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4257"/>
        <w:gridCol w:w="2223"/>
        <w:gridCol w:w="1338"/>
      </w:tblGrid>
      <w:tr w:rsidR="00B43C3C" w:rsidRPr="001308A1" w14:paraId="345BFB82" w14:textId="77777777" w:rsidTr="00992CE4">
        <w:trPr>
          <w:jc w:val="center"/>
        </w:trPr>
        <w:tc>
          <w:tcPr>
            <w:tcW w:w="10183" w:type="dxa"/>
            <w:gridSpan w:val="4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331F0D5E" w14:textId="783BBA28" w:rsidR="00B43C3C" w:rsidRDefault="002471DB" w:rsidP="00992CE4">
            <w:pPr>
              <w:jc w:val="center"/>
              <w:rPr>
                <w:rFonts w:ascii="Times" w:hAnsi="Times" w:cs="Arial"/>
                <w:b/>
                <w:color w:val="C00000"/>
                <w:sz w:val="40"/>
                <w:szCs w:val="40"/>
              </w:rPr>
            </w:pPr>
            <w:bookmarkStart w:id="0" w:name="Overview"/>
            <w:bookmarkStart w:id="1" w:name="_GoBack"/>
            <w:bookmarkEnd w:id="1"/>
            <w:r>
              <w:rPr>
                <w:rFonts w:ascii="Times" w:hAnsi="Times" w:cs="Arial"/>
                <w:b/>
                <w:color w:val="C00000"/>
                <w:sz w:val="40"/>
                <w:szCs w:val="40"/>
              </w:rPr>
              <w:t>UITF QCM</w:t>
            </w:r>
            <w:r w:rsidR="00453B46">
              <w:rPr>
                <w:rFonts w:ascii="Times" w:hAnsi="Times" w:cs="Arial"/>
                <w:b/>
                <w:color w:val="C00000"/>
                <w:sz w:val="40"/>
                <w:szCs w:val="40"/>
              </w:rPr>
              <w:t xml:space="preserve"> CM Cooldown Procedure </w:t>
            </w:r>
          </w:p>
          <w:p w14:paraId="49509B20" w14:textId="77777777" w:rsidR="00B43C3C" w:rsidRPr="00000CC0" w:rsidRDefault="00B43C3C" w:rsidP="00992CE4">
            <w:pPr>
              <w:jc w:val="center"/>
              <w:rPr>
                <w:rFonts w:ascii="Times" w:hAnsi="Times" w:cs="Arial"/>
                <w:b/>
                <w:color w:val="C00000"/>
              </w:rPr>
            </w:pPr>
          </w:p>
        </w:tc>
      </w:tr>
      <w:tr w:rsidR="00B43C3C" w:rsidRPr="001308A1" w14:paraId="53733C74" w14:textId="77777777" w:rsidTr="00992CE4">
        <w:trPr>
          <w:jc w:val="center"/>
        </w:trPr>
        <w:tc>
          <w:tcPr>
            <w:tcW w:w="2365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47CC7EBF" w14:textId="77777777" w:rsidR="00B43C3C" w:rsidRPr="001308A1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Document Number:</w:t>
            </w:r>
          </w:p>
        </w:tc>
        <w:tc>
          <w:tcPr>
            <w:tcW w:w="4257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0B273B09" w14:textId="665A3616" w:rsidR="00B43C3C" w:rsidRPr="00CD6178" w:rsidRDefault="00B43C3C" w:rsidP="002168B8">
            <w:pPr>
              <w:rPr>
                <w:rFonts w:ascii="Times" w:hAnsi="Times"/>
                <w:color w:val="auto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7B106CFB" w14:textId="77777777" w:rsidR="00B43C3C" w:rsidRPr="001308A1" w:rsidRDefault="00B43C3C" w:rsidP="00992CE4">
            <w:pPr>
              <w:tabs>
                <w:tab w:val="left" w:pos="2250"/>
              </w:tabs>
              <w:jc w:val="right"/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Approval Date:</w:t>
            </w:r>
          </w:p>
        </w:tc>
        <w:tc>
          <w:tcPr>
            <w:tcW w:w="1338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4031D989" w14:textId="264401AC" w:rsidR="00B43C3C" w:rsidRPr="001308A1" w:rsidRDefault="00B43C3C" w:rsidP="00636653">
            <w:pPr>
              <w:rPr>
                <w:rFonts w:ascii="Times" w:hAnsi="Times"/>
                <w:color w:val="auto"/>
                <w:sz w:val="20"/>
                <w:szCs w:val="20"/>
              </w:rPr>
            </w:pPr>
          </w:p>
        </w:tc>
      </w:tr>
      <w:tr w:rsidR="00B43C3C" w:rsidRPr="001308A1" w14:paraId="04507622" w14:textId="77777777" w:rsidTr="00992CE4">
        <w:trPr>
          <w:jc w:val="center"/>
        </w:trPr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30643" w14:textId="77777777" w:rsidR="00B43C3C" w:rsidRPr="001308A1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Revision Number: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3DCD4" w14:textId="5709710E" w:rsidR="00B43C3C" w:rsidRPr="001308A1" w:rsidRDefault="000508A6" w:rsidP="000508A6">
            <w:pPr>
              <w:rPr>
                <w:rFonts w:ascii="Times" w:hAnsi="Times"/>
                <w:b/>
                <w:color w:val="auto"/>
                <w:sz w:val="20"/>
                <w:szCs w:val="20"/>
              </w:rPr>
            </w:pPr>
            <w:r>
              <w:rPr>
                <w:rFonts w:ascii="Times" w:hAnsi="Times" w:cs="Calibri"/>
                <w:color w:val="auto"/>
                <w:sz w:val="20"/>
                <w:szCs w:val="20"/>
              </w:rPr>
              <w:t>1</w:t>
            </w:r>
            <w:r w:rsidR="00573F02">
              <w:rPr>
                <w:rFonts w:ascii="Times" w:hAnsi="Times" w:cs="Calibri"/>
                <w:color w:val="auto"/>
                <w:sz w:val="20"/>
                <w:szCs w:val="20"/>
              </w:rPr>
              <w:t>A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9C76" w14:textId="77777777" w:rsidR="00B43C3C" w:rsidRPr="001308A1" w:rsidRDefault="00B43C3C" w:rsidP="00992CE4">
            <w:pPr>
              <w:tabs>
                <w:tab w:val="left" w:pos="2250"/>
              </w:tabs>
              <w:jc w:val="right"/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Periodic Review Date: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E46D6" w14:textId="775169A7" w:rsidR="00B43C3C" w:rsidRPr="001308A1" w:rsidRDefault="00B43C3C" w:rsidP="00C53B2C">
            <w:pPr>
              <w:rPr>
                <w:rFonts w:ascii="Times" w:hAnsi="Times"/>
                <w:color w:val="auto"/>
                <w:sz w:val="20"/>
                <w:szCs w:val="20"/>
              </w:rPr>
            </w:pPr>
          </w:p>
        </w:tc>
      </w:tr>
      <w:tr w:rsidR="00B43C3C" w:rsidRPr="001308A1" w14:paraId="55FFE34D" w14:textId="77777777" w:rsidTr="00992CE4">
        <w:trPr>
          <w:jc w:val="center"/>
        </w:trPr>
        <w:tc>
          <w:tcPr>
            <w:tcW w:w="236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D0A988" w14:textId="77777777" w:rsidR="00B43C3C" w:rsidRPr="001308A1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 xml:space="preserve">Document </w:t>
            </w:r>
            <w:r>
              <w:rPr>
                <w:rFonts w:ascii="Times" w:hAnsi="Times" w:cs="Calibri"/>
                <w:b/>
                <w:color w:val="auto"/>
                <w:sz w:val="20"/>
                <w:szCs w:val="20"/>
              </w:rPr>
              <w:t>Owner</w:t>
            </w: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: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047C34" w14:textId="11E8E809" w:rsidR="00B43C3C" w:rsidRPr="001308A1" w:rsidRDefault="000C0A24" w:rsidP="00856CD8">
            <w:pPr>
              <w:rPr>
                <w:rFonts w:ascii="Times" w:hAnsi="Times"/>
                <w:color w:val="auto"/>
                <w:sz w:val="20"/>
                <w:szCs w:val="20"/>
              </w:rPr>
            </w:pPr>
            <w:r w:rsidRPr="000C0A24">
              <w:rPr>
                <w:rFonts w:cs="Arial"/>
                <w:sz w:val="20"/>
                <w:szCs w:val="20"/>
              </w:rPr>
              <w:t>David Savransky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1DC0C3" w14:textId="44F2AEB0" w:rsidR="00B43C3C" w:rsidRPr="000508A6" w:rsidRDefault="00D77923" w:rsidP="000508A6">
            <w:pPr>
              <w:tabs>
                <w:tab w:val="left" w:pos="2250"/>
              </w:tabs>
              <w:jc w:val="right"/>
              <w:rPr>
                <w:rFonts w:ascii="Times" w:hAnsi="Times"/>
                <w:b/>
                <w:color w:val="auto"/>
                <w:sz w:val="20"/>
                <w:szCs w:val="20"/>
              </w:rPr>
            </w:pPr>
            <w:r w:rsidRPr="000508A6">
              <w:rPr>
                <w:rFonts w:ascii="Times" w:hAnsi="Times"/>
                <w:b/>
                <w:color w:val="auto"/>
                <w:sz w:val="20"/>
                <w:szCs w:val="20"/>
              </w:rPr>
              <w:t>Department Owner: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78EBEE" w14:textId="07CFA72C" w:rsidR="00B43C3C" w:rsidRPr="001308A1" w:rsidRDefault="00D77923" w:rsidP="00992CE4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ascii="Times" w:hAnsi="Times"/>
                <w:color w:val="auto"/>
                <w:sz w:val="20"/>
                <w:szCs w:val="20"/>
              </w:rPr>
              <w:t>SRF Ops</w:t>
            </w:r>
          </w:p>
        </w:tc>
      </w:tr>
      <w:tr w:rsidR="00B43C3C" w:rsidRPr="001308A1" w14:paraId="5E00DD54" w14:textId="77777777" w:rsidTr="00992CE4">
        <w:trPr>
          <w:trHeight w:val="22"/>
          <w:jc w:val="center"/>
        </w:trPr>
        <w:tc>
          <w:tcPr>
            <w:tcW w:w="10183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4BFD2A5" w14:textId="77777777" w:rsidR="00B43C3C" w:rsidRPr="00853845" w:rsidRDefault="00B43C3C" w:rsidP="00635B7C">
            <w:pPr>
              <w:tabs>
                <w:tab w:val="left" w:pos="117"/>
              </w:tabs>
              <w:ind w:left="477"/>
              <w:jc w:val="both"/>
              <w:rPr>
                <w:rFonts w:ascii="Times" w:hAnsi="Times"/>
                <w:color w:val="auto"/>
                <w:sz w:val="20"/>
                <w:szCs w:val="20"/>
              </w:rPr>
            </w:pPr>
          </w:p>
        </w:tc>
      </w:tr>
    </w:tbl>
    <w:p w14:paraId="6237D41A" w14:textId="77777777" w:rsidR="00B65C67" w:rsidRPr="001308A1" w:rsidRDefault="00B65C67" w:rsidP="006F708C">
      <w:pPr>
        <w:tabs>
          <w:tab w:val="left" w:pos="2250"/>
        </w:tabs>
        <w:rPr>
          <w:rFonts w:ascii="Times" w:hAnsi="Times"/>
          <w:color w:val="auto"/>
          <w:sz w:val="20"/>
          <w:szCs w:val="20"/>
        </w:rPr>
      </w:pPr>
    </w:p>
    <w:p w14:paraId="12D0DB90" w14:textId="77777777" w:rsidR="002169BB" w:rsidRPr="00B43C3C" w:rsidRDefault="00856CD8" w:rsidP="00B43C3C">
      <w:pPr>
        <w:pStyle w:val="Heading1"/>
      </w:pPr>
      <w:bookmarkStart w:id="2" w:name="_Purpose"/>
      <w:bookmarkEnd w:id="0"/>
      <w:bookmarkEnd w:id="2"/>
      <w:r>
        <w:t xml:space="preserve">Purpose </w:t>
      </w:r>
    </w:p>
    <w:p w14:paraId="7183EF49" w14:textId="77777777" w:rsidR="00B43C3C" w:rsidRPr="000508A6" w:rsidRDefault="00B43C3C" w:rsidP="000508A6"/>
    <w:p w14:paraId="5C819270" w14:textId="1AB3EE49" w:rsidR="002471DB" w:rsidRDefault="002471DB" w:rsidP="00904E80">
      <w:pPr>
        <w:ind w:firstLine="720"/>
      </w:pPr>
      <w:r>
        <w:t>The purpose of this document is to outline the procedure to cooldown the QCM in the UITF</w:t>
      </w:r>
      <w:r w:rsidR="00531467">
        <w:t xml:space="preserve"> from 100K to pumpdown to 2K</w:t>
      </w:r>
    </w:p>
    <w:p w14:paraId="5A9295CC" w14:textId="77777777" w:rsidR="00FA156D" w:rsidRPr="000508A6" w:rsidRDefault="00FA156D" w:rsidP="000508A6"/>
    <w:p w14:paraId="44898FCC" w14:textId="77777777" w:rsidR="00FA156D" w:rsidRPr="00B43C3C" w:rsidRDefault="00FA156D" w:rsidP="00FA156D">
      <w:pPr>
        <w:pStyle w:val="Heading1"/>
      </w:pPr>
      <w:r>
        <w:t>Scope</w:t>
      </w:r>
    </w:p>
    <w:p w14:paraId="6C5E5308" w14:textId="77777777" w:rsidR="00B43C3C" w:rsidRPr="00A32062" w:rsidRDefault="00B43C3C"/>
    <w:p w14:paraId="4BF38424" w14:textId="41079606" w:rsidR="00C078C3" w:rsidRDefault="00C078C3" w:rsidP="00C078C3">
      <w:pPr>
        <w:ind w:firstLine="720"/>
      </w:pPr>
      <w:r w:rsidRPr="00A32062">
        <w:t xml:space="preserve">This document applies to </w:t>
      </w:r>
      <w:r>
        <w:t xml:space="preserve">the cooldown of </w:t>
      </w:r>
      <w:r w:rsidR="002471DB">
        <w:t>any QCM in the UIFT</w:t>
      </w:r>
      <w:r w:rsidR="00531467">
        <w:t xml:space="preserve"> from 100K to 2K</w:t>
      </w:r>
      <w:r>
        <w:t>.  This procedure will only outline the steps necessary to be done by a</w:t>
      </w:r>
      <w:r w:rsidR="00947FE3">
        <w:t>n</w:t>
      </w:r>
      <w:r>
        <w:t xml:space="preserve"> SRF cryo operator, any steps that are to be done by other sources will not be described</w:t>
      </w:r>
      <w:r w:rsidR="002471DB">
        <w:t xml:space="preserve"> unless they connect directly to what an SRF operator must perform</w:t>
      </w:r>
      <w:r>
        <w:t xml:space="preserve">.  </w:t>
      </w:r>
    </w:p>
    <w:p w14:paraId="545D1226" w14:textId="1760D86E" w:rsidR="005D5285" w:rsidRDefault="005D5285" w:rsidP="00D446CC"/>
    <w:p w14:paraId="4E66AC03" w14:textId="7D7D0071" w:rsidR="002908C6" w:rsidRDefault="002908C6" w:rsidP="002908C6">
      <w:pPr>
        <w:ind w:firstLine="720"/>
      </w:pPr>
      <w:r>
        <w:t>In this procedure, the SRF operator will perform all the pre-checks to begin cooldown, perform the cooldown of the primary</w:t>
      </w:r>
      <w:r w:rsidR="002471DB">
        <w:t xml:space="preserve"> circuit</w:t>
      </w:r>
      <w:r>
        <w:t>, and then stabilize the CM at 4K. Fo</w:t>
      </w:r>
      <w:r w:rsidR="002471DB">
        <w:t xml:space="preserve">llowing the stabilization at 4K, </w:t>
      </w:r>
      <w:r>
        <w:t>the CM will be pumped down by Cryo</w:t>
      </w:r>
      <w:r w:rsidR="002471DB">
        <w:t xml:space="preserve"> with SRF assistance</w:t>
      </w:r>
      <w:r>
        <w:t>.  The SRF operator w</w:t>
      </w:r>
      <w:r w:rsidR="002471DB">
        <w:t xml:space="preserve">ill then </w:t>
      </w:r>
      <w:r w:rsidR="00531467">
        <w:t>assist stabilizing</w:t>
      </w:r>
      <w:r w:rsidR="002471DB">
        <w:t xml:space="preserve"> the CM at 2K </w:t>
      </w:r>
      <w:r w:rsidR="00531467">
        <w:t>along with Cryo</w:t>
      </w:r>
      <w:r w:rsidR="00096243">
        <w:t>.</w:t>
      </w:r>
    </w:p>
    <w:p w14:paraId="118E26E1" w14:textId="502AE1B3" w:rsidR="00856CD8" w:rsidRDefault="00856CD8" w:rsidP="00856CD8"/>
    <w:p w14:paraId="18216E4A" w14:textId="7A683840" w:rsidR="005C5946" w:rsidRDefault="005C5946" w:rsidP="002471DB">
      <w:pPr>
        <w:pStyle w:val="Heading1"/>
      </w:pPr>
      <w:r>
        <w:t>Supporting Drawings</w:t>
      </w:r>
    </w:p>
    <w:p w14:paraId="148B0F30" w14:textId="77777777" w:rsidR="005C5946" w:rsidRPr="005C5946" w:rsidRDefault="005C5946"/>
    <w:tbl>
      <w:tblPr>
        <w:tblStyle w:val="GridTable1Light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57"/>
        <w:gridCol w:w="1376"/>
      </w:tblGrid>
      <w:tr w:rsidR="003A5682" w:rsidRPr="003A5682" w14:paraId="238694BA" w14:textId="77777777" w:rsidTr="00247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95B806" w14:textId="77777777" w:rsidR="003A5682" w:rsidRPr="003A5682" w:rsidRDefault="003A5682">
            <w:pPr>
              <w:rPr>
                <w:color w:val="auto"/>
              </w:rPr>
            </w:pPr>
            <w:r w:rsidRPr="003A5682">
              <w:rPr>
                <w:color w:val="auto"/>
              </w:rPr>
              <w:t>Description</w:t>
            </w:r>
          </w:p>
        </w:tc>
        <w:tc>
          <w:tcPr>
            <w:tcW w:w="0" w:type="auto"/>
            <w:hideMark/>
          </w:tcPr>
          <w:p w14:paraId="75C1B696" w14:textId="77777777" w:rsidR="003A5682" w:rsidRPr="003A5682" w:rsidRDefault="003A56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5682">
              <w:rPr>
                <w:color w:val="auto"/>
              </w:rPr>
              <w:t>Number</w:t>
            </w:r>
          </w:p>
        </w:tc>
      </w:tr>
      <w:tr w:rsidR="002471DB" w:rsidRPr="003A5682" w14:paraId="0F8F8044" w14:textId="77777777" w:rsidTr="00247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045D56" w14:textId="7A960780" w:rsidR="002471DB" w:rsidRPr="003A5682" w:rsidRDefault="002471DB">
            <w:pPr>
              <w:rPr>
                <w:color w:val="auto"/>
              </w:rPr>
            </w:pPr>
            <w:r w:rsidRPr="003A5682">
              <w:rPr>
                <w:color w:val="auto"/>
              </w:rPr>
              <w:t>CTF Main</w:t>
            </w:r>
          </w:p>
        </w:tc>
        <w:tc>
          <w:tcPr>
            <w:tcW w:w="0" w:type="auto"/>
            <w:hideMark/>
          </w:tcPr>
          <w:p w14:paraId="2B7DAE2B" w14:textId="76A35728" w:rsidR="002471DB" w:rsidRPr="003A5682" w:rsidRDefault="00247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5682">
              <w:rPr>
                <w:color w:val="auto"/>
              </w:rPr>
              <w:t>72000-0001</w:t>
            </w:r>
          </w:p>
        </w:tc>
      </w:tr>
      <w:tr w:rsidR="002471DB" w:rsidRPr="003A5682" w14:paraId="489BEFA9" w14:textId="77777777" w:rsidTr="00247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385F9D" w14:textId="652A21E9" w:rsidR="002471DB" w:rsidRPr="003A5682" w:rsidRDefault="002471DB">
            <w:pPr>
              <w:rPr>
                <w:color w:val="auto"/>
              </w:rPr>
            </w:pPr>
            <w:r w:rsidRPr="003A5682">
              <w:rPr>
                <w:color w:val="auto"/>
              </w:rPr>
              <w:t>Valve Box</w:t>
            </w:r>
          </w:p>
        </w:tc>
        <w:tc>
          <w:tcPr>
            <w:tcW w:w="0" w:type="auto"/>
            <w:hideMark/>
          </w:tcPr>
          <w:p w14:paraId="00B8B247" w14:textId="3FAB428A" w:rsidR="002471DB" w:rsidRPr="003A5682" w:rsidRDefault="00247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5682">
              <w:rPr>
                <w:color w:val="auto"/>
              </w:rPr>
              <w:t>72400-0001</w:t>
            </w:r>
          </w:p>
        </w:tc>
      </w:tr>
      <w:tr w:rsidR="002471DB" w:rsidRPr="003A5682" w14:paraId="64C05682" w14:textId="77777777" w:rsidTr="00247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460422" w14:textId="1ABAC938" w:rsidR="002471DB" w:rsidRPr="003A5682" w:rsidRDefault="002471DB">
            <w:pPr>
              <w:rPr>
                <w:color w:val="auto"/>
              </w:rPr>
            </w:pPr>
            <w:r w:rsidRPr="003A5682">
              <w:rPr>
                <w:color w:val="auto"/>
              </w:rPr>
              <w:t>Junction Box</w:t>
            </w:r>
          </w:p>
        </w:tc>
        <w:tc>
          <w:tcPr>
            <w:tcW w:w="0" w:type="auto"/>
            <w:hideMark/>
          </w:tcPr>
          <w:p w14:paraId="16195436" w14:textId="6F68DDA5" w:rsidR="002471DB" w:rsidRPr="003A5682" w:rsidRDefault="00247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5682">
              <w:rPr>
                <w:color w:val="auto"/>
              </w:rPr>
              <w:t xml:space="preserve">72400-0018 </w:t>
            </w:r>
          </w:p>
        </w:tc>
      </w:tr>
      <w:tr w:rsidR="002471DB" w:rsidRPr="003A5682" w14:paraId="23048B25" w14:textId="77777777" w:rsidTr="00247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C3B096" w14:textId="57B0C1E5" w:rsidR="002471DB" w:rsidRPr="003A5682" w:rsidRDefault="002471DB">
            <w:pPr>
              <w:rPr>
                <w:color w:val="auto"/>
              </w:rPr>
            </w:pPr>
            <w:r w:rsidRPr="003A5682">
              <w:rPr>
                <w:color w:val="auto"/>
              </w:rPr>
              <w:t>Cooldown System</w:t>
            </w:r>
          </w:p>
        </w:tc>
        <w:tc>
          <w:tcPr>
            <w:tcW w:w="0" w:type="auto"/>
            <w:hideMark/>
          </w:tcPr>
          <w:p w14:paraId="0B5A51E6" w14:textId="560A67B8" w:rsidR="002471DB" w:rsidRPr="003A5682" w:rsidRDefault="00247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5682">
              <w:rPr>
                <w:color w:val="auto"/>
              </w:rPr>
              <w:t>72500-0023</w:t>
            </w:r>
          </w:p>
        </w:tc>
      </w:tr>
      <w:tr w:rsidR="002471DB" w:rsidRPr="003A5682" w14:paraId="135C90E3" w14:textId="77777777" w:rsidTr="00247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5AD2D4" w14:textId="10392D8C" w:rsidR="002471DB" w:rsidRPr="003A5682" w:rsidRDefault="002471DB">
            <w:pPr>
              <w:rPr>
                <w:color w:val="auto"/>
              </w:rPr>
            </w:pPr>
            <w:r w:rsidRPr="003A5682">
              <w:rPr>
                <w:color w:val="auto"/>
              </w:rPr>
              <w:t>Recovery System</w:t>
            </w:r>
          </w:p>
        </w:tc>
        <w:tc>
          <w:tcPr>
            <w:tcW w:w="0" w:type="auto"/>
            <w:hideMark/>
          </w:tcPr>
          <w:p w14:paraId="3756ADF6" w14:textId="7EFC00BE" w:rsidR="002471DB" w:rsidRPr="003A5682" w:rsidRDefault="00247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5682">
              <w:rPr>
                <w:color w:val="auto"/>
              </w:rPr>
              <w:t>72500-0004</w:t>
            </w:r>
          </w:p>
        </w:tc>
      </w:tr>
      <w:tr w:rsidR="002471DB" w:rsidRPr="003A5682" w14:paraId="31D2B178" w14:textId="77777777" w:rsidTr="00247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2F0025" w14:textId="618DF117" w:rsidR="002471DB" w:rsidRPr="003A5682" w:rsidRDefault="002471DB">
            <w:pPr>
              <w:rPr>
                <w:color w:val="auto"/>
              </w:rPr>
            </w:pPr>
            <w:r w:rsidRPr="003A5682">
              <w:rPr>
                <w:color w:val="auto"/>
              </w:rPr>
              <w:t>Main Vacuum Pumps</w:t>
            </w:r>
          </w:p>
        </w:tc>
        <w:tc>
          <w:tcPr>
            <w:tcW w:w="0" w:type="auto"/>
            <w:hideMark/>
          </w:tcPr>
          <w:p w14:paraId="632587AC" w14:textId="11029E2C" w:rsidR="002471DB" w:rsidRPr="003A5682" w:rsidRDefault="00247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5682">
              <w:rPr>
                <w:color w:val="auto"/>
              </w:rPr>
              <w:t>72800-0011</w:t>
            </w:r>
          </w:p>
        </w:tc>
      </w:tr>
    </w:tbl>
    <w:p w14:paraId="76BC7F46" w14:textId="13F998B5" w:rsidR="00856CD8" w:rsidRDefault="005C5946" w:rsidP="00856CD8">
      <w:r>
        <w:rPr>
          <w:b/>
          <w:bCs/>
          <w:u w:val="single"/>
        </w:rPr>
        <w:br w:type="textWrapping" w:clear="all"/>
      </w:r>
    </w:p>
    <w:p w14:paraId="7CA28556" w14:textId="77777777" w:rsidR="005C5946" w:rsidRDefault="005C5946">
      <w:pPr>
        <w:rPr>
          <w:rFonts w:ascii="Times" w:hAnsi="Times" w:cs="Times"/>
          <w:b/>
          <w:sz w:val="32"/>
        </w:rPr>
      </w:pPr>
      <w:r>
        <w:br w:type="page"/>
      </w:r>
    </w:p>
    <w:p w14:paraId="5F58AEE7" w14:textId="73B4DD81" w:rsidR="00752CC6" w:rsidRDefault="00752CC6" w:rsidP="00752CC6">
      <w:pPr>
        <w:pStyle w:val="Heading1"/>
        <w:jc w:val="both"/>
      </w:pPr>
      <w:r>
        <w:lastRenderedPageBreak/>
        <w:t xml:space="preserve">Terms, Definitions, and Acronyms </w:t>
      </w:r>
    </w:p>
    <w:p w14:paraId="683ABA91" w14:textId="77777777" w:rsidR="00752CC6" w:rsidRDefault="00752CC6" w:rsidP="00752CC6"/>
    <w:tbl>
      <w:tblPr>
        <w:tblStyle w:val="ListTable4-Accent3"/>
        <w:tblW w:w="0" w:type="auto"/>
        <w:tblLook w:val="04A0" w:firstRow="1" w:lastRow="0" w:firstColumn="1" w:lastColumn="0" w:noHBand="0" w:noVBand="1"/>
      </w:tblPr>
      <w:tblGrid>
        <w:gridCol w:w="1577"/>
        <w:gridCol w:w="3590"/>
        <w:gridCol w:w="4903"/>
      </w:tblGrid>
      <w:tr w:rsidR="00752CC6" w14:paraId="0AD5142F" w14:textId="77777777" w:rsidTr="00247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144709" w14:textId="77777777" w:rsidR="00752CC6" w:rsidRDefault="00752CC6" w:rsidP="00CE2AC3">
            <w:pPr>
              <w:pStyle w:val="ListParagraph"/>
              <w:ind w:left="0"/>
            </w:pPr>
            <w:r>
              <w:t>Abbreviation</w:t>
            </w:r>
          </w:p>
        </w:tc>
        <w:tc>
          <w:tcPr>
            <w:tcW w:w="3590" w:type="dxa"/>
          </w:tcPr>
          <w:p w14:paraId="14F5EF80" w14:textId="77777777" w:rsidR="00752CC6" w:rsidRDefault="00752CC6" w:rsidP="00CE2AC3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Meaning</w:t>
            </w:r>
          </w:p>
        </w:tc>
        <w:tc>
          <w:tcPr>
            <w:tcW w:w="4903" w:type="dxa"/>
          </w:tcPr>
          <w:p w14:paraId="39F1C310" w14:textId="77777777" w:rsidR="00752CC6" w:rsidRDefault="00752CC6" w:rsidP="00CE2AC3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Notes</w:t>
            </w:r>
          </w:p>
        </w:tc>
      </w:tr>
      <w:tr w:rsidR="00752CC6" w14:paraId="2A0D3ADD" w14:textId="77777777" w:rsidTr="00CE2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73FA9C" w14:textId="061F453E" w:rsidR="00752CC6" w:rsidRDefault="00752CC6" w:rsidP="00CE2AC3">
            <w:pPr>
              <w:pStyle w:val="ListParagraph"/>
              <w:ind w:left="0"/>
            </w:pPr>
            <w:r>
              <w:t>CM</w:t>
            </w:r>
          </w:p>
        </w:tc>
        <w:tc>
          <w:tcPr>
            <w:tcW w:w="0" w:type="auto"/>
          </w:tcPr>
          <w:p w14:paraId="1B61FA9B" w14:textId="77777777" w:rsidR="00752CC6" w:rsidRDefault="00752CC6" w:rsidP="00CE2AC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Cryomodule</w:t>
            </w:r>
          </w:p>
        </w:tc>
        <w:tc>
          <w:tcPr>
            <w:tcW w:w="0" w:type="auto"/>
          </w:tcPr>
          <w:p w14:paraId="18D7CE2C" w14:textId="77777777" w:rsidR="00752CC6" w:rsidRDefault="00752CC6" w:rsidP="00CE2AC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71DB" w14:paraId="63C6E0C4" w14:textId="77777777" w:rsidTr="00CE2A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3268B69" w14:textId="288BB5B1" w:rsidR="002471DB" w:rsidRDefault="002471DB" w:rsidP="00CE2AC3">
            <w:pPr>
              <w:pStyle w:val="ListParagraph"/>
              <w:ind w:left="0"/>
            </w:pPr>
            <w:r>
              <w:t>QCM</w:t>
            </w:r>
          </w:p>
        </w:tc>
        <w:tc>
          <w:tcPr>
            <w:tcW w:w="0" w:type="auto"/>
          </w:tcPr>
          <w:p w14:paraId="48BEFF08" w14:textId="21761354" w:rsidR="002471DB" w:rsidRDefault="002471DB" w:rsidP="00CE2AC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Quarter-Cryomodule</w:t>
            </w:r>
          </w:p>
        </w:tc>
        <w:tc>
          <w:tcPr>
            <w:tcW w:w="0" w:type="auto"/>
          </w:tcPr>
          <w:p w14:paraId="624A9F1C" w14:textId="77777777" w:rsidR="002471DB" w:rsidRDefault="002471DB" w:rsidP="00CE2AC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52CC6" w14:paraId="7E404C1F" w14:textId="77777777" w:rsidTr="00CE2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97F1B2" w14:textId="77777777" w:rsidR="00752CC6" w:rsidRDefault="00752CC6" w:rsidP="00CE2AC3">
            <w:pPr>
              <w:pStyle w:val="ListParagraph"/>
              <w:ind w:left="0"/>
            </w:pPr>
            <w:r>
              <w:t>CD</w:t>
            </w:r>
          </w:p>
        </w:tc>
        <w:tc>
          <w:tcPr>
            <w:tcW w:w="0" w:type="auto"/>
          </w:tcPr>
          <w:p w14:paraId="58202975" w14:textId="77777777" w:rsidR="00752CC6" w:rsidRDefault="00752CC6" w:rsidP="00CE2AC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Cooldown</w:t>
            </w:r>
          </w:p>
        </w:tc>
        <w:tc>
          <w:tcPr>
            <w:tcW w:w="0" w:type="auto"/>
          </w:tcPr>
          <w:p w14:paraId="64E347A4" w14:textId="77777777" w:rsidR="00752CC6" w:rsidRDefault="00752CC6" w:rsidP="00CE2AC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52CC6" w14:paraId="42C8BDDB" w14:textId="77777777" w:rsidTr="00CE2A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B126E1" w14:textId="77777777" w:rsidR="00752CC6" w:rsidRDefault="00752CC6" w:rsidP="00CE2AC3">
            <w:pPr>
              <w:pStyle w:val="ListParagraph"/>
              <w:ind w:left="0"/>
            </w:pPr>
            <w:r>
              <w:t>SC</w:t>
            </w:r>
          </w:p>
        </w:tc>
        <w:tc>
          <w:tcPr>
            <w:tcW w:w="0" w:type="auto"/>
          </w:tcPr>
          <w:p w14:paraId="752D5622" w14:textId="77777777" w:rsidR="00752CC6" w:rsidRDefault="00752CC6" w:rsidP="00CE2AC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Subcooler</w:t>
            </w:r>
          </w:p>
        </w:tc>
        <w:tc>
          <w:tcPr>
            <w:tcW w:w="0" w:type="auto"/>
          </w:tcPr>
          <w:p w14:paraId="674E52BB" w14:textId="77777777" w:rsidR="00752CC6" w:rsidRDefault="00752CC6" w:rsidP="00CE2AC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52CC6" w14:paraId="7E970A3C" w14:textId="77777777" w:rsidTr="00CE2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283FF2" w14:textId="77777777" w:rsidR="00752CC6" w:rsidRDefault="00752CC6" w:rsidP="00CE2AC3">
            <w:pPr>
              <w:pStyle w:val="ListParagraph"/>
              <w:ind w:left="0"/>
            </w:pPr>
            <w:r>
              <w:t>HP</w:t>
            </w:r>
          </w:p>
        </w:tc>
        <w:tc>
          <w:tcPr>
            <w:tcW w:w="0" w:type="auto"/>
          </w:tcPr>
          <w:p w14:paraId="6529E208" w14:textId="77777777" w:rsidR="00752CC6" w:rsidRDefault="00752CC6" w:rsidP="00CE2AC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 Pressure</w:t>
            </w:r>
          </w:p>
        </w:tc>
        <w:tc>
          <w:tcPr>
            <w:tcW w:w="0" w:type="auto"/>
          </w:tcPr>
          <w:p w14:paraId="12D132D0" w14:textId="77777777" w:rsidR="00752CC6" w:rsidRDefault="00752CC6" w:rsidP="00CE2AC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52CC6" w14:paraId="1B1FFF8D" w14:textId="77777777" w:rsidTr="00CE2A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70943D" w14:textId="77777777" w:rsidR="00752CC6" w:rsidRDefault="00752CC6" w:rsidP="00CE2AC3">
            <w:pPr>
              <w:pStyle w:val="ListParagraph"/>
              <w:ind w:left="0"/>
            </w:pPr>
            <w:r>
              <w:t>LP</w:t>
            </w:r>
          </w:p>
        </w:tc>
        <w:tc>
          <w:tcPr>
            <w:tcW w:w="0" w:type="auto"/>
          </w:tcPr>
          <w:p w14:paraId="10F3A621" w14:textId="77777777" w:rsidR="00752CC6" w:rsidRDefault="00752CC6" w:rsidP="00CE2AC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 Pressure</w:t>
            </w:r>
          </w:p>
        </w:tc>
        <w:tc>
          <w:tcPr>
            <w:tcW w:w="0" w:type="auto"/>
          </w:tcPr>
          <w:p w14:paraId="6E38FBC7" w14:textId="77777777" w:rsidR="00752CC6" w:rsidRDefault="00752CC6" w:rsidP="00CE2AC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52CC6" w14:paraId="546610FD" w14:textId="77777777" w:rsidTr="00CE2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9B7A3F" w14:textId="77777777" w:rsidR="00752CC6" w:rsidRDefault="00752CC6" w:rsidP="00CE2AC3">
            <w:pPr>
              <w:pStyle w:val="ListParagraph"/>
              <w:ind w:left="0"/>
            </w:pPr>
            <w:r>
              <w:t>LVDT</w:t>
            </w:r>
          </w:p>
        </w:tc>
        <w:tc>
          <w:tcPr>
            <w:tcW w:w="0" w:type="auto"/>
          </w:tcPr>
          <w:p w14:paraId="28AD9B4E" w14:textId="77777777" w:rsidR="00752CC6" w:rsidRDefault="00752CC6" w:rsidP="00CE2AC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Linear variable differential transformer</w:t>
            </w:r>
          </w:p>
        </w:tc>
        <w:tc>
          <w:tcPr>
            <w:tcW w:w="0" w:type="auto"/>
          </w:tcPr>
          <w:p w14:paraId="272BBFB4" w14:textId="77777777" w:rsidR="00752CC6" w:rsidRDefault="00752CC6" w:rsidP="00CE2AC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Sensors that feeds back the position of the electric valve</w:t>
            </w:r>
          </w:p>
        </w:tc>
      </w:tr>
      <w:tr w:rsidR="002471DB" w14:paraId="55236D34" w14:textId="77777777" w:rsidTr="00CE2A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8FCD65" w14:textId="697D0FC8" w:rsidR="002471DB" w:rsidRDefault="002471DB" w:rsidP="00CE2AC3">
            <w:pPr>
              <w:pStyle w:val="ListParagraph"/>
              <w:ind w:left="0"/>
            </w:pPr>
            <w:r>
              <w:t>UITF</w:t>
            </w:r>
          </w:p>
        </w:tc>
        <w:tc>
          <w:tcPr>
            <w:tcW w:w="0" w:type="auto"/>
          </w:tcPr>
          <w:p w14:paraId="1DC7898A" w14:textId="7C561415" w:rsidR="002471DB" w:rsidRDefault="002471DB" w:rsidP="00CE2AC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acopre"/>
              </w:rPr>
              <w:t>Upgrade Injector Test Facility</w:t>
            </w:r>
          </w:p>
        </w:tc>
        <w:tc>
          <w:tcPr>
            <w:tcW w:w="0" w:type="auto"/>
          </w:tcPr>
          <w:p w14:paraId="0AF431B4" w14:textId="77777777" w:rsidR="002471DB" w:rsidRDefault="002471DB" w:rsidP="00CE2AC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52CC6" w14:paraId="11D2911E" w14:textId="77777777" w:rsidTr="00CE2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4ADF35" w14:textId="77777777" w:rsidR="00752CC6" w:rsidRDefault="00752CC6" w:rsidP="00CE2AC3">
            <w:pPr>
              <w:pStyle w:val="ListParagraph"/>
              <w:ind w:left="0"/>
            </w:pPr>
            <w:r>
              <w:t>CTF</w:t>
            </w:r>
          </w:p>
        </w:tc>
        <w:tc>
          <w:tcPr>
            <w:tcW w:w="0" w:type="auto"/>
          </w:tcPr>
          <w:p w14:paraId="4561BE0F" w14:textId="77777777" w:rsidR="00752CC6" w:rsidRDefault="00752CC6" w:rsidP="00CE2AC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Cryogenics Testing Facility</w:t>
            </w:r>
          </w:p>
        </w:tc>
        <w:tc>
          <w:tcPr>
            <w:tcW w:w="0" w:type="auto"/>
          </w:tcPr>
          <w:p w14:paraId="51C51C11" w14:textId="77777777" w:rsidR="00752CC6" w:rsidRDefault="00752CC6" w:rsidP="00CE2AC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615F6AD" w14:textId="77777777" w:rsidR="00752CC6" w:rsidRDefault="00752CC6" w:rsidP="00752CC6"/>
    <w:p w14:paraId="3C8E5A9D" w14:textId="66B91582" w:rsidR="003C1F69" w:rsidRDefault="003C1F69" w:rsidP="00A10A77"/>
    <w:p w14:paraId="3C370EC1" w14:textId="77777777" w:rsidR="004704CF" w:rsidRDefault="004704CF" w:rsidP="00B43C3C">
      <w:pPr>
        <w:pStyle w:val="Heading1"/>
      </w:pPr>
      <w:r w:rsidRPr="001308A1">
        <w:t xml:space="preserve">Roles </w:t>
      </w:r>
      <w:r w:rsidR="00856CD8">
        <w:t>and</w:t>
      </w:r>
      <w:r w:rsidRPr="001308A1">
        <w:t xml:space="preserve"> Responsibilities</w:t>
      </w:r>
    </w:p>
    <w:p w14:paraId="273DD429" w14:textId="783BEA19" w:rsidR="004704CF" w:rsidRDefault="004704CF" w:rsidP="004704CF"/>
    <w:p w14:paraId="2D90C435" w14:textId="105AA558" w:rsidR="009839B6" w:rsidRDefault="009839B6" w:rsidP="004704CF">
      <w:r>
        <w:t xml:space="preserve">The following roles </w:t>
      </w:r>
      <w:r w:rsidR="004B264F">
        <w:t>have responsibilities described i</w:t>
      </w:r>
      <w:r>
        <w:t>n this document</w:t>
      </w:r>
      <w:r w:rsidR="00A32062">
        <w:t>.</w:t>
      </w:r>
    </w:p>
    <w:p w14:paraId="1CFB372D" w14:textId="025AC321" w:rsidR="009839B6" w:rsidRDefault="009839B6" w:rsidP="004704CF"/>
    <w:tbl>
      <w:tblPr>
        <w:tblStyle w:val="ListTable4-Accent3"/>
        <w:tblW w:w="0" w:type="auto"/>
        <w:tblLook w:val="04A0" w:firstRow="1" w:lastRow="0" w:firstColumn="1" w:lastColumn="0" w:noHBand="0" w:noVBand="1"/>
      </w:tblPr>
      <w:tblGrid>
        <w:gridCol w:w="3505"/>
        <w:gridCol w:w="6565"/>
      </w:tblGrid>
      <w:tr w:rsidR="00921E71" w14:paraId="37D3C390" w14:textId="77777777" w:rsidTr="006175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C4EF09B" w14:textId="1A34E73A" w:rsidR="00921E71" w:rsidRDefault="006175B3" w:rsidP="004704CF">
            <w:r>
              <w:t>Role</w:t>
            </w:r>
          </w:p>
        </w:tc>
        <w:tc>
          <w:tcPr>
            <w:tcW w:w="6565" w:type="dxa"/>
          </w:tcPr>
          <w:p w14:paraId="2B716245" w14:textId="50B54BD5" w:rsidR="00921E71" w:rsidRDefault="00C40B98" w:rsidP="004704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Responsibility</w:t>
            </w:r>
          </w:p>
        </w:tc>
      </w:tr>
      <w:tr w:rsidR="00921E71" w14:paraId="3DD6BE43" w14:textId="77777777" w:rsidTr="006175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4" w:space="0" w:color="A5A5A5" w:themeColor="accent3"/>
              <w:right w:val="single" w:sz="4" w:space="0" w:color="auto"/>
            </w:tcBorders>
          </w:tcPr>
          <w:p w14:paraId="520244A0" w14:textId="005875D6" w:rsidR="00921E71" w:rsidRDefault="006175B3" w:rsidP="004704CF">
            <w:r>
              <w:t xml:space="preserve">SRY Cryo </w:t>
            </w:r>
            <w:r w:rsidR="002471DB">
              <w:t xml:space="preserve">Operator </w:t>
            </w:r>
          </w:p>
        </w:tc>
        <w:tc>
          <w:tcPr>
            <w:tcW w:w="6565" w:type="dxa"/>
            <w:tcBorders>
              <w:left w:val="single" w:sz="4" w:space="0" w:color="auto"/>
            </w:tcBorders>
          </w:tcPr>
          <w:p w14:paraId="3C0F9BBF" w14:textId="1154181A" w:rsidR="00921E71" w:rsidRDefault="006175B3" w:rsidP="002471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Perform and Monitor </w:t>
            </w:r>
            <w:r w:rsidR="002471DB">
              <w:t>UITF QCM CD</w:t>
            </w:r>
          </w:p>
        </w:tc>
      </w:tr>
      <w:tr w:rsidR="00921E71" w14:paraId="60F4C9C3" w14:textId="77777777" w:rsidTr="006175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right w:val="single" w:sz="4" w:space="0" w:color="auto"/>
            </w:tcBorders>
          </w:tcPr>
          <w:p w14:paraId="724DDBF1" w14:textId="5DC83D79" w:rsidR="00921E71" w:rsidRDefault="006175B3" w:rsidP="004704CF">
            <w:r>
              <w:t>Cryo Operator</w:t>
            </w:r>
          </w:p>
        </w:tc>
        <w:tc>
          <w:tcPr>
            <w:tcW w:w="6565" w:type="dxa"/>
            <w:tcBorders>
              <w:left w:val="single" w:sz="4" w:space="0" w:color="auto"/>
            </w:tcBorders>
          </w:tcPr>
          <w:p w14:paraId="2FFB90F5" w14:textId="65875FAB" w:rsidR="00921E71" w:rsidRDefault="006175B3" w:rsidP="004704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Assist with CM pumpdown and provide support during CD</w:t>
            </w:r>
          </w:p>
        </w:tc>
      </w:tr>
    </w:tbl>
    <w:p w14:paraId="6EFC8B26" w14:textId="77777777" w:rsidR="00D77923" w:rsidRDefault="00D77923" w:rsidP="004704CF"/>
    <w:p w14:paraId="5913993F" w14:textId="77777777" w:rsidR="004704CF" w:rsidRPr="0068082E" w:rsidRDefault="004704CF" w:rsidP="00FA156D">
      <w:pPr>
        <w:rPr>
          <w:rFonts w:ascii="Times" w:hAnsi="Times"/>
        </w:rPr>
      </w:pPr>
    </w:p>
    <w:p w14:paraId="7FE3668E" w14:textId="77777777" w:rsidR="005C5946" w:rsidRDefault="005C5946">
      <w:pPr>
        <w:rPr>
          <w:rFonts w:ascii="Times" w:hAnsi="Times" w:cs="Times"/>
          <w:b/>
          <w:sz w:val="32"/>
        </w:rPr>
      </w:pPr>
      <w:r>
        <w:br w:type="page"/>
      </w:r>
    </w:p>
    <w:p w14:paraId="5FEAE0B3" w14:textId="2A8D0AC8" w:rsidR="00B61916" w:rsidRPr="00CA4360" w:rsidRDefault="009839B6" w:rsidP="00B43C3C">
      <w:pPr>
        <w:pStyle w:val="Heading1"/>
      </w:pPr>
      <w:r>
        <w:lastRenderedPageBreak/>
        <w:t>Procedure</w:t>
      </w:r>
    </w:p>
    <w:p w14:paraId="50BB128F" w14:textId="20598181" w:rsidR="00B61916" w:rsidRDefault="00B61916">
      <w:pPr>
        <w:rPr>
          <w:rFonts w:ascii="Times" w:hAnsi="Times"/>
        </w:rPr>
      </w:pPr>
    </w:p>
    <w:p w14:paraId="7B128C71" w14:textId="6CAEA973" w:rsidR="003036C6" w:rsidRDefault="003036C6" w:rsidP="003036C6">
      <w:pPr>
        <w:pStyle w:val="Heading2"/>
        <w:jc w:val="both"/>
      </w:pPr>
      <w:bookmarkStart w:id="3" w:name="Required_Identifiers"/>
      <w:bookmarkStart w:id="4" w:name="MSAstepsdiagram"/>
      <w:bookmarkStart w:id="5" w:name="Secton4_Reference_Docs"/>
      <w:bookmarkStart w:id="6" w:name="TSP1004"/>
      <w:bookmarkStart w:id="7" w:name="Section5Reviews"/>
      <w:bookmarkStart w:id="8" w:name="Refdocacronymns"/>
      <w:bookmarkEnd w:id="3"/>
      <w:bookmarkEnd w:id="4"/>
      <w:bookmarkEnd w:id="5"/>
      <w:r>
        <w:t>Preliminary Checks</w:t>
      </w:r>
    </w:p>
    <w:p w14:paraId="03A79838" w14:textId="0C0CB1EC" w:rsidR="001035EA" w:rsidRPr="001035EA" w:rsidRDefault="001035EA" w:rsidP="001035EA">
      <w:pPr>
        <w:rPr>
          <w:color w:val="FF0000"/>
        </w:rPr>
      </w:pPr>
      <w:r>
        <w:rPr>
          <w:color w:val="FF0000"/>
        </w:rPr>
        <w:t>Ensure that the following checks are done the day before the cooldown begins</w:t>
      </w:r>
    </w:p>
    <w:p w14:paraId="33EFB921" w14:textId="2A0EA47F" w:rsidR="001035EA" w:rsidRPr="001035EA" w:rsidRDefault="003036C6" w:rsidP="001035EA">
      <w:pPr>
        <w:pStyle w:val="Heading3"/>
      </w:pPr>
      <w:r w:rsidRPr="00507D31">
        <w:t>Signal Verification</w:t>
      </w:r>
    </w:p>
    <w:p w14:paraId="2ECF1D9A" w14:textId="26086359" w:rsidR="003036C6" w:rsidRPr="00C542F3" w:rsidRDefault="00167336" w:rsidP="006114FF">
      <w:pPr>
        <w:pStyle w:val="ListParagraph"/>
        <w:numPr>
          <w:ilvl w:val="0"/>
          <w:numId w:val="6"/>
        </w:numPr>
        <w:jc w:val="both"/>
        <w:rPr>
          <w:color w:val="auto"/>
        </w:rPr>
      </w:pPr>
      <w:r w:rsidRPr="00C542F3">
        <w:rPr>
          <w:color w:val="auto"/>
        </w:rPr>
        <w:t xml:space="preserve">Verify all </w:t>
      </w:r>
      <w:r w:rsidR="003036C6" w:rsidRPr="00C542F3">
        <w:rPr>
          <w:color w:val="auto"/>
        </w:rPr>
        <w:t xml:space="preserve">signals </w:t>
      </w:r>
      <w:r w:rsidRPr="00C542F3">
        <w:rPr>
          <w:color w:val="auto"/>
        </w:rPr>
        <w:t>area reading back</w:t>
      </w:r>
    </w:p>
    <w:p w14:paraId="5AAF7BCE" w14:textId="77777777" w:rsidR="003036C6" w:rsidRPr="00C542F3" w:rsidRDefault="003036C6" w:rsidP="006114FF">
      <w:pPr>
        <w:pStyle w:val="ListParagraph"/>
        <w:numPr>
          <w:ilvl w:val="1"/>
          <w:numId w:val="6"/>
        </w:numPr>
        <w:jc w:val="both"/>
        <w:rPr>
          <w:color w:val="auto"/>
        </w:rPr>
      </w:pPr>
      <w:r w:rsidRPr="00C542F3">
        <w:rPr>
          <w:color w:val="auto"/>
        </w:rPr>
        <w:t>Ensure that all signals are reading back a correct value</w:t>
      </w:r>
    </w:p>
    <w:p w14:paraId="192D6607" w14:textId="77777777" w:rsidR="003036C6" w:rsidRPr="00C542F3" w:rsidRDefault="003036C6" w:rsidP="006114FF">
      <w:pPr>
        <w:pStyle w:val="ListParagraph"/>
        <w:numPr>
          <w:ilvl w:val="1"/>
          <w:numId w:val="6"/>
        </w:numPr>
        <w:jc w:val="both"/>
        <w:rPr>
          <w:color w:val="auto"/>
        </w:rPr>
      </w:pPr>
      <w:r w:rsidRPr="00C542F3">
        <w:rPr>
          <w:color w:val="auto"/>
        </w:rPr>
        <w:t>If any signals read back unrealistic values (e.x the CM is at 300K but a sensor readback is 30K) or have no readback (NAN or Blank EPICS Box)</w:t>
      </w:r>
    </w:p>
    <w:p w14:paraId="7DAFEC5C" w14:textId="77777777" w:rsidR="003036C6" w:rsidRPr="00C542F3" w:rsidRDefault="003036C6" w:rsidP="006114FF">
      <w:pPr>
        <w:pStyle w:val="ListParagraph"/>
        <w:numPr>
          <w:ilvl w:val="2"/>
          <w:numId w:val="6"/>
        </w:numPr>
        <w:jc w:val="both"/>
        <w:rPr>
          <w:color w:val="auto"/>
        </w:rPr>
      </w:pPr>
      <w:r w:rsidRPr="00C542F3">
        <w:rPr>
          <w:color w:val="auto"/>
        </w:rPr>
        <w:t>Ensure that cables are connected</w:t>
      </w:r>
    </w:p>
    <w:p w14:paraId="3A9D59CF" w14:textId="3CA51B48" w:rsidR="001035EA" w:rsidRPr="001035EA" w:rsidRDefault="003036C6" w:rsidP="006114FF">
      <w:pPr>
        <w:pStyle w:val="ListParagraph"/>
        <w:numPr>
          <w:ilvl w:val="2"/>
          <w:numId w:val="6"/>
        </w:numPr>
        <w:jc w:val="both"/>
        <w:rPr>
          <w:color w:val="auto"/>
        </w:rPr>
      </w:pPr>
      <w:r w:rsidRPr="00C542F3">
        <w:rPr>
          <w:color w:val="auto"/>
        </w:rPr>
        <w:t xml:space="preserve">Contact instrumentation lead for assistance </w:t>
      </w:r>
    </w:p>
    <w:p w14:paraId="7AA75FFE" w14:textId="77777777" w:rsidR="00E80BD8" w:rsidRPr="00C542F3" w:rsidRDefault="00E80BD8" w:rsidP="006114FF">
      <w:pPr>
        <w:pStyle w:val="ListParagraph"/>
        <w:numPr>
          <w:ilvl w:val="0"/>
          <w:numId w:val="6"/>
        </w:numPr>
        <w:jc w:val="both"/>
        <w:rPr>
          <w:color w:val="auto"/>
        </w:rPr>
      </w:pPr>
      <w:r w:rsidRPr="00C542F3">
        <w:rPr>
          <w:color w:val="auto"/>
        </w:rPr>
        <w:t>Verify that all signals are being logged with MyaPlot</w:t>
      </w:r>
    </w:p>
    <w:p w14:paraId="758674CD" w14:textId="52E29055" w:rsidR="001035EA" w:rsidRPr="001035EA" w:rsidRDefault="00E80BD8" w:rsidP="006114FF">
      <w:pPr>
        <w:pStyle w:val="ListParagraph"/>
        <w:numPr>
          <w:ilvl w:val="1"/>
          <w:numId w:val="6"/>
        </w:numPr>
        <w:jc w:val="both"/>
        <w:rPr>
          <w:color w:val="auto"/>
        </w:rPr>
      </w:pPr>
      <w:r w:rsidRPr="00C542F3">
        <w:rPr>
          <w:color w:val="auto"/>
        </w:rPr>
        <w:t xml:space="preserve">If signals are not logging or logging a ‘0’ contact the individual in charge of MyaPlot </w:t>
      </w:r>
    </w:p>
    <w:p w14:paraId="6F6FE8F2" w14:textId="77777777" w:rsidR="00BD0D01" w:rsidRDefault="00C542F3" w:rsidP="006114FF">
      <w:pPr>
        <w:pStyle w:val="ListParagraph"/>
        <w:numPr>
          <w:ilvl w:val="0"/>
          <w:numId w:val="6"/>
        </w:numPr>
        <w:jc w:val="both"/>
        <w:rPr>
          <w:color w:val="auto"/>
        </w:rPr>
      </w:pPr>
      <w:r w:rsidRPr="00C542F3">
        <w:rPr>
          <w:color w:val="auto"/>
        </w:rPr>
        <w:t>Ensure that the LL probe controller is turned on</w:t>
      </w:r>
      <w:r w:rsidR="00BD0D01">
        <w:rPr>
          <w:color w:val="auto"/>
        </w:rPr>
        <w:t xml:space="preserve"> </w:t>
      </w:r>
    </w:p>
    <w:p w14:paraId="6FBCB610" w14:textId="1E3FB99C" w:rsidR="00C542F3" w:rsidRPr="00BD0D01" w:rsidRDefault="00BD0D01" w:rsidP="007643ED">
      <w:pPr>
        <w:pStyle w:val="ListParagraph"/>
        <w:numPr>
          <w:ilvl w:val="1"/>
          <w:numId w:val="6"/>
        </w:numPr>
        <w:jc w:val="both"/>
        <w:rPr>
          <w:color w:val="auto"/>
          <w:u w:val="single"/>
        </w:rPr>
      </w:pPr>
      <w:r w:rsidRPr="00BD0D01">
        <w:rPr>
          <w:color w:val="auto"/>
        </w:rPr>
        <w:t>Location ca</w:t>
      </w:r>
      <w:r>
        <w:rPr>
          <w:color w:val="auto"/>
        </w:rPr>
        <w:t>n be found in s</w:t>
      </w:r>
      <w:r w:rsidRPr="00BD0D01">
        <w:rPr>
          <w:color w:val="auto"/>
        </w:rPr>
        <w:t xml:space="preserve">ection </w:t>
      </w:r>
      <w:r w:rsidRPr="00BD0D01">
        <w:rPr>
          <w:color w:val="auto"/>
        </w:rPr>
        <w:fldChar w:fldCharType="begin"/>
      </w:r>
      <w:r w:rsidRPr="00BD0D01">
        <w:rPr>
          <w:color w:val="auto"/>
        </w:rPr>
        <w:instrText xml:space="preserve"> REF _Ref79499326 \r \h </w:instrText>
      </w:r>
      <w:r w:rsidRPr="00BD0D01">
        <w:rPr>
          <w:color w:val="auto"/>
        </w:rPr>
      </w:r>
      <w:r w:rsidRPr="00BD0D01">
        <w:rPr>
          <w:color w:val="auto"/>
        </w:rPr>
        <w:fldChar w:fldCharType="separate"/>
      </w:r>
      <w:r w:rsidR="001C193C">
        <w:rPr>
          <w:color w:val="auto"/>
        </w:rPr>
        <w:t>9.0</w:t>
      </w:r>
      <w:r w:rsidRPr="00BD0D01">
        <w:rPr>
          <w:color w:val="auto"/>
        </w:rPr>
        <w:fldChar w:fldCharType="end"/>
      </w:r>
    </w:p>
    <w:p w14:paraId="04849354" w14:textId="77777777" w:rsidR="00BD0D01" w:rsidRPr="00BD0D01" w:rsidRDefault="00BD0D01" w:rsidP="00BD0D01">
      <w:pPr>
        <w:pStyle w:val="ListParagraph"/>
        <w:ind w:left="1080"/>
        <w:jc w:val="both"/>
        <w:rPr>
          <w:color w:val="auto"/>
          <w:u w:val="single"/>
        </w:rPr>
      </w:pPr>
    </w:p>
    <w:p w14:paraId="16410FAF" w14:textId="6D1A5A86" w:rsidR="00C542F3" w:rsidRDefault="00C542F3" w:rsidP="00C542F3">
      <w:pPr>
        <w:pStyle w:val="Heading3"/>
      </w:pPr>
      <w:r>
        <w:t>Vacuum System Verification</w:t>
      </w:r>
    </w:p>
    <w:p w14:paraId="492A0E02" w14:textId="7CEF5851" w:rsidR="00C542F3" w:rsidRDefault="00C542F3" w:rsidP="0039207D">
      <w:pPr>
        <w:pStyle w:val="ListParagraph"/>
        <w:numPr>
          <w:ilvl w:val="0"/>
          <w:numId w:val="11"/>
        </w:numPr>
      </w:pPr>
      <w:r>
        <w:t>Ensure that all vacuum signals are active</w:t>
      </w:r>
    </w:p>
    <w:p w14:paraId="051C1CAE" w14:textId="57FEF83D" w:rsidR="00C542F3" w:rsidRDefault="00C542F3" w:rsidP="006114FF">
      <w:pPr>
        <w:pStyle w:val="ListParagraph"/>
        <w:numPr>
          <w:ilvl w:val="0"/>
          <w:numId w:val="6"/>
        </w:numPr>
      </w:pPr>
      <w:r>
        <w:t>Use the following as guidelines of what values the vacuum should be at:</w:t>
      </w:r>
    </w:p>
    <w:p w14:paraId="6B8633E5" w14:textId="3C8F7872" w:rsidR="00C542F3" w:rsidRDefault="00C542F3" w:rsidP="006114FF">
      <w:pPr>
        <w:pStyle w:val="ListParagraph"/>
        <w:numPr>
          <w:ilvl w:val="1"/>
          <w:numId w:val="6"/>
        </w:numPr>
      </w:pPr>
      <w:r>
        <w:t>VIPM1011/VIPM1012: E-11 range</w:t>
      </w:r>
    </w:p>
    <w:p w14:paraId="670C7FD5" w14:textId="7D162D75" w:rsidR="00C542F3" w:rsidRDefault="00C542F3" w:rsidP="006114FF">
      <w:pPr>
        <w:pStyle w:val="ListParagraph"/>
        <w:numPr>
          <w:ilvl w:val="1"/>
          <w:numId w:val="6"/>
        </w:numPr>
      </w:pPr>
      <w:r>
        <w:t>VIPM101B: E-11 range</w:t>
      </w:r>
    </w:p>
    <w:p w14:paraId="432B7C6D" w14:textId="24144DEC" w:rsidR="00C542F3" w:rsidRDefault="000441C0" w:rsidP="006114FF">
      <w:pPr>
        <w:pStyle w:val="ListParagraph"/>
        <w:numPr>
          <w:ilvl w:val="1"/>
          <w:numId w:val="6"/>
        </w:numPr>
      </w:pPr>
      <w:r>
        <w:t>VQGM101: E-6 to E-7 range</w:t>
      </w:r>
    </w:p>
    <w:p w14:paraId="39FE1FCA" w14:textId="7E313A18" w:rsidR="000441C0" w:rsidRDefault="000441C0" w:rsidP="006114FF">
      <w:pPr>
        <w:pStyle w:val="ListParagraph"/>
        <w:numPr>
          <w:ilvl w:val="0"/>
          <w:numId w:val="6"/>
        </w:numPr>
      </w:pPr>
      <w:r>
        <w:t>If any of the gauges are outside their range check with SRF on how to proceed</w:t>
      </w:r>
    </w:p>
    <w:p w14:paraId="418EB377" w14:textId="6A91A4E6" w:rsidR="000441C0" w:rsidRDefault="000441C0" w:rsidP="006114FF">
      <w:pPr>
        <w:pStyle w:val="ListParagraph"/>
        <w:numPr>
          <w:ilvl w:val="1"/>
          <w:numId w:val="6"/>
        </w:numPr>
      </w:pPr>
      <w:r>
        <w:t>If the insulating vacuum gauge read above the guideline range, ask an SRF technician to attach a pump to it</w:t>
      </w:r>
    </w:p>
    <w:p w14:paraId="70700576" w14:textId="77777777" w:rsidR="000441C0" w:rsidRDefault="000441C0" w:rsidP="000441C0">
      <w:pPr>
        <w:pStyle w:val="ListParagraph"/>
        <w:ind w:left="1080"/>
      </w:pPr>
    </w:p>
    <w:p w14:paraId="0FB1E01E" w14:textId="7356908B" w:rsidR="000441C0" w:rsidRDefault="000441C0" w:rsidP="000441C0">
      <w:pPr>
        <w:pStyle w:val="Heading3"/>
      </w:pPr>
      <w:r>
        <w:t>Initial Guard Vacuum Arrangement</w:t>
      </w:r>
    </w:p>
    <w:p w14:paraId="4D27CDC8" w14:textId="3C381EE7" w:rsidR="000441C0" w:rsidRDefault="00BD0D01" w:rsidP="00BD0D01">
      <w:pPr>
        <w:pStyle w:val="ListParagraph"/>
        <w:numPr>
          <w:ilvl w:val="0"/>
          <w:numId w:val="6"/>
        </w:numPr>
      </w:pPr>
      <w:r>
        <w:t>Ensure that all guard vacuum valves are open before starting the cooldown</w:t>
      </w:r>
    </w:p>
    <w:p w14:paraId="50065584" w14:textId="0C65EF76" w:rsidR="00BD0D01" w:rsidRPr="000441C0" w:rsidRDefault="00BD0D01" w:rsidP="00BD0D01">
      <w:pPr>
        <w:pStyle w:val="ListParagraph"/>
        <w:numPr>
          <w:ilvl w:val="0"/>
          <w:numId w:val="6"/>
        </w:numPr>
      </w:pPr>
      <w:r>
        <w:t xml:space="preserve">The valve locations can be found in section </w:t>
      </w:r>
      <w:r>
        <w:fldChar w:fldCharType="begin"/>
      </w:r>
      <w:r>
        <w:instrText xml:space="preserve"> REF _Ref79499567 \r \h </w:instrText>
      </w:r>
      <w:r>
        <w:fldChar w:fldCharType="separate"/>
      </w:r>
      <w:r w:rsidR="001C193C">
        <w:t>7.0</w:t>
      </w:r>
      <w:r>
        <w:fldChar w:fldCharType="end"/>
      </w:r>
    </w:p>
    <w:p w14:paraId="057841A4" w14:textId="46969128" w:rsidR="0039207D" w:rsidRDefault="0039207D" w:rsidP="0039207D"/>
    <w:p w14:paraId="2CAE3A7E" w14:textId="13276894" w:rsidR="007643ED" w:rsidRDefault="007643ED" w:rsidP="007643ED">
      <w:pPr>
        <w:pStyle w:val="Heading3"/>
      </w:pPr>
      <w:r>
        <w:t>HX bypass valve</w:t>
      </w:r>
    </w:p>
    <w:p w14:paraId="3306C539" w14:textId="5CD90B78" w:rsidR="007643ED" w:rsidRDefault="007643ED" w:rsidP="007643ED">
      <w:pPr>
        <w:pStyle w:val="ListParagraph"/>
        <w:numPr>
          <w:ilvl w:val="0"/>
          <w:numId w:val="6"/>
        </w:numPr>
      </w:pPr>
      <w:r>
        <w:t>Ensure that the HX manual bypass valve is fully open</w:t>
      </w:r>
    </w:p>
    <w:p w14:paraId="25C8E032" w14:textId="46E6313A" w:rsidR="007643ED" w:rsidRPr="000441C0" w:rsidRDefault="007643ED" w:rsidP="007643ED">
      <w:pPr>
        <w:pStyle w:val="ListParagraph"/>
        <w:numPr>
          <w:ilvl w:val="0"/>
          <w:numId w:val="6"/>
        </w:numPr>
      </w:pPr>
      <w:r>
        <w:t xml:space="preserve">The valve locations can be found in section </w:t>
      </w:r>
      <w:r>
        <w:fldChar w:fldCharType="begin"/>
      </w:r>
      <w:r>
        <w:instrText xml:space="preserve"> REF _Ref79499567 \r \h </w:instrText>
      </w:r>
      <w:r>
        <w:fldChar w:fldCharType="separate"/>
      </w:r>
      <w:r w:rsidR="001C193C">
        <w:t>7.0</w:t>
      </w:r>
      <w:r>
        <w:fldChar w:fldCharType="end"/>
      </w:r>
    </w:p>
    <w:p w14:paraId="194B8BE4" w14:textId="77777777" w:rsidR="007643ED" w:rsidRDefault="007643ED" w:rsidP="0039207D"/>
    <w:p w14:paraId="3B770F01" w14:textId="70C660B0" w:rsidR="00297C1A" w:rsidRDefault="000B325D" w:rsidP="00C542F3">
      <w:pPr>
        <w:pStyle w:val="Heading3"/>
      </w:pPr>
      <w:r>
        <w:t>LivePlots</w:t>
      </w:r>
    </w:p>
    <w:p w14:paraId="07242DC5" w14:textId="528A7EBE" w:rsidR="0039207D" w:rsidRDefault="0039207D" w:rsidP="0039207D">
      <w:pPr>
        <w:pStyle w:val="ListParagraph"/>
        <w:numPr>
          <w:ilvl w:val="0"/>
          <w:numId w:val="6"/>
        </w:numPr>
      </w:pPr>
      <w:r>
        <w:t xml:space="preserve">Plot all the PV’s from section </w:t>
      </w:r>
      <w:r>
        <w:fldChar w:fldCharType="begin"/>
      </w:r>
      <w:r>
        <w:instrText xml:space="preserve"> REF _Ref79499832 \r \h </w:instrText>
      </w:r>
      <w:r>
        <w:fldChar w:fldCharType="separate"/>
      </w:r>
      <w:r w:rsidR="001C193C">
        <w:t>7.0</w:t>
      </w:r>
      <w:r>
        <w:fldChar w:fldCharType="end"/>
      </w:r>
      <w:r>
        <w:t xml:space="preserve"> on separate LivePlots </w:t>
      </w:r>
    </w:p>
    <w:p w14:paraId="142AFC2B" w14:textId="10E39DAA" w:rsidR="00C542F3" w:rsidRDefault="00C542F3">
      <w:pPr>
        <w:rPr>
          <w:rFonts w:asciiTheme="minorHAnsi" w:eastAsiaTheme="minorHAnsi" w:hAnsiTheme="minorHAnsi" w:cstheme="minorBidi"/>
          <w:i/>
          <w:iCs/>
          <w:color w:val="auto"/>
          <w:sz w:val="18"/>
          <w:szCs w:val="18"/>
        </w:rPr>
      </w:pPr>
      <w:r>
        <w:br w:type="page"/>
      </w:r>
    </w:p>
    <w:p w14:paraId="4F1A028C" w14:textId="75A61926" w:rsidR="00C542F3" w:rsidRDefault="00C542F3" w:rsidP="00C542F3">
      <w:pPr>
        <w:pStyle w:val="Heading2"/>
      </w:pPr>
      <w:r>
        <w:lastRenderedPageBreak/>
        <w:t>Cooldown of QCM</w:t>
      </w:r>
    </w:p>
    <w:p w14:paraId="001FAFA2" w14:textId="77777777" w:rsidR="00C542F3" w:rsidRPr="00C542F3" w:rsidRDefault="00C542F3" w:rsidP="00C542F3"/>
    <w:p w14:paraId="2399C171" w14:textId="29E63A41" w:rsidR="00C542F3" w:rsidRDefault="00C542F3" w:rsidP="006114FF">
      <w:pPr>
        <w:pStyle w:val="ListParagraph"/>
        <w:numPr>
          <w:ilvl w:val="0"/>
          <w:numId w:val="7"/>
        </w:numPr>
        <w:jc w:val="both"/>
      </w:pPr>
      <w:r w:rsidRPr="007914AF">
        <w:t>Verify that the CTF dewar (</w:t>
      </w:r>
      <w:r w:rsidRPr="000441C0">
        <w:rPr>
          <w:color w:val="5B9BD5" w:themeColor="accent1"/>
        </w:rPr>
        <w:t>CLL2762MAO</w:t>
      </w:r>
      <w:r w:rsidRPr="007914AF">
        <w:t xml:space="preserve">) is over </w:t>
      </w:r>
      <w:r>
        <w:t>6</w:t>
      </w:r>
      <w:r w:rsidRPr="007914AF">
        <w:t>0% full</w:t>
      </w:r>
    </w:p>
    <w:p w14:paraId="5C9ECB4A" w14:textId="670AD221" w:rsidR="00C542F3" w:rsidRDefault="00C542F3" w:rsidP="006114FF">
      <w:pPr>
        <w:pStyle w:val="ListParagraph"/>
        <w:numPr>
          <w:ilvl w:val="1"/>
          <w:numId w:val="7"/>
        </w:numPr>
        <w:jc w:val="both"/>
      </w:pPr>
      <w:r>
        <w:t>If the dewar is not full, confirm with cryo before starting</w:t>
      </w:r>
    </w:p>
    <w:p w14:paraId="252C3320" w14:textId="77777777" w:rsidR="000441C0" w:rsidRDefault="000441C0" w:rsidP="000441C0">
      <w:pPr>
        <w:pStyle w:val="ListParagraph"/>
        <w:ind w:left="1440"/>
        <w:jc w:val="both"/>
      </w:pPr>
    </w:p>
    <w:p w14:paraId="724EADCD" w14:textId="3BCD142F" w:rsidR="00C542F3" w:rsidRDefault="00C542F3" w:rsidP="006114FF">
      <w:pPr>
        <w:pStyle w:val="ListParagraph"/>
        <w:numPr>
          <w:ilvl w:val="0"/>
          <w:numId w:val="7"/>
        </w:numPr>
        <w:jc w:val="both"/>
      </w:pPr>
      <w:r>
        <w:t>Make a log entry stating that the UITF QCM CD is about to begin</w:t>
      </w:r>
    </w:p>
    <w:p w14:paraId="458C19ED" w14:textId="3A7CD8DB" w:rsidR="00C542F3" w:rsidRDefault="0039207D" w:rsidP="006114FF">
      <w:pPr>
        <w:pStyle w:val="ListParagraph"/>
        <w:numPr>
          <w:ilvl w:val="1"/>
          <w:numId w:val="7"/>
        </w:numPr>
        <w:jc w:val="both"/>
      </w:pPr>
      <w:r>
        <w:t xml:space="preserve">Included </w:t>
      </w:r>
      <w:r w:rsidR="00C542F3">
        <w:t>logs:  ELOG,SRFLOG,CLOG,SRFVTALOG, UITFLOG</w:t>
      </w:r>
    </w:p>
    <w:p w14:paraId="3732CF4A" w14:textId="77777777" w:rsidR="001035EA" w:rsidRDefault="001035EA" w:rsidP="001035EA">
      <w:pPr>
        <w:pStyle w:val="ListParagraph"/>
        <w:ind w:left="1440"/>
        <w:jc w:val="both"/>
      </w:pPr>
    </w:p>
    <w:p w14:paraId="4078FC5A" w14:textId="0D7D1D24" w:rsidR="001035EA" w:rsidRDefault="001035EA" w:rsidP="006114FF">
      <w:pPr>
        <w:pStyle w:val="ListParagraph"/>
        <w:numPr>
          <w:ilvl w:val="0"/>
          <w:numId w:val="7"/>
        </w:numPr>
        <w:jc w:val="both"/>
      </w:pPr>
      <w:r>
        <w:t>Inform VTA that the cooldown is about to begin</w:t>
      </w:r>
    </w:p>
    <w:p w14:paraId="13D3A8C0" w14:textId="2F102FBF" w:rsidR="00096243" w:rsidRDefault="00096243" w:rsidP="00096243">
      <w:pPr>
        <w:pStyle w:val="ListParagraph"/>
        <w:numPr>
          <w:ilvl w:val="1"/>
          <w:numId w:val="7"/>
        </w:numPr>
        <w:jc w:val="both"/>
      </w:pPr>
      <w:r>
        <w:t>Ensure that they will have no ongoing 2K work during the CD</w:t>
      </w:r>
    </w:p>
    <w:p w14:paraId="201A71B4" w14:textId="13F7202E" w:rsidR="001035EA" w:rsidRDefault="001035EA" w:rsidP="001035EA">
      <w:pPr>
        <w:jc w:val="both"/>
      </w:pPr>
    </w:p>
    <w:p w14:paraId="65E85835" w14:textId="3D580770" w:rsidR="000441C0" w:rsidRDefault="000441C0" w:rsidP="006114FF">
      <w:pPr>
        <w:pStyle w:val="ListParagraph"/>
        <w:numPr>
          <w:ilvl w:val="0"/>
          <w:numId w:val="7"/>
        </w:numPr>
        <w:jc w:val="both"/>
      </w:pPr>
      <w:r>
        <w:t>Begin with the JT (</w:t>
      </w:r>
      <w:r w:rsidRPr="000441C0">
        <w:rPr>
          <w:color w:val="5B9BD5" w:themeColor="accent1"/>
        </w:rPr>
        <w:t>CEV27JT</w:t>
      </w:r>
      <w:r w:rsidR="00096243">
        <w:t>) valve</w:t>
      </w:r>
      <w:r>
        <w:t xml:space="preserve"> fully closed</w:t>
      </w:r>
    </w:p>
    <w:p w14:paraId="45188A28" w14:textId="77777777" w:rsidR="002168B8" w:rsidRDefault="002168B8" w:rsidP="002168B8">
      <w:pPr>
        <w:pStyle w:val="ListParagraph"/>
      </w:pPr>
    </w:p>
    <w:p w14:paraId="2AA657BA" w14:textId="37E931B3" w:rsidR="0039207D" w:rsidRDefault="0039207D" w:rsidP="002168B8">
      <w:pPr>
        <w:pStyle w:val="ListParagraph"/>
        <w:numPr>
          <w:ilvl w:val="0"/>
          <w:numId w:val="7"/>
        </w:numPr>
        <w:jc w:val="both"/>
      </w:pPr>
      <w:r>
        <w:t>Things to monitor during the full length of the CD:</w:t>
      </w:r>
    </w:p>
    <w:p w14:paraId="27DD9763" w14:textId="2779770A" w:rsidR="002168B8" w:rsidRDefault="002168B8" w:rsidP="0039207D">
      <w:pPr>
        <w:pStyle w:val="ListParagraph"/>
        <w:numPr>
          <w:ilvl w:val="1"/>
          <w:numId w:val="7"/>
        </w:numPr>
        <w:jc w:val="both"/>
      </w:pPr>
      <w:r>
        <w:t>M</w:t>
      </w:r>
      <w:r w:rsidR="0039207D">
        <w:t>onitor the p</w:t>
      </w:r>
      <w:r>
        <w:t>urifier line pressures (</w:t>
      </w:r>
      <w:r w:rsidRPr="00207EC9">
        <w:rPr>
          <w:color w:val="00B0F0"/>
        </w:rPr>
        <w:t>CPI284</w:t>
      </w:r>
      <w:r>
        <w:t>) and flow (</w:t>
      </w:r>
      <w:r w:rsidRPr="00207EC9">
        <w:rPr>
          <w:color w:val="00B0F0"/>
        </w:rPr>
        <w:t>CFI282</w:t>
      </w:r>
      <w:r>
        <w:t xml:space="preserve">) </w:t>
      </w:r>
      <w:r w:rsidR="0039207D">
        <w:t>:</w:t>
      </w:r>
    </w:p>
    <w:p w14:paraId="7B05840F" w14:textId="3E3A84DA" w:rsidR="002168B8" w:rsidRDefault="002168B8" w:rsidP="0039207D">
      <w:pPr>
        <w:pStyle w:val="ListParagraph"/>
        <w:numPr>
          <w:ilvl w:val="2"/>
          <w:numId w:val="7"/>
        </w:numPr>
        <w:jc w:val="both"/>
      </w:pPr>
      <w:r>
        <w:t xml:space="preserve">If </w:t>
      </w:r>
      <w:r w:rsidRPr="00096243">
        <w:rPr>
          <w:color w:val="5B9BD5" w:themeColor="accent1"/>
        </w:rPr>
        <w:t>CPI284</w:t>
      </w:r>
      <w:r>
        <w:t xml:space="preserve"> exceeds 1.15 atm </w:t>
      </w:r>
      <w:r w:rsidRPr="00586E25">
        <w:rPr>
          <w:b/>
        </w:rPr>
        <w:t>(</w:t>
      </w:r>
      <w:r w:rsidRPr="00096243">
        <w:t>while CFI282 is at 16 g/s</w:t>
      </w:r>
      <w:r w:rsidRPr="00586E25">
        <w:rPr>
          <w:b/>
        </w:rPr>
        <w:t>)</w:t>
      </w:r>
      <w:r>
        <w:t>, dial back on the JT Valve (</w:t>
      </w:r>
      <w:r>
        <w:rPr>
          <w:color w:val="00B0F0"/>
        </w:rPr>
        <w:t>CEV27JT</w:t>
      </w:r>
      <w:r>
        <w:t xml:space="preserve">) to reduce the flow. </w:t>
      </w:r>
    </w:p>
    <w:p w14:paraId="1DA81E26" w14:textId="22C34981" w:rsidR="002168B8" w:rsidRDefault="002168B8" w:rsidP="0039207D">
      <w:pPr>
        <w:pStyle w:val="ListParagraph"/>
        <w:numPr>
          <w:ilvl w:val="1"/>
          <w:numId w:val="7"/>
        </w:numPr>
        <w:jc w:val="both"/>
      </w:pPr>
      <w:r w:rsidRPr="00782AF5">
        <w:t>If the cryomodule retur</w:t>
      </w:r>
      <w:r>
        <w:t>n helium pressure goes above 1.2</w:t>
      </w:r>
      <w:r w:rsidRPr="00782AF5">
        <w:t xml:space="preserve"> atm</w:t>
      </w:r>
      <w:r w:rsidR="0039207D">
        <w:t xml:space="preserve"> (</w:t>
      </w:r>
      <w:r w:rsidR="0039207D" w:rsidRPr="0039207D">
        <w:rPr>
          <w:color w:val="5B9BD5" w:themeColor="accent1"/>
        </w:rPr>
        <w:t>CPI2762</w:t>
      </w:r>
      <w:r w:rsidR="0039207D">
        <w:t>)</w:t>
      </w:r>
      <w:r>
        <w:t xml:space="preserve">, back off on CEV37JT. </w:t>
      </w:r>
    </w:p>
    <w:p w14:paraId="722B4293" w14:textId="485E94C5" w:rsidR="0039207D" w:rsidRDefault="0039207D" w:rsidP="0039207D">
      <w:pPr>
        <w:pStyle w:val="ListParagraph"/>
        <w:numPr>
          <w:ilvl w:val="1"/>
          <w:numId w:val="7"/>
        </w:numPr>
        <w:jc w:val="both"/>
      </w:pPr>
      <w:r>
        <w:t>Monitor the kinney return pressure (</w:t>
      </w:r>
      <w:r w:rsidRPr="0039207D">
        <w:rPr>
          <w:color w:val="5B9BD5" w:themeColor="accent1"/>
        </w:rPr>
        <w:t>CPI2091</w:t>
      </w:r>
      <w:r>
        <w:t>):</w:t>
      </w:r>
    </w:p>
    <w:p w14:paraId="3E73252B" w14:textId="5FB45BF8" w:rsidR="0039207D" w:rsidRDefault="0039207D" w:rsidP="0039207D">
      <w:pPr>
        <w:pStyle w:val="ListParagraph"/>
        <w:numPr>
          <w:ilvl w:val="2"/>
          <w:numId w:val="7"/>
        </w:numPr>
        <w:jc w:val="both"/>
      </w:pPr>
      <w:r>
        <w:t>If CPI2091 exceeds 0.025 atm,</w:t>
      </w:r>
      <w:r w:rsidRPr="0039207D">
        <w:t xml:space="preserve"> </w:t>
      </w:r>
      <w:r>
        <w:t>dial back on the JT Valve (</w:t>
      </w:r>
      <w:r>
        <w:rPr>
          <w:color w:val="00B0F0"/>
        </w:rPr>
        <w:t>CEV27JT</w:t>
      </w:r>
      <w:r>
        <w:t>) to reduce the flow.</w:t>
      </w:r>
    </w:p>
    <w:p w14:paraId="59AA0C30" w14:textId="71E9E03D" w:rsidR="007643ED" w:rsidRDefault="0039207D" w:rsidP="007643ED">
      <w:pPr>
        <w:pStyle w:val="ListParagraph"/>
        <w:numPr>
          <w:ilvl w:val="1"/>
          <w:numId w:val="7"/>
        </w:numPr>
        <w:jc w:val="both"/>
      </w:pPr>
      <w:r>
        <w:t xml:space="preserve">Any sudden changes to the JT valve can affect </w:t>
      </w:r>
      <w:r w:rsidRPr="00096243">
        <w:rPr>
          <w:color w:val="5B9BD5" w:themeColor="accent1"/>
        </w:rPr>
        <w:t>CPI284 or CPI2091</w:t>
      </w:r>
      <w:r>
        <w:t>; follow up any intentional or unintentional fast movements of the JT valve with a check on the recovery pressures.</w:t>
      </w:r>
    </w:p>
    <w:p w14:paraId="344C856A" w14:textId="6C093ABB" w:rsidR="00096243" w:rsidRDefault="00096243" w:rsidP="007643ED">
      <w:pPr>
        <w:pStyle w:val="ListParagraph"/>
        <w:numPr>
          <w:ilvl w:val="1"/>
          <w:numId w:val="7"/>
        </w:numPr>
        <w:jc w:val="both"/>
      </w:pPr>
      <w:r>
        <w:t>If the CM pressure</w:t>
      </w:r>
      <w:r w:rsidR="00597173">
        <w:t xml:space="preserve"> (</w:t>
      </w:r>
      <w:r w:rsidR="00597173" w:rsidRPr="00597173">
        <w:rPr>
          <w:color w:val="5B9BD5" w:themeColor="accent1"/>
        </w:rPr>
        <w:t>CPI2762</w:t>
      </w:r>
      <w:r w:rsidR="00597173">
        <w:t>)</w:t>
      </w:r>
      <w:r>
        <w:t xml:space="preserve"> drops below 1atm during the cooldown, it should not be cause for alarm.</w:t>
      </w:r>
    </w:p>
    <w:p w14:paraId="391F0481" w14:textId="370D2B41" w:rsidR="00597173" w:rsidRPr="00597173" w:rsidRDefault="00597173" w:rsidP="00597173">
      <w:pPr>
        <w:pStyle w:val="ListParagraph"/>
        <w:numPr>
          <w:ilvl w:val="2"/>
          <w:numId w:val="7"/>
        </w:numPr>
        <w:jc w:val="both"/>
        <w:rPr>
          <w:b/>
        </w:rPr>
      </w:pPr>
      <w:r w:rsidRPr="00597173">
        <w:rPr>
          <w:b/>
        </w:rPr>
        <w:t xml:space="preserve">Ensure that all CM guard vacuums are open </w:t>
      </w:r>
    </w:p>
    <w:p w14:paraId="21C477BC" w14:textId="77777777" w:rsidR="000441C0" w:rsidRDefault="000441C0" w:rsidP="000441C0">
      <w:pPr>
        <w:pStyle w:val="ListParagraph"/>
        <w:jc w:val="both"/>
      </w:pPr>
    </w:p>
    <w:p w14:paraId="07531901" w14:textId="7274D65E" w:rsidR="0039207D" w:rsidRDefault="0039207D" w:rsidP="006114FF">
      <w:pPr>
        <w:pStyle w:val="ListParagraph"/>
        <w:numPr>
          <w:ilvl w:val="0"/>
          <w:numId w:val="7"/>
        </w:numPr>
        <w:jc w:val="both"/>
      </w:pPr>
      <w:r>
        <w:t>Request from the cryo operator that the RT valve be put to manual mode and slowly opened up to allow the CM to begin pumping down</w:t>
      </w:r>
    </w:p>
    <w:p w14:paraId="0750C226" w14:textId="77777777" w:rsidR="0039207D" w:rsidRDefault="0039207D" w:rsidP="0039207D">
      <w:pPr>
        <w:pStyle w:val="ListParagraph"/>
        <w:jc w:val="both"/>
      </w:pPr>
    </w:p>
    <w:p w14:paraId="01E78AC0" w14:textId="2BFBFF90" w:rsidR="000441C0" w:rsidRDefault="00096243" w:rsidP="006114FF">
      <w:pPr>
        <w:pStyle w:val="ListParagraph"/>
        <w:numPr>
          <w:ilvl w:val="0"/>
          <w:numId w:val="7"/>
        </w:numPr>
        <w:jc w:val="both"/>
      </w:pPr>
      <w:r>
        <w:t>Once the CM pressure begins pumping down, s</w:t>
      </w:r>
      <w:r w:rsidR="000441C0">
        <w:t>lowly begin opening the JT valve</w:t>
      </w:r>
      <w:r>
        <w:t>:</w:t>
      </w:r>
    </w:p>
    <w:p w14:paraId="0CF64403" w14:textId="27E6CB9E" w:rsidR="000441C0" w:rsidRDefault="0039207D" w:rsidP="006114FF">
      <w:pPr>
        <w:pStyle w:val="ListParagraph"/>
        <w:numPr>
          <w:ilvl w:val="1"/>
          <w:numId w:val="7"/>
        </w:numPr>
        <w:jc w:val="both"/>
      </w:pPr>
      <w:r>
        <w:t>Open the valve in 5</w:t>
      </w:r>
      <w:r w:rsidR="000441C0">
        <w:t>% steps every 10 seconds to 100%</w:t>
      </w:r>
      <w:r w:rsidR="002168B8">
        <w:t xml:space="preserve"> </w:t>
      </w:r>
    </w:p>
    <w:p w14:paraId="5C1E2CEA" w14:textId="6A4A6DC3" w:rsidR="0039207D" w:rsidRDefault="0039207D" w:rsidP="0039207D">
      <w:pPr>
        <w:pStyle w:val="ListParagraph"/>
        <w:numPr>
          <w:ilvl w:val="2"/>
          <w:numId w:val="7"/>
        </w:numPr>
        <w:jc w:val="both"/>
      </w:pPr>
      <w:r>
        <w:t>Continue to communicate with the Cryo operator to ensure that the RT valve is being opened to compensate</w:t>
      </w:r>
      <w:r w:rsidR="00096243">
        <w:t xml:space="preserve"> for the extra flow</w:t>
      </w:r>
      <w:r>
        <w:t xml:space="preserve"> </w:t>
      </w:r>
    </w:p>
    <w:p w14:paraId="44BEEA49" w14:textId="0D8B27B0" w:rsidR="000441C0" w:rsidRDefault="000441C0" w:rsidP="006114FF">
      <w:pPr>
        <w:pStyle w:val="ListParagraph"/>
        <w:numPr>
          <w:ilvl w:val="1"/>
          <w:numId w:val="7"/>
        </w:numPr>
        <w:jc w:val="both"/>
      </w:pPr>
      <w:r>
        <w:t>Every 10%, stop opening the valve and allow the return pressure to stabilize</w:t>
      </w:r>
    </w:p>
    <w:p w14:paraId="7703CDB4" w14:textId="77777777" w:rsidR="007643ED" w:rsidRDefault="007643ED" w:rsidP="007643ED">
      <w:pPr>
        <w:pStyle w:val="ListParagraph"/>
        <w:jc w:val="both"/>
      </w:pPr>
    </w:p>
    <w:p w14:paraId="2E7E3499" w14:textId="1B4A24B4" w:rsidR="007643ED" w:rsidRDefault="007643ED" w:rsidP="007643ED">
      <w:pPr>
        <w:pStyle w:val="ListParagraph"/>
        <w:numPr>
          <w:ilvl w:val="0"/>
          <w:numId w:val="7"/>
        </w:numPr>
        <w:jc w:val="both"/>
      </w:pPr>
      <w:r>
        <w:t>Once the JT is fully open and a stable RT position is found by the cryo operator the main CD will begin</w:t>
      </w:r>
    </w:p>
    <w:p w14:paraId="066ECA9C" w14:textId="77777777" w:rsidR="00597173" w:rsidRDefault="00597173" w:rsidP="00597173">
      <w:pPr>
        <w:pStyle w:val="ListParagraph"/>
        <w:jc w:val="both"/>
      </w:pPr>
    </w:p>
    <w:p w14:paraId="2DCD8370" w14:textId="1FA4BA8A" w:rsidR="00597173" w:rsidRDefault="00597173" w:rsidP="00597173">
      <w:pPr>
        <w:pStyle w:val="ListParagraph"/>
        <w:numPr>
          <w:ilvl w:val="0"/>
          <w:numId w:val="7"/>
        </w:numPr>
        <w:jc w:val="both"/>
      </w:pPr>
      <w:r>
        <w:t>Once the inlet line begins to cooldown, perform a walk of the CM to ensure that none of the U-tubes or CM feels cold.</w:t>
      </w:r>
    </w:p>
    <w:p w14:paraId="0BFC82ED" w14:textId="77777777" w:rsidR="00597173" w:rsidRDefault="00597173" w:rsidP="00597173">
      <w:pPr>
        <w:pStyle w:val="ListParagraph"/>
        <w:numPr>
          <w:ilvl w:val="1"/>
          <w:numId w:val="7"/>
        </w:numPr>
        <w:jc w:val="both"/>
      </w:pPr>
      <w:r>
        <w:t>Some ice will form on the male bayonet of the u-tube, it should not be cause for alarm.</w:t>
      </w:r>
    </w:p>
    <w:p w14:paraId="25A71E86" w14:textId="4FA1C482" w:rsidR="007643ED" w:rsidRDefault="007643ED" w:rsidP="00597173">
      <w:pPr>
        <w:jc w:val="both"/>
      </w:pPr>
    </w:p>
    <w:p w14:paraId="6A823922" w14:textId="28E14995" w:rsidR="007643ED" w:rsidRDefault="007643ED" w:rsidP="007643ED">
      <w:pPr>
        <w:pStyle w:val="ListParagraph"/>
        <w:numPr>
          <w:ilvl w:val="0"/>
          <w:numId w:val="7"/>
        </w:numPr>
        <w:jc w:val="both"/>
      </w:pPr>
      <w:r>
        <w:lastRenderedPageBreak/>
        <w:t>The transfer line to the UITF will take about 30-45 minutes to fully cooldown before cold flow is able to reach the CM</w:t>
      </w:r>
    </w:p>
    <w:p w14:paraId="65D0B2E4" w14:textId="2BA78E37" w:rsidR="007643ED" w:rsidRDefault="007643ED" w:rsidP="007643ED">
      <w:pPr>
        <w:pStyle w:val="ListParagraph"/>
        <w:numPr>
          <w:ilvl w:val="1"/>
          <w:numId w:val="7"/>
        </w:numPr>
        <w:jc w:val="both"/>
      </w:pPr>
      <w:r>
        <w:t xml:space="preserve">Usually the flow will start cooling down slowly and then experience a sudden drop at around </w:t>
      </w:r>
      <w:r w:rsidR="00096243">
        <w:t>50-70</w:t>
      </w:r>
      <w:r>
        <w:t>K.</w:t>
      </w:r>
    </w:p>
    <w:p w14:paraId="1A5DE050" w14:textId="77777777" w:rsidR="007643ED" w:rsidRDefault="007643ED" w:rsidP="007643ED">
      <w:pPr>
        <w:pStyle w:val="ListParagraph"/>
        <w:ind w:left="1440"/>
        <w:jc w:val="both"/>
      </w:pPr>
    </w:p>
    <w:p w14:paraId="496908C6" w14:textId="18C5D84C" w:rsidR="007643ED" w:rsidRDefault="007643ED" w:rsidP="007643ED">
      <w:pPr>
        <w:pStyle w:val="ListParagraph"/>
        <w:numPr>
          <w:ilvl w:val="0"/>
          <w:numId w:val="7"/>
        </w:numPr>
        <w:jc w:val="both"/>
      </w:pPr>
      <w:r>
        <w:t>Once the sudden jump occurs, the CM pressure will begin to rise.</w:t>
      </w:r>
    </w:p>
    <w:p w14:paraId="79079FF1" w14:textId="7A7256D4" w:rsidR="007643ED" w:rsidRDefault="007643ED" w:rsidP="007643ED">
      <w:pPr>
        <w:pStyle w:val="ListParagraph"/>
        <w:numPr>
          <w:ilvl w:val="1"/>
          <w:numId w:val="7"/>
        </w:numPr>
        <w:jc w:val="both"/>
      </w:pPr>
      <w:r>
        <w:t>Slowly back off the JT valve if the p</w:t>
      </w:r>
      <w:r w:rsidR="00597173">
        <w:t>ressure begins to get too high or recovery begins reaching its limit</w:t>
      </w:r>
    </w:p>
    <w:p w14:paraId="6D31AAB7" w14:textId="77777777" w:rsidR="00597173" w:rsidRDefault="00597173" w:rsidP="00597173">
      <w:pPr>
        <w:pStyle w:val="ListParagraph"/>
        <w:ind w:left="1440"/>
        <w:jc w:val="both"/>
      </w:pPr>
    </w:p>
    <w:p w14:paraId="7E4F6AEC" w14:textId="2E1694CA" w:rsidR="007643ED" w:rsidRDefault="007643ED" w:rsidP="007643ED">
      <w:pPr>
        <w:pStyle w:val="ListParagraph"/>
        <w:numPr>
          <w:ilvl w:val="0"/>
          <w:numId w:val="7"/>
        </w:numPr>
        <w:jc w:val="both"/>
      </w:pPr>
      <w:r>
        <w:t>Once all the inlet lines are cold, confirm with the Cryo operator that the RT can be opened slightly more to allow the JT to be opened more</w:t>
      </w:r>
    </w:p>
    <w:p w14:paraId="3356C344" w14:textId="01A0FBD7" w:rsidR="007643ED" w:rsidRDefault="007643ED" w:rsidP="007643ED">
      <w:pPr>
        <w:pStyle w:val="ListParagraph"/>
        <w:numPr>
          <w:ilvl w:val="1"/>
          <w:numId w:val="7"/>
        </w:numPr>
        <w:jc w:val="both"/>
      </w:pPr>
      <w:r>
        <w:t>Follow every JT or RT move with about 1 minute of inactivity to ensure that the system can handle the extra flow</w:t>
      </w:r>
    </w:p>
    <w:p w14:paraId="17EA223A" w14:textId="77777777" w:rsidR="007643ED" w:rsidRDefault="007643ED" w:rsidP="007643ED">
      <w:pPr>
        <w:pStyle w:val="ListParagraph"/>
        <w:ind w:left="1440"/>
        <w:jc w:val="both"/>
      </w:pPr>
    </w:p>
    <w:p w14:paraId="5FFF19B7" w14:textId="73CFA009" w:rsidR="007643ED" w:rsidRDefault="007643ED" w:rsidP="007643ED">
      <w:pPr>
        <w:pStyle w:val="ListParagraph"/>
        <w:numPr>
          <w:ilvl w:val="0"/>
          <w:numId w:val="7"/>
        </w:numPr>
        <w:jc w:val="both"/>
      </w:pPr>
      <w:r>
        <w:t>At this point the return line diodes will begin to cooldown followed by the cavity diodes</w:t>
      </w:r>
    </w:p>
    <w:p w14:paraId="23EF44C1" w14:textId="31386CB6" w:rsidR="007643ED" w:rsidRDefault="007643ED" w:rsidP="007643ED">
      <w:pPr>
        <w:pStyle w:val="ListParagraph"/>
        <w:numPr>
          <w:ilvl w:val="1"/>
          <w:numId w:val="7"/>
        </w:numPr>
        <w:jc w:val="both"/>
      </w:pPr>
      <w:r>
        <w:t>Ensure that the cooldown rate for any of the cavity diodes is between 100K to 140K an hour</w:t>
      </w:r>
    </w:p>
    <w:p w14:paraId="5CAF51EA" w14:textId="58ABC647" w:rsidR="007643ED" w:rsidRDefault="007643ED" w:rsidP="007643ED">
      <w:pPr>
        <w:pStyle w:val="ListParagraph"/>
        <w:numPr>
          <w:ilvl w:val="1"/>
          <w:numId w:val="7"/>
        </w:numPr>
        <w:jc w:val="both"/>
      </w:pPr>
      <w:r>
        <w:t>Adjust the JT valve to keep this rate</w:t>
      </w:r>
    </w:p>
    <w:p w14:paraId="50E27E5D" w14:textId="77777777" w:rsidR="007643ED" w:rsidRDefault="007643ED" w:rsidP="007643ED">
      <w:pPr>
        <w:pStyle w:val="ListParagraph"/>
        <w:ind w:left="1440"/>
        <w:jc w:val="both"/>
      </w:pPr>
    </w:p>
    <w:p w14:paraId="07252BC5" w14:textId="3779862D" w:rsidR="007643ED" w:rsidRDefault="007643ED" w:rsidP="007643ED">
      <w:pPr>
        <w:pStyle w:val="ListParagraph"/>
        <w:numPr>
          <w:ilvl w:val="0"/>
          <w:numId w:val="7"/>
        </w:numPr>
        <w:jc w:val="both"/>
      </w:pPr>
      <w:r>
        <w:t>Once the cavities reach around 50K the cavity temperature will begin to stall, work with the Cryo operator to find a new RT valve position that will allow to open the JT to maximize the flow</w:t>
      </w:r>
    </w:p>
    <w:p w14:paraId="55D82242" w14:textId="0B86933F" w:rsidR="007643ED" w:rsidRDefault="007643ED" w:rsidP="007643ED">
      <w:pPr>
        <w:pStyle w:val="ListParagraph"/>
        <w:numPr>
          <w:ilvl w:val="1"/>
          <w:numId w:val="7"/>
        </w:numPr>
        <w:jc w:val="both"/>
      </w:pPr>
      <w:r>
        <w:t>At least a 92.5% JT position is necessary for this</w:t>
      </w:r>
    </w:p>
    <w:p w14:paraId="44CB7C3A" w14:textId="7E62B58D" w:rsidR="007643ED" w:rsidRDefault="007643ED" w:rsidP="007643ED">
      <w:pPr>
        <w:pStyle w:val="ListParagraph"/>
        <w:numPr>
          <w:ilvl w:val="1"/>
          <w:numId w:val="7"/>
        </w:numPr>
        <w:jc w:val="both"/>
      </w:pPr>
      <w:r>
        <w:t>The cavity temps will quickly drop from ~50K to 5-10K; this marks the start of liquid collection</w:t>
      </w:r>
    </w:p>
    <w:p w14:paraId="2BDBEB6B" w14:textId="77777777" w:rsidR="00096243" w:rsidRDefault="00096243" w:rsidP="00096243">
      <w:pPr>
        <w:pStyle w:val="ListParagraph"/>
        <w:ind w:left="1440"/>
        <w:jc w:val="both"/>
      </w:pPr>
    </w:p>
    <w:p w14:paraId="78B76F69" w14:textId="6156F011" w:rsidR="007643ED" w:rsidRDefault="00096243" w:rsidP="007643ED">
      <w:pPr>
        <w:pStyle w:val="ListParagraph"/>
        <w:numPr>
          <w:ilvl w:val="0"/>
          <w:numId w:val="7"/>
        </w:numPr>
        <w:jc w:val="both"/>
      </w:pPr>
      <w:r>
        <w:t>Once the cavities temperature are around 5-20K, it will require about 10-15 minutes of hard pushing to begin collecting liquid in the CM</w:t>
      </w:r>
    </w:p>
    <w:p w14:paraId="5F44A141" w14:textId="77777777" w:rsidR="00096243" w:rsidRDefault="00096243" w:rsidP="00096243">
      <w:pPr>
        <w:pStyle w:val="ListParagraph"/>
        <w:jc w:val="both"/>
      </w:pPr>
    </w:p>
    <w:p w14:paraId="2CA4BD56" w14:textId="1D23C15F" w:rsidR="00096243" w:rsidRDefault="00096243" w:rsidP="007643ED">
      <w:pPr>
        <w:pStyle w:val="ListParagraph"/>
        <w:numPr>
          <w:ilvl w:val="0"/>
          <w:numId w:val="7"/>
        </w:numPr>
        <w:jc w:val="both"/>
      </w:pPr>
      <w:r>
        <w:t xml:space="preserve">Monitor the LL readback and once it is over 75% set the JT to control </w:t>
      </w:r>
      <w:r w:rsidR="00597173">
        <w:t>automatically</w:t>
      </w:r>
      <w:r>
        <w:t>.</w:t>
      </w:r>
    </w:p>
    <w:p w14:paraId="284738ED" w14:textId="53A6ED8F" w:rsidR="00096243" w:rsidRDefault="00096243" w:rsidP="00096243">
      <w:pPr>
        <w:jc w:val="both"/>
      </w:pPr>
    </w:p>
    <w:p w14:paraId="084073A4" w14:textId="58B15607" w:rsidR="00096243" w:rsidRDefault="00096243" w:rsidP="007643ED">
      <w:pPr>
        <w:pStyle w:val="ListParagraph"/>
        <w:numPr>
          <w:ilvl w:val="0"/>
          <w:numId w:val="7"/>
        </w:numPr>
        <w:jc w:val="both"/>
      </w:pPr>
      <w:r>
        <w:t>Inform the Cryo operator that the CM is full and ready to be pumped down</w:t>
      </w:r>
    </w:p>
    <w:p w14:paraId="2BBD6F51" w14:textId="77777777" w:rsidR="001C193C" w:rsidRDefault="001C193C" w:rsidP="001C193C">
      <w:pPr>
        <w:pStyle w:val="ListParagraph"/>
      </w:pPr>
    </w:p>
    <w:p w14:paraId="263E23DC" w14:textId="7B7BAFEC" w:rsidR="001C193C" w:rsidRDefault="001C193C" w:rsidP="007643ED">
      <w:pPr>
        <w:pStyle w:val="ListParagraph"/>
        <w:numPr>
          <w:ilvl w:val="0"/>
          <w:numId w:val="7"/>
        </w:numPr>
        <w:jc w:val="both"/>
      </w:pPr>
      <w:r>
        <w:t>Soak the CM at 4K before proceeding to the pumpdown.</w:t>
      </w:r>
    </w:p>
    <w:p w14:paraId="5C3F8887" w14:textId="1394B26D" w:rsidR="00096243" w:rsidRDefault="00096243" w:rsidP="00096243">
      <w:pPr>
        <w:jc w:val="both"/>
      </w:pPr>
    </w:p>
    <w:p w14:paraId="62A7D90C" w14:textId="55606DC1" w:rsidR="00096243" w:rsidRDefault="00096243" w:rsidP="00096243">
      <w:pPr>
        <w:pStyle w:val="ListParagraph"/>
        <w:numPr>
          <w:ilvl w:val="0"/>
          <w:numId w:val="7"/>
        </w:numPr>
        <w:jc w:val="both"/>
      </w:pPr>
      <w:r>
        <w:t>Once the CM is pumped down to 2K, await cryo confirm to go into the cave and close the HX bypass valve</w:t>
      </w:r>
    </w:p>
    <w:p w14:paraId="6068FD4F" w14:textId="68BFBA4F" w:rsidR="00096243" w:rsidRDefault="00096243" w:rsidP="00096243">
      <w:pPr>
        <w:pStyle w:val="ListParagraph"/>
        <w:numPr>
          <w:ilvl w:val="1"/>
          <w:numId w:val="7"/>
        </w:numPr>
        <w:jc w:val="both"/>
      </w:pPr>
      <w:r>
        <w:t>This action should be done in step of about 2 rotation per 15 seconds</w:t>
      </w:r>
    </w:p>
    <w:p w14:paraId="686FA80F" w14:textId="0D6CF264" w:rsidR="00096243" w:rsidRDefault="00096243" w:rsidP="00096243">
      <w:pPr>
        <w:pStyle w:val="ListParagraph"/>
        <w:numPr>
          <w:ilvl w:val="1"/>
          <w:numId w:val="7"/>
        </w:numPr>
        <w:jc w:val="both"/>
      </w:pPr>
      <w:r>
        <w:t xml:space="preserve">Monitor the CM PV’s to ensure that cryo is still </w:t>
      </w:r>
      <w:r w:rsidR="00597173">
        <w:t>stable</w:t>
      </w:r>
    </w:p>
    <w:p w14:paraId="412BDB6A" w14:textId="2060F410" w:rsidR="00096243" w:rsidRDefault="00096243" w:rsidP="00096243">
      <w:pPr>
        <w:pStyle w:val="ListParagraph"/>
        <w:numPr>
          <w:ilvl w:val="1"/>
          <w:numId w:val="7"/>
        </w:numPr>
        <w:jc w:val="both"/>
      </w:pPr>
      <w:r>
        <w:t>If the HX bypass valve is frozen and cannot be fully closed, come back in about 3-4 hours or once the ice has melted and fully close the valve.</w:t>
      </w:r>
    </w:p>
    <w:p w14:paraId="427FD9C3" w14:textId="77777777" w:rsidR="00597173" w:rsidRDefault="00597173" w:rsidP="00597173">
      <w:pPr>
        <w:pStyle w:val="ListParagraph"/>
        <w:ind w:left="1440"/>
        <w:jc w:val="both"/>
      </w:pPr>
    </w:p>
    <w:p w14:paraId="0F236D48" w14:textId="12410496" w:rsidR="00597173" w:rsidRDefault="00597173" w:rsidP="00597173">
      <w:pPr>
        <w:pStyle w:val="ListParagraph"/>
        <w:numPr>
          <w:ilvl w:val="0"/>
          <w:numId w:val="7"/>
        </w:numPr>
        <w:jc w:val="both"/>
      </w:pPr>
      <w:r>
        <w:t>Ensure that the RT valve input is set to CPI2760</w:t>
      </w:r>
    </w:p>
    <w:p w14:paraId="63599F6B" w14:textId="4C2A53C9" w:rsidR="00597173" w:rsidRDefault="00597173" w:rsidP="00597173">
      <w:pPr>
        <w:pStyle w:val="ListParagraph"/>
        <w:numPr>
          <w:ilvl w:val="1"/>
          <w:numId w:val="7"/>
        </w:numPr>
        <w:jc w:val="both"/>
      </w:pPr>
      <w:r>
        <w:t>If not contact the cryo operator and verify if the current value is correct</w:t>
      </w:r>
    </w:p>
    <w:p w14:paraId="4F2B49E2" w14:textId="308DE86A" w:rsidR="00C542F3" w:rsidRDefault="00C542F3">
      <w:pPr>
        <w:rPr>
          <w:rFonts w:ascii="Times" w:hAnsi="Times" w:cs="Times"/>
          <w:b/>
          <w:sz w:val="32"/>
        </w:rPr>
      </w:pPr>
      <w:r>
        <w:br w:type="page"/>
      </w:r>
    </w:p>
    <w:p w14:paraId="6442DD2D" w14:textId="1D77B480" w:rsidR="0039207D" w:rsidRDefault="0039207D" w:rsidP="005C5946">
      <w:pPr>
        <w:pStyle w:val="Heading1"/>
      </w:pPr>
      <w:bookmarkStart w:id="9" w:name="_Ref79499832"/>
      <w:bookmarkStart w:id="10" w:name="_Ref79499567"/>
      <w:r>
        <w:lastRenderedPageBreak/>
        <w:t>LivePlot Charts</w:t>
      </w:r>
      <w:bookmarkEnd w:id="9"/>
    </w:p>
    <w:p w14:paraId="5BF8A901" w14:textId="77777777" w:rsidR="0039207D" w:rsidRPr="00167336" w:rsidRDefault="0039207D" w:rsidP="0039207D">
      <w:pPr>
        <w:pStyle w:val="ListParagraph"/>
        <w:ind w:left="360"/>
        <w:jc w:val="both"/>
        <w:rPr>
          <w:color w:val="auto"/>
        </w:rPr>
      </w:pPr>
    </w:p>
    <w:tbl>
      <w:tblPr>
        <w:tblStyle w:val="GridTable4-Accent3"/>
        <w:tblW w:w="0" w:type="auto"/>
        <w:jc w:val="center"/>
        <w:tblLook w:val="04A0" w:firstRow="1" w:lastRow="0" w:firstColumn="1" w:lastColumn="0" w:noHBand="0" w:noVBand="1"/>
      </w:tblPr>
      <w:tblGrid>
        <w:gridCol w:w="4096"/>
        <w:gridCol w:w="1270"/>
      </w:tblGrid>
      <w:tr w:rsidR="0039207D" w14:paraId="42C5FFE9" w14:textId="77777777" w:rsidTr="007643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6D787FA6" w14:textId="77777777" w:rsidR="0039207D" w:rsidRPr="004E4BAD" w:rsidRDefault="0039207D" w:rsidP="007643ED">
            <w:pPr>
              <w:contextualSpacing/>
              <w:jc w:val="center"/>
              <w:rPr>
                <w:bCs w:val="0"/>
              </w:rPr>
            </w:pPr>
            <w:r>
              <w:rPr>
                <w:bCs w:val="0"/>
              </w:rPr>
              <w:t>QCM Temperature Sensors</w:t>
            </w:r>
          </w:p>
        </w:tc>
      </w:tr>
      <w:tr w:rsidR="0039207D" w14:paraId="22E63D4D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F76A2E" w14:textId="77777777" w:rsidR="0039207D" w:rsidRPr="00FD6B79" w:rsidRDefault="0039207D" w:rsidP="007643ED">
            <w:pPr>
              <w:pStyle w:val="ListParagraph"/>
              <w:ind w:left="360"/>
              <w:jc w:val="center"/>
              <w:rPr>
                <w:b w:val="0"/>
              </w:rPr>
            </w:pPr>
            <w:r w:rsidRPr="00FD6B79">
              <w:t>Description (Temperature Diodes)</w:t>
            </w:r>
          </w:p>
        </w:tc>
        <w:tc>
          <w:tcPr>
            <w:tcW w:w="0" w:type="auto"/>
          </w:tcPr>
          <w:p w14:paraId="6EB14D0F" w14:textId="77777777" w:rsidR="0039207D" w:rsidRDefault="0039207D" w:rsidP="007643E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PV</w:t>
            </w:r>
          </w:p>
        </w:tc>
      </w:tr>
      <w:tr w:rsidR="0039207D" w14:paraId="2155A554" w14:textId="77777777" w:rsidTr="007643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CA6865" w14:textId="77777777" w:rsidR="0039207D" w:rsidRDefault="0039207D" w:rsidP="007643ED">
            <w:pPr>
              <w:contextualSpacing/>
            </w:pPr>
            <w:r>
              <w:t>CTF Inlet Temperature to UITF</w:t>
            </w:r>
          </w:p>
        </w:tc>
        <w:tc>
          <w:tcPr>
            <w:tcW w:w="0" w:type="auto"/>
          </w:tcPr>
          <w:p w14:paraId="7113D816" w14:textId="77777777" w:rsidR="0039207D" w:rsidRDefault="0039207D" w:rsidP="007643E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CTD2722</w:t>
            </w:r>
          </w:p>
        </w:tc>
      </w:tr>
      <w:tr w:rsidR="0039207D" w14:paraId="2ACC7714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B43931" w14:textId="77777777" w:rsidR="0039207D" w:rsidRDefault="0039207D" w:rsidP="007643ED">
            <w:pPr>
              <w:contextualSpacing/>
            </w:pPr>
            <w:r>
              <w:t>HX By-Pass Temperature</w:t>
            </w:r>
          </w:p>
        </w:tc>
        <w:tc>
          <w:tcPr>
            <w:tcW w:w="0" w:type="auto"/>
          </w:tcPr>
          <w:p w14:paraId="3602F70D" w14:textId="77777777" w:rsidR="0039207D" w:rsidRDefault="0039207D" w:rsidP="007643E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CTD27BY</w:t>
            </w:r>
          </w:p>
        </w:tc>
      </w:tr>
      <w:tr w:rsidR="0039207D" w14:paraId="1C2F74CF" w14:textId="77777777" w:rsidTr="007643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10D71" w14:textId="77777777" w:rsidR="0039207D" w:rsidRDefault="0039207D" w:rsidP="007643ED">
            <w:pPr>
              <w:contextualSpacing/>
            </w:pPr>
            <w:r>
              <w:t>Inlet Temperature (After HX)</w:t>
            </w:r>
          </w:p>
        </w:tc>
        <w:tc>
          <w:tcPr>
            <w:tcW w:w="0" w:type="auto"/>
          </w:tcPr>
          <w:p w14:paraId="206D4CFE" w14:textId="77777777" w:rsidR="0039207D" w:rsidRDefault="0039207D" w:rsidP="007643E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CTD2721</w:t>
            </w:r>
          </w:p>
        </w:tc>
      </w:tr>
      <w:tr w:rsidR="0039207D" w14:paraId="0F24A183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A0E195" w14:textId="77777777" w:rsidR="0039207D" w:rsidRDefault="0039207D" w:rsidP="007643ED">
            <w:pPr>
              <w:contextualSpacing/>
            </w:pPr>
            <w:r>
              <w:t>CM Inlet Temperature</w:t>
            </w:r>
          </w:p>
        </w:tc>
        <w:tc>
          <w:tcPr>
            <w:tcW w:w="0" w:type="auto"/>
          </w:tcPr>
          <w:p w14:paraId="2DFAF20D" w14:textId="77777777" w:rsidR="0039207D" w:rsidRDefault="0039207D" w:rsidP="007643E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CTD2710</w:t>
            </w:r>
          </w:p>
        </w:tc>
      </w:tr>
      <w:tr w:rsidR="0039207D" w14:paraId="6A71436F" w14:textId="77777777" w:rsidTr="007643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B54C854" w14:textId="77777777" w:rsidR="0039207D" w:rsidRDefault="0039207D" w:rsidP="007643ED">
            <w:pPr>
              <w:contextualSpacing/>
            </w:pPr>
            <w:r>
              <w:t>Cav 8 (Upper)</w:t>
            </w:r>
          </w:p>
        </w:tc>
        <w:tc>
          <w:tcPr>
            <w:tcW w:w="0" w:type="auto"/>
          </w:tcPr>
          <w:p w14:paraId="4E95F8A9" w14:textId="77777777" w:rsidR="0039207D" w:rsidRDefault="0039207D" w:rsidP="007643ED">
            <w:pPr>
              <w:keepNext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CTD2753</w:t>
            </w:r>
          </w:p>
        </w:tc>
      </w:tr>
      <w:tr w:rsidR="0039207D" w14:paraId="79C6F0E7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34E393" w14:textId="77777777" w:rsidR="0039207D" w:rsidRDefault="0039207D" w:rsidP="007643ED">
            <w:pPr>
              <w:contextualSpacing/>
            </w:pPr>
            <w:r>
              <w:t>Cav 8 (Lower)</w:t>
            </w:r>
          </w:p>
        </w:tc>
        <w:tc>
          <w:tcPr>
            <w:tcW w:w="0" w:type="auto"/>
          </w:tcPr>
          <w:p w14:paraId="060B479C" w14:textId="77777777" w:rsidR="0039207D" w:rsidRDefault="0039207D" w:rsidP="007643ED">
            <w:pPr>
              <w:keepNext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CTD2752</w:t>
            </w:r>
          </w:p>
        </w:tc>
      </w:tr>
      <w:tr w:rsidR="0039207D" w14:paraId="57606744" w14:textId="77777777" w:rsidTr="007643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14C7D3" w14:textId="77777777" w:rsidR="0039207D" w:rsidRDefault="0039207D" w:rsidP="007643ED">
            <w:pPr>
              <w:contextualSpacing/>
            </w:pPr>
            <w:r>
              <w:t>Cav 7 (Upper)</w:t>
            </w:r>
          </w:p>
        </w:tc>
        <w:tc>
          <w:tcPr>
            <w:tcW w:w="0" w:type="auto"/>
          </w:tcPr>
          <w:p w14:paraId="1842D7E0" w14:textId="77777777" w:rsidR="0039207D" w:rsidRDefault="0039207D" w:rsidP="007643ED">
            <w:pPr>
              <w:keepNext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CTD2751</w:t>
            </w:r>
          </w:p>
        </w:tc>
      </w:tr>
      <w:tr w:rsidR="0039207D" w14:paraId="55226EEE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669311" w14:textId="77777777" w:rsidR="0039207D" w:rsidRDefault="0039207D" w:rsidP="007643ED">
            <w:pPr>
              <w:contextualSpacing/>
            </w:pPr>
            <w:r>
              <w:t>Cav 7 (Lower)</w:t>
            </w:r>
          </w:p>
        </w:tc>
        <w:tc>
          <w:tcPr>
            <w:tcW w:w="0" w:type="auto"/>
          </w:tcPr>
          <w:p w14:paraId="0224B438" w14:textId="77777777" w:rsidR="0039207D" w:rsidRDefault="0039207D" w:rsidP="007643ED">
            <w:pPr>
              <w:keepNext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CTD2750</w:t>
            </w:r>
          </w:p>
        </w:tc>
      </w:tr>
      <w:tr w:rsidR="0039207D" w14:paraId="22D84C20" w14:textId="77777777" w:rsidTr="007643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068F36" w14:textId="77777777" w:rsidR="0039207D" w:rsidRDefault="0039207D" w:rsidP="007643ED">
            <w:pPr>
              <w:contextualSpacing/>
            </w:pPr>
            <w:r>
              <w:t>CM Return Temperature</w:t>
            </w:r>
          </w:p>
        </w:tc>
        <w:tc>
          <w:tcPr>
            <w:tcW w:w="0" w:type="auto"/>
          </w:tcPr>
          <w:p w14:paraId="07B0C092" w14:textId="77777777" w:rsidR="0039207D" w:rsidRDefault="0039207D" w:rsidP="007643ED">
            <w:pPr>
              <w:keepNext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CTD2760</w:t>
            </w:r>
          </w:p>
        </w:tc>
      </w:tr>
      <w:tr w:rsidR="0039207D" w14:paraId="6DD6EB77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ED2C1C" w14:textId="77777777" w:rsidR="0039207D" w:rsidRDefault="0039207D" w:rsidP="007643ED">
            <w:pPr>
              <w:contextualSpacing/>
            </w:pPr>
            <w:r>
              <w:t>Return Temperature (Before HX)</w:t>
            </w:r>
          </w:p>
        </w:tc>
        <w:tc>
          <w:tcPr>
            <w:tcW w:w="0" w:type="auto"/>
          </w:tcPr>
          <w:p w14:paraId="4BC208C3" w14:textId="77777777" w:rsidR="0039207D" w:rsidRDefault="0039207D" w:rsidP="007643ED">
            <w:pPr>
              <w:keepNext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CTD2731</w:t>
            </w:r>
          </w:p>
        </w:tc>
      </w:tr>
      <w:tr w:rsidR="0039207D" w14:paraId="172157B6" w14:textId="77777777" w:rsidTr="007643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143122" w14:textId="77777777" w:rsidR="0039207D" w:rsidRDefault="0039207D" w:rsidP="007643ED">
            <w:pPr>
              <w:contextualSpacing/>
            </w:pPr>
            <w:r>
              <w:t>Return Temperature at CTF</w:t>
            </w:r>
          </w:p>
        </w:tc>
        <w:tc>
          <w:tcPr>
            <w:tcW w:w="0" w:type="auto"/>
          </w:tcPr>
          <w:p w14:paraId="46ADDDC3" w14:textId="77777777" w:rsidR="0039207D" w:rsidRDefault="0039207D" w:rsidP="007643ED">
            <w:pPr>
              <w:keepNext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CTD27RT</w:t>
            </w:r>
          </w:p>
        </w:tc>
      </w:tr>
    </w:tbl>
    <w:p w14:paraId="752E9ABC" w14:textId="43D4562C" w:rsidR="0039207D" w:rsidRDefault="0039207D" w:rsidP="0039207D">
      <w:pPr>
        <w:pStyle w:val="Caption"/>
        <w:jc w:val="center"/>
      </w:pPr>
      <w:bookmarkStart w:id="11" w:name="_Ref22200727"/>
      <w:r>
        <w:t xml:space="preserve">Table </w:t>
      </w:r>
      <w:r w:rsidR="007533CB">
        <w:fldChar w:fldCharType="begin"/>
      </w:r>
      <w:r w:rsidR="007533CB">
        <w:instrText xml:space="preserve"> SEQ Table \* ARABIC </w:instrText>
      </w:r>
      <w:r w:rsidR="007533CB">
        <w:fldChar w:fldCharType="separate"/>
      </w:r>
      <w:r w:rsidR="001C193C">
        <w:rPr>
          <w:noProof/>
        </w:rPr>
        <w:t>1</w:t>
      </w:r>
      <w:r w:rsidR="007533CB">
        <w:rPr>
          <w:noProof/>
        </w:rPr>
        <w:fldChar w:fldCharType="end"/>
      </w:r>
      <w:bookmarkEnd w:id="11"/>
      <w:r>
        <w:t>: QCM Temperature for LivePlot 1</w:t>
      </w:r>
    </w:p>
    <w:p w14:paraId="17F3124A" w14:textId="77777777" w:rsidR="0039207D" w:rsidRPr="00FD3DE6" w:rsidRDefault="0039207D" w:rsidP="0039207D"/>
    <w:tbl>
      <w:tblPr>
        <w:tblStyle w:val="GridTable4-Accent3"/>
        <w:tblW w:w="0" w:type="auto"/>
        <w:jc w:val="center"/>
        <w:tblLook w:val="04A0" w:firstRow="1" w:lastRow="0" w:firstColumn="1" w:lastColumn="0" w:noHBand="0" w:noVBand="1"/>
      </w:tblPr>
      <w:tblGrid>
        <w:gridCol w:w="3736"/>
        <w:gridCol w:w="1150"/>
      </w:tblGrid>
      <w:tr w:rsidR="0039207D" w14:paraId="2BE69333" w14:textId="77777777" w:rsidTr="007643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63115B40" w14:textId="77777777" w:rsidR="0039207D" w:rsidRPr="00F27256" w:rsidRDefault="0039207D" w:rsidP="007643ED">
            <w:pPr>
              <w:contextualSpacing/>
              <w:jc w:val="center"/>
              <w:rPr>
                <w:b w:val="0"/>
              </w:rPr>
            </w:pPr>
            <w:r w:rsidRPr="00C514B2">
              <w:rPr>
                <w:bCs w:val="0"/>
              </w:rPr>
              <w:t>Helium Characteristics</w:t>
            </w:r>
          </w:p>
        </w:tc>
      </w:tr>
      <w:tr w:rsidR="0039207D" w14:paraId="35B897C1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7A9C30D" w14:textId="77777777" w:rsidR="0039207D" w:rsidRDefault="0039207D" w:rsidP="007643ED">
            <w:pPr>
              <w:contextualSpacing/>
              <w:jc w:val="center"/>
              <w:rPr>
                <w:b w:val="0"/>
              </w:rPr>
            </w:pPr>
            <w:r>
              <w:t>Description (Temperature Diodes)</w:t>
            </w:r>
          </w:p>
        </w:tc>
        <w:tc>
          <w:tcPr>
            <w:tcW w:w="0" w:type="auto"/>
            <w:vAlign w:val="center"/>
          </w:tcPr>
          <w:p w14:paraId="56AC940D" w14:textId="77777777" w:rsidR="0039207D" w:rsidRDefault="0039207D" w:rsidP="007643E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PV</w:t>
            </w:r>
          </w:p>
        </w:tc>
      </w:tr>
      <w:tr w:rsidR="0039207D" w14:paraId="3706A1E1" w14:textId="77777777" w:rsidTr="007643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A2A993" w14:textId="77777777" w:rsidR="0039207D" w:rsidRDefault="0039207D" w:rsidP="007643ED">
            <w:pPr>
              <w:contextualSpacing/>
            </w:pPr>
            <w:r>
              <w:t>Helium Pressure 0 - 5000 Torr</w:t>
            </w:r>
          </w:p>
        </w:tc>
        <w:tc>
          <w:tcPr>
            <w:tcW w:w="0" w:type="auto"/>
          </w:tcPr>
          <w:p w14:paraId="4C501371" w14:textId="77777777" w:rsidR="0039207D" w:rsidRDefault="0039207D" w:rsidP="007643E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CPI2762</w:t>
            </w:r>
          </w:p>
        </w:tc>
      </w:tr>
      <w:tr w:rsidR="0039207D" w14:paraId="62E63522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7D07B0" w14:textId="77777777" w:rsidR="0039207D" w:rsidRDefault="0039207D" w:rsidP="007643ED">
            <w:pPr>
              <w:contextualSpacing/>
            </w:pPr>
            <w:r>
              <w:t>Helium Pressure 0 - 100 Torr</w:t>
            </w:r>
          </w:p>
        </w:tc>
        <w:tc>
          <w:tcPr>
            <w:tcW w:w="0" w:type="auto"/>
          </w:tcPr>
          <w:p w14:paraId="1B9CA157" w14:textId="77777777" w:rsidR="0039207D" w:rsidRDefault="0039207D" w:rsidP="007643E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CPI2760</w:t>
            </w:r>
          </w:p>
        </w:tc>
      </w:tr>
      <w:tr w:rsidR="0039207D" w14:paraId="23AF18A1" w14:textId="77777777" w:rsidTr="007643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9151D6" w14:textId="77777777" w:rsidR="0039207D" w:rsidRDefault="0039207D" w:rsidP="007643ED">
            <w:pPr>
              <w:contextualSpacing/>
            </w:pPr>
            <w:r>
              <w:t>Inlet Helium Pressure</w:t>
            </w:r>
          </w:p>
        </w:tc>
        <w:tc>
          <w:tcPr>
            <w:tcW w:w="0" w:type="auto"/>
          </w:tcPr>
          <w:p w14:paraId="45FD5B94" w14:textId="77777777" w:rsidR="0039207D" w:rsidRDefault="0039207D" w:rsidP="007643E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CPI2721</w:t>
            </w:r>
          </w:p>
        </w:tc>
      </w:tr>
      <w:tr w:rsidR="0039207D" w14:paraId="110F3A1B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50A67E" w14:textId="77777777" w:rsidR="0039207D" w:rsidRDefault="0039207D" w:rsidP="007643ED">
            <w:pPr>
              <w:contextualSpacing/>
            </w:pPr>
            <w:r>
              <w:t>CM Return Pressure (Before HX)</w:t>
            </w:r>
          </w:p>
        </w:tc>
        <w:tc>
          <w:tcPr>
            <w:tcW w:w="0" w:type="auto"/>
          </w:tcPr>
          <w:p w14:paraId="240FE69F" w14:textId="77777777" w:rsidR="0039207D" w:rsidRDefault="0039207D" w:rsidP="007643E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CPI2731</w:t>
            </w:r>
          </w:p>
        </w:tc>
      </w:tr>
      <w:tr w:rsidR="0039207D" w14:paraId="2801718E" w14:textId="77777777" w:rsidTr="007643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34D735" w14:textId="77777777" w:rsidR="0039207D" w:rsidRDefault="0039207D" w:rsidP="007643ED">
            <w:pPr>
              <w:contextualSpacing/>
            </w:pPr>
            <w:r>
              <w:t>CM Return Pressure (After HX)</w:t>
            </w:r>
          </w:p>
        </w:tc>
        <w:tc>
          <w:tcPr>
            <w:tcW w:w="0" w:type="auto"/>
          </w:tcPr>
          <w:p w14:paraId="5630C4F9" w14:textId="77777777" w:rsidR="0039207D" w:rsidRDefault="0039207D" w:rsidP="007643E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CPI2732</w:t>
            </w:r>
          </w:p>
        </w:tc>
      </w:tr>
      <w:tr w:rsidR="0039207D" w14:paraId="481FF732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6E1A0B" w14:textId="77777777" w:rsidR="0039207D" w:rsidRDefault="0039207D" w:rsidP="007643ED">
            <w:pPr>
              <w:contextualSpacing/>
            </w:pPr>
            <w:r>
              <w:t>QCM Liquid Level</w:t>
            </w:r>
          </w:p>
        </w:tc>
        <w:tc>
          <w:tcPr>
            <w:tcW w:w="0" w:type="auto"/>
          </w:tcPr>
          <w:p w14:paraId="4CEA0072" w14:textId="77777777" w:rsidR="0039207D" w:rsidRDefault="0039207D" w:rsidP="007643ED">
            <w:pPr>
              <w:keepNext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CLL2750</w:t>
            </w:r>
          </w:p>
        </w:tc>
      </w:tr>
    </w:tbl>
    <w:p w14:paraId="0D5B1494" w14:textId="70A78C74" w:rsidR="0039207D" w:rsidRDefault="0039207D" w:rsidP="0039207D">
      <w:pPr>
        <w:pStyle w:val="Caption"/>
        <w:jc w:val="center"/>
      </w:pPr>
      <w:bookmarkStart w:id="12" w:name="_Ref22200741"/>
      <w:r>
        <w:t xml:space="preserve">Table </w:t>
      </w:r>
      <w:r w:rsidR="007533CB">
        <w:fldChar w:fldCharType="begin"/>
      </w:r>
      <w:r w:rsidR="007533CB">
        <w:instrText xml:space="preserve"> SEQ Table \* ARABIC </w:instrText>
      </w:r>
      <w:r w:rsidR="007533CB">
        <w:fldChar w:fldCharType="separate"/>
      </w:r>
      <w:r w:rsidR="001C193C">
        <w:rPr>
          <w:noProof/>
        </w:rPr>
        <w:t>2</w:t>
      </w:r>
      <w:r w:rsidR="007533CB">
        <w:rPr>
          <w:noProof/>
        </w:rPr>
        <w:fldChar w:fldCharType="end"/>
      </w:r>
      <w:bookmarkEnd w:id="12"/>
      <w:r>
        <w:t>: CM Properties</w:t>
      </w:r>
    </w:p>
    <w:p w14:paraId="7A313C51" w14:textId="77777777" w:rsidR="0039207D" w:rsidRDefault="0039207D" w:rsidP="0039207D"/>
    <w:tbl>
      <w:tblPr>
        <w:tblStyle w:val="GridTable4-Accent3"/>
        <w:tblW w:w="0" w:type="auto"/>
        <w:jc w:val="center"/>
        <w:tblLook w:val="04A0" w:firstRow="1" w:lastRow="0" w:firstColumn="1" w:lastColumn="0" w:noHBand="0" w:noVBand="1"/>
      </w:tblPr>
      <w:tblGrid>
        <w:gridCol w:w="2536"/>
        <w:gridCol w:w="1970"/>
      </w:tblGrid>
      <w:tr w:rsidR="0039207D" w14:paraId="3AE2F707" w14:textId="77777777" w:rsidTr="007643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DE3E55D" w14:textId="77777777" w:rsidR="0039207D" w:rsidRDefault="0039207D" w:rsidP="007643ED">
            <w:pPr>
              <w:keepNext/>
              <w:contextualSpacing/>
              <w:jc w:val="center"/>
            </w:pPr>
            <w:r>
              <w:t>Characteristic Valves</w:t>
            </w:r>
          </w:p>
        </w:tc>
      </w:tr>
      <w:tr w:rsidR="0039207D" w14:paraId="43FA16FE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2BA401" w14:textId="77777777" w:rsidR="0039207D" w:rsidRDefault="0039207D" w:rsidP="007643ED">
            <w:pPr>
              <w:keepNext/>
              <w:contextualSpacing/>
              <w:jc w:val="center"/>
            </w:pPr>
            <w:r>
              <w:t>Description</w:t>
            </w:r>
          </w:p>
        </w:tc>
        <w:tc>
          <w:tcPr>
            <w:tcW w:w="0" w:type="auto"/>
          </w:tcPr>
          <w:p w14:paraId="153F99C0" w14:textId="77777777" w:rsidR="0039207D" w:rsidRPr="009373A7" w:rsidRDefault="0039207D" w:rsidP="007643ED">
            <w:pPr>
              <w:keepNext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373A7">
              <w:rPr>
                <w:b/>
                <w:bCs/>
              </w:rPr>
              <w:t>PV</w:t>
            </w:r>
          </w:p>
        </w:tc>
      </w:tr>
      <w:tr w:rsidR="0039207D" w14:paraId="78DB7A9A" w14:textId="77777777" w:rsidTr="007643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50E99C" w14:textId="77777777" w:rsidR="0039207D" w:rsidRDefault="0039207D" w:rsidP="007643ED">
            <w:pPr>
              <w:keepNext/>
              <w:contextualSpacing/>
            </w:pPr>
            <w:r>
              <w:t>Cryomodule JT Valve</w:t>
            </w:r>
          </w:p>
        </w:tc>
        <w:tc>
          <w:tcPr>
            <w:tcW w:w="0" w:type="auto"/>
          </w:tcPr>
          <w:p w14:paraId="771EEF9E" w14:textId="77777777" w:rsidR="0039207D" w:rsidRDefault="0039207D" w:rsidP="007643ED">
            <w:pPr>
              <w:keepNext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CEV27JTORBV</w:t>
            </w:r>
          </w:p>
        </w:tc>
      </w:tr>
      <w:tr w:rsidR="0039207D" w14:paraId="4C4D4826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FB700A" w14:textId="77777777" w:rsidR="0039207D" w:rsidRDefault="0039207D" w:rsidP="007643ED">
            <w:pPr>
              <w:keepNext/>
              <w:contextualSpacing/>
            </w:pPr>
            <w:r>
              <w:t>Cryomodule RT Valve</w:t>
            </w:r>
          </w:p>
        </w:tc>
        <w:tc>
          <w:tcPr>
            <w:tcW w:w="0" w:type="auto"/>
          </w:tcPr>
          <w:p w14:paraId="4706007B" w14:textId="77777777" w:rsidR="0039207D" w:rsidRDefault="0039207D" w:rsidP="007643ED">
            <w:pPr>
              <w:keepNext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CEV27RT.ORBV</w:t>
            </w:r>
          </w:p>
        </w:tc>
      </w:tr>
    </w:tbl>
    <w:p w14:paraId="4BD5AEFF" w14:textId="7F798CE9" w:rsidR="0039207D" w:rsidRDefault="0039207D" w:rsidP="0039207D">
      <w:pPr>
        <w:pStyle w:val="Caption"/>
        <w:jc w:val="center"/>
      </w:pPr>
      <w:bookmarkStart w:id="13" w:name="_Ref22201380"/>
      <w:r>
        <w:t xml:space="preserve">Table </w:t>
      </w:r>
      <w:r w:rsidR="007533CB">
        <w:fldChar w:fldCharType="begin"/>
      </w:r>
      <w:r w:rsidR="007533CB">
        <w:instrText xml:space="preserve"> SEQ Table \* ARABIC </w:instrText>
      </w:r>
      <w:r w:rsidR="007533CB">
        <w:fldChar w:fldCharType="separate"/>
      </w:r>
      <w:r w:rsidR="001C193C">
        <w:rPr>
          <w:noProof/>
        </w:rPr>
        <w:t>3</w:t>
      </w:r>
      <w:r w:rsidR="007533CB">
        <w:rPr>
          <w:noProof/>
        </w:rPr>
        <w:fldChar w:fldCharType="end"/>
      </w:r>
      <w:bookmarkEnd w:id="13"/>
      <w:r>
        <w:t>: Valves to Watch</w:t>
      </w:r>
    </w:p>
    <w:p w14:paraId="5FA75AA1" w14:textId="77777777" w:rsidR="0039207D" w:rsidRDefault="0039207D" w:rsidP="0039207D">
      <w:pPr>
        <w:pStyle w:val="Caption"/>
        <w:jc w:val="center"/>
      </w:pPr>
    </w:p>
    <w:tbl>
      <w:tblPr>
        <w:tblStyle w:val="GridTable4-Accent3"/>
        <w:tblW w:w="0" w:type="auto"/>
        <w:jc w:val="center"/>
        <w:tblLook w:val="04A0" w:firstRow="1" w:lastRow="0" w:firstColumn="1" w:lastColumn="0" w:noHBand="0" w:noVBand="1"/>
      </w:tblPr>
      <w:tblGrid>
        <w:gridCol w:w="3736"/>
        <w:gridCol w:w="1070"/>
      </w:tblGrid>
      <w:tr w:rsidR="0039207D" w14:paraId="46363940" w14:textId="77777777" w:rsidTr="007643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324CC534" w14:textId="77777777" w:rsidR="0039207D" w:rsidRDefault="0039207D" w:rsidP="007643ED">
            <w:pPr>
              <w:jc w:val="center"/>
            </w:pPr>
            <w:r>
              <w:t>Return &amp; Recovery Characteristics</w:t>
            </w:r>
          </w:p>
        </w:tc>
      </w:tr>
      <w:tr w:rsidR="0039207D" w14:paraId="375A19C9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93F3287" w14:textId="77777777" w:rsidR="0039207D" w:rsidRDefault="0039207D" w:rsidP="007643ED">
            <w:pPr>
              <w:jc w:val="center"/>
              <w:rPr>
                <w:b w:val="0"/>
              </w:rPr>
            </w:pPr>
            <w:r>
              <w:t>Description (Temperature Diodes)</w:t>
            </w:r>
          </w:p>
        </w:tc>
        <w:tc>
          <w:tcPr>
            <w:tcW w:w="0" w:type="auto"/>
            <w:vAlign w:val="center"/>
          </w:tcPr>
          <w:p w14:paraId="78823C8E" w14:textId="77777777" w:rsidR="0039207D" w:rsidRDefault="0039207D" w:rsidP="007643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PV</w:t>
            </w:r>
          </w:p>
        </w:tc>
      </w:tr>
      <w:tr w:rsidR="0039207D" w14:paraId="0802E8A9" w14:textId="77777777" w:rsidTr="007643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9BF3C9" w14:textId="77777777" w:rsidR="0039207D" w:rsidRDefault="0039207D" w:rsidP="007643ED">
            <w:r>
              <w:t>Purifier Line Pressure</w:t>
            </w:r>
          </w:p>
        </w:tc>
        <w:tc>
          <w:tcPr>
            <w:tcW w:w="0" w:type="auto"/>
          </w:tcPr>
          <w:p w14:paraId="77E42F99" w14:textId="77777777" w:rsidR="0039207D" w:rsidRDefault="0039207D" w:rsidP="00764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CPI284</w:t>
            </w:r>
          </w:p>
        </w:tc>
      </w:tr>
      <w:tr w:rsidR="0039207D" w14:paraId="30CDD021" w14:textId="77777777" w:rsidTr="0076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A45A68" w14:textId="77777777" w:rsidR="0039207D" w:rsidRDefault="0039207D" w:rsidP="007643ED">
            <w:r>
              <w:t xml:space="preserve">Purifier Line Flow </w:t>
            </w:r>
          </w:p>
        </w:tc>
        <w:tc>
          <w:tcPr>
            <w:tcW w:w="0" w:type="auto"/>
          </w:tcPr>
          <w:p w14:paraId="262D3EC5" w14:textId="77777777" w:rsidR="0039207D" w:rsidRDefault="0039207D" w:rsidP="007643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CFI282</w:t>
            </w:r>
          </w:p>
        </w:tc>
      </w:tr>
      <w:tr w:rsidR="0039207D" w14:paraId="717AFD0B" w14:textId="77777777" w:rsidTr="007643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B63D2E" w14:textId="77777777" w:rsidR="0039207D" w:rsidRDefault="0039207D" w:rsidP="007643ED">
            <w:r>
              <w:t>Kinney Inlet Pressure</w:t>
            </w:r>
          </w:p>
        </w:tc>
        <w:tc>
          <w:tcPr>
            <w:tcW w:w="0" w:type="auto"/>
          </w:tcPr>
          <w:p w14:paraId="0455FA96" w14:textId="77777777" w:rsidR="0039207D" w:rsidRDefault="0039207D" w:rsidP="00764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CPI2091</w:t>
            </w:r>
          </w:p>
        </w:tc>
      </w:tr>
    </w:tbl>
    <w:p w14:paraId="164A83D0" w14:textId="7A1E9519" w:rsidR="0039207D" w:rsidRDefault="0039207D" w:rsidP="0039207D">
      <w:pPr>
        <w:pStyle w:val="Caption"/>
        <w:jc w:val="center"/>
      </w:pPr>
      <w:bookmarkStart w:id="14" w:name="_Ref22202186"/>
      <w:r>
        <w:t xml:space="preserve">Table </w:t>
      </w:r>
      <w:r w:rsidR="007533CB">
        <w:fldChar w:fldCharType="begin"/>
      </w:r>
      <w:r w:rsidR="007533CB">
        <w:instrText xml:space="preserve"> SEQ Table \* ARABIC </w:instrText>
      </w:r>
      <w:r w:rsidR="007533CB">
        <w:fldChar w:fldCharType="separate"/>
      </w:r>
      <w:r w:rsidR="001C193C">
        <w:rPr>
          <w:noProof/>
        </w:rPr>
        <w:t>4</w:t>
      </w:r>
      <w:r w:rsidR="007533CB">
        <w:rPr>
          <w:noProof/>
        </w:rPr>
        <w:fldChar w:fldCharType="end"/>
      </w:r>
      <w:bookmarkEnd w:id="14"/>
      <w:r>
        <w:t>: Recovery Pressure and Characteristics</w:t>
      </w:r>
    </w:p>
    <w:p w14:paraId="0AD19DA0" w14:textId="77777777" w:rsidR="0039207D" w:rsidRDefault="0039207D">
      <w:pPr>
        <w:rPr>
          <w:rFonts w:ascii="Times" w:hAnsi="Times" w:cs="Times"/>
          <w:b/>
          <w:sz w:val="32"/>
        </w:rPr>
      </w:pPr>
      <w:r>
        <w:br w:type="page"/>
      </w:r>
    </w:p>
    <w:p w14:paraId="022CC1A2" w14:textId="775F2125" w:rsidR="00531467" w:rsidRDefault="00531467" w:rsidP="005C5946">
      <w:pPr>
        <w:pStyle w:val="Heading1"/>
      </w:pPr>
      <w:r>
        <w:lastRenderedPageBreak/>
        <w:t xml:space="preserve">Guard Vacuum </w:t>
      </w:r>
      <w:r w:rsidR="00597173">
        <w:t>and HX Bypass Locations</w:t>
      </w:r>
      <w:r>
        <w:t xml:space="preserve"> in UITF</w:t>
      </w:r>
      <w:bookmarkEnd w:id="10"/>
    </w:p>
    <w:p w14:paraId="48E9547C" w14:textId="1C670F14" w:rsidR="00531467" w:rsidRDefault="00B609A3">
      <w:r w:rsidRPr="00AB72FA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2939C2" wp14:editId="10F21503">
                <wp:simplePos x="0" y="0"/>
                <wp:positionH relativeFrom="column">
                  <wp:posOffset>95250</wp:posOffset>
                </wp:positionH>
                <wp:positionV relativeFrom="paragraph">
                  <wp:posOffset>4908550</wp:posOffset>
                </wp:positionV>
                <wp:extent cx="2355215" cy="831850"/>
                <wp:effectExtent l="19050" t="0" r="0" b="6350"/>
                <wp:wrapTopAndBottom/>
                <wp:docPr id="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215" cy="831850"/>
                          <a:chOff x="0" y="0"/>
                          <a:chExt cx="3227155" cy="1243626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1" y="54233"/>
                            <a:ext cx="240631" cy="2608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491380"/>
                            <a:ext cx="240631" cy="2608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928527"/>
                            <a:ext cx="240631" cy="258587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1"/>
                        <wps:cNvSpPr txBox="1"/>
                        <wps:spPr>
                          <a:xfrm>
                            <a:off x="240631" y="0"/>
                            <a:ext cx="244642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7A1C27" w14:textId="77777777" w:rsidR="007643ED" w:rsidRPr="00AB72FA" w:rsidRDefault="007643ED" w:rsidP="00AB72F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AB72F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>Return Guard Vac Valve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TextBox 12"/>
                        <wps:cNvSpPr txBox="1"/>
                        <wps:spPr>
                          <a:xfrm>
                            <a:off x="216566" y="437147"/>
                            <a:ext cx="2085474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5CF515" w14:textId="6E760E80" w:rsidR="007643ED" w:rsidRDefault="007643ED" w:rsidP="00AB72F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AB72F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>CM Guard Vac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 xml:space="preserve"> Valves</w:t>
                              </w:r>
                              <w:r w:rsidRPr="00AB72F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 xml:space="preserve"> Valves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Valve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TextBox 13"/>
                        <wps:cNvSpPr txBox="1"/>
                        <wps:spPr>
                          <a:xfrm>
                            <a:off x="216565" y="874294"/>
                            <a:ext cx="301059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C59759" w14:textId="499C6414" w:rsidR="007643ED" w:rsidRPr="00AB72FA" w:rsidRDefault="007643ED" w:rsidP="00AB72F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AB72F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HX Bypass Valve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(Red Valve)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939C2" id="Group 14" o:spid="_x0000_s1026" style="position:absolute;margin-left:7.5pt;margin-top:386.5pt;width:185.45pt;height:65.5pt;z-index:251660288;mso-width-relative:margin;mso-height-relative:margin" coordsize="32271,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">
                <v:rect id="Rectangle 10" o:spid="_x0000_s1027" style="position:absolute;top:542;width:2406;height:26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" filled="f" strokecolor="#ed7d31 [3205]" strokeweight="3pt"/>
                <v:rect id="Rectangle 11" o:spid="_x0000_s1028" style="position:absolute;top:4913;width:2406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" filled="f" strokecolor="#70ad47 [3209]" strokeweight="3pt"/>
                <v:rect id="Rectangle 12" o:spid="_x0000_s1029" style="position:absolute;top:9285;width:2406;height:2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" filled="f" strokecolor="#1f4d78 [1604]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0" type="#_x0000_t202" style="position:absolute;left:2406;width:24464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A7A1C27" w14:textId="77777777" w:rsidR="007643ED" w:rsidRPr="00AB72FA" w:rsidRDefault="007643ED" w:rsidP="00AB72FA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AB72F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t>Return Guard Vac Valve</w:t>
                        </w:r>
                      </w:p>
                    </w:txbxContent>
                  </v:textbox>
                </v:shape>
                <v:shape id="TextBox 12" o:spid="_x0000_s1031" type="#_x0000_t202" style="position:absolute;left:2165;top:4371;width:20855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A5CF515" w14:textId="6E760E80" w:rsidR="007643ED" w:rsidRDefault="007643ED" w:rsidP="00AB72FA">
                        <w:pPr>
                          <w:pStyle w:val="NormalWeb"/>
                          <w:spacing w:before="0" w:beforeAutospacing="0" w:after="0" w:afterAutospacing="0"/>
                        </w:pPr>
                        <w:r w:rsidRPr="00AB72F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t>CM Guard Vac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t xml:space="preserve"> Valves</w:t>
                        </w:r>
                        <w:r w:rsidRPr="00AB72F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t xml:space="preserve"> Valves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Valve</w:t>
                        </w:r>
                      </w:p>
                    </w:txbxContent>
                  </v:textbox>
                </v:shape>
                <v:shape id="TextBox 13" o:spid="_x0000_s1032" type="#_x0000_t202" style="position:absolute;left:2165;top:8742;width:30106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DC59759" w14:textId="499C6414" w:rsidR="007643ED" w:rsidRPr="00AB72FA" w:rsidRDefault="007643ED" w:rsidP="00AB72FA">
                        <w:pPr>
                          <w:pStyle w:val="NormalWeb"/>
                          <w:spacing w:before="0" w:beforeAutospacing="0" w:after="0" w:afterAutospacing="0"/>
                        </w:pPr>
                        <w:r w:rsidRPr="00AB72F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HX Bypass Valve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(Red Valve)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AB72FA" w:rsidRPr="00AB72F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FD39F9" wp14:editId="05BFED76">
                <wp:simplePos x="0" y="0"/>
                <wp:positionH relativeFrom="column">
                  <wp:posOffset>44450</wp:posOffset>
                </wp:positionH>
                <wp:positionV relativeFrom="paragraph">
                  <wp:posOffset>326390</wp:posOffset>
                </wp:positionV>
                <wp:extent cx="6223000" cy="4470400"/>
                <wp:effectExtent l="0" t="0" r="6350" b="6350"/>
                <wp:wrapTopAndBottom/>
                <wp:docPr id="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4470400"/>
                          <a:chOff x="0" y="-1"/>
                          <a:chExt cx="9144000" cy="685800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9144000" cy="6858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2045369" y="3368842"/>
                            <a:ext cx="834190" cy="7218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839325" y="2117559"/>
                            <a:ext cx="1163053" cy="189296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991855" y="3553326"/>
                            <a:ext cx="497303" cy="4572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F82D6" id="Group 7" o:spid="_x0000_s1026" style="position:absolute;margin-left:3.5pt;margin-top:25.7pt;width:490pt;height:352pt;z-index:251658240;mso-width-relative:margin;mso-height-relative:margin" coordorigin="" coordsize="91440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">
                  <v:imagedata r:id="rId12" o:title=""/>
                  <v:path arrowok="t"/>
                </v:shape>
                <v:rect id="Rectangle 6" o:spid="_x0000_s1028" style="position:absolute;left:20453;top:33688;width:8342;height:7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" filled="f" strokecolor="#ed7d31 [3205]" strokeweight="3pt"/>
                <v:rect id="Rectangle 7" o:spid="_x0000_s1029" style="position:absolute;left:58393;top:21175;width:11630;height:18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" filled="f" strokecolor="#70ad47 [3209]" strokeweight="3pt"/>
                <v:rect id="Rectangle 8" o:spid="_x0000_s1030" style="position:absolute;left:29918;top:35533;width:497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" filled="f" strokecolor="#5b9bd5 [3204]" strokeweight="3pt"/>
                <w10:wrap type="topAndBottom"/>
              </v:group>
            </w:pict>
          </mc:Fallback>
        </mc:AlternateContent>
      </w:r>
      <w:r w:rsidR="00AB72FA" w:rsidRPr="00AB72FA">
        <w:rPr>
          <w:color w:val="FF0000"/>
        </w:rPr>
        <w:t xml:space="preserve"> </w:t>
      </w:r>
    </w:p>
    <w:p w14:paraId="50062E19" w14:textId="2254705B" w:rsidR="00AB72FA" w:rsidRDefault="00AB72FA">
      <w:r>
        <w:br w:type="page"/>
      </w:r>
    </w:p>
    <w:p w14:paraId="2F0890B8" w14:textId="6F90560A" w:rsidR="00AB72FA" w:rsidRDefault="00B609A3">
      <w:r w:rsidRPr="00B609A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37B8BA5" wp14:editId="288CBB69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6489700" cy="4508500"/>
                <wp:effectExtent l="0" t="0" r="6350" b="6350"/>
                <wp:wrapTopAndBottom/>
                <wp:docPr id="3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700" cy="4508501"/>
                          <a:chOff x="0" y="-1"/>
                          <a:chExt cx="8061158" cy="5374106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0"/>
                            <a:ext cx="8061158" cy="5374105"/>
                            <a:chOff x="0" y="0"/>
                            <a:chExt cx="8061158" cy="5374105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0" y="0"/>
                              <a:ext cx="8061158" cy="5374105"/>
                              <a:chOff x="0" y="0"/>
                              <a:chExt cx="8061158" cy="5374105"/>
                            </a:xfrm>
                          </wpg:grpSpPr>
                          <pic:pic xmlns:pic="http://schemas.openxmlformats.org/drawingml/2006/picture">
                            <pic:nvPicPr>
                              <pic:cNvPr id="38" name="Picture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-671763" y="671763"/>
                                <a:ext cx="5374105" cy="40305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Picture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3358816" y="671763"/>
                                <a:ext cx="5374105" cy="40305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0" name="Rectangle 40"/>
                          <wps:cNvSpPr/>
                          <wps:spPr>
                            <a:xfrm>
                              <a:off x="1930064" y="2213810"/>
                              <a:ext cx="465221" cy="449179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Rectangle 41"/>
                          <wps:cNvSpPr/>
                          <wps:spPr>
                            <a:xfrm>
                              <a:off x="1597190" y="3007895"/>
                              <a:ext cx="489285" cy="51334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Rectangle 42"/>
                          <wps:cNvSpPr/>
                          <wps:spPr>
                            <a:xfrm>
                              <a:off x="6241379" y="2542673"/>
                              <a:ext cx="437149" cy="401053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" name="Text Box 33"/>
                        <wps:cNvSpPr txBox="1"/>
                        <wps:spPr>
                          <a:xfrm>
                            <a:off x="709753" y="-1"/>
                            <a:ext cx="2303321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7CC995" w14:textId="77777777" w:rsidR="007643ED" w:rsidRDefault="007643ED" w:rsidP="00B609A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 w:cstheme="minorBidi"/>
                                  <w:color w:val="000000"/>
                                  <w:kern w:val="24"/>
                                </w:rPr>
                                <w:t>CM Guard Vac Valves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34"/>
                        <wps:cNvSpPr txBox="1"/>
                        <wps:spPr>
                          <a:xfrm>
                            <a:off x="4772552" y="0"/>
                            <a:ext cx="2507731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4E6014" w14:textId="77777777" w:rsidR="007643ED" w:rsidRDefault="007643ED" w:rsidP="00B609A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 w:cstheme="minorBidi"/>
                                  <w:color w:val="000000"/>
                                  <w:kern w:val="24"/>
                                </w:rPr>
                                <w:t>Return Guard Vac Valves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B8BA5" id="Group 17" o:spid="_x0000_s1033" style="position:absolute;margin-left:0;margin-top:6.9pt;width:511pt;height:355pt;z-index:251664384;mso-position-horizontal:left;mso-position-horizontal-relative:margin;mso-width-relative:margin;mso-height-relative:margin" coordorigin="" coordsize="80611,53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">
                <v:group id="Group 36" o:spid="_x0000_s1034" style="position:absolute;width:80611;height:53741" coordsize="80611,5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oup 37" o:spid="_x0000_s1035" style="position:absolute;width:80611;height:53741" coordsize="80611,5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Picture 38" o:spid="_x0000_s1036" type="#_x0000_t75" style="position:absolute;left:-6718;top:6718;width:53741;height:4030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">
                      <v:imagedata r:id="rId15" o:title=""/>
                      <v:path arrowok="t"/>
                    </v:shape>
                    <v:shape id="Picture 39" o:spid="_x0000_s1037" type="#_x0000_t75" style="position:absolute;left:33587;top:6718;width:53741;height:403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">
                      <v:imagedata r:id="rId16" o:title=""/>
                      <v:path arrowok="t"/>
                    </v:shape>
                  </v:group>
                  <v:rect id="Rectangle 40" o:spid="_x0000_s1038" style="position:absolute;left:19300;top:22138;width:4652;height:4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" filled="f" strokecolor="#7030a0" strokeweight="3pt"/>
                  <v:rect id="Rectangle 41" o:spid="_x0000_s1039" style="position:absolute;left:15971;top:30078;width:4893;height:5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" filled="f" strokecolor="#ffd966 [1943]" strokeweight="3pt"/>
                  <v:rect id="Rectangle 42" o:spid="_x0000_s1040" style="position:absolute;left:62413;top:25426;width:4372;height: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" filled="f" strokecolor="#ffd966 [1943]" strokeweight="3pt"/>
                </v:group>
                <v:shape id="Text Box 33" o:spid="_x0000_s1041" type="#_x0000_t202" style="position:absolute;left:7097;width:2303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oIwgAAANs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CENtoIwgAAANsAAAAPAAAA&#10;AAAAAAAAAAAAAAcCAABkcnMvZG93bnJldi54bWxQSwUGAAAAAAMAAwC3AAAA9gIAAAAA&#10;" fillcolor="white [3201]" strokeweight=".5pt">
                  <v:textbox>
                    <w:txbxContent>
                      <w:p w14:paraId="7E7CC995" w14:textId="77777777" w:rsidR="007643ED" w:rsidRDefault="007643ED" w:rsidP="00B609A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 w:cstheme="minorBidi"/>
                            <w:color w:val="000000"/>
                            <w:kern w:val="24"/>
                          </w:rPr>
                          <w:t>CM Guard Vac Valves</w:t>
                        </w:r>
                      </w:p>
                    </w:txbxContent>
                  </v:textbox>
                </v:shape>
                <v:shape id="Text Box 34" o:spid="_x0000_s1042" type="#_x0000_t202" style="position:absolute;left:47725;width:2507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" fillcolor="white [3201]" strokeweight=".5pt">
                  <v:textbox>
                    <w:txbxContent>
                      <w:p w14:paraId="144E6014" w14:textId="77777777" w:rsidR="007643ED" w:rsidRDefault="007643ED" w:rsidP="00B609A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 w:cstheme="minorBidi"/>
                            <w:color w:val="000000"/>
                            <w:kern w:val="24"/>
                          </w:rPr>
                          <w:t>Return Guard Vac Valves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AB72FA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87B301" wp14:editId="0F41B90B">
                <wp:simplePos x="0" y="0"/>
                <wp:positionH relativeFrom="margin">
                  <wp:align>left</wp:align>
                </wp:positionH>
                <wp:positionV relativeFrom="paragraph">
                  <wp:posOffset>4729480</wp:posOffset>
                </wp:positionV>
                <wp:extent cx="3638550" cy="685800"/>
                <wp:effectExtent l="19050" t="0" r="0" b="19050"/>
                <wp:wrapTopAndBottom/>
                <wp:docPr id="2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685800"/>
                          <a:chOff x="0" y="0"/>
                          <a:chExt cx="3898491" cy="806298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44297"/>
                            <a:ext cx="272715" cy="2807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517539"/>
                            <a:ext cx="272715" cy="28875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11"/>
                        <wps:cNvSpPr txBox="1"/>
                        <wps:spPr>
                          <a:xfrm>
                            <a:off x="272715" y="0"/>
                            <a:ext cx="3625776" cy="2775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7A598C" w14:textId="77777777" w:rsidR="007643ED" w:rsidRPr="00AB72FA" w:rsidRDefault="007643ED" w:rsidP="00AB72F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AB72F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Return U-tube Guard Vacuum Valves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" name="TextBox 12"/>
                        <wps:cNvSpPr txBox="1"/>
                        <wps:spPr>
                          <a:xfrm>
                            <a:off x="272697" y="477252"/>
                            <a:ext cx="3625776" cy="2775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CA4977" w14:textId="77777777" w:rsidR="007643ED" w:rsidRPr="00AB72FA" w:rsidRDefault="007643ED" w:rsidP="00AB72F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AB72F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Relief Valve Guard Vacuum Valve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7B301" id="Group 13" o:spid="_x0000_s1043" style="position:absolute;margin-left:0;margin-top:372.4pt;width:286.5pt;height:54pt;z-index:251662336;mso-position-horizontal:left;mso-position-horizontal-relative:margin;mso-width-relative:margin;mso-height-relative:margin" coordsize="38984,8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">
                <v:rect id="Rectangle 29" o:spid="_x0000_s1044" style="position:absolute;top:442;width:2727;height:2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" filled="f" strokecolor="#ffd966 [1943]" strokeweight="3pt"/>
                <v:rect id="Rectangle 30" o:spid="_x0000_s1045" style="position:absolute;top:5175;width:2727;height:2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" filled="f" strokecolor="#7030a0" strokeweight="3pt"/>
                <v:shape id="TextBox 11" o:spid="_x0000_s1046" type="#_x0000_t202" style="position:absolute;left:2727;width:36257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757A598C" w14:textId="77777777" w:rsidR="007643ED" w:rsidRPr="00AB72FA" w:rsidRDefault="007643ED" w:rsidP="00AB72FA">
                        <w:pPr>
                          <w:pStyle w:val="NormalWeb"/>
                          <w:spacing w:before="0" w:beforeAutospacing="0" w:after="0" w:afterAutospacing="0"/>
                        </w:pPr>
                        <w:r w:rsidRPr="00AB72F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Return U-tube Guard Vacuum Valves</w:t>
                        </w:r>
                      </w:p>
                    </w:txbxContent>
                  </v:textbox>
                </v:shape>
                <v:shape id="TextBox 12" o:spid="_x0000_s1047" type="#_x0000_t202" style="position:absolute;left:2726;top:4772;width:36258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71CA4977" w14:textId="77777777" w:rsidR="007643ED" w:rsidRPr="00AB72FA" w:rsidRDefault="007643ED" w:rsidP="00AB72FA">
                        <w:pPr>
                          <w:pStyle w:val="NormalWeb"/>
                          <w:spacing w:before="0" w:beforeAutospacing="0" w:after="0" w:afterAutospacing="0"/>
                        </w:pPr>
                        <w:r w:rsidRPr="00AB72F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Relief Valve Guard Vacuum Valve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B72FA" w:rsidRPr="00AB72FA">
        <w:t xml:space="preserve"> </w:t>
      </w:r>
    </w:p>
    <w:p w14:paraId="6BF1537E" w14:textId="0A629701" w:rsidR="00531467" w:rsidRDefault="00531467">
      <w:pPr>
        <w:rPr>
          <w:rFonts w:ascii="Times" w:hAnsi="Times" w:cs="Times"/>
          <w:b/>
          <w:sz w:val="32"/>
        </w:rPr>
      </w:pPr>
      <w:r>
        <w:br w:type="page"/>
      </w:r>
    </w:p>
    <w:p w14:paraId="3C30997E" w14:textId="51EF5237" w:rsidR="006B04F0" w:rsidRDefault="006B04F0" w:rsidP="005C5946">
      <w:pPr>
        <w:pStyle w:val="Heading1"/>
      </w:pPr>
      <w:bookmarkStart w:id="15" w:name="_Ref79499326"/>
      <w:r>
        <w:lastRenderedPageBreak/>
        <w:t>LL Readback Controller Location</w:t>
      </w:r>
      <w:bookmarkEnd w:id="15"/>
    </w:p>
    <w:p w14:paraId="69AB396D" w14:textId="77777777" w:rsidR="006B04F0" w:rsidRDefault="006B04F0"/>
    <w:p w14:paraId="79BF61F5" w14:textId="22510F81" w:rsidR="006B04F0" w:rsidRDefault="006B04F0">
      <w:r>
        <w:t>The UITF LL readback controller is located on top of the UITF cave.  In order to get to it, follow to following instructions:</w:t>
      </w:r>
    </w:p>
    <w:p w14:paraId="1ACC89A8" w14:textId="0F2CF4CD" w:rsidR="006B04F0" w:rsidRDefault="006B04F0" w:rsidP="00BD0D01">
      <w:pPr>
        <w:pStyle w:val="ListParagraph"/>
        <w:numPr>
          <w:ilvl w:val="0"/>
          <w:numId w:val="6"/>
        </w:numPr>
      </w:pPr>
      <w:r>
        <w:t>Use the stairs in from the of the CMTF control room to get on top of the UITF cave</w:t>
      </w:r>
    </w:p>
    <w:p w14:paraId="1AF07A05" w14:textId="50B9F758" w:rsidR="006B04F0" w:rsidRDefault="006B04F0" w:rsidP="00BD0D01">
      <w:pPr>
        <w:pStyle w:val="ListParagraph"/>
        <w:numPr>
          <w:ilvl w:val="0"/>
          <w:numId w:val="6"/>
        </w:numPr>
      </w:pPr>
      <w:r w:rsidRPr="006B04F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3E7045" wp14:editId="0A61CA70">
                <wp:simplePos x="0" y="0"/>
                <wp:positionH relativeFrom="column">
                  <wp:posOffset>374650</wp:posOffset>
                </wp:positionH>
                <wp:positionV relativeFrom="paragraph">
                  <wp:posOffset>437515</wp:posOffset>
                </wp:positionV>
                <wp:extent cx="3448050" cy="4362450"/>
                <wp:effectExtent l="0" t="0" r="0" b="0"/>
                <wp:wrapTopAndBottom/>
                <wp:docPr id="4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4362450"/>
                          <a:chOff x="0" y="0"/>
                          <a:chExt cx="4057650" cy="5410200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C:\Users\dsavr\Desktop\PXL_20210810_1831451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676275" y="676275"/>
                            <a:ext cx="54102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480762" y="1626268"/>
                            <a:ext cx="537410" cy="175661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03BD7" id="Group 5" o:spid="_x0000_s1026" style="position:absolute;margin-left:29.5pt;margin-top:34.45pt;width:271.5pt;height:343.5pt;z-index:251666432;mso-width-relative:margin;mso-height-relative:margin" coordsize="40576,54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">
                <v:shape id="Picture 48" o:spid="_x0000_s1027" type="#_x0000_t75" style="position:absolute;left:-6763;top:6763;width:54102;height:4057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">
                  <v:imagedata r:id="rId18" o:title="PXL_20210810_183145106"/>
                </v:shape>
                <v:rect id="Rectangle 49" o:spid="_x0000_s1028" style="position:absolute;left:4807;top:16262;width:5374;height:17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" filled="f" strokecolor="#7030a0" strokeweight="3pt"/>
                <w10:wrap type="topAndBottom"/>
              </v:group>
            </w:pict>
          </mc:Fallback>
        </mc:AlternateContent>
      </w:r>
      <w:r>
        <w:t xml:space="preserve">From the top of the </w:t>
      </w:r>
      <w:r w:rsidR="00597173">
        <w:t>stairs</w:t>
      </w:r>
      <w:r>
        <w:t>, turn left and walk through the gap between the two racks (pictured below)</w:t>
      </w:r>
    </w:p>
    <w:p w14:paraId="6EA54247" w14:textId="41AF0E78" w:rsidR="006B04F0" w:rsidRDefault="006B04F0" w:rsidP="00BD0D01">
      <w:pPr>
        <w:pStyle w:val="ListParagraph"/>
        <w:numPr>
          <w:ilvl w:val="0"/>
          <w:numId w:val="6"/>
        </w:numPr>
      </w:pPr>
      <w:r>
        <w:t xml:space="preserve">Walk through the gap to the second set of </w:t>
      </w:r>
      <w:r w:rsidR="00BD0D01">
        <w:t>racks and turn left</w:t>
      </w:r>
    </w:p>
    <w:p w14:paraId="347DCF36" w14:textId="77777777" w:rsidR="00BD0D01" w:rsidRDefault="00BD0D01">
      <w:r>
        <w:br w:type="page"/>
      </w:r>
    </w:p>
    <w:p w14:paraId="3CFE340E" w14:textId="65756513" w:rsidR="00BD0D01" w:rsidRDefault="00BD0D01" w:rsidP="00BD0D01">
      <w:pPr>
        <w:pStyle w:val="ListParagraph"/>
        <w:numPr>
          <w:ilvl w:val="0"/>
          <w:numId w:val="6"/>
        </w:numPr>
      </w:pPr>
      <w:r w:rsidRPr="00BD0D0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4A6BF16" wp14:editId="5756B917">
                <wp:simplePos x="0" y="0"/>
                <wp:positionH relativeFrom="page">
                  <wp:posOffset>952500</wp:posOffset>
                </wp:positionH>
                <wp:positionV relativeFrom="paragraph">
                  <wp:posOffset>220980</wp:posOffset>
                </wp:positionV>
                <wp:extent cx="5086350" cy="3803650"/>
                <wp:effectExtent l="0" t="0" r="0" b="6350"/>
                <wp:wrapTopAndBottom/>
                <wp:docPr id="5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3803650"/>
                          <a:chOff x="0" y="0"/>
                          <a:chExt cx="5086350" cy="3803650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PXL_20210810_183127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38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52"/>
                        <wps:cNvSpPr/>
                        <wps:spPr>
                          <a:xfrm rot="20820241">
                            <a:off x="1350795" y="2098341"/>
                            <a:ext cx="1291389" cy="64168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70A5D" id="Group 4" o:spid="_x0000_s1026" style="position:absolute;margin-left:75pt;margin-top:17.4pt;width:400.5pt;height:299.5pt;z-index:251668480;mso-position-horizontal-relative:page" coordsize="50863,38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">
                <v:shape id="Picture 51" o:spid="_x0000_s1027" type="#_x0000_t75" alt="PXL_20210810_183127599" style="position:absolute;width:50863;height:38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">
                  <v:imagedata r:id="rId20" o:title="PXL_20210810_183127599"/>
                </v:shape>
                <v:rect id="Rectangle 52" o:spid="_x0000_s1028" style="position:absolute;left:13507;top:20983;width:12914;height:6417;rotation:-8517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" filled="f" strokecolor="#7030a0" strokeweight="4.5pt"/>
                <w10:wrap type="topAndBottom" anchorx="page"/>
              </v:group>
            </w:pict>
          </mc:Fallback>
        </mc:AlternateContent>
      </w:r>
      <w:r>
        <w:t>The LL readback controller will be about two feet away from the gap right below the CC’s</w:t>
      </w:r>
    </w:p>
    <w:p w14:paraId="17E13A62" w14:textId="69C56024" w:rsidR="00BD0D01" w:rsidRDefault="00BD0D01" w:rsidP="00BD0D01"/>
    <w:p w14:paraId="06553A9B" w14:textId="6A4903AD" w:rsidR="00BD0D01" w:rsidRDefault="00BD0D01" w:rsidP="00BD0D01">
      <w:pPr>
        <w:pStyle w:val="ListParagraph"/>
        <w:numPr>
          <w:ilvl w:val="0"/>
          <w:numId w:val="6"/>
        </w:numPr>
      </w:pPr>
      <w:r>
        <w:t>To turn it on, press the on/off switch on the bottom left of the front pannel</w:t>
      </w:r>
    </w:p>
    <w:p w14:paraId="0ECDBAD1" w14:textId="77777777" w:rsidR="00BD0D01" w:rsidRDefault="00BD0D01" w:rsidP="00BD0D01"/>
    <w:p w14:paraId="4A405484" w14:textId="20C29FB3" w:rsidR="006B04F0" w:rsidRDefault="006B04F0" w:rsidP="00BD0D01">
      <w:pPr>
        <w:pStyle w:val="ListParagraph"/>
        <w:rPr>
          <w:rFonts w:ascii="Times" w:hAnsi="Times" w:cs="Times"/>
          <w:b/>
          <w:sz w:val="32"/>
        </w:rPr>
      </w:pPr>
      <w:r>
        <w:br w:type="page"/>
      </w:r>
    </w:p>
    <w:p w14:paraId="42C2F6B7" w14:textId="79D70B09" w:rsidR="005C5946" w:rsidRPr="00CA4360" w:rsidRDefault="005C5946" w:rsidP="005C5946">
      <w:pPr>
        <w:pStyle w:val="Heading1"/>
      </w:pPr>
      <w:r>
        <w:lastRenderedPageBreak/>
        <w:t>On Call List</w:t>
      </w:r>
    </w:p>
    <w:p w14:paraId="4C7FAEE2" w14:textId="77777777" w:rsidR="005C5946" w:rsidRPr="00095318" w:rsidRDefault="005C5946" w:rsidP="005C5946">
      <w:pPr>
        <w:jc w:val="center"/>
      </w:pPr>
    </w:p>
    <w:p w14:paraId="5964FD3A" w14:textId="77777777" w:rsidR="005C5946" w:rsidRDefault="005C5946" w:rsidP="005C5946">
      <w:pPr>
        <w:contextualSpacing/>
        <w:rPr>
          <w:b/>
          <w:sz w:val="28"/>
          <w:u w:val="single"/>
        </w:rPr>
      </w:pPr>
      <w:r w:rsidRPr="00B96992">
        <w:rPr>
          <w:b/>
          <w:sz w:val="28"/>
          <w:u w:val="single"/>
        </w:rPr>
        <w:t>Cryo Group Contact Information:</w:t>
      </w:r>
    </w:p>
    <w:p w14:paraId="12536DD8" w14:textId="77777777" w:rsidR="005C5946" w:rsidRDefault="005C5946" w:rsidP="005C5946">
      <w:pPr>
        <w:contextualSpacing/>
        <w:rPr>
          <w:b/>
          <w:sz w:val="28"/>
          <w:u w:val="single"/>
        </w:rPr>
      </w:pPr>
    </w:p>
    <w:p w14:paraId="25A9ADCB" w14:textId="3338ECBB" w:rsidR="005C5946" w:rsidRDefault="002C6511" w:rsidP="005C5946">
      <w:pPr>
        <w:rPr>
          <w:b/>
        </w:rPr>
      </w:pPr>
      <w:r>
        <w:rPr>
          <w:b/>
        </w:rPr>
        <w:t>Jonathan Creel</w:t>
      </w:r>
      <w:r w:rsidR="005C5946">
        <w:rPr>
          <w:b/>
        </w:rPr>
        <w:t xml:space="preserve"> </w:t>
      </w:r>
    </w:p>
    <w:p w14:paraId="797D12AB" w14:textId="77777777" w:rsidR="005C5946" w:rsidRDefault="005C5946" w:rsidP="005C5946">
      <w:r>
        <w:t>Extension: 7722</w:t>
      </w:r>
    </w:p>
    <w:p w14:paraId="4E4226BA" w14:textId="0BDE312B" w:rsidR="005C5946" w:rsidRDefault="005C5946" w:rsidP="005C5946">
      <w:r>
        <w:t>Cell 757-</w:t>
      </w:r>
      <w:r w:rsidR="002C6511">
        <w:t>869-8910</w:t>
      </w:r>
    </w:p>
    <w:p w14:paraId="5AD48A1B" w14:textId="77777777" w:rsidR="005C5946" w:rsidRDefault="005C5946" w:rsidP="005C5946">
      <w:pPr>
        <w:contextualSpacing/>
        <w:rPr>
          <w:b/>
        </w:rPr>
      </w:pPr>
    </w:p>
    <w:p w14:paraId="26C3142A" w14:textId="77777777" w:rsidR="005C5946" w:rsidRDefault="005C5946" w:rsidP="005C5946">
      <w:pPr>
        <w:contextualSpacing/>
        <w:rPr>
          <w:b/>
        </w:rPr>
      </w:pPr>
      <w:r w:rsidRPr="00B96992">
        <w:rPr>
          <w:b/>
        </w:rPr>
        <w:t>Thilan Wijeratne</w:t>
      </w:r>
    </w:p>
    <w:p w14:paraId="24E94762" w14:textId="77777777" w:rsidR="005C5946" w:rsidRDefault="005C5946" w:rsidP="005C5946">
      <w:pPr>
        <w:contextualSpacing/>
      </w:pPr>
      <w:r w:rsidRPr="00D45A2C">
        <w:t>Extension:</w:t>
      </w:r>
      <w:r>
        <w:t xml:space="preserve"> 7058</w:t>
      </w:r>
    </w:p>
    <w:p w14:paraId="24642FF4" w14:textId="77777777" w:rsidR="005C5946" w:rsidRDefault="005C5946" w:rsidP="005C5946">
      <w:pPr>
        <w:contextualSpacing/>
      </w:pPr>
      <w:r w:rsidRPr="00D45A2C">
        <w:t>Cell:</w:t>
      </w:r>
      <w:r>
        <w:t xml:space="preserve"> 954-554-6329</w:t>
      </w:r>
    </w:p>
    <w:p w14:paraId="1785D62F" w14:textId="7C5A2F96" w:rsidR="005C5946" w:rsidRDefault="005C5946" w:rsidP="005C5946">
      <w:pPr>
        <w:jc w:val="both"/>
      </w:pPr>
    </w:p>
    <w:p w14:paraId="04768C24" w14:textId="07C5A0AD" w:rsidR="005C5946" w:rsidRPr="00247FB9" w:rsidRDefault="005C5946" w:rsidP="005C5946">
      <w:pPr>
        <w:jc w:val="both"/>
        <w:rPr>
          <w:b/>
          <w:bCs/>
        </w:rPr>
      </w:pPr>
      <w:r w:rsidRPr="00247FB9">
        <w:rPr>
          <w:b/>
          <w:bCs/>
        </w:rPr>
        <w:t>Aswathaman Rangharajan</w:t>
      </w:r>
      <w:r w:rsidR="002C6511">
        <w:rPr>
          <w:b/>
          <w:bCs/>
        </w:rPr>
        <w:t xml:space="preserve"> (Primary)</w:t>
      </w:r>
    </w:p>
    <w:p w14:paraId="52EAE3FE" w14:textId="77777777" w:rsidR="005C5946" w:rsidRDefault="005C5946" w:rsidP="005C5946">
      <w:pPr>
        <w:jc w:val="both"/>
      </w:pPr>
      <w:r>
        <w:t>Extension: 5956</w:t>
      </w:r>
    </w:p>
    <w:p w14:paraId="183979D7" w14:textId="77777777" w:rsidR="005C5946" w:rsidRDefault="005C5946" w:rsidP="005C5946">
      <w:pPr>
        <w:jc w:val="both"/>
      </w:pPr>
      <w:r>
        <w:t>Cell: 732-258-5365</w:t>
      </w:r>
    </w:p>
    <w:p w14:paraId="7003FC87" w14:textId="77777777" w:rsidR="005C5946" w:rsidRDefault="005C5946" w:rsidP="005C5946">
      <w:pPr>
        <w:jc w:val="both"/>
      </w:pPr>
    </w:p>
    <w:p w14:paraId="63FBB58F" w14:textId="0782E197" w:rsidR="005C5946" w:rsidRDefault="005C5946" w:rsidP="005C5946">
      <w:pPr>
        <w:contextualSpacing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SRF </w:t>
      </w:r>
      <w:r w:rsidRPr="00B96992">
        <w:rPr>
          <w:b/>
          <w:sz w:val="28"/>
          <w:u w:val="single"/>
        </w:rPr>
        <w:t>Contact Information:</w:t>
      </w:r>
    </w:p>
    <w:p w14:paraId="4A712C27" w14:textId="77777777" w:rsidR="005C5946" w:rsidRDefault="005C5946" w:rsidP="005C5946">
      <w:pPr>
        <w:contextualSpacing/>
        <w:rPr>
          <w:b/>
          <w:sz w:val="28"/>
          <w:u w:val="single"/>
        </w:rPr>
      </w:pPr>
    </w:p>
    <w:p w14:paraId="0B9823A5" w14:textId="77777777" w:rsidR="005C5946" w:rsidRDefault="005C5946" w:rsidP="005C5946">
      <w:pPr>
        <w:contextualSpacing/>
        <w:rPr>
          <w:b/>
        </w:rPr>
      </w:pPr>
      <w:r>
        <w:rPr>
          <w:b/>
        </w:rPr>
        <w:t>John Fischer</w:t>
      </w:r>
    </w:p>
    <w:p w14:paraId="669C1761" w14:textId="77777777" w:rsidR="005C5946" w:rsidRDefault="005C5946" w:rsidP="005C5946">
      <w:pPr>
        <w:contextualSpacing/>
      </w:pPr>
      <w:r>
        <w:t>Extension: 7408</w:t>
      </w:r>
    </w:p>
    <w:p w14:paraId="0D39C50D" w14:textId="77777777" w:rsidR="005C5946" w:rsidRPr="001E461B" w:rsidRDefault="005C5946" w:rsidP="005C5946">
      <w:pPr>
        <w:contextualSpacing/>
      </w:pPr>
      <w:r>
        <w:t>Cell: 757-334-2758</w:t>
      </w:r>
    </w:p>
    <w:p w14:paraId="30E089D8" w14:textId="77777777" w:rsidR="005C5946" w:rsidRDefault="005C5946">
      <w:pPr>
        <w:rPr>
          <w:rStyle w:val="SC2414"/>
          <w:b w:val="0"/>
          <w:szCs w:val="32"/>
        </w:rPr>
      </w:pPr>
    </w:p>
    <w:p w14:paraId="46FBDE6A" w14:textId="611D5F7F" w:rsidR="005C5946" w:rsidRDefault="005C5946">
      <w:pPr>
        <w:rPr>
          <w:rStyle w:val="SC2414"/>
          <w:rFonts w:ascii="Times" w:hAnsi="Times" w:cs="Times"/>
          <w:sz w:val="32"/>
          <w:szCs w:val="32"/>
        </w:rPr>
      </w:pPr>
      <w:r>
        <w:rPr>
          <w:rStyle w:val="SC2414"/>
          <w:rFonts w:ascii="Times" w:hAnsi="Times" w:cs="Times"/>
          <w:sz w:val="32"/>
          <w:szCs w:val="32"/>
        </w:rPr>
        <w:br w:type="page"/>
      </w:r>
    </w:p>
    <w:p w14:paraId="41E791A7" w14:textId="328BAA1B" w:rsidR="00B61916" w:rsidRDefault="00856CD8" w:rsidP="00B43C3C">
      <w:pPr>
        <w:pStyle w:val="Heading1"/>
      </w:pPr>
      <w:r>
        <w:rPr>
          <w:rStyle w:val="SC2414"/>
          <w:b/>
          <w:szCs w:val="32"/>
        </w:rPr>
        <w:lastRenderedPageBreak/>
        <w:t xml:space="preserve">Release and </w:t>
      </w:r>
      <w:r w:rsidR="00B61916" w:rsidRPr="001308A1">
        <w:rPr>
          <w:rStyle w:val="SC2414"/>
          <w:b/>
          <w:szCs w:val="32"/>
        </w:rPr>
        <w:t>Revision History</w:t>
      </w:r>
    </w:p>
    <w:p w14:paraId="6BCB87E3" w14:textId="77777777" w:rsidR="009844B1" w:rsidRDefault="009844B1" w:rsidP="009844B1">
      <w:pPr>
        <w:rPr>
          <w:rFonts w:ascii="Times" w:hAnsi="Times"/>
        </w:rPr>
      </w:pPr>
    </w:p>
    <w:tbl>
      <w:tblPr>
        <w:tblW w:w="93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358"/>
        <w:gridCol w:w="1792"/>
      </w:tblGrid>
      <w:tr w:rsidR="009844B1" w:rsidRPr="004563B5" w14:paraId="25DC54EB" w14:textId="77777777" w:rsidTr="009844B1">
        <w:trPr>
          <w:trHeight w:val="273"/>
          <w:jc w:val="center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28EF98" w14:textId="77777777" w:rsidR="009844B1" w:rsidRPr="004563B5" w:rsidRDefault="009844B1" w:rsidP="00992CE4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Rev #</w:t>
            </w:r>
          </w:p>
        </w:tc>
        <w:tc>
          <w:tcPr>
            <w:tcW w:w="635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7C9C39" w14:textId="77777777" w:rsidR="009844B1" w:rsidRPr="004563B5" w:rsidRDefault="009844B1" w:rsidP="00992CE4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Revision or update:</w:t>
            </w:r>
          </w:p>
        </w:tc>
        <w:tc>
          <w:tcPr>
            <w:tcW w:w="1792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81EFE1" w14:textId="77777777" w:rsidR="009844B1" w:rsidRPr="004563B5" w:rsidRDefault="009844B1" w:rsidP="00992CE4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Effective:</w:t>
            </w:r>
          </w:p>
        </w:tc>
      </w:tr>
      <w:tr w:rsidR="009844B1" w:rsidRPr="004563B5" w14:paraId="08EA2369" w14:textId="77777777" w:rsidTr="00992CE4">
        <w:trPr>
          <w:trHeight w:val="390"/>
          <w:jc w:val="center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28E78" w14:textId="2F288135" w:rsidR="009844B1" w:rsidRPr="004563B5" w:rsidRDefault="00FB0F9C" w:rsidP="00992CE4">
            <w:pPr>
              <w:pStyle w:val="Default"/>
              <w:jc w:val="center"/>
              <w:rPr>
                <w:rStyle w:val="SC2414"/>
                <w:rFonts w:cs="Calibri"/>
                <w:sz w:val="20"/>
                <w:szCs w:val="20"/>
              </w:rPr>
            </w:pPr>
            <w:r>
              <w:rPr>
                <w:rStyle w:val="SC2414"/>
                <w:rFonts w:cs="Calibri"/>
                <w:b w:val="0"/>
                <w:bCs w:val="0"/>
                <w:sz w:val="20"/>
                <w:szCs w:val="20"/>
              </w:rPr>
              <w:t>1</w:t>
            </w:r>
            <w:r w:rsidR="00EC4153">
              <w:rPr>
                <w:rStyle w:val="SC2414"/>
                <w:rFonts w:cs="Calibri"/>
                <w:b w:val="0"/>
                <w:bCs w:val="0"/>
                <w:sz w:val="20"/>
                <w:szCs w:val="20"/>
              </w:rPr>
              <w:t>A</w:t>
            </w:r>
          </w:p>
        </w:tc>
        <w:tc>
          <w:tcPr>
            <w:tcW w:w="63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1055EE" w14:textId="77777777" w:rsidR="009844B1" w:rsidRPr="004563B5" w:rsidRDefault="009844B1" w:rsidP="00EC4153">
            <w:pPr>
              <w:pStyle w:val="Default"/>
              <w:rPr>
                <w:rStyle w:val="SC2414"/>
                <w:rFonts w:cs="Calibri"/>
                <w:sz w:val="20"/>
                <w:szCs w:val="20"/>
              </w:rPr>
            </w:pPr>
            <w:r w:rsidRPr="004563B5">
              <w:rPr>
                <w:rFonts w:cs="Calibri"/>
                <w:bCs/>
                <w:sz w:val="20"/>
                <w:szCs w:val="20"/>
              </w:rPr>
              <w:t>Initial version</w:t>
            </w:r>
          </w:p>
        </w:tc>
        <w:tc>
          <w:tcPr>
            <w:tcW w:w="17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BD581C" w14:textId="3953D5A5" w:rsidR="009844B1" w:rsidRPr="004563B5" w:rsidRDefault="004B7D39" w:rsidP="00EC4153">
            <w:pPr>
              <w:pStyle w:val="Default"/>
              <w:jc w:val="center"/>
              <w:rPr>
                <w:rStyle w:val="SC2414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  <w:r w:rsidR="009844B1" w:rsidRPr="004563B5"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z w:val="20"/>
                <w:szCs w:val="20"/>
              </w:rPr>
              <w:t>11</w:t>
            </w:r>
            <w:r w:rsidR="009844B1" w:rsidRPr="004563B5">
              <w:rPr>
                <w:rFonts w:cs="Calibri"/>
                <w:sz w:val="20"/>
                <w:szCs w:val="20"/>
              </w:rPr>
              <w:t>/20</w:t>
            </w:r>
            <w:r>
              <w:rPr>
                <w:rFonts w:cs="Calibri"/>
                <w:sz w:val="20"/>
                <w:szCs w:val="20"/>
              </w:rPr>
              <w:t>20</w:t>
            </w:r>
          </w:p>
        </w:tc>
      </w:tr>
    </w:tbl>
    <w:p w14:paraId="71F41C64" w14:textId="77777777" w:rsidR="00B61916" w:rsidRDefault="00B61916">
      <w:pPr>
        <w:rPr>
          <w:rStyle w:val="SC2414"/>
          <w:rFonts w:ascii="Times" w:hAnsi="Times"/>
          <w:b w:val="0"/>
          <w:szCs w:val="18"/>
        </w:rPr>
      </w:pPr>
      <w:bookmarkStart w:id="16" w:name="_Acronyms"/>
      <w:bookmarkEnd w:id="6"/>
      <w:bookmarkEnd w:id="7"/>
      <w:bookmarkEnd w:id="16"/>
    </w:p>
    <w:p w14:paraId="3CF21D11" w14:textId="77777777" w:rsidR="006F708C" w:rsidRDefault="00B61916" w:rsidP="00B43C3C">
      <w:pPr>
        <w:pStyle w:val="Heading1"/>
        <w:rPr>
          <w:rStyle w:val="SC2414"/>
          <w:b/>
          <w:szCs w:val="18"/>
        </w:rPr>
      </w:pPr>
      <w:r w:rsidRPr="001308A1">
        <w:rPr>
          <w:rStyle w:val="SC2414"/>
          <w:b/>
          <w:szCs w:val="18"/>
        </w:rPr>
        <w:t>Approvals</w:t>
      </w:r>
    </w:p>
    <w:bookmarkEnd w:id="8"/>
    <w:p w14:paraId="2F51EF04" w14:textId="77777777" w:rsidR="00B43C3C" w:rsidRDefault="00B43C3C" w:rsidP="00B43C3C">
      <w:pPr>
        <w:rPr>
          <w:rFonts w:ascii="Times" w:hAnsi="Times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488"/>
        <w:gridCol w:w="4027"/>
        <w:gridCol w:w="1800"/>
      </w:tblGrid>
      <w:tr w:rsidR="009844B1" w:rsidRPr="004563B5" w14:paraId="7BE5ECD5" w14:textId="77777777" w:rsidTr="00B43C3C">
        <w:trPr>
          <w:trHeight w:val="282"/>
          <w:jc w:val="center"/>
        </w:trPr>
        <w:tc>
          <w:tcPr>
            <w:tcW w:w="3488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54B3E1F" w14:textId="77777777" w:rsidR="00B43C3C" w:rsidRPr="004563B5" w:rsidRDefault="00B43C3C" w:rsidP="00992CE4">
            <w:pPr>
              <w:pStyle w:val="Default"/>
              <w:jc w:val="center"/>
              <w:rPr>
                <w:rStyle w:val="SC2414"/>
                <w:rFonts w:cs="Calibri"/>
                <w:bCs w:val="0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Approved by:</w:t>
            </w:r>
          </w:p>
        </w:tc>
        <w:tc>
          <w:tcPr>
            <w:tcW w:w="4027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629B2B03" w14:textId="77777777" w:rsidR="00B43C3C" w:rsidRPr="004563B5" w:rsidRDefault="00B43C3C" w:rsidP="00992CE4">
            <w:pPr>
              <w:pStyle w:val="Default"/>
              <w:ind w:right="-115"/>
              <w:jc w:val="center"/>
              <w:rPr>
                <w:rFonts w:cs="Calibri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Signature:</w:t>
            </w:r>
          </w:p>
        </w:tc>
        <w:tc>
          <w:tcPr>
            <w:tcW w:w="180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5CE06C0" w14:textId="77777777" w:rsidR="00B43C3C" w:rsidRPr="004563B5" w:rsidRDefault="00B43C3C" w:rsidP="00992CE4">
            <w:pPr>
              <w:pStyle w:val="Default"/>
              <w:jc w:val="center"/>
              <w:rPr>
                <w:rStyle w:val="SC2414"/>
                <w:rFonts w:cs="Calibri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Date:</w:t>
            </w:r>
          </w:p>
        </w:tc>
      </w:tr>
      <w:tr w:rsidR="005B40D3" w:rsidRPr="004563B5" w14:paraId="1D4E22BD" w14:textId="77777777" w:rsidTr="00992CE4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EBB9599" w14:textId="77777777" w:rsidR="005B40D3" w:rsidRDefault="005B40D3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Document Owner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D66EFEA" w14:textId="152F5DE8" w:rsidR="005B40D3" w:rsidRDefault="000C0A24">
            <w:pPr>
              <w:tabs>
                <w:tab w:val="left" w:pos="2750"/>
              </w:tabs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 w:rsidRPr="000C0A24">
              <w:rPr>
                <w:rFonts w:cs="Calibri"/>
                <w:color w:val="auto"/>
                <w:sz w:val="20"/>
                <w:szCs w:val="20"/>
              </w:rPr>
              <w:t>David Savransky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10EBBFA" w14:textId="77777777" w:rsidR="005B40D3" w:rsidRPr="004563B5" w:rsidRDefault="005B40D3" w:rsidP="00992CE4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2D2D35" w:rsidRPr="004563B5" w14:paraId="00F9E9B1" w14:textId="77777777" w:rsidTr="00992CE4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D748A3C" w14:textId="27FB2F3E" w:rsidR="002D2D35" w:rsidRDefault="00597173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CMTF Testing Coordination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AE7F0F1" w14:textId="5DBC34C2" w:rsidR="002D2D35" w:rsidRDefault="00187C27">
            <w:pPr>
              <w:tabs>
                <w:tab w:val="left" w:pos="2750"/>
              </w:tabs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Michael Drury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F1342E3" w14:textId="77777777" w:rsidR="002D2D35" w:rsidRPr="004563B5" w:rsidRDefault="002D2D35" w:rsidP="00992CE4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597173" w:rsidRPr="004563B5" w14:paraId="1D4B6C2B" w14:textId="77777777" w:rsidTr="00992CE4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2A7115F" w14:textId="4F377700" w:rsidR="00597173" w:rsidRDefault="00597173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UITF Testing Coordinator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E52465A" w14:textId="0B230730" w:rsidR="00597173" w:rsidRDefault="00597173">
            <w:pPr>
              <w:tabs>
                <w:tab w:val="left" w:pos="2750"/>
              </w:tabs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 w:rsidRPr="00597173">
              <w:rPr>
                <w:rFonts w:cs="Calibri"/>
                <w:color w:val="auto"/>
                <w:sz w:val="20"/>
                <w:szCs w:val="20"/>
              </w:rPr>
              <w:t>Mike McCaughan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561A031" w14:textId="77777777" w:rsidR="00597173" w:rsidRPr="004563B5" w:rsidRDefault="00597173" w:rsidP="00992CE4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2D2D35" w:rsidRPr="004563B5" w14:paraId="74B23244" w14:textId="77777777" w:rsidTr="00992CE4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BBAA71B" w14:textId="73A397E3" w:rsidR="002D2D35" w:rsidRDefault="00531467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SME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2A9B642" w14:textId="03E4F432" w:rsidR="002D2D35" w:rsidRDefault="00753C35">
            <w:pPr>
              <w:tabs>
                <w:tab w:val="left" w:pos="2750"/>
              </w:tabs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Naeem Huque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3C20121" w14:textId="77777777" w:rsidR="002D2D35" w:rsidRPr="004563B5" w:rsidRDefault="002D2D35" w:rsidP="00992CE4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6C6948" w:rsidRPr="004563B5" w14:paraId="564039E3" w14:textId="77777777" w:rsidTr="00992CE4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67F6FA1" w14:textId="45056A18" w:rsidR="006C6948" w:rsidRDefault="00531467" w:rsidP="006C6948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Cryo Lead CTF Operator</w:t>
            </w:r>
            <w:r w:rsidR="006C6948">
              <w:rPr>
                <w:rFonts w:cs="Calibri"/>
                <w:b/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1EA466F" w14:textId="619990DA" w:rsidR="006C6948" w:rsidRDefault="00531467" w:rsidP="006C6948">
            <w:pPr>
              <w:tabs>
                <w:tab w:val="left" w:pos="2750"/>
              </w:tabs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 w:rsidRPr="00531467">
              <w:rPr>
                <w:rFonts w:cs="Calibri"/>
                <w:color w:val="auto"/>
                <w:sz w:val="20"/>
                <w:szCs w:val="20"/>
              </w:rPr>
              <w:t>Aswathaman Rangharajan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39CED16" w14:textId="77777777" w:rsidR="006C6948" w:rsidRPr="004563B5" w:rsidRDefault="006C6948" w:rsidP="006C6948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</w:tbl>
    <w:p w14:paraId="04594A0F" w14:textId="77777777" w:rsidR="00B43C3C" w:rsidRPr="001308A1" w:rsidRDefault="00B43C3C" w:rsidP="00B43C3C">
      <w:pPr>
        <w:tabs>
          <w:tab w:val="left" w:pos="360"/>
        </w:tabs>
        <w:rPr>
          <w:rFonts w:ascii="Times" w:hAnsi="Times" w:cs="Calibri"/>
          <w:b/>
          <w:color w:val="auto"/>
          <w:sz w:val="20"/>
          <w:szCs w:val="20"/>
        </w:rPr>
      </w:pPr>
      <w:bookmarkStart w:id="17" w:name="_Section_8.0_Revision"/>
      <w:bookmarkEnd w:id="17"/>
    </w:p>
    <w:p w14:paraId="707AE0B0" w14:textId="77777777" w:rsidR="00FF33EE" w:rsidRPr="001308A1" w:rsidRDefault="00FF33EE" w:rsidP="00EE319F">
      <w:pPr>
        <w:tabs>
          <w:tab w:val="left" w:pos="360"/>
        </w:tabs>
        <w:spacing w:after="200" w:line="276" w:lineRule="auto"/>
        <w:ind w:left="360"/>
        <w:rPr>
          <w:rFonts w:ascii="Times" w:hAnsi="Times" w:cs="Calibri"/>
          <w:b/>
          <w:color w:val="auto"/>
          <w:sz w:val="20"/>
          <w:szCs w:val="20"/>
        </w:rPr>
      </w:pPr>
    </w:p>
    <w:sectPr w:rsidR="00FF33EE" w:rsidRPr="001308A1" w:rsidSect="00B43C3C">
      <w:headerReference w:type="default" r:id="rId21"/>
      <w:footerReference w:type="default" r:id="rId22"/>
      <w:headerReference w:type="first" r:id="rId23"/>
      <w:footerReference w:type="first" r:id="rId24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9DDFB" w14:textId="77777777" w:rsidR="007533CB" w:rsidRDefault="007533CB" w:rsidP="00470DBE">
      <w:r>
        <w:separator/>
      </w:r>
    </w:p>
    <w:p w14:paraId="36C5B5E8" w14:textId="77777777" w:rsidR="007533CB" w:rsidRDefault="007533CB"/>
    <w:p w14:paraId="59E0694F" w14:textId="77777777" w:rsidR="007533CB" w:rsidRDefault="007533CB" w:rsidP="003D67BE"/>
  </w:endnote>
  <w:endnote w:type="continuationSeparator" w:id="0">
    <w:p w14:paraId="35C26058" w14:textId="77777777" w:rsidR="007533CB" w:rsidRDefault="007533CB" w:rsidP="00470DBE">
      <w:r>
        <w:continuationSeparator/>
      </w:r>
    </w:p>
    <w:p w14:paraId="7CF6EAC7" w14:textId="77777777" w:rsidR="007533CB" w:rsidRDefault="007533CB"/>
    <w:p w14:paraId="2799DA31" w14:textId="77777777" w:rsidR="007533CB" w:rsidRDefault="007533CB" w:rsidP="003D67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B78BF" w14:textId="2211029F" w:rsidR="007643ED" w:rsidRPr="009229C5" w:rsidRDefault="00597173" w:rsidP="00E46734">
    <w:pPr>
      <w:pStyle w:val="Footer"/>
      <w:pBdr>
        <w:top w:val="double" w:sz="4" w:space="1" w:color="auto"/>
      </w:pBdr>
      <w:tabs>
        <w:tab w:val="right" w:pos="9720"/>
      </w:tabs>
      <w:spacing w:before="120"/>
      <w:jc w:val="center"/>
      <w:rPr>
        <w:rFonts w:ascii="Arial" w:hAnsi="Arial" w:cs="Arial"/>
        <w:sz w:val="16"/>
        <w:szCs w:val="16"/>
      </w:rPr>
    </w:pPr>
    <w:r w:rsidRPr="00597173">
      <w:rPr>
        <w:rFonts w:cs="Arial"/>
        <w:sz w:val="20"/>
        <w:szCs w:val="20"/>
      </w:rPr>
      <w:t>CP-UITF-QCM-COOL</w:t>
    </w:r>
    <w:r w:rsidR="007643ED">
      <w:rPr>
        <w:rFonts w:ascii="Arial" w:hAnsi="Arial" w:cs="Arial"/>
        <w:sz w:val="16"/>
        <w:szCs w:val="16"/>
      </w:rPr>
      <w:tab/>
    </w:r>
    <w:r w:rsidR="007643ED">
      <w:rPr>
        <w:rFonts w:ascii="Arial" w:hAnsi="Arial" w:cs="Arial"/>
        <w:sz w:val="16"/>
        <w:szCs w:val="16"/>
      </w:rPr>
      <w:tab/>
      <w:t xml:space="preserve"> </w:t>
    </w:r>
    <w:r w:rsidR="007643ED" w:rsidRPr="009229C5">
      <w:rPr>
        <w:rFonts w:ascii="Arial" w:hAnsi="Arial" w:cs="Arial"/>
        <w:sz w:val="16"/>
        <w:szCs w:val="16"/>
      </w:rPr>
      <w:t xml:space="preserve">Page </w:t>
    </w:r>
    <w:r w:rsidR="007643ED" w:rsidRPr="009229C5">
      <w:rPr>
        <w:rFonts w:ascii="Arial" w:hAnsi="Arial" w:cs="Arial"/>
        <w:b/>
        <w:sz w:val="16"/>
        <w:szCs w:val="16"/>
      </w:rPr>
      <w:fldChar w:fldCharType="begin"/>
    </w:r>
    <w:r w:rsidR="007643ED" w:rsidRPr="009229C5">
      <w:rPr>
        <w:rFonts w:ascii="Arial" w:hAnsi="Arial" w:cs="Arial"/>
        <w:b/>
        <w:sz w:val="16"/>
        <w:szCs w:val="16"/>
      </w:rPr>
      <w:instrText xml:space="preserve"> PAGE </w:instrText>
    </w:r>
    <w:r w:rsidR="007643ED" w:rsidRPr="009229C5">
      <w:rPr>
        <w:rFonts w:ascii="Arial" w:hAnsi="Arial" w:cs="Arial"/>
        <w:b/>
        <w:sz w:val="16"/>
        <w:szCs w:val="16"/>
      </w:rPr>
      <w:fldChar w:fldCharType="separate"/>
    </w:r>
    <w:r w:rsidR="00B55933">
      <w:rPr>
        <w:rFonts w:ascii="Arial" w:hAnsi="Arial" w:cs="Arial"/>
        <w:b/>
        <w:noProof/>
        <w:sz w:val="16"/>
        <w:szCs w:val="16"/>
      </w:rPr>
      <w:t>12</w:t>
    </w:r>
    <w:r w:rsidR="007643ED" w:rsidRPr="009229C5">
      <w:rPr>
        <w:rFonts w:ascii="Arial" w:hAnsi="Arial" w:cs="Arial"/>
        <w:b/>
        <w:sz w:val="16"/>
        <w:szCs w:val="16"/>
      </w:rPr>
      <w:fldChar w:fldCharType="end"/>
    </w:r>
    <w:r w:rsidR="007643ED" w:rsidRPr="009229C5">
      <w:rPr>
        <w:rFonts w:ascii="Arial" w:hAnsi="Arial" w:cs="Arial"/>
        <w:sz w:val="16"/>
        <w:szCs w:val="16"/>
      </w:rPr>
      <w:t xml:space="preserve"> of </w:t>
    </w:r>
    <w:r w:rsidR="007643ED" w:rsidRPr="009229C5">
      <w:rPr>
        <w:rFonts w:ascii="Arial" w:hAnsi="Arial" w:cs="Arial"/>
        <w:b/>
        <w:sz w:val="16"/>
        <w:szCs w:val="16"/>
      </w:rPr>
      <w:fldChar w:fldCharType="begin"/>
    </w:r>
    <w:r w:rsidR="007643ED" w:rsidRPr="009229C5">
      <w:rPr>
        <w:rFonts w:ascii="Arial" w:hAnsi="Arial" w:cs="Arial"/>
        <w:b/>
        <w:sz w:val="16"/>
        <w:szCs w:val="16"/>
      </w:rPr>
      <w:instrText xml:space="preserve"> NUMPAGES  </w:instrText>
    </w:r>
    <w:r w:rsidR="007643ED" w:rsidRPr="009229C5">
      <w:rPr>
        <w:rFonts w:ascii="Arial" w:hAnsi="Arial" w:cs="Arial"/>
        <w:b/>
        <w:sz w:val="16"/>
        <w:szCs w:val="16"/>
      </w:rPr>
      <w:fldChar w:fldCharType="separate"/>
    </w:r>
    <w:r w:rsidR="00B55933">
      <w:rPr>
        <w:rFonts w:ascii="Arial" w:hAnsi="Arial" w:cs="Arial"/>
        <w:b/>
        <w:noProof/>
        <w:sz w:val="16"/>
        <w:szCs w:val="16"/>
      </w:rPr>
      <w:t>12</w:t>
    </w:r>
    <w:r w:rsidR="007643ED" w:rsidRPr="009229C5">
      <w:rPr>
        <w:rFonts w:ascii="Arial" w:hAnsi="Arial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FA8D6" w14:textId="243AD069" w:rsidR="007643ED" w:rsidRPr="00FB702E" w:rsidRDefault="007643ED" w:rsidP="00D437E2">
    <w:pPr>
      <w:pStyle w:val="Footer"/>
      <w:pBdr>
        <w:top w:val="double" w:sz="4" w:space="1" w:color="auto"/>
      </w:pBdr>
      <w:tabs>
        <w:tab w:val="right" w:pos="9720"/>
      </w:tabs>
      <w:spacing w:before="120"/>
      <w:jc w:val="center"/>
      <w:rPr>
        <w:rFonts w:ascii="Arial" w:hAnsi="Arial" w:cs="Arial"/>
        <w:sz w:val="16"/>
        <w:szCs w:val="16"/>
      </w:rPr>
    </w:pPr>
    <w:r w:rsidRPr="009229C5">
      <w:rPr>
        <w:rFonts w:ascii="Arial" w:hAnsi="Arial" w:cs="Arial"/>
        <w:i/>
        <w:sz w:val="16"/>
        <w:szCs w:val="16"/>
      </w:rPr>
      <w:t xml:space="preserve">This document is controlled as an on line file.  It may be printed but the print copy is not a controlled document.  It is the user’s responsibility to ensure that the document is the same revision as the current on line file.  This copy was printed on </w:t>
    </w:r>
    <w:r w:rsidRPr="009229C5">
      <w:rPr>
        <w:rFonts w:ascii="Arial" w:hAnsi="Arial" w:cs="Arial"/>
        <w:i/>
        <w:sz w:val="16"/>
        <w:szCs w:val="16"/>
      </w:rPr>
      <w:fldChar w:fldCharType="begin"/>
    </w:r>
    <w:r w:rsidRPr="009229C5">
      <w:rPr>
        <w:rFonts w:ascii="Arial" w:hAnsi="Arial" w:cs="Arial"/>
        <w:i/>
        <w:sz w:val="16"/>
        <w:szCs w:val="16"/>
      </w:rPr>
      <w:instrText xml:space="preserve"> DATE \@ "M/d/yyyy" </w:instrText>
    </w:r>
    <w:r w:rsidRPr="009229C5">
      <w:rPr>
        <w:rFonts w:ascii="Arial" w:hAnsi="Arial" w:cs="Arial"/>
        <w:i/>
        <w:sz w:val="16"/>
        <w:szCs w:val="16"/>
      </w:rPr>
      <w:fldChar w:fldCharType="separate"/>
    </w:r>
    <w:r w:rsidR="00B55933">
      <w:rPr>
        <w:rFonts w:ascii="Arial" w:hAnsi="Arial" w:cs="Arial"/>
        <w:i/>
        <w:noProof/>
        <w:sz w:val="16"/>
        <w:szCs w:val="16"/>
      </w:rPr>
      <w:t>12/9/2021</w:t>
    </w:r>
    <w:r w:rsidRPr="009229C5">
      <w:rPr>
        <w:rFonts w:ascii="Arial" w:hAnsi="Arial" w:cs="Arial"/>
        <w:i/>
        <w:sz w:val="16"/>
        <w:szCs w:val="16"/>
      </w:rPr>
      <w:fldChar w:fldCharType="end"/>
    </w:r>
    <w:r>
      <w:rPr>
        <w:rFonts w:ascii="Arial" w:hAnsi="Arial" w:cs="Arial"/>
        <w:i/>
        <w:sz w:val="16"/>
        <w:szCs w:val="16"/>
      </w:rPr>
      <w:t>.</w:t>
    </w:r>
  </w:p>
  <w:p w14:paraId="42ECEE43" w14:textId="5ECAD76E" w:rsidR="007643ED" w:rsidRPr="00D437E2" w:rsidRDefault="007643ED" w:rsidP="002471DB">
    <w:pPr>
      <w:pStyle w:val="Footer"/>
      <w:tabs>
        <w:tab w:val="right" w:pos="9720"/>
      </w:tabs>
      <w:spacing w:before="120"/>
      <w:jc w:val="right"/>
      <w:rPr>
        <w:rFonts w:ascii="Arial" w:hAnsi="Arial" w:cs="Arial"/>
        <w:sz w:val="16"/>
        <w:szCs w:val="16"/>
      </w:rPr>
    </w:pPr>
    <w:r w:rsidRPr="009229C5">
      <w:rPr>
        <w:rFonts w:ascii="Arial" w:hAnsi="Arial" w:cs="Arial"/>
        <w:sz w:val="16"/>
        <w:szCs w:val="16"/>
      </w:rPr>
      <w:t xml:space="preserve">Page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PAGE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B55933">
      <w:rPr>
        <w:rFonts w:ascii="Arial" w:hAnsi="Arial" w:cs="Arial"/>
        <w:b/>
        <w:noProof/>
        <w:sz w:val="16"/>
        <w:szCs w:val="16"/>
      </w:rPr>
      <w:t>1</w:t>
    </w:r>
    <w:r w:rsidRPr="009229C5">
      <w:rPr>
        <w:rFonts w:ascii="Arial" w:hAnsi="Arial" w:cs="Arial"/>
        <w:b/>
        <w:sz w:val="16"/>
        <w:szCs w:val="16"/>
      </w:rPr>
      <w:fldChar w:fldCharType="end"/>
    </w:r>
    <w:r w:rsidRPr="009229C5">
      <w:rPr>
        <w:rFonts w:ascii="Arial" w:hAnsi="Arial" w:cs="Arial"/>
        <w:sz w:val="16"/>
        <w:szCs w:val="16"/>
      </w:rPr>
      <w:t xml:space="preserve"> of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NUMPAGES 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B55933">
      <w:rPr>
        <w:rFonts w:ascii="Arial" w:hAnsi="Arial" w:cs="Arial"/>
        <w:b/>
        <w:noProof/>
        <w:sz w:val="16"/>
        <w:szCs w:val="16"/>
      </w:rPr>
      <w:t>12</w:t>
    </w:r>
    <w:r w:rsidRPr="009229C5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10A73" w14:textId="77777777" w:rsidR="007533CB" w:rsidRDefault="007533CB" w:rsidP="00470DBE">
      <w:r>
        <w:separator/>
      </w:r>
    </w:p>
    <w:p w14:paraId="099AB4BC" w14:textId="77777777" w:rsidR="007533CB" w:rsidRDefault="007533CB"/>
    <w:p w14:paraId="0F144F17" w14:textId="77777777" w:rsidR="007533CB" w:rsidRDefault="007533CB" w:rsidP="003D67BE"/>
  </w:footnote>
  <w:footnote w:type="continuationSeparator" w:id="0">
    <w:p w14:paraId="1D0966D4" w14:textId="77777777" w:rsidR="007533CB" w:rsidRDefault="007533CB" w:rsidP="00470DBE">
      <w:r>
        <w:continuationSeparator/>
      </w:r>
    </w:p>
    <w:p w14:paraId="0CBA8D17" w14:textId="77777777" w:rsidR="007533CB" w:rsidRDefault="007533CB"/>
    <w:p w14:paraId="6BC35610" w14:textId="77777777" w:rsidR="007533CB" w:rsidRDefault="007533CB" w:rsidP="003D67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double" w:sz="4" w:space="0" w:color="auto"/>
      </w:tblBorders>
      <w:tblCellMar>
        <w:top w:w="43" w:type="dxa"/>
        <w:left w:w="115" w:type="dxa"/>
        <w:bottom w:w="43" w:type="dxa"/>
        <w:right w:w="115" w:type="dxa"/>
      </w:tblCellMar>
      <w:tblLook w:val="04A0" w:firstRow="1" w:lastRow="0" w:firstColumn="1" w:lastColumn="0" w:noHBand="0" w:noVBand="1"/>
    </w:tblPr>
    <w:tblGrid>
      <w:gridCol w:w="3644"/>
      <w:gridCol w:w="2896"/>
      <w:gridCol w:w="3540"/>
    </w:tblGrid>
    <w:tr w:rsidR="007643ED" w:rsidRPr="00CD3F50" w14:paraId="60F7AB95" w14:textId="77777777" w:rsidTr="00992CE4">
      <w:tc>
        <w:tcPr>
          <w:tcW w:w="3651" w:type="dxa"/>
          <w:shd w:val="clear" w:color="auto" w:fill="auto"/>
        </w:tcPr>
        <w:p w14:paraId="4656AB09" w14:textId="77777777" w:rsidR="007643ED" w:rsidRPr="001F6D4C" w:rsidRDefault="007643ED" w:rsidP="00B43C3C">
          <w:pPr>
            <w:rPr>
              <w:noProof/>
            </w:rPr>
          </w:pPr>
          <w:r w:rsidRPr="00AA0DBB">
            <w:rPr>
              <w:noProof/>
            </w:rPr>
            <w:drawing>
              <wp:inline distT="0" distB="0" distL="0" distR="0" wp14:anchorId="18BF271E" wp14:editId="784C6324">
                <wp:extent cx="2066925" cy="685800"/>
                <wp:effectExtent l="0" t="0" r="0" b="0"/>
                <wp:docPr id="3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8" w:type="dxa"/>
          <w:shd w:val="clear" w:color="auto" w:fill="auto"/>
        </w:tcPr>
        <w:p w14:paraId="05EC484C" w14:textId="77777777" w:rsidR="007643ED" w:rsidRPr="00CD3F50" w:rsidRDefault="007643ED" w:rsidP="00B43C3C">
          <w:pPr>
            <w:rPr>
              <w:rFonts w:ascii="Calibri" w:hAnsi="Calibri" w:cs="Arial"/>
              <w:color w:val="C00000"/>
              <w:sz w:val="16"/>
              <w:szCs w:val="16"/>
            </w:rPr>
          </w:pPr>
        </w:p>
      </w:tc>
      <w:tc>
        <w:tcPr>
          <w:tcW w:w="3651" w:type="dxa"/>
          <w:shd w:val="clear" w:color="auto" w:fill="auto"/>
          <w:vAlign w:val="center"/>
        </w:tcPr>
        <w:p w14:paraId="2E6B088B" w14:textId="77777777" w:rsidR="00096243" w:rsidRDefault="00096243" w:rsidP="00753C35">
          <w:pPr>
            <w:jc w:val="right"/>
            <w:rPr>
              <w:rFonts w:ascii="Calibri" w:hAnsi="Calibri" w:cs="Calibri"/>
              <w:color w:val="C00000"/>
              <w:sz w:val="16"/>
              <w:szCs w:val="16"/>
            </w:rPr>
          </w:pPr>
          <w:r w:rsidRPr="00096243">
            <w:rPr>
              <w:rFonts w:ascii="Calibri" w:hAnsi="Calibri" w:cs="Calibri"/>
              <w:color w:val="C00000"/>
              <w:sz w:val="16"/>
              <w:szCs w:val="16"/>
            </w:rPr>
            <w:t xml:space="preserve">CP-UITF-QCM-COOL </w:t>
          </w:r>
        </w:p>
        <w:p w14:paraId="2ACEA92A" w14:textId="4AB334DE" w:rsidR="007643ED" w:rsidRPr="00CD3F50" w:rsidRDefault="007643ED" w:rsidP="00753C35">
          <w:pPr>
            <w:jc w:val="right"/>
            <w:rPr>
              <w:rFonts w:ascii="Calibri" w:hAnsi="Calibri" w:cs="Calibri"/>
              <w:color w:val="C00000"/>
              <w:sz w:val="16"/>
              <w:szCs w:val="16"/>
            </w:rPr>
          </w:pP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fldChar w:fldCharType="begin"/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instrText xml:space="preserve"> TITLE   \* MERGEFORMAT </w:instrText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fldChar w:fldCharType="end"/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fldChar w:fldCharType="begin"/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instrText xml:space="preserve"> TITLE   \* MERGEFORMAT </w:instrText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fldChar w:fldCharType="end"/>
          </w:r>
          <w:r>
            <w:rPr>
              <w:rFonts w:ascii="Calibri" w:hAnsi="Calibri" w:cs="Calibri"/>
              <w:color w:val="C00000"/>
              <w:sz w:val="16"/>
              <w:szCs w:val="16"/>
            </w:rPr>
            <w:t>UITF QCM CD Procedure</w:t>
          </w:r>
        </w:p>
        <w:p w14:paraId="55DB812E" w14:textId="04A2241D" w:rsidR="007643ED" w:rsidRPr="00CD3F50" w:rsidRDefault="007643ED" w:rsidP="00B43C3C">
          <w:pPr>
            <w:jc w:val="right"/>
            <w:rPr>
              <w:rFonts w:ascii="Calibri" w:hAnsi="Calibri" w:cs="Arial"/>
              <w:color w:val="C00000"/>
              <w:sz w:val="16"/>
              <w:szCs w:val="16"/>
            </w:rPr>
          </w:pPr>
        </w:p>
      </w:tc>
    </w:tr>
  </w:tbl>
  <w:p w14:paraId="187E6639" w14:textId="5A42FCA0" w:rsidR="007643ED" w:rsidRDefault="007643ED" w:rsidP="00B43C3C">
    <w:pPr>
      <w:pStyle w:val="Header"/>
      <w:tabs>
        <w:tab w:val="clear" w:pos="4680"/>
        <w:tab w:val="clear" w:pos="9360"/>
        <w:tab w:val="right" w:pos="10710"/>
      </w:tabs>
      <w:ind w:firstLine="8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47086" w14:textId="7CB5BD96" w:rsidR="007643ED" w:rsidRDefault="007643ED" w:rsidP="006A2E18">
    <w:pPr>
      <w:pStyle w:val="Header"/>
      <w:ind w:left="-270"/>
      <w:rPr>
        <w:noProof/>
      </w:rPr>
    </w:pPr>
    <w:r w:rsidRPr="00AA0DBB">
      <w:rPr>
        <w:noProof/>
      </w:rPr>
      <w:drawing>
        <wp:inline distT="0" distB="0" distL="0" distR="0" wp14:anchorId="608796E7" wp14:editId="3546C719">
          <wp:extent cx="2171700" cy="676275"/>
          <wp:effectExtent l="0" t="0" r="0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</w:t>
    </w:r>
    <w:r w:rsidRPr="0058201E">
      <w:rPr>
        <w:noProof/>
      </w:rPr>
      <w:drawing>
        <wp:inline distT="0" distB="0" distL="0" distR="0" wp14:anchorId="21096354" wp14:editId="4B2FFDDD">
          <wp:extent cx="1927860" cy="46101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FD6A11" w14:textId="77777777" w:rsidR="007643ED" w:rsidRDefault="007643ED" w:rsidP="006A2E18">
    <w:pPr>
      <w:pStyle w:val="Header"/>
      <w:ind w:left="-27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31B0"/>
    <w:multiLevelType w:val="hybridMultilevel"/>
    <w:tmpl w:val="F6084E7E"/>
    <w:lvl w:ilvl="0" w:tplc="C062E0CA">
      <w:start w:val="1"/>
      <w:numFmt w:val="bullet"/>
      <w:pStyle w:val="BulletText2"/>
      <w:lvlText w:val="-"/>
      <w:lvlJc w:val="left"/>
      <w:pPr>
        <w:tabs>
          <w:tab w:val="num" w:pos="360"/>
        </w:tabs>
        <w:ind w:left="360" w:hanging="187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E4E86"/>
    <w:multiLevelType w:val="hybridMultilevel"/>
    <w:tmpl w:val="940E8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9128C"/>
    <w:multiLevelType w:val="hybridMultilevel"/>
    <w:tmpl w:val="4D0E8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D1FF5"/>
    <w:multiLevelType w:val="hybridMultilevel"/>
    <w:tmpl w:val="D018E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4C9CE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C6301B"/>
    <w:multiLevelType w:val="hybridMultilevel"/>
    <w:tmpl w:val="7BF4D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400058"/>
    <w:multiLevelType w:val="hybridMultilevel"/>
    <w:tmpl w:val="451EE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F75E1"/>
    <w:multiLevelType w:val="hybridMultilevel"/>
    <w:tmpl w:val="30D4A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9" w15:restartNumberingAfterBreak="0">
    <w:nsid w:val="662D2A30"/>
    <w:multiLevelType w:val="multilevel"/>
    <w:tmpl w:val="E862B0FC"/>
    <w:lvl w:ilvl="0">
      <w:start w:val="1"/>
      <w:numFmt w:val="decimal"/>
      <w:pStyle w:val="Heading1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240" w:hanging="108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61A2B"/>
    <w:multiLevelType w:val="hybridMultilevel"/>
    <w:tmpl w:val="76CA9E7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6"/>
  </w:num>
  <w:num w:numId="10">
    <w:abstractNumId w:val="2"/>
  </w:num>
  <w:num w:numId="11">
    <w:abstractNumId w:val="4"/>
  </w:num>
  <w:num w:numId="12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Temp1Var" w:val="Traditional"/>
    <w:docVar w:name="FontSet" w:val="Standard"/>
  </w:docVars>
  <w:rsids>
    <w:rsidRoot w:val="00360D1D"/>
    <w:rsid w:val="00001EDF"/>
    <w:rsid w:val="00003482"/>
    <w:rsid w:val="00004572"/>
    <w:rsid w:val="00021B3D"/>
    <w:rsid w:val="00027132"/>
    <w:rsid w:val="0002782E"/>
    <w:rsid w:val="00035BC0"/>
    <w:rsid w:val="00035F18"/>
    <w:rsid w:val="00036743"/>
    <w:rsid w:val="000433E6"/>
    <w:rsid w:val="000439BA"/>
    <w:rsid w:val="000441C0"/>
    <w:rsid w:val="000455C5"/>
    <w:rsid w:val="00047ACC"/>
    <w:rsid w:val="000508A6"/>
    <w:rsid w:val="0005394E"/>
    <w:rsid w:val="000555A9"/>
    <w:rsid w:val="000600E7"/>
    <w:rsid w:val="000659D5"/>
    <w:rsid w:val="00070BCB"/>
    <w:rsid w:val="00077DB8"/>
    <w:rsid w:val="00080593"/>
    <w:rsid w:val="00083175"/>
    <w:rsid w:val="0008604A"/>
    <w:rsid w:val="00086C89"/>
    <w:rsid w:val="00090956"/>
    <w:rsid w:val="00091871"/>
    <w:rsid w:val="00095318"/>
    <w:rsid w:val="000958D7"/>
    <w:rsid w:val="00096243"/>
    <w:rsid w:val="000A29B3"/>
    <w:rsid w:val="000A39C9"/>
    <w:rsid w:val="000A5C12"/>
    <w:rsid w:val="000B07F3"/>
    <w:rsid w:val="000B09FA"/>
    <w:rsid w:val="000B325D"/>
    <w:rsid w:val="000B3A6D"/>
    <w:rsid w:val="000B4BAC"/>
    <w:rsid w:val="000B7A2E"/>
    <w:rsid w:val="000C08C2"/>
    <w:rsid w:val="000C0A24"/>
    <w:rsid w:val="000C412D"/>
    <w:rsid w:val="000D22C2"/>
    <w:rsid w:val="000D61C6"/>
    <w:rsid w:val="000D7429"/>
    <w:rsid w:val="000E0E69"/>
    <w:rsid w:val="000E22DA"/>
    <w:rsid w:val="000E3C54"/>
    <w:rsid w:val="000E762D"/>
    <w:rsid w:val="000E794D"/>
    <w:rsid w:val="000E7B7C"/>
    <w:rsid w:val="000F00B6"/>
    <w:rsid w:val="000F1498"/>
    <w:rsid w:val="000F3AFC"/>
    <w:rsid w:val="000F41E7"/>
    <w:rsid w:val="001035EA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57135"/>
    <w:rsid w:val="00157CF5"/>
    <w:rsid w:val="00162386"/>
    <w:rsid w:val="00166805"/>
    <w:rsid w:val="00167336"/>
    <w:rsid w:val="00167A05"/>
    <w:rsid w:val="00170E83"/>
    <w:rsid w:val="00171296"/>
    <w:rsid w:val="00175C5D"/>
    <w:rsid w:val="00176E67"/>
    <w:rsid w:val="00181200"/>
    <w:rsid w:val="00182700"/>
    <w:rsid w:val="00184286"/>
    <w:rsid w:val="0018479E"/>
    <w:rsid w:val="00186ECF"/>
    <w:rsid w:val="00187C27"/>
    <w:rsid w:val="00190822"/>
    <w:rsid w:val="001941F1"/>
    <w:rsid w:val="00194BF6"/>
    <w:rsid w:val="00196714"/>
    <w:rsid w:val="001A29B7"/>
    <w:rsid w:val="001B11A0"/>
    <w:rsid w:val="001B322D"/>
    <w:rsid w:val="001B7BF9"/>
    <w:rsid w:val="001C193C"/>
    <w:rsid w:val="001C2641"/>
    <w:rsid w:val="001D0A85"/>
    <w:rsid w:val="001D1E82"/>
    <w:rsid w:val="001D20B1"/>
    <w:rsid w:val="001D41EE"/>
    <w:rsid w:val="001D788C"/>
    <w:rsid w:val="001E0FBF"/>
    <w:rsid w:val="001E340D"/>
    <w:rsid w:val="001E50FB"/>
    <w:rsid w:val="001E547E"/>
    <w:rsid w:val="001E55F4"/>
    <w:rsid w:val="001E7BE1"/>
    <w:rsid w:val="001F0478"/>
    <w:rsid w:val="001F04D1"/>
    <w:rsid w:val="001F04FE"/>
    <w:rsid w:val="001F33E7"/>
    <w:rsid w:val="001F646C"/>
    <w:rsid w:val="00207EC9"/>
    <w:rsid w:val="002116FD"/>
    <w:rsid w:val="0021348D"/>
    <w:rsid w:val="002168B8"/>
    <w:rsid w:val="002169BB"/>
    <w:rsid w:val="002312FA"/>
    <w:rsid w:val="0023133E"/>
    <w:rsid w:val="002341C1"/>
    <w:rsid w:val="00236D22"/>
    <w:rsid w:val="00236D52"/>
    <w:rsid w:val="00237FD1"/>
    <w:rsid w:val="00241C2C"/>
    <w:rsid w:val="00243EA5"/>
    <w:rsid w:val="00245103"/>
    <w:rsid w:val="0024536D"/>
    <w:rsid w:val="002471DB"/>
    <w:rsid w:val="002476E3"/>
    <w:rsid w:val="00252BE9"/>
    <w:rsid w:val="00256A6D"/>
    <w:rsid w:val="00261DAF"/>
    <w:rsid w:val="002652CE"/>
    <w:rsid w:val="002652DE"/>
    <w:rsid w:val="002677B0"/>
    <w:rsid w:val="00270D51"/>
    <w:rsid w:val="00271D4B"/>
    <w:rsid w:val="00284C54"/>
    <w:rsid w:val="00286F6A"/>
    <w:rsid w:val="002900F8"/>
    <w:rsid w:val="002908C6"/>
    <w:rsid w:val="0029106F"/>
    <w:rsid w:val="00292BF3"/>
    <w:rsid w:val="00292C8C"/>
    <w:rsid w:val="0029403E"/>
    <w:rsid w:val="00294544"/>
    <w:rsid w:val="00294BF6"/>
    <w:rsid w:val="0029535F"/>
    <w:rsid w:val="00297027"/>
    <w:rsid w:val="00297C1A"/>
    <w:rsid w:val="002A6084"/>
    <w:rsid w:val="002A693A"/>
    <w:rsid w:val="002A6B7D"/>
    <w:rsid w:val="002B23C4"/>
    <w:rsid w:val="002B713B"/>
    <w:rsid w:val="002B7E3E"/>
    <w:rsid w:val="002C11D9"/>
    <w:rsid w:val="002C6511"/>
    <w:rsid w:val="002D06D9"/>
    <w:rsid w:val="002D2D35"/>
    <w:rsid w:val="002D45B5"/>
    <w:rsid w:val="002D4E10"/>
    <w:rsid w:val="002D642C"/>
    <w:rsid w:val="002E0346"/>
    <w:rsid w:val="002E3BA3"/>
    <w:rsid w:val="002E5378"/>
    <w:rsid w:val="002E619A"/>
    <w:rsid w:val="002E7B5A"/>
    <w:rsid w:val="002F336F"/>
    <w:rsid w:val="002F771B"/>
    <w:rsid w:val="003036C6"/>
    <w:rsid w:val="00306379"/>
    <w:rsid w:val="0031299E"/>
    <w:rsid w:val="00316E9F"/>
    <w:rsid w:val="0031751F"/>
    <w:rsid w:val="0032040F"/>
    <w:rsid w:val="0032142D"/>
    <w:rsid w:val="003227D0"/>
    <w:rsid w:val="00325FCC"/>
    <w:rsid w:val="0032760E"/>
    <w:rsid w:val="00330914"/>
    <w:rsid w:val="00333FAB"/>
    <w:rsid w:val="00337888"/>
    <w:rsid w:val="00343681"/>
    <w:rsid w:val="00343728"/>
    <w:rsid w:val="0034491F"/>
    <w:rsid w:val="0034658C"/>
    <w:rsid w:val="003473B6"/>
    <w:rsid w:val="0035178D"/>
    <w:rsid w:val="00351E55"/>
    <w:rsid w:val="003529C8"/>
    <w:rsid w:val="003531B8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207D"/>
    <w:rsid w:val="003938A1"/>
    <w:rsid w:val="00396ED8"/>
    <w:rsid w:val="003975E9"/>
    <w:rsid w:val="003A19B6"/>
    <w:rsid w:val="003A26E8"/>
    <w:rsid w:val="003A2793"/>
    <w:rsid w:val="003A5682"/>
    <w:rsid w:val="003B4882"/>
    <w:rsid w:val="003B4BD3"/>
    <w:rsid w:val="003B749A"/>
    <w:rsid w:val="003C1755"/>
    <w:rsid w:val="003C1F69"/>
    <w:rsid w:val="003C3D36"/>
    <w:rsid w:val="003C5CB0"/>
    <w:rsid w:val="003C6AB5"/>
    <w:rsid w:val="003C6C0B"/>
    <w:rsid w:val="003D43F4"/>
    <w:rsid w:val="003D509F"/>
    <w:rsid w:val="003D54BC"/>
    <w:rsid w:val="003D5E70"/>
    <w:rsid w:val="003D67BE"/>
    <w:rsid w:val="003D68F8"/>
    <w:rsid w:val="003D761C"/>
    <w:rsid w:val="003D7F90"/>
    <w:rsid w:val="003E240D"/>
    <w:rsid w:val="003E3FD3"/>
    <w:rsid w:val="003E4938"/>
    <w:rsid w:val="003E59C8"/>
    <w:rsid w:val="003E6C0A"/>
    <w:rsid w:val="003E7079"/>
    <w:rsid w:val="003E7096"/>
    <w:rsid w:val="003F06FA"/>
    <w:rsid w:val="0040237B"/>
    <w:rsid w:val="00403494"/>
    <w:rsid w:val="004074DC"/>
    <w:rsid w:val="0041421A"/>
    <w:rsid w:val="00415171"/>
    <w:rsid w:val="004178B2"/>
    <w:rsid w:val="00417F4F"/>
    <w:rsid w:val="004216BF"/>
    <w:rsid w:val="00426C16"/>
    <w:rsid w:val="00426F9B"/>
    <w:rsid w:val="0042764B"/>
    <w:rsid w:val="00431F32"/>
    <w:rsid w:val="00434FE2"/>
    <w:rsid w:val="00435FB5"/>
    <w:rsid w:val="00436DE1"/>
    <w:rsid w:val="00437859"/>
    <w:rsid w:val="00446040"/>
    <w:rsid w:val="00446EFC"/>
    <w:rsid w:val="00452777"/>
    <w:rsid w:val="00453B46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3031"/>
    <w:rsid w:val="00497BEE"/>
    <w:rsid w:val="004A19CC"/>
    <w:rsid w:val="004A1F19"/>
    <w:rsid w:val="004B053F"/>
    <w:rsid w:val="004B1A26"/>
    <w:rsid w:val="004B264F"/>
    <w:rsid w:val="004B459E"/>
    <w:rsid w:val="004B7D39"/>
    <w:rsid w:val="004C3655"/>
    <w:rsid w:val="004C4662"/>
    <w:rsid w:val="004C5BDC"/>
    <w:rsid w:val="004C61AF"/>
    <w:rsid w:val="004C75C6"/>
    <w:rsid w:val="004D144A"/>
    <w:rsid w:val="004E4BAD"/>
    <w:rsid w:val="004E6254"/>
    <w:rsid w:val="004E6F51"/>
    <w:rsid w:val="004E758D"/>
    <w:rsid w:val="004F0BA9"/>
    <w:rsid w:val="004F32FC"/>
    <w:rsid w:val="0050069D"/>
    <w:rsid w:val="00500CD8"/>
    <w:rsid w:val="00503039"/>
    <w:rsid w:val="00511242"/>
    <w:rsid w:val="00514E80"/>
    <w:rsid w:val="00521CE4"/>
    <w:rsid w:val="0052241C"/>
    <w:rsid w:val="00526F60"/>
    <w:rsid w:val="00531467"/>
    <w:rsid w:val="00535F54"/>
    <w:rsid w:val="00540FE6"/>
    <w:rsid w:val="00542FD8"/>
    <w:rsid w:val="00544F04"/>
    <w:rsid w:val="005459BE"/>
    <w:rsid w:val="0055045E"/>
    <w:rsid w:val="00551A4C"/>
    <w:rsid w:val="0055254B"/>
    <w:rsid w:val="00552D4C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73F02"/>
    <w:rsid w:val="005812A7"/>
    <w:rsid w:val="00581E96"/>
    <w:rsid w:val="00593BD6"/>
    <w:rsid w:val="005944AD"/>
    <w:rsid w:val="00594AA3"/>
    <w:rsid w:val="0059666F"/>
    <w:rsid w:val="00597173"/>
    <w:rsid w:val="00597BD4"/>
    <w:rsid w:val="005A50FF"/>
    <w:rsid w:val="005A6664"/>
    <w:rsid w:val="005B0C44"/>
    <w:rsid w:val="005B331F"/>
    <w:rsid w:val="005B40D3"/>
    <w:rsid w:val="005C339F"/>
    <w:rsid w:val="005C3F10"/>
    <w:rsid w:val="005C3F1B"/>
    <w:rsid w:val="005C5946"/>
    <w:rsid w:val="005D2A38"/>
    <w:rsid w:val="005D4AB2"/>
    <w:rsid w:val="005D5285"/>
    <w:rsid w:val="005E30A8"/>
    <w:rsid w:val="005E54E7"/>
    <w:rsid w:val="005F5B17"/>
    <w:rsid w:val="00600754"/>
    <w:rsid w:val="00600DC7"/>
    <w:rsid w:val="00603B71"/>
    <w:rsid w:val="00603EDE"/>
    <w:rsid w:val="00607C1D"/>
    <w:rsid w:val="006111E6"/>
    <w:rsid w:val="006114FF"/>
    <w:rsid w:val="0061439A"/>
    <w:rsid w:val="00616E63"/>
    <w:rsid w:val="006175B3"/>
    <w:rsid w:val="006208BF"/>
    <w:rsid w:val="006250A9"/>
    <w:rsid w:val="00625293"/>
    <w:rsid w:val="0062656B"/>
    <w:rsid w:val="006272DA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177A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C5"/>
    <w:rsid w:val="006A1DF1"/>
    <w:rsid w:val="006A2372"/>
    <w:rsid w:val="006A2B87"/>
    <w:rsid w:val="006A2E18"/>
    <w:rsid w:val="006A3E9B"/>
    <w:rsid w:val="006B01EB"/>
    <w:rsid w:val="006B04F0"/>
    <w:rsid w:val="006B2535"/>
    <w:rsid w:val="006B406C"/>
    <w:rsid w:val="006B46E0"/>
    <w:rsid w:val="006B51C9"/>
    <w:rsid w:val="006B547E"/>
    <w:rsid w:val="006C66E5"/>
    <w:rsid w:val="006C6948"/>
    <w:rsid w:val="006D0206"/>
    <w:rsid w:val="006D3A90"/>
    <w:rsid w:val="006D662C"/>
    <w:rsid w:val="006E2133"/>
    <w:rsid w:val="006E4F72"/>
    <w:rsid w:val="006E6BB8"/>
    <w:rsid w:val="006E7FAA"/>
    <w:rsid w:val="006F0FAC"/>
    <w:rsid w:val="006F245A"/>
    <w:rsid w:val="006F708C"/>
    <w:rsid w:val="007047A7"/>
    <w:rsid w:val="007049C5"/>
    <w:rsid w:val="007053E5"/>
    <w:rsid w:val="00707672"/>
    <w:rsid w:val="007133C2"/>
    <w:rsid w:val="00715018"/>
    <w:rsid w:val="0072170F"/>
    <w:rsid w:val="007254C5"/>
    <w:rsid w:val="007307CA"/>
    <w:rsid w:val="00732A2A"/>
    <w:rsid w:val="007338A6"/>
    <w:rsid w:val="0073577A"/>
    <w:rsid w:val="007361A7"/>
    <w:rsid w:val="007461E5"/>
    <w:rsid w:val="00752174"/>
    <w:rsid w:val="00752CC6"/>
    <w:rsid w:val="007533CB"/>
    <w:rsid w:val="00753C35"/>
    <w:rsid w:val="007602EE"/>
    <w:rsid w:val="00761AEA"/>
    <w:rsid w:val="00763B32"/>
    <w:rsid w:val="007643ED"/>
    <w:rsid w:val="00765D85"/>
    <w:rsid w:val="00766CC4"/>
    <w:rsid w:val="00774470"/>
    <w:rsid w:val="00777506"/>
    <w:rsid w:val="00780BF0"/>
    <w:rsid w:val="00781C27"/>
    <w:rsid w:val="007834E2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E13"/>
    <w:rsid w:val="007C682C"/>
    <w:rsid w:val="007D0D15"/>
    <w:rsid w:val="007D0E46"/>
    <w:rsid w:val="007D61CC"/>
    <w:rsid w:val="007F3722"/>
    <w:rsid w:val="007F51D5"/>
    <w:rsid w:val="007F5443"/>
    <w:rsid w:val="007F725D"/>
    <w:rsid w:val="008001C7"/>
    <w:rsid w:val="008042F6"/>
    <w:rsid w:val="00805EA4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7BCC"/>
    <w:rsid w:val="008427E8"/>
    <w:rsid w:val="00842D6E"/>
    <w:rsid w:val="00844664"/>
    <w:rsid w:val="0084499E"/>
    <w:rsid w:val="008467AD"/>
    <w:rsid w:val="0085031D"/>
    <w:rsid w:val="008561C2"/>
    <w:rsid w:val="008561E5"/>
    <w:rsid w:val="00856407"/>
    <w:rsid w:val="00856A62"/>
    <w:rsid w:val="00856CD8"/>
    <w:rsid w:val="00860C95"/>
    <w:rsid w:val="008638FD"/>
    <w:rsid w:val="00863E4A"/>
    <w:rsid w:val="00866704"/>
    <w:rsid w:val="00873925"/>
    <w:rsid w:val="008766EB"/>
    <w:rsid w:val="008766EF"/>
    <w:rsid w:val="00882358"/>
    <w:rsid w:val="00883D0E"/>
    <w:rsid w:val="00897D18"/>
    <w:rsid w:val="008A0A68"/>
    <w:rsid w:val="008A0D21"/>
    <w:rsid w:val="008A227D"/>
    <w:rsid w:val="008A5E56"/>
    <w:rsid w:val="008A764E"/>
    <w:rsid w:val="008B31EE"/>
    <w:rsid w:val="008B32A6"/>
    <w:rsid w:val="008B7916"/>
    <w:rsid w:val="008B7F10"/>
    <w:rsid w:val="008C08B5"/>
    <w:rsid w:val="008C79BF"/>
    <w:rsid w:val="008D1E9E"/>
    <w:rsid w:val="008D5E74"/>
    <w:rsid w:val="008D5F0D"/>
    <w:rsid w:val="008E0ADC"/>
    <w:rsid w:val="008E1775"/>
    <w:rsid w:val="008E5E68"/>
    <w:rsid w:val="008E7D97"/>
    <w:rsid w:val="008F29ED"/>
    <w:rsid w:val="009039BE"/>
    <w:rsid w:val="00904E80"/>
    <w:rsid w:val="00907133"/>
    <w:rsid w:val="00907219"/>
    <w:rsid w:val="00913F59"/>
    <w:rsid w:val="00914195"/>
    <w:rsid w:val="009165D1"/>
    <w:rsid w:val="009168CD"/>
    <w:rsid w:val="0091742C"/>
    <w:rsid w:val="0092047F"/>
    <w:rsid w:val="00921E71"/>
    <w:rsid w:val="009229C5"/>
    <w:rsid w:val="009235C4"/>
    <w:rsid w:val="009239C8"/>
    <w:rsid w:val="00923B06"/>
    <w:rsid w:val="00931C5E"/>
    <w:rsid w:val="00935222"/>
    <w:rsid w:val="009361CC"/>
    <w:rsid w:val="009373A7"/>
    <w:rsid w:val="009404C3"/>
    <w:rsid w:val="00942DEB"/>
    <w:rsid w:val="00942F6D"/>
    <w:rsid w:val="00947FE3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65F1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A0F34"/>
    <w:rsid w:val="009A1B47"/>
    <w:rsid w:val="009A7407"/>
    <w:rsid w:val="009B22A6"/>
    <w:rsid w:val="009C0D84"/>
    <w:rsid w:val="009C3688"/>
    <w:rsid w:val="009C395D"/>
    <w:rsid w:val="009C4B08"/>
    <w:rsid w:val="009C4F93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A0248C"/>
    <w:rsid w:val="00A02F3D"/>
    <w:rsid w:val="00A05A6C"/>
    <w:rsid w:val="00A10A77"/>
    <w:rsid w:val="00A116D6"/>
    <w:rsid w:val="00A1301E"/>
    <w:rsid w:val="00A14EC9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3618"/>
    <w:rsid w:val="00A663BC"/>
    <w:rsid w:val="00A72AA4"/>
    <w:rsid w:val="00A75800"/>
    <w:rsid w:val="00A76CA8"/>
    <w:rsid w:val="00A80358"/>
    <w:rsid w:val="00A81CC1"/>
    <w:rsid w:val="00A85B3D"/>
    <w:rsid w:val="00A87C4D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72FA"/>
    <w:rsid w:val="00AC2CB0"/>
    <w:rsid w:val="00AC735A"/>
    <w:rsid w:val="00AD1311"/>
    <w:rsid w:val="00AD1725"/>
    <w:rsid w:val="00AD62C7"/>
    <w:rsid w:val="00AE0CCA"/>
    <w:rsid w:val="00AE224B"/>
    <w:rsid w:val="00AE50A6"/>
    <w:rsid w:val="00AF3605"/>
    <w:rsid w:val="00AF4272"/>
    <w:rsid w:val="00B0100C"/>
    <w:rsid w:val="00B11C25"/>
    <w:rsid w:val="00B133C0"/>
    <w:rsid w:val="00B138AB"/>
    <w:rsid w:val="00B23025"/>
    <w:rsid w:val="00B2382F"/>
    <w:rsid w:val="00B26104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CD5"/>
    <w:rsid w:val="00B52879"/>
    <w:rsid w:val="00B53BFC"/>
    <w:rsid w:val="00B54383"/>
    <w:rsid w:val="00B55933"/>
    <w:rsid w:val="00B609A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840B0"/>
    <w:rsid w:val="00B918E4"/>
    <w:rsid w:val="00B91EF6"/>
    <w:rsid w:val="00B958BD"/>
    <w:rsid w:val="00B9755C"/>
    <w:rsid w:val="00BA0440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6896"/>
    <w:rsid w:val="00BD0D01"/>
    <w:rsid w:val="00BD24D0"/>
    <w:rsid w:val="00BD29BA"/>
    <w:rsid w:val="00BD6552"/>
    <w:rsid w:val="00BE1653"/>
    <w:rsid w:val="00BE1E2B"/>
    <w:rsid w:val="00BE3B5D"/>
    <w:rsid w:val="00BE4878"/>
    <w:rsid w:val="00BE61C8"/>
    <w:rsid w:val="00BE64B9"/>
    <w:rsid w:val="00BE6A80"/>
    <w:rsid w:val="00BE6C41"/>
    <w:rsid w:val="00BF16B7"/>
    <w:rsid w:val="00BF3E5A"/>
    <w:rsid w:val="00BF3FF3"/>
    <w:rsid w:val="00BF601A"/>
    <w:rsid w:val="00C005E8"/>
    <w:rsid w:val="00C01A83"/>
    <w:rsid w:val="00C03A85"/>
    <w:rsid w:val="00C06774"/>
    <w:rsid w:val="00C078C3"/>
    <w:rsid w:val="00C1619D"/>
    <w:rsid w:val="00C163EF"/>
    <w:rsid w:val="00C200CB"/>
    <w:rsid w:val="00C22C8B"/>
    <w:rsid w:val="00C236DB"/>
    <w:rsid w:val="00C32065"/>
    <w:rsid w:val="00C330AB"/>
    <w:rsid w:val="00C35773"/>
    <w:rsid w:val="00C40B98"/>
    <w:rsid w:val="00C4206A"/>
    <w:rsid w:val="00C45EEA"/>
    <w:rsid w:val="00C46A6D"/>
    <w:rsid w:val="00C47F1E"/>
    <w:rsid w:val="00C50B6B"/>
    <w:rsid w:val="00C514B2"/>
    <w:rsid w:val="00C5173F"/>
    <w:rsid w:val="00C5268C"/>
    <w:rsid w:val="00C527FB"/>
    <w:rsid w:val="00C53B2C"/>
    <w:rsid w:val="00C542F3"/>
    <w:rsid w:val="00C560E4"/>
    <w:rsid w:val="00C623BD"/>
    <w:rsid w:val="00C67F21"/>
    <w:rsid w:val="00C7315E"/>
    <w:rsid w:val="00C76277"/>
    <w:rsid w:val="00C808DD"/>
    <w:rsid w:val="00C863E4"/>
    <w:rsid w:val="00C9088B"/>
    <w:rsid w:val="00C915B8"/>
    <w:rsid w:val="00C9436A"/>
    <w:rsid w:val="00CA08AF"/>
    <w:rsid w:val="00CA2569"/>
    <w:rsid w:val="00CA4360"/>
    <w:rsid w:val="00CA6747"/>
    <w:rsid w:val="00CC1719"/>
    <w:rsid w:val="00CD6178"/>
    <w:rsid w:val="00CE2AC3"/>
    <w:rsid w:val="00CE5033"/>
    <w:rsid w:val="00CF1FCA"/>
    <w:rsid w:val="00CF3226"/>
    <w:rsid w:val="00CF36E7"/>
    <w:rsid w:val="00CF4097"/>
    <w:rsid w:val="00CF494E"/>
    <w:rsid w:val="00CF64EF"/>
    <w:rsid w:val="00CF6D83"/>
    <w:rsid w:val="00D019E7"/>
    <w:rsid w:val="00D027AE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5BF2"/>
    <w:rsid w:val="00D31234"/>
    <w:rsid w:val="00D31630"/>
    <w:rsid w:val="00D3286A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39C6"/>
    <w:rsid w:val="00D4456A"/>
    <w:rsid w:val="00D446CC"/>
    <w:rsid w:val="00D46D9D"/>
    <w:rsid w:val="00D5272D"/>
    <w:rsid w:val="00D56CF1"/>
    <w:rsid w:val="00D576E4"/>
    <w:rsid w:val="00D60B9E"/>
    <w:rsid w:val="00D60C3B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6560"/>
    <w:rsid w:val="00DB6E6C"/>
    <w:rsid w:val="00DC0E39"/>
    <w:rsid w:val="00DC6BF2"/>
    <w:rsid w:val="00DD2278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1FF6"/>
    <w:rsid w:val="00E148B7"/>
    <w:rsid w:val="00E17E41"/>
    <w:rsid w:val="00E2140F"/>
    <w:rsid w:val="00E21BA5"/>
    <w:rsid w:val="00E22A31"/>
    <w:rsid w:val="00E25A40"/>
    <w:rsid w:val="00E26532"/>
    <w:rsid w:val="00E30875"/>
    <w:rsid w:val="00E3432A"/>
    <w:rsid w:val="00E34CD8"/>
    <w:rsid w:val="00E40FA0"/>
    <w:rsid w:val="00E432AF"/>
    <w:rsid w:val="00E45F99"/>
    <w:rsid w:val="00E46734"/>
    <w:rsid w:val="00E46778"/>
    <w:rsid w:val="00E47AE4"/>
    <w:rsid w:val="00E525F4"/>
    <w:rsid w:val="00E564A5"/>
    <w:rsid w:val="00E80BD8"/>
    <w:rsid w:val="00E82DD3"/>
    <w:rsid w:val="00E8674B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FDD"/>
    <w:rsid w:val="00ED66DB"/>
    <w:rsid w:val="00ED68C2"/>
    <w:rsid w:val="00EE0927"/>
    <w:rsid w:val="00EE0B6B"/>
    <w:rsid w:val="00EE1619"/>
    <w:rsid w:val="00EE319F"/>
    <w:rsid w:val="00EE4F4D"/>
    <w:rsid w:val="00EE531C"/>
    <w:rsid w:val="00EE7DCF"/>
    <w:rsid w:val="00EF0110"/>
    <w:rsid w:val="00EF1FF0"/>
    <w:rsid w:val="00EF3C9F"/>
    <w:rsid w:val="00F05819"/>
    <w:rsid w:val="00F05F76"/>
    <w:rsid w:val="00F1391B"/>
    <w:rsid w:val="00F20E7E"/>
    <w:rsid w:val="00F224D2"/>
    <w:rsid w:val="00F233A0"/>
    <w:rsid w:val="00F25D18"/>
    <w:rsid w:val="00F267DF"/>
    <w:rsid w:val="00F27E31"/>
    <w:rsid w:val="00F32C61"/>
    <w:rsid w:val="00F37C2F"/>
    <w:rsid w:val="00F41A1E"/>
    <w:rsid w:val="00F42EDA"/>
    <w:rsid w:val="00F44A65"/>
    <w:rsid w:val="00F52A16"/>
    <w:rsid w:val="00F534DF"/>
    <w:rsid w:val="00F5370D"/>
    <w:rsid w:val="00F5581A"/>
    <w:rsid w:val="00F57B35"/>
    <w:rsid w:val="00F62D82"/>
    <w:rsid w:val="00F72B32"/>
    <w:rsid w:val="00F75268"/>
    <w:rsid w:val="00F77D8E"/>
    <w:rsid w:val="00F805A3"/>
    <w:rsid w:val="00F81D0D"/>
    <w:rsid w:val="00F84CDB"/>
    <w:rsid w:val="00F86B44"/>
    <w:rsid w:val="00F90624"/>
    <w:rsid w:val="00F97547"/>
    <w:rsid w:val="00F97AB6"/>
    <w:rsid w:val="00F97C6E"/>
    <w:rsid w:val="00F97FEE"/>
    <w:rsid w:val="00FA156D"/>
    <w:rsid w:val="00FA604C"/>
    <w:rsid w:val="00FA7D78"/>
    <w:rsid w:val="00FA7FF5"/>
    <w:rsid w:val="00FB0F9C"/>
    <w:rsid w:val="00FB2417"/>
    <w:rsid w:val="00FB3F41"/>
    <w:rsid w:val="00FB6A80"/>
    <w:rsid w:val="00FB7A4B"/>
    <w:rsid w:val="00FC2E79"/>
    <w:rsid w:val="00FC46B5"/>
    <w:rsid w:val="00FD12D4"/>
    <w:rsid w:val="00FD1C02"/>
    <w:rsid w:val="00FD38EA"/>
    <w:rsid w:val="00FD3DE6"/>
    <w:rsid w:val="00FD6B79"/>
    <w:rsid w:val="00FE563E"/>
    <w:rsid w:val="00FE5BDD"/>
    <w:rsid w:val="00FE7A81"/>
    <w:rsid w:val="00FF33EE"/>
    <w:rsid w:val="00FF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1BC58"/>
  <w15:chartTrackingRefBased/>
  <w15:docId w15:val="{C022F8A1-B2D3-4138-9401-2C03F8B2E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56D"/>
    <w:rPr>
      <w:rFonts w:ascii="Times New Roman" w:eastAsia="Times New Roman" w:hAnsi="Times New Roman"/>
      <w:color w:val="000000"/>
      <w:sz w:val="24"/>
      <w:szCs w:val="24"/>
    </w:rPr>
  </w:style>
  <w:style w:type="paragraph" w:styleId="Heading1">
    <w:name w:val="heading 1"/>
    <w:aliases w:val="Part Title"/>
    <w:basedOn w:val="ListParagraph"/>
    <w:next w:val="Heading4"/>
    <w:link w:val="Heading1Char"/>
    <w:qFormat/>
    <w:rsid w:val="00B43C3C"/>
    <w:pPr>
      <w:numPr>
        <w:numId w:val="4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contextualSpacing w:val="0"/>
      <w:outlineLvl w:val="0"/>
    </w:pPr>
    <w:rPr>
      <w:rFonts w:ascii="Times" w:hAnsi="Times" w:cs="Times"/>
      <w:b/>
      <w:sz w:val="32"/>
    </w:rPr>
  </w:style>
  <w:style w:type="paragraph" w:styleId="Heading2">
    <w:name w:val="heading 2"/>
    <w:aliases w:val="Chapter Title"/>
    <w:basedOn w:val="Heading5"/>
    <w:next w:val="Heading4"/>
    <w:link w:val="Heading2Char"/>
    <w:qFormat/>
    <w:rsid w:val="00C542F3"/>
    <w:pPr>
      <w:numPr>
        <w:ilvl w:val="1"/>
        <w:numId w:val="4"/>
      </w:numPr>
      <w:outlineLvl w:val="1"/>
    </w:pPr>
    <w:rPr>
      <w:rFonts w:ascii="Times" w:hAnsi="Times" w:cs="Calibri"/>
      <w:color w:val="C00000"/>
      <w:sz w:val="28"/>
      <w:szCs w:val="24"/>
      <w:u w:val="single"/>
    </w:rPr>
  </w:style>
  <w:style w:type="paragraph" w:styleId="Heading3">
    <w:name w:val="heading 3"/>
    <w:aliases w:val="Section Title"/>
    <w:basedOn w:val="Normal"/>
    <w:next w:val="Heading4"/>
    <w:link w:val="Heading3Char"/>
    <w:qFormat/>
    <w:rsid w:val="00C542F3"/>
    <w:pPr>
      <w:numPr>
        <w:ilvl w:val="2"/>
        <w:numId w:val="4"/>
      </w:numPr>
      <w:ind w:left="720"/>
      <w:jc w:val="both"/>
      <w:outlineLvl w:val="2"/>
    </w:pPr>
  </w:style>
  <w:style w:type="paragraph" w:styleId="Heading4">
    <w:name w:val="heading 4"/>
    <w:aliases w:val="Map Title"/>
    <w:basedOn w:val="Normal"/>
    <w:next w:val="Normal"/>
    <w:link w:val="Heading4Char"/>
    <w:rsid w:val="0095489A"/>
    <w:pPr>
      <w:spacing w:after="240"/>
      <w:outlineLvl w:val="3"/>
    </w:pPr>
    <w:rPr>
      <w:rFonts w:ascii="Arial" w:hAnsi="Arial" w:cs="Arial"/>
      <w:b/>
      <w:sz w:val="32"/>
      <w:szCs w:val="20"/>
    </w:rPr>
  </w:style>
  <w:style w:type="paragraph" w:styleId="Heading5">
    <w:name w:val="heading 5"/>
    <w:aliases w:val="Block Label"/>
    <w:basedOn w:val="Normal"/>
    <w:link w:val="Heading5Char"/>
    <w:qFormat/>
    <w:rsid w:val="0095489A"/>
    <w:pPr>
      <w:outlineLvl w:val="4"/>
    </w:pPr>
    <w:rPr>
      <w:b/>
      <w:sz w:val="22"/>
      <w:szCs w:val="20"/>
    </w:rPr>
  </w:style>
  <w:style w:type="paragraph" w:styleId="Heading6">
    <w:name w:val="heading 6"/>
    <w:aliases w:val="Sub Label"/>
    <w:basedOn w:val="Heading5"/>
    <w:next w:val="BlockText"/>
    <w:link w:val="Heading6Char"/>
    <w:qFormat/>
    <w:rsid w:val="0095489A"/>
    <w:pPr>
      <w:spacing w:before="240" w:after="6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14F26"/>
    <w:pPr>
      <w:ind w:left="720"/>
      <w:contextualSpacing/>
    </w:pPr>
  </w:style>
  <w:style w:type="paragraph" w:styleId="Header">
    <w:name w:val="header"/>
    <w:basedOn w:val="Normal"/>
    <w:link w:val="HeaderChar"/>
    <w:rsid w:val="0095489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SC2414">
    <w:name w:val="SC2414"/>
    <w:rsid w:val="00B47CD5"/>
    <w:rPr>
      <w:b/>
      <w:bCs/>
      <w:color w:val="000000"/>
    </w:rPr>
  </w:style>
  <w:style w:type="character" w:customStyle="1" w:styleId="SC2443">
    <w:name w:val="SC2443"/>
    <w:rsid w:val="00B47CD5"/>
    <w:rPr>
      <w:color w:val="000000"/>
      <w:sz w:val="20"/>
      <w:szCs w:val="20"/>
    </w:rPr>
  </w:style>
  <w:style w:type="character" w:customStyle="1" w:styleId="Heading1Char">
    <w:name w:val="Heading 1 Char"/>
    <w:aliases w:val="Part Title Char"/>
    <w:link w:val="Heading1"/>
    <w:rsid w:val="00B43C3C"/>
    <w:rPr>
      <w:rFonts w:ascii="Times" w:eastAsia="Times New Roman" w:hAnsi="Times" w:cs="Times"/>
      <w:b/>
      <w:color w:val="000000"/>
      <w:sz w:val="32"/>
      <w:szCs w:val="24"/>
      <w:shd w:val="clear" w:color="auto" w:fill="DEEAF6"/>
    </w:rPr>
  </w:style>
  <w:style w:type="character" w:customStyle="1" w:styleId="Heading2Char">
    <w:name w:val="Heading 2 Char"/>
    <w:aliases w:val="Chapter Title Char"/>
    <w:link w:val="Heading2"/>
    <w:rsid w:val="00C542F3"/>
    <w:rPr>
      <w:rFonts w:ascii="Times" w:eastAsia="Times New Roman" w:hAnsi="Times" w:cs="Calibri"/>
      <w:b/>
      <w:color w:val="C00000"/>
      <w:sz w:val="28"/>
      <w:szCs w:val="24"/>
      <w:u w:val="single"/>
    </w:rPr>
  </w:style>
  <w:style w:type="character" w:customStyle="1" w:styleId="Heading3Char">
    <w:name w:val="Heading 3 Char"/>
    <w:aliases w:val="Section Title Char"/>
    <w:link w:val="Heading3"/>
    <w:rsid w:val="00C542F3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Heading4Char">
    <w:name w:val="Heading 4 Char"/>
    <w:aliases w:val="Map Title Char"/>
    <w:link w:val="Heading4"/>
    <w:rsid w:val="0095489A"/>
    <w:rPr>
      <w:rFonts w:ascii="Arial" w:eastAsia="Times New Roman" w:hAnsi="Arial" w:cs="Arial"/>
      <w:b/>
      <w:color w:val="000000"/>
      <w:sz w:val="32"/>
      <w:szCs w:val="20"/>
    </w:rPr>
  </w:style>
  <w:style w:type="character" w:customStyle="1" w:styleId="Heading5Char">
    <w:name w:val="Heading 5 Char"/>
    <w:aliases w:val="Block Label Char"/>
    <w:link w:val="Heading5"/>
    <w:rsid w:val="0095489A"/>
    <w:rPr>
      <w:rFonts w:ascii="Times New Roman" w:eastAsia="Times New Roman" w:hAnsi="Times New Roman" w:cs="Times New Roman"/>
      <w:b/>
      <w:color w:val="000000"/>
      <w:szCs w:val="20"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 w:cs="Times New Roman"/>
      <w:b/>
      <w:i/>
      <w:color w:val="000000"/>
      <w:szCs w:val="20"/>
    </w:rPr>
  </w:style>
  <w:style w:type="paragraph" w:customStyle="1" w:styleId="BlockLine">
    <w:name w:val="Block Line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</w:pPr>
    <w:rPr>
      <w:szCs w:val="20"/>
    </w:rPr>
  </w:style>
  <w:style w:type="paragraph" w:styleId="BlockText">
    <w:name w:val="Block Text"/>
    <w:basedOn w:val="Normal"/>
    <w:rsid w:val="0095489A"/>
  </w:style>
  <w:style w:type="paragraph" w:customStyle="1" w:styleId="BulletText1">
    <w:name w:val="Bullet Text 1"/>
    <w:basedOn w:val="Normal"/>
    <w:rsid w:val="0095489A"/>
    <w:pPr>
      <w:numPr>
        <w:numId w:val="1"/>
      </w:numPr>
    </w:pPr>
    <w:rPr>
      <w:szCs w:val="20"/>
    </w:rPr>
  </w:style>
  <w:style w:type="paragraph" w:customStyle="1" w:styleId="BulletText2">
    <w:name w:val="Bullet Text 2"/>
    <w:basedOn w:val="Normal"/>
    <w:rsid w:val="0095489A"/>
    <w:pPr>
      <w:numPr>
        <w:numId w:val="2"/>
      </w:numPr>
    </w:pPr>
    <w:rPr>
      <w:szCs w:val="20"/>
    </w:rPr>
  </w:style>
  <w:style w:type="paragraph" w:customStyle="1" w:styleId="BulletText3">
    <w:name w:val="Bullet Text 3"/>
    <w:basedOn w:val="Normal"/>
    <w:rsid w:val="0095489A"/>
    <w:pPr>
      <w:numPr>
        <w:numId w:val="3"/>
      </w:numPr>
      <w:tabs>
        <w:tab w:val="clear" w:pos="173"/>
      </w:tabs>
      <w:ind w:left="533" w:hanging="173"/>
    </w:pPr>
    <w:rPr>
      <w:szCs w:val="20"/>
    </w:r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  <w:szCs w:val="20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  <w:sz w:val="20"/>
      <w:szCs w:val="20"/>
    </w:rPr>
  </w:style>
  <w:style w:type="paragraph" w:customStyle="1" w:styleId="ContinuedTableLabe">
    <w:name w:val="Continued Table Labe"/>
    <w:basedOn w:val="Normal"/>
    <w:next w:val="Normal"/>
    <w:rsid w:val="0095489A"/>
    <w:pPr>
      <w:spacing w:after="240"/>
    </w:pPr>
    <w:rPr>
      <w:b/>
      <w:sz w:val="22"/>
      <w:szCs w:val="20"/>
    </w:rPr>
  </w:style>
  <w:style w:type="paragraph" w:customStyle="1" w:styleId="EmbeddedText">
    <w:name w:val="Embedded Text"/>
    <w:basedOn w:val="Normal"/>
    <w:rsid w:val="0095489A"/>
    <w:rPr>
      <w:szCs w:val="20"/>
    </w:rPr>
  </w:style>
  <w:style w:type="character" w:styleId="HTMLAcronym">
    <w:name w:val="HTML Acronym"/>
    <w:basedOn w:val="DefaultParagraphFont"/>
    <w:rsid w:val="0095489A"/>
  </w:style>
  <w:style w:type="paragraph" w:customStyle="1" w:styleId="IMTOC">
    <w:name w:val="IMTOC"/>
    <w:rsid w:val="0095489A"/>
    <w:rPr>
      <w:rFonts w:ascii="Times New Roman" w:eastAsia="Times New Roman" w:hAnsi="Times New Roman"/>
      <w:sz w:val="24"/>
    </w:rPr>
  </w:style>
  <w:style w:type="paragraph" w:customStyle="1" w:styleId="MapTitleContinued">
    <w:name w:val="Map Title. Continued"/>
    <w:basedOn w:val="Normal"/>
    <w:next w:val="Normal"/>
    <w:rsid w:val="0095489A"/>
    <w:pPr>
      <w:spacing w:after="240"/>
    </w:pPr>
    <w:rPr>
      <w:rFonts w:ascii="Arial" w:hAnsi="Arial" w:cs="Arial"/>
      <w:b/>
      <w:sz w:val="32"/>
      <w:szCs w:val="20"/>
    </w:rPr>
  </w:style>
  <w:style w:type="paragraph" w:customStyle="1" w:styleId="MemoLine">
    <w:name w:val="Memo Line"/>
    <w:basedOn w:val="BlockLine"/>
    <w:next w:val="Normal"/>
    <w:rsid w:val="0095489A"/>
  </w:style>
  <w:style w:type="paragraph" w:customStyle="1" w:styleId="NoteText">
    <w:name w:val="Note Text"/>
    <w:basedOn w:val="Normal"/>
    <w:rsid w:val="0095489A"/>
    <w:rPr>
      <w:szCs w:val="20"/>
    </w:rPr>
  </w:style>
  <w:style w:type="paragraph" w:customStyle="1" w:styleId="PublicationTitle">
    <w:name w:val="Publication Title"/>
    <w:basedOn w:val="Normal"/>
    <w:next w:val="Heading4"/>
    <w:rsid w:val="0095489A"/>
    <w:pPr>
      <w:spacing w:after="240"/>
      <w:jc w:val="center"/>
    </w:pPr>
    <w:rPr>
      <w:rFonts w:ascii="Arial" w:hAnsi="Arial" w:cs="Arial"/>
      <w:b/>
      <w:sz w:val="32"/>
      <w:szCs w:val="20"/>
    </w:rPr>
  </w:style>
  <w:style w:type="paragraph" w:customStyle="1" w:styleId="TableHeaderText">
    <w:name w:val="Table Header Text"/>
    <w:basedOn w:val="Normal"/>
    <w:rsid w:val="0095489A"/>
    <w:pPr>
      <w:jc w:val="center"/>
    </w:pPr>
    <w:rPr>
      <w:b/>
      <w:szCs w:val="20"/>
    </w:rPr>
  </w:style>
  <w:style w:type="paragraph" w:customStyle="1" w:styleId="TableText">
    <w:name w:val="Table Text"/>
    <w:basedOn w:val="Normal"/>
    <w:rsid w:val="0095489A"/>
    <w:rPr>
      <w:szCs w:val="20"/>
    </w:rPr>
  </w:style>
  <w:style w:type="paragraph" w:customStyle="1" w:styleId="TOCTitle">
    <w:name w:val="TOC Title"/>
    <w:basedOn w:val="Normal"/>
    <w:rsid w:val="0095489A"/>
    <w:pPr>
      <w:widowControl w:val="0"/>
    </w:pPr>
    <w:rPr>
      <w:rFonts w:ascii="Arial" w:hAnsi="Arial" w:cs="Arial"/>
      <w:b/>
      <w:sz w:val="32"/>
      <w:szCs w:val="20"/>
    </w:rPr>
  </w:style>
  <w:style w:type="paragraph" w:customStyle="1" w:styleId="TOCItem">
    <w:name w:val="TOCItem"/>
    <w:basedOn w:val="Normal"/>
    <w:rsid w:val="0095489A"/>
    <w:pPr>
      <w:tabs>
        <w:tab w:val="left" w:leader="dot" w:pos="7061"/>
        <w:tab w:val="right" w:pos="7524"/>
      </w:tabs>
      <w:spacing w:before="60" w:after="60"/>
      <w:ind w:right="465"/>
    </w:pPr>
    <w:rPr>
      <w:szCs w:val="20"/>
    </w:rPr>
  </w:style>
  <w:style w:type="paragraph" w:customStyle="1" w:styleId="TOCStem">
    <w:name w:val="TOCStem"/>
    <w:basedOn w:val="Normal"/>
    <w:rsid w:val="0095489A"/>
    <w:rPr>
      <w:szCs w:val="20"/>
    </w:rPr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Indent2">
    <w:name w:val="Body Text Indent 2"/>
    <w:basedOn w:val="Normal"/>
    <w:link w:val="BodyTextIndent2Char"/>
    <w:rsid w:val="00EE4F4D"/>
    <w:pPr>
      <w:ind w:left="720"/>
    </w:pPr>
    <w:rPr>
      <w:color w:val="auto"/>
      <w:szCs w:val="20"/>
    </w:rPr>
  </w:style>
  <w:style w:type="character" w:customStyle="1" w:styleId="BodyTextIndent2Char">
    <w:name w:val="Body Text Indent 2 Char"/>
    <w:link w:val="BodyTextIndent2"/>
    <w:rsid w:val="00EE4F4D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  <w:color w:val="auto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5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semiHidden/>
    <w:unhideWhenUsed/>
    <w:rsid w:val="00124D8A"/>
    <w:pPr>
      <w:spacing w:before="100" w:beforeAutospacing="1" w:after="100" w:afterAutospacing="1"/>
    </w:pPr>
    <w:rPr>
      <w:rFonts w:eastAsiaTheme="minorEastAsia"/>
      <w:color w:val="auto"/>
    </w:rPr>
  </w:style>
  <w:style w:type="table" w:styleId="ListTable4-Accent3">
    <w:name w:val="List Table 4 Accent 3"/>
    <w:basedOn w:val="TableNormal"/>
    <w:uiPriority w:val="49"/>
    <w:rsid w:val="00752CC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CC171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CC17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FD6B79"/>
    <w:pPr>
      <w:spacing w:after="200"/>
    </w:pPr>
    <w:rPr>
      <w:rFonts w:asciiTheme="minorHAnsi" w:eastAsiaTheme="minorHAnsi" w:hAnsiTheme="minorHAnsi" w:cstheme="minorBidi"/>
      <w:i/>
      <w:iCs/>
      <w:color w:val="auto"/>
      <w:sz w:val="18"/>
      <w:szCs w:val="18"/>
    </w:rPr>
  </w:style>
  <w:style w:type="table" w:styleId="GridTable5Dark-Accent3">
    <w:name w:val="Grid Table 5 Dark Accent 3"/>
    <w:basedOn w:val="TableNormal"/>
    <w:uiPriority w:val="50"/>
    <w:rsid w:val="00A14E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PlainTable5">
    <w:name w:val="Plain Table 5"/>
    <w:basedOn w:val="TableNormal"/>
    <w:uiPriority w:val="45"/>
    <w:rsid w:val="003A568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5C59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copre">
    <w:name w:val="acopre"/>
    <w:basedOn w:val="DefaultParagraphFont"/>
    <w:rsid w:val="00247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Information%20Mapping\FS%20Pro%204.0\FSPro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7160270AEA34DAC01E53D84581D69" ma:contentTypeVersion="0" ma:contentTypeDescription="Create a new document." ma:contentTypeScope="" ma:versionID="18d70e9314c31117995542e7ecb3e3a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c39eeb1e64b9c69b8e3682d68782ae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C2E6D-EED9-4DC2-B8F4-500523A244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50150C9-ADF5-4A8A-9CBD-0F8952A61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FSPro</Template>
  <TotalTime>0</TotalTime>
  <Pages>12</Pages>
  <Words>1456</Words>
  <Characters>8301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9738</CharactersWithSpaces>
  <SharedDoc>false</SharedDoc>
  <HLinks>
    <vt:vector size="6" baseType="variant">
      <vt:variant>
        <vt:i4>3997796</vt:i4>
      </vt:variant>
      <vt:variant>
        <vt:i4>0</vt:i4>
      </vt:variant>
      <vt:variant>
        <vt:i4>0</vt:i4>
      </vt:variant>
      <vt:variant>
        <vt:i4>5</vt:i4>
      </vt:variant>
      <vt:variant>
        <vt:lpwstr>https://jlabdoc.jlab.org/docushare/dsweb/View/Collection-16729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mbailey</dc:creator>
  <cp:keywords/>
  <cp:lastModifiedBy>Matthew Poelker</cp:lastModifiedBy>
  <cp:revision>2</cp:revision>
  <cp:lastPrinted>2021-12-09T14:32:00Z</cp:lastPrinted>
  <dcterms:created xsi:type="dcterms:W3CDTF">2021-12-09T18:47:00Z</dcterms:created>
  <dcterms:modified xsi:type="dcterms:W3CDTF">2021-12-09T18:47:00Z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0x010100ABF7160270AEA34DAC01E53D84581D69</vt:lpwstr>
  </property>
</Properties>
</file>