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Default="00A55701" w:rsidP="00541B68">
      <w:pPr>
        <w:pStyle w:val="Heading1"/>
      </w:pPr>
      <w:r>
        <w:t>Vacuum characterization and improvement for the Jefferson Lab polarized electron source</w:t>
      </w:r>
      <w:r w:rsidR="006F59C4">
        <w:t>*</w:t>
      </w:r>
    </w:p>
    <w:p w:rsidR="00A55701" w:rsidRDefault="00A55701" w:rsidP="00A55701">
      <w:pPr>
        <w:pStyle w:val="AuthorList"/>
        <w:spacing w:before="0" w:after="0"/>
        <w:rPr>
          <w:kern w:val="16"/>
          <w:lang w:val="fr-FR"/>
        </w:rPr>
      </w:pPr>
      <w:proofErr w:type="spellStart"/>
      <w:r>
        <w:rPr>
          <w:kern w:val="16"/>
          <w:lang w:val="fr-FR"/>
        </w:rPr>
        <w:t>M.L.Stutzman</w:t>
      </w:r>
      <w:proofErr w:type="spellEnd"/>
      <w:r w:rsidR="006F59C4" w:rsidRPr="006F59C4">
        <w:rPr>
          <w:kern w:val="16"/>
          <w:vertAlign w:val="superscript"/>
          <w:lang w:val="fr-FR"/>
        </w:rPr>
        <w:t>#</w:t>
      </w:r>
      <w:r>
        <w:rPr>
          <w:kern w:val="16"/>
          <w:lang w:val="fr-FR"/>
        </w:rPr>
        <w:t xml:space="preserve">, </w:t>
      </w:r>
      <w:proofErr w:type="spellStart"/>
      <w:r>
        <w:rPr>
          <w:kern w:val="16"/>
          <w:lang w:val="fr-FR"/>
        </w:rPr>
        <w:t>P.A.Adderley</w:t>
      </w:r>
      <w:proofErr w:type="spellEnd"/>
      <w:r>
        <w:rPr>
          <w:kern w:val="16"/>
          <w:lang w:val="fr-FR"/>
        </w:rPr>
        <w:t xml:space="preserve">, </w:t>
      </w:r>
      <w:proofErr w:type="spellStart"/>
      <w:r>
        <w:rPr>
          <w:kern w:val="16"/>
          <w:lang w:val="fr-FR"/>
        </w:rPr>
        <w:t>M.Poelker</w:t>
      </w:r>
      <w:proofErr w:type="spellEnd"/>
      <w:r w:rsidR="00F347FB">
        <w:rPr>
          <w:kern w:val="16"/>
          <w:lang w:val="fr-FR"/>
        </w:rPr>
        <w:t>, J</w:t>
      </w:r>
      <w:r w:rsidR="00E9619B">
        <w:rPr>
          <w:kern w:val="16"/>
          <w:lang w:val="fr-FR"/>
        </w:rPr>
        <w:t xml:space="preserve">efferson </w:t>
      </w:r>
      <w:proofErr w:type="spellStart"/>
      <w:r w:rsidR="00F347FB">
        <w:rPr>
          <w:kern w:val="16"/>
          <w:lang w:val="fr-FR"/>
        </w:rPr>
        <w:t>Lab</w:t>
      </w:r>
      <w:proofErr w:type="spellEnd"/>
      <w:r w:rsidR="00F347FB">
        <w:rPr>
          <w:kern w:val="16"/>
          <w:lang w:val="fr-FR"/>
        </w:rPr>
        <w:t>, Newport News, VA 23606, USA</w:t>
      </w:r>
    </w:p>
    <w:p w:rsidR="00F347FB" w:rsidRPr="006C4610" w:rsidRDefault="00B7531C" w:rsidP="00A55701">
      <w:pPr>
        <w:pStyle w:val="AuthorList"/>
        <w:spacing w:before="0" w:after="0"/>
        <w:rPr>
          <w:kern w:val="16"/>
          <w:lang w:val="fr-FR"/>
        </w:rPr>
      </w:pPr>
      <w:proofErr w:type="spellStart"/>
      <w:r>
        <w:rPr>
          <w:kern w:val="16"/>
          <w:lang w:val="fr-FR"/>
        </w:rPr>
        <w:t>Md.A.Mamun</w:t>
      </w:r>
      <w:proofErr w:type="spellEnd"/>
      <w:r w:rsidR="00A55701">
        <w:rPr>
          <w:kern w:val="16"/>
          <w:lang w:val="fr-FR"/>
        </w:rPr>
        <w:t xml:space="preserve">, Old Dominion </w:t>
      </w:r>
      <w:r w:rsidR="00A55701" w:rsidRPr="00911DBA">
        <w:rPr>
          <w:kern w:val="16"/>
          <w:lang w:val="en-US"/>
        </w:rPr>
        <w:t>University</w:t>
      </w:r>
      <w:r w:rsidR="00A55701">
        <w:rPr>
          <w:kern w:val="16"/>
          <w:lang w:val="fr-FR"/>
        </w:rPr>
        <w:t>, Norfolk, VA 23</w:t>
      </w:r>
      <w:r w:rsidR="00911DBA">
        <w:rPr>
          <w:kern w:val="16"/>
          <w:lang w:val="fr-FR"/>
        </w:rPr>
        <w:t>529 USA</w:t>
      </w:r>
      <w:r w:rsidR="006C4610">
        <w:rPr>
          <w:kern w:val="16"/>
          <w:lang w:val="fr-FR"/>
        </w:rPr>
        <w:br/>
      </w:r>
    </w:p>
    <w:p w:rsidR="009201DC" w:rsidRPr="00AA3EDF" w:rsidRDefault="009201DC" w:rsidP="00B36423">
      <w:pPr>
        <w:pStyle w:val="AbstractTitle"/>
        <w:rPr>
          <w:lang w:val="fr-FR"/>
        </w:rPr>
        <w:sectPr w:rsidR="009201DC" w:rsidRPr="00AA3EDF" w:rsidSect="00500A60">
          <w:footnotePr>
            <w:pos w:val="beneathText"/>
            <w:numFmt w:val="chicago"/>
          </w:footnotePr>
          <w:endnotePr>
            <w:numFmt w:val="decimal"/>
          </w:endnotePr>
          <w:type w:val="continuous"/>
          <w:pgSz w:w="12242" w:h="15842" w:code="1"/>
          <w:pgMar w:top="1077" w:right="1474" w:bottom="1077" w:left="1134" w:header="1077" w:footer="1077" w:gutter="0"/>
          <w:cols w:space="720"/>
          <w:titlePg/>
          <w:docGrid w:linePitch="360"/>
        </w:sectPr>
      </w:pPr>
    </w:p>
    <w:p w:rsidR="00165665" w:rsidRDefault="00165665" w:rsidP="00B36423">
      <w:pPr>
        <w:pStyle w:val="AbstractTitle"/>
      </w:pPr>
      <w:r w:rsidRPr="00B36423">
        <w:lastRenderedPageBreak/>
        <w:t>Abstract</w:t>
      </w:r>
    </w:p>
    <w:p w:rsidR="00A55701" w:rsidRPr="00A55701" w:rsidRDefault="00A55701" w:rsidP="00A55701">
      <w:pPr>
        <w:pStyle w:val="BodyTextIndent"/>
        <w:rPr>
          <w:kern w:val="16"/>
          <w:lang w:val="en-US"/>
        </w:rPr>
      </w:pPr>
      <w:r w:rsidRPr="00A55701">
        <w:rPr>
          <w:kern w:val="16"/>
          <w:lang w:val="en-US"/>
        </w:rPr>
        <w:t xml:space="preserve">Operating the </w:t>
      </w:r>
      <w:proofErr w:type="spellStart"/>
      <w:r w:rsidRPr="00A55701">
        <w:rPr>
          <w:kern w:val="16"/>
          <w:lang w:val="en-US"/>
        </w:rPr>
        <w:t>JLab</w:t>
      </w:r>
      <w:proofErr w:type="spellEnd"/>
      <w:r w:rsidRPr="00A55701">
        <w:rPr>
          <w:kern w:val="16"/>
          <w:lang w:val="en-US"/>
        </w:rPr>
        <w:t xml:space="preserve"> polarized electron source with high reliability and long lifetime require</w:t>
      </w:r>
      <w:r w:rsidR="005828F6">
        <w:rPr>
          <w:kern w:val="16"/>
          <w:lang w:val="en-US"/>
        </w:rPr>
        <w:t>s vacuum near the XHV level</w:t>
      </w:r>
      <w:r w:rsidR="00DD7B05">
        <w:rPr>
          <w:kern w:val="16"/>
          <w:lang w:val="en-US"/>
        </w:rPr>
        <w:t>, defined as pressure below 7.5×10</w:t>
      </w:r>
      <w:r w:rsidR="00136185" w:rsidRPr="00DD7B05">
        <w:rPr>
          <w:kern w:val="16"/>
          <w:vertAlign w:val="superscript"/>
          <w:lang w:val="en-US"/>
        </w:rPr>
        <w:t>-13</w:t>
      </w:r>
      <w:r w:rsidR="00136185">
        <w:rPr>
          <w:kern w:val="16"/>
          <w:lang w:val="en-US"/>
        </w:rPr>
        <w:t xml:space="preserve"> </w:t>
      </w:r>
      <w:proofErr w:type="spellStart"/>
      <w:r w:rsidR="00136185">
        <w:rPr>
          <w:kern w:val="16"/>
          <w:lang w:val="en-US"/>
        </w:rPr>
        <w:t>Torr</w:t>
      </w:r>
      <w:proofErr w:type="spellEnd"/>
      <w:r w:rsidR="00136185">
        <w:rPr>
          <w:kern w:val="16"/>
          <w:lang w:val="en-US"/>
        </w:rPr>
        <w:t>.</w:t>
      </w:r>
      <w:r w:rsidR="005828F6">
        <w:rPr>
          <w:kern w:val="16"/>
          <w:lang w:val="en-US"/>
        </w:rPr>
        <w:t xml:space="preserve"> </w:t>
      </w:r>
      <w:r w:rsidRPr="00A55701">
        <w:rPr>
          <w:kern w:val="16"/>
          <w:lang w:val="en-US"/>
        </w:rPr>
        <w:t>This paper describes ongoing vacuum research at Jefferson Lab including characterization of outgassing rates for surface coatings and heat treatments, ultima</w:t>
      </w:r>
      <w:bookmarkStart w:id="0" w:name="_GoBack"/>
      <w:bookmarkEnd w:id="0"/>
      <w:r w:rsidRPr="00A55701">
        <w:rPr>
          <w:kern w:val="16"/>
          <w:lang w:val="en-US"/>
        </w:rPr>
        <w:t>te pressure measurements, investigation of pumping including an XHV cryopump, and character</w:t>
      </w:r>
      <w:r w:rsidR="005828F6">
        <w:rPr>
          <w:kern w:val="16"/>
          <w:lang w:val="en-US"/>
        </w:rPr>
        <w:t xml:space="preserve">ization of ionization gauges designed for </w:t>
      </w:r>
      <w:r w:rsidRPr="00A55701">
        <w:rPr>
          <w:kern w:val="16"/>
          <w:lang w:val="en-US"/>
        </w:rPr>
        <w:t>this pressure regime.</w:t>
      </w:r>
      <w:r w:rsidR="006F59C4">
        <w:rPr>
          <w:kern w:val="16"/>
          <w:lang w:val="en-US"/>
        </w:rPr>
        <w:t xml:space="preserve"> </w:t>
      </w:r>
      <w:r w:rsidRPr="00A55701">
        <w:rPr>
          <w:kern w:val="16"/>
          <w:lang w:val="en-US"/>
        </w:rPr>
        <w:t xml:space="preserve"> </w:t>
      </w:r>
    </w:p>
    <w:p w:rsidR="00165665" w:rsidRDefault="00A55701" w:rsidP="007A3099">
      <w:pPr>
        <w:pStyle w:val="Heading2"/>
      </w:pPr>
      <w:r>
        <w:t>Motivation</w:t>
      </w:r>
    </w:p>
    <w:p w:rsidR="00165665" w:rsidRDefault="00A55701" w:rsidP="00165665">
      <w:pPr>
        <w:pStyle w:val="BodyTextIndent"/>
        <w:rPr>
          <w:kern w:val="16"/>
        </w:rPr>
      </w:pPr>
      <w:r>
        <w:rPr>
          <w:kern w:val="16"/>
        </w:rPr>
        <w:t xml:space="preserve">The Jefferson Lab polarized electron source delivers an electron beam with polarization near 90% from a 130 kV DC </w:t>
      </w:r>
      <w:r w:rsidR="00136185">
        <w:rPr>
          <w:kern w:val="16"/>
        </w:rPr>
        <w:t xml:space="preserve">high voltage </w:t>
      </w:r>
      <w:r>
        <w:rPr>
          <w:kern w:val="16"/>
        </w:rPr>
        <w:t>electron gun.</w:t>
      </w:r>
      <w:r w:rsidR="006F59C4">
        <w:rPr>
          <w:kern w:val="16"/>
        </w:rPr>
        <w:t xml:space="preserve"> </w:t>
      </w:r>
      <w:r>
        <w:rPr>
          <w:kern w:val="16"/>
        </w:rPr>
        <w:t xml:space="preserve">Lifetime is limited </w:t>
      </w:r>
      <w:r w:rsidR="00136185">
        <w:rPr>
          <w:kern w:val="16"/>
        </w:rPr>
        <w:t>by the</w:t>
      </w:r>
      <w:r>
        <w:rPr>
          <w:kern w:val="16"/>
        </w:rPr>
        <w:t xml:space="preserve"> residual gasses in the system</w:t>
      </w:r>
      <w:r w:rsidR="00136185">
        <w:rPr>
          <w:kern w:val="16"/>
        </w:rPr>
        <w:t>. These gasses are</w:t>
      </w:r>
      <w:r>
        <w:rPr>
          <w:kern w:val="16"/>
        </w:rPr>
        <w:t xml:space="preserve"> ionized by the electron beam and accelerated into the strained</w:t>
      </w:r>
      <w:r w:rsidR="00136185">
        <w:rPr>
          <w:kern w:val="16"/>
        </w:rPr>
        <w:t>-</w:t>
      </w:r>
      <w:proofErr w:type="spellStart"/>
      <w:r>
        <w:rPr>
          <w:kern w:val="16"/>
        </w:rPr>
        <w:t>superlattice</w:t>
      </w:r>
      <w:proofErr w:type="spellEnd"/>
      <w:r>
        <w:rPr>
          <w:kern w:val="16"/>
        </w:rPr>
        <w:t xml:space="preserve"> photocathode, causing both ion implantation and affecting surface chemistry</w:t>
      </w:r>
      <w:r w:rsidR="00136185">
        <w:rPr>
          <w:kern w:val="16"/>
        </w:rPr>
        <w:t xml:space="preserve"> </w:t>
      </w:r>
      <w:r w:rsidR="00320BC6">
        <w:rPr>
          <w:kern w:val="16"/>
        </w:rPr>
        <w:t>[</w:t>
      </w:r>
      <w:r w:rsidRPr="00320BC6">
        <w:rPr>
          <w:rStyle w:val="EndnoteReference"/>
          <w:kern w:val="16"/>
          <w:vertAlign w:val="baseline"/>
        </w:rPr>
        <w:endnoteReference w:id="1"/>
      </w:r>
      <w:r w:rsidR="00320BC6">
        <w:rPr>
          <w:kern w:val="16"/>
        </w:rPr>
        <w:t>]</w:t>
      </w:r>
      <w:r w:rsidR="00911DBA">
        <w:rPr>
          <w:kern w:val="16"/>
        </w:rPr>
        <w:t xml:space="preserve">. </w:t>
      </w:r>
      <w:r>
        <w:rPr>
          <w:kern w:val="16"/>
        </w:rPr>
        <w:t>To enhance photocathode lifetime</w:t>
      </w:r>
      <w:r w:rsidR="00136185">
        <w:rPr>
          <w:kern w:val="16"/>
        </w:rPr>
        <w:t>,</w:t>
      </w:r>
      <w:r>
        <w:rPr>
          <w:kern w:val="16"/>
        </w:rPr>
        <w:t xml:space="preserve"> and </w:t>
      </w:r>
      <w:r w:rsidR="00911DBA">
        <w:rPr>
          <w:kern w:val="16"/>
        </w:rPr>
        <w:t xml:space="preserve">with the </w:t>
      </w:r>
      <w:r w:rsidR="00136185">
        <w:rPr>
          <w:kern w:val="16"/>
        </w:rPr>
        <w:t xml:space="preserve">goal of developing higher current guns for </w:t>
      </w:r>
      <w:r w:rsidR="00911DBA">
        <w:rPr>
          <w:kern w:val="16"/>
        </w:rPr>
        <w:t>future applications, a series of vacuu</w:t>
      </w:r>
      <w:r w:rsidR="0069655A">
        <w:rPr>
          <w:kern w:val="16"/>
        </w:rPr>
        <w:t>m research measurements is</w:t>
      </w:r>
      <w:r w:rsidR="00911DBA">
        <w:rPr>
          <w:kern w:val="16"/>
        </w:rPr>
        <w:t xml:space="preserve"> underway. </w:t>
      </w:r>
      <w:r w:rsidR="002C6817">
        <w:rPr>
          <w:kern w:val="16"/>
        </w:rPr>
        <w:t xml:space="preserve">The </w:t>
      </w:r>
      <w:r w:rsidR="00911DBA">
        <w:rPr>
          <w:kern w:val="16"/>
        </w:rPr>
        <w:t>pressure in a system is determined by the amount of gas entering the system</w:t>
      </w:r>
      <w:r w:rsidR="00136185">
        <w:rPr>
          <w:kern w:val="16"/>
        </w:rPr>
        <w:t xml:space="preserve"> and </w:t>
      </w:r>
      <w:r w:rsidR="00911DBA">
        <w:rPr>
          <w:kern w:val="16"/>
        </w:rPr>
        <w:t>the effective removal of gas with pumps</w:t>
      </w:r>
      <w:r w:rsidR="00136185">
        <w:rPr>
          <w:kern w:val="16"/>
        </w:rPr>
        <w:t xml:space="preserve">. </w:t>
      </w:r>
      <w:r w:rsidR="002C6817">
        <w:rPr>
          <w:kern w:val="16"/>
        </w:rPr>
        <w:t>As such, lower pressure can be obtained by reducing the gas load</w:t>
      </w:r>
      <w:r w:rsidR="00567239">
        <w:rPr>
          <w:kern w:val="16"/>
        </w:rPr>
        <w:t xml:space="preserve">, which is dominated by </w:t>
      </w:r>
      <w:r w:rsidR="0069655A">
        <w:rPr>
          <w:kern w:val="16"/>
        </w:rPr>
        <w:t xml:space="preserve">hydrogen </w:t>
      </w:r>
      <w:r w:rsidR="00567239">
        <w:rPr>
          <w:kern w:val="16"/>
        </w:rPr>
        <w:t>outgassing in</w:t>
      </w:r>
      <w:r w:rsidR="00404713">
        <w:rPr>
          <w:kern w:val="16"/>
        </w:rPr>
        <w:t xml:space="preserve"> UHV</w:t>
      </w:r>
      <w:r w:rsidR="0069655A">
        <w:rPr>
          <w:kern w:val="16"/>
        </w:rPr>
        <w:t xml:space="preserve"> </w:t>
      </w:r>
      <w:r w:rsidR="00567239">
        <w:rPr>
          <w:kern w:val="16"/>
        </w:rPr>
        <w:t xml:space="preserve">systems like </w:t>
      </w:r>
      <w:proofErr w:type="spellStart"/>
      <w:r w:rsidR="00567239">
        <w:rPr>
          <w:kern w:val="16"/>
        </w:rPr>
        <w:t>photoguns</w:t>
      </w:r>
      <w:proofErr w:type="spellEnd"/>
      <w:r w:rsidR="00567239">
        <w:rPr>
          <w:kern w:val="16"/>
        </w:rPr>
        <w:t>,</w:t>
      </w:r>
      <w:r w:rsidR="002C6817">
        <w:rPr>
          <w:kern w:val="16"/>
        </w:rPr>
        <w:t xml:space="preserve"> and</w:t>
      </w:r>
      <w:r w:rsidR="00567239">
        <w:rPr>
          <w:kern w:val="16"/>
        </w:rPr>
        <w:t>/or increasing the pump speed</w:t>
      </w:r>
      <w:r w:rsidR="002C6817">
        <w:rPr>
          <w:kern w:val="16"/>
        </w:rPr>
        <w:t xml:space="preserve">.  </w:t>
      </w:r>
      <w:r w:rsidR="00567239">
        <w:rPr>
          <w:kern w:val="16"/>
        </w:rPr>
        <w:t>We describe our</w:t>
      </w:r>
      <w:r w:rsidR="002C6817">
        <w:rPr>
          <w:kern w:val="16"/>
        </w:rPr>
        <w:t xml:space="preserve"> efforts to reduce outgassing and enhance pumping </w:t>
      </w:r>
      <w:r w:rsidR="00567239">
        <w:rPr>
          <w:kern w:val="16"/>
        </w:rPr>
        <w:t xml:space="preserve">below.  </w:t>
      </w:r>
      <w:r w:rsidR="002C6817">
        <w:rPr>
          <w:kern w:val="16"/>
        </w:rPr>
        <w:t xml:space="preserve">Furthermore, we discuss the challenges associated accurate pressure monitoring near the XHV regime. </w:t>
      </w:r>
    </w:p>
    <w:p w:rsidR="00165665" w:rsidRDefault="00911DBA" w:rsidP="00165665">
      <w:pPr>
        <w:pStyle w:val="Heading2"/>
        <w:spacing w:before="180"/>
      </w:pPr>
      <w:r>
        <w:t>Outgassing Rate studies</w:t>
      </w:r>
    </w:p>
    <w:tbl>
      <w:tblPr>
        <w:tblStyle w:val="TableGrid"/>
        <w:tblpPr w:leftFromText="180" w:rightFromText="180" w:vertAnchor="text" w:horzAnchor="margin" w:tblpY="35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tblGrid>
      <w:tr w:rsidR="00404713" w:rsidTr="00404713">
        <w:tc>
          <w:tcPr>
            <w:tcW w:w="4889" w:type="dxa"/>
          </w:tcPr>
          <w:p w:rsidR="00404713" w:rsidRDefault="00404713" w:rsidP="00404713">
            <w:pPr>
              <w:pStyle w:val="FootnoteText"/>
              <w:keepNext/>
              <w:rPr>
                <w:kern w:val="16"/>
              </w:rPr>
            </w:pPr>
            <w:r>
              <w:rPr>
                <w:kern w:val="16"/>
              </w:rPr>
              <w:t xml:space="preserve">*Work supported by </w:t>
            </w:r>
            <w:r w:rsidRPr="00A55701">
              <w:rPr>
                <w:kern w:val="16"/>
                <w:lang w:val="en-US"/>
              </w:rPr>
              <w:t>U.S. DOE Contract No. DE-AC05-06OR23177 and with funding from the DOE R&amp;D for Next Generation Nuclear Physics Accelerator Facilities Funding Opportunity Number:</w:t>
            </w:r>
            <w:r>
              <w:rPr>
                <w:kern w:val="16"/>
                <w:lang w:val="en-US"/>
              </w:rPr>
              <w:t xml:space="preserve">    DE</w:t>
            </w:r>
            <w:r>
              <w:rPr>
                <w:kern w:val="16"/>
                <w:lang w:val="en-US"/>
              </w:rPr>
              <w:noBreakHyphen/>
            </w:r>
            <w:r w:rsidRPr="00A55701">
              <w:rPr>
                <w:kern w:val="16"/>
                <w:lang w:val="en-US"/>
              </w:rPr>
              <w:t>FOA-0000339</w:t>
            </w:r>
            <w:r>
              <w:rPr>
                <w:kern w:val="16"/>
                <w:lang w:val="en-US"/>
              </w:rPr>
              <w:t>.</w:t>
            </w:r>
          </w:p>
          <w:p w:rsidR="00404713" w:rsidRPr="00E56880" w:rsidRDefault="00404713" w:rsidP="00404713">
            <w:pPr>
              <w:pStyle w:val="FootnoteText"/>
            </w:pPr>
            <w:r>
              <w:t>#marcy@jlab.org</w:t>
            </w:r>
          </w:p>
          <w:p w:rsidR="00404713" w:rsidRDefault="00404713" w:rsidP="00404713">
            <w:pPr>
              <w:pStyle w:val="BodyTextIndent"/>
              <w:ind w:firstLine="0"/>
              <w:rPr>
                <w:kern w:val="16"/>
              </w:rPr>
            </w:pPr>
          </w:p>
        </w:tc>
      </w:tr>
    </w:tbl>
    <w:p w:rsidR="001F7045" w:rsidRPr="00404713" w:rsidRDefault="00911DBA" w:rsidP="00404713">
      <w:pPr>
        <w:pStyle w:val="BodyTextIndent"/>
        <w:rPr>
          <w:kern w:val="16"/>
        </w:rPr>
      </w:pPr>
      <w:r>
        <w:rPr>
          <w:kern w:val="16"/>
        </w:rPr>
        <w:t>Once a stainless steel vacuum chambe</w:t>
      </w:r>
      <w:r w:rsidR="0069655A">
        <w:rPr>
          <w:kern w:val="16"/>
        </w:rPr>
        <w:t xml:space="preserve">r is baked to remove water </w:t>
      </w:r>
      <w:proofErr w:type="spellStart"/>
      <w:r w:rsidR="0069655A">
        <w:rPr>
          <w:kern w:val="16"/>
        </w:rPr>
        <w:t>vapo</w:t>
      </w:r>
      <w:r>
        <w:rPr>
          <w:kern w:val="16"/>
        </w:rPr>
        <w:t>r</w:t>
      </w:r>
      <w:proofErr w:type="spellEnd"/>
      <w:r>
        <w:rPr>
          <w:kern w:val="16"/>
        </w:rPr>
        <w:t>, the dominant gas in the chamber is hydro</w:t>
      </w:r>
      <w:r w:rsidR="00320BC6">
        <w:rPr>
          <w:kern w:val="16"/>
        </w:rPr>
        <w:t xml:space="preserve">gen </w:t>
      </w:r>
      <w:r w:rsidR="00E34F58">
        <w:rPr>
          <w:kern w:val="16"/>
        </w:rPr>
        <w:t xml:space="preserve">that originates from outgassing </w:t>
      </w:r>
      <w:r w:rsidR="00320BC6">
        <w:rPr>
          <w:kern w:val="16"/>
        </w:rPr>
        <w:t>from the chamber walls</w:t>
      </w:r>
      <w:r>
        <w:rPr>
          <w:kern w:val="16"/>
        </w:rPr>
        <w:t>.</w:t>
      </w:r>
      <w:r w:rsidR="006F59C4">
        <w:rPr>
          <w:kern w:val="16"/>
        </w:rPr>
        <w:t xml:space="preserve"> </w:t>
      </w:r>
      <w:r w:rsidR="00567239">
        <w:rPr>
          <w:kern w:val="16"/>
        </w:rPr>
        <w:t>Measurements</w:t>
      </w:r>
      <w:r>
        <w:rPr>
          <w:kern w:val="16"/>
        </w:rPr>
        <w:t xml:space="preserve"> of the outgassing rate of small steel test chambers </w:t>
      </w:r>
      <w:r w:rsidR="00567239">
        <w:rPr>
          <w:kern w:val="16"/>
        </w:rPr>
        <w:t xml:space="preserve">were </w:t>
      </w:r>
      <w:r>
        <w:rPr>
          <w:kern w:val="16"/>
        </w:rPr>
        <w:t xml:space="preserve">made to determine the efficacy of </w:t>
      </w:r>
      <w:r w:rsidR="00787C75">
        <w:rPr>
          <w:kern w:val="16"/>
        </w:rPr>
        <w:t xml:space="preserve">reducing outgassing via </w:t>
      </w:r>
      <w:r>
        <w:rPr>
          <w:kern w:val="16"/>
        </w:rPr>
        <w:t xml:space="preserve">medium temperature </w:t>
      </w:r>
      <w:proofErr w:type="spellStart"/>
      <w:r>
        <w:rPr>
          <w:kern w:val="16"/>
        </w:rPr>
        <w:t>bakeouts</w:t>
      </w:r>
      <w:proofErr w:type="spellEnd"/>
      <w:r>
        <w:rPr>
          <w:kern w:val="16"/>
        </w:rPr>
        <w:t xml:space="preserve">, </w:t>
      </w:r>
      <w:r w:rsidR="00567239">
        <w:rPr>
          <w:kern w:val="16"/>
        </w:rPr>
        <w:t xml:space="preserve">and </w:t>
      </w:r>
      <w:r w:rsidR="00787C75">
        <w:rPr>
          <w:kern w:val="16"/>
        </w:rPr>
        <w:t xml:space="preserve">by applying </w:t>
      </w:r>
      <w:r>
        <w:rPr>
          <w:kern w:val="16"/>
        </w:rPr>
        <w:t xml:space="preserve">coatings </w:t>
      </w:r>
      <w:r w:rsidR="00787C75">
        <w:rPr>
          <w:kern w:val="16"/>
        </w:rPr>
        <w:t xml:space="preserve">to </w:t>
      </w:r>
      <w:r>
        <w:rPr>
          <w:kern w:val="16"/>
        </w:rPr>
        <w:t xml:space="preserve">the chamber </w:t>
      </w:r>
      <w:r w:rsidR="00567239">
        <w:rPr>
          <w:kern w:val="16"/>
        </w:rPr>
        <w:t xml:space="preserve">walls </w:t>
      </w:r>
      <w:r w:rsidR="00320BC6">
        <w:rPr>
          <w:kern w:val="16"/>
        </w:rPr>
        <w:t>[</w:t>
      </w:r>
      <w:r w:rsidR="00320BC6" w:rsidRPr="00320BC6">
        <w:rPr>
          <w:rStyle w:val="EndnoteReference"/>
          <w:kern w:val="16"/>
          <w:vertAlign w:val="baseline"/>
        </w:rPr>
        <w:endnoteReference w:id="2"/>
      </w:r>
      <w:r w:rsidR="00320BC6">
        <w:rPr>
          <w:kern w:val="16"/>
        </w:rPr>
        <w:t>]</w:t>
      </w:r>
      <w:r w:rsidR="006F59C4">
        <w:rPr>
          <w:kern w:val="16"/>
        </w:rPr>
        <w:t xml:space="preserve">. </w:t>
      </w:r>
      <w:r w:rsidR="00E34F58">
        <w:rPr>
          <w:kern w:val="16"/>
        </w:rPr>
        <w:t>Two coatings were studied: titanium nitride (</w:t>
      </w:r>
      <w:proofErr w:type="spellStart"/>
      <w:r w:rsidR="00E34F58">
        <w:rPr>
          <w:kern w:val="16"/>
        </w:rPr>
        <w:t>TiN</w:t>
      </w:r>
      <w:proofErr w:type="spellEnd"/>
      <w:r w:rsidR="00E34F58">
        <w:rPr>
          <w:kern w:val="16"/>
        </w:rPr>
        <w:t>) and amorphous silica</w:t>
      </w:r>
      <w:r w:rsidR="00E07BDB">
        <w:rPr>
          <w:kern w:val="16"/>
        </w:rPr>
        <w:t xml:space="preserve"> (a-Si)</w:t>
      </w:r>
      <w:r w:rsidR="00E34F58">
        <w:rPr>
          <w:kern w:val="16"/>
        </w:rPr>
        <w:t xml:space="preserve">. </w:t>
      </w:r>
      <w:r w:rsidR="00787C75">
        <w:rPr>
          <w:kern w:val="16"/>
        </w:rPr>
        <w:t>O</w:t>
      </w:r>
      <w:r w:rsidR="00F72817">
        <w:rPr>
          <w:kern w:val="16"/>
        </w:rPr>
        <w:t>utgassing rate</w:t>
      </w:r>
      <w:r w:rsidR="00787C75">
        <w:rPr>
          <w:kern w:val="16"/>
        </w:rPr>
        <w:t>s</w:t>
      </w:r>
      <w:r w:rsidR="00F72817">
        <w:rPr>
          <w:kern w:val="16"/>
        </w:rPr>
        <w:t xml:space="preserve"> </w:t>
      </w:r>
      <w:r w:rsidR="00787C75">
        <w:rPr>
          <w:kern w:val="16"/>
        </w:rPr>
        <w:t xml:space="preserve">were </w:t>
      </w:r>
      <w:r w:rsidR="00F72817">
        <w:rPr>
          <w:kern w:val="16"/>
        </w:rPr>
        <w:t xml:space="preserve">measured for each system using a spinning rotor gauge and a gas accumulation method </w:t>
      </w:r>
      <w:r w:rsidR="00320BC6">
        <w:rPr>
          <w:kern w:val="16"/>
        </w:rPr>
        <w:t>[</w:t>
      </w:r>
      <w:r w:rsidR="00320BC6" w:rsidRPr="00320BC6">
        <w:rPr>
          <w:rStyle w:val="EndnoteReference"/>
          <w:kern w:val="16"/>
          <w:vertAlign w:val="baseline"/>
        </w:rPr>
        <w:endnoteReference w:id="3"/>
      </w:r>
      <w:r w:rsidR="00320BC6">
        <w:rPr>
          <w:kern w:val="16"/>
        </w:rPr>
        <w:t>]</w:t>
      </w:r>
      <w:r w:rsidR="00F72817">
        <w:rPr>
          <w:kern w:val="16"/>
        </w:rPr>
        <w:t xml:space="preserve">. </w:t>
      </w:r>
      <w:r w:rsidR="00787C75">
        <w:rPr>
          <w:kern w:val="16"/>
        </w:rPr>
        <w:t xml:space="preserve"> The lowest outgassing rates</w:t>
      </w:r>
      <w:r w:rsidR="00404713">
        <w:rPr>
          <w:kern w:val="16"/>
        </w:rPr>
        <w:t xml:space="preserve"> (at </w:t>
      </w:r>
      <w:r w:rsidR="0069655A">
        <w:rPr>
          <w:kern w:val="16"/>
        </w:rPr>
        <w:t xml:space="preserve">the </w:t>
      </w:r>
      <w:r w:rsidR="00404713">
        <w:rPr>
          <w:kern w:val="16"/>
        </w:rPr>
        <w:t>room temperature of 25</w:t>
      </w:r>
      <m:oMath>
        <m:r>
          <w:rPr>
            <w:rFonts w:ascii="Cambria Math" w:hAnsi="Cambria Math"/>
            <w:kern w:val="16"/>
          </w:rPr>
          <m:t>°</m:t>
        </m:r>
      </m:oMath>
      <w:r w:rsidR="00404713">
        <w:rPr>
          <w:kern w:val="16"/>
        </w:rPr>
        <w:t>C)</w:t>
      </w:r>
      <w:r w:rsidR="00787C75">
        <w:rPr>
          <w:kern w:val="16"/>
        </w:rPr>
        <w:t xml:space="preserve"> are shown in Figure 1.  Each value represents a significant outgassing rate reduction compared to </w:t>
      </w:r>
      <w:r w:rsidR="00404713">
        <w:rPr>
          <w:kern w:val="16"/>
        </w:rPr>
        <w:t>the 1x10</w:t>
      </w:r>
      <w:r w:rsidR="00404713" w:rsidRPr="00404713">
        <w:rPr>
          <w:kern w:val="16"/>
          <w:vertAlign w:val="superscript"/>
        </w:rPr>
        <w:t>-12</w:t>
      </w:r>
      <w:r w:rsidR="00404713">
        <w:rPr>
          <w:kern w:val="16"/>
        </w:rPr>
        <w:t xml:space="preserve"> TorrLs</w:t>
      </w:r>
      <w:r w:rsidR="00404713" w:rsidRPr="00404713">
        <w:rPr>
          <w:kern w:val="16"/>
          <w:vertAlign w:val="superscript"/>
        </w:rPr>
        <w:t>-1</w:t>
      </w:r>
      <w:r w:rsidR="00404713">
        <w:rPr>
          <w:kern w:val="16"/>
        </w:rPr>
        <w:t>cm</w:t>
      </w:r>
      <w:r w:rsidR="00404713" w:rsidRPr="00404713">
        <w:rPr>
          <w:kern w:val="16"/>
          <w:vertAlign w:val="superscript"/>
        </w:rPr>
        <w:t>-2</w:t>
      </w:r>
      <w:r w:rsidR="00404713">
        <w:rPr>
          <w:kern w:val="16"/>
        </w:rPr>
        <w:t xml:space="preserve"> outgassing rate </w:t>
      </w:r>
      <w:r w:rsidR="00787C75">
        <w:rPr>
          <w:kern w:val="16"/>
        </w:rPr>
        <w:t xml:space="preserve">typical </w:t>
      </w:r>
      <w:r w:rsidR="00404713">
        <w:rPr>
          <w:kern w:val="16"/>
        </w:rPr>
        <w:t xml:space="preserve">of </w:t>
      </w:r>
      <w:r w:rsidR="00787C75">
        <w:rPr>
          <w:kern w:val="16"/>
        </w:rPr>
        <w:t xml:space="preserve">stainless steel that has undergone </w:t>
      </w:r>
      <w:r w:rsidR="00787C75">
        <w:rPr>
          <w:kern w:val="16"/>
        </w:rPr>
        <w:lastRenderedPageBreak/>
        <w:t>conventional 250</w:t>
      </w:r>
      <m:oMath>
        <m:r>
          <w:rPr>
            <w:rFonts w:ascii="Cambria Math" w:hAnsi="Cambria Math"/>
            <w:kern w:val="16"/>
          </w:rPr>
          <m:t>°</m:t>
        </m:r>
      </m:oMath>
      <w:r w:rsidR="00787C75">
        <w:rPr>
          <w:kern w:val="16"/>
        </w:rPr>
        <w:t>C bakeout.</w:t>
      </w:r>
      <w:r w:rsidR="00E07BDB">
        <w:rPr>
          <w:kern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tblGrid>
      <w:tr w:rsidR="00675AEB" w:rsidTr="000E1EA4">
        <w:tc>
          <w:tcPr>
            <w:tcW w:w="4889" w:type="dxa"/>
          </w:tcPr>
          <w:p w:rsidR="00675AEB" w:rsidRDefault="000E1EA4">
            <w:r>
              <w:rPr>
                <w:noProof/>
                <w:lang w:val="en-US"/>
              </w:rPr>
              <w:drawing>
                <wp:inline distT="0" distB="0" distL="0" distR="0" wp14:anchorId="06862EA5" wp14:editId="64B814BB">
                  <wp:extent cx="2905125" cy="17430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75AEB">
              <w:t xml:space="preserve"> </w:t>
            </w:r>
            <w:r w:rsidR="00675AEB" w:rsidRPr="00466C5C">
              <w:rPr>
                <w:b/>
                <w:sz w:val="18"/>
                <w:szCs w:val="18"/>
              </w:rPr>
              <w:t xml:space="preserve">Figure </w:t>
            </w:r>
            <w:r w:rsidR="00675AEB" w:rsidRPr="00466C5C">
              <w:rPr>
                <w:b/>
                <w:sz w:val="18"/>
                <w:szCs w:val="18"/>
              </w:rPr>
              <w:fldChar w:fldCharType="begin"/>
            </w:r>
            <w:r w:rsidR="00675AEB" w:rsidRPr="00466C5C">
              <w:rPr>
                <w:b/>
                <w:sz w:val="18"/>
                <w:szCs w:val="18"/>
              </w:rPr>
              <w:instrText xml:space="preserve"> SEQ Figure \* ARABIC </w:instrText>
            </w:r>
            <w:r w:rsidR="00675AEB" w:rsidRPr="00466C5C">
              <w:rPr>
                <w:b/>
                <w:sz w:val="18"/>
                <w:szCs w:val="18"/>
              </w:rPr>
              <w:fldChar w:fldCharType="separate"/>
            </w:r>
            <w:r w:rsidR="009E2B8D">
              <w:rPr>
                <w:b/>
                <w:noProof/>
                <w:sz w:val="18"/>
                <w:szCs w:val="18"/>
              </w:rPr>
              <w:t>1</w:t>
            </w:r>
            <w:r w:rsidR="00675AEB" w:rsidRPr="00466C5C">
              <w:rPr>
                <w:b/>
                <w:sz w:val="18"/>
                <w:szCs w:val="18"/>
              </w:rPr>
              <w:fldChar w:fldCharType="end"/>
            </w:r>
            <w:r w:rsidR="00AA70D6">
              <w:rPr>
                <w:b/>
                <w:sz w:val="18"/>
                <w:szCs w:val="18"/>
              </w:rPr>
              <w:t>:</w:t>
            </w:r>
            <w:r w:rsidR="00675AEB" w:rsidRPr="00466C5C">
              <w:rPr>
                <w:b/>
                <w:sz w:val="18"/>
                <w:szCs w:val="18"/>
              </w:rPr>
              <w:t xml:space="preserve"> </w:t>
            </w:r>
            <w:r w:rsidR="00675AEB" w:rsidRPr="00466C5C">
              <w:rPr>
                <w:sz w:val="18"/>
                <w:szCs w:val="18"/>
              </w:rPr>
              <w:t>Best outgassing rate achieved for each chamber</w:t>
            </w:r>
            <w:r>
              <w:rPr>
                <w:sz w:val="18"/>
                <w:szCs w:val="18"/>
              </w:rPr>
              <w:t xml:space="preserve"> at room temperature of 25</w:t>
            </w:r>
            <w:r>
              <w:rPr>
                <w:rFonts w:cs="Times"/>
                <w:sz w:val="18"/>
                <w:szCs w:val="18"/>
              </w:rPr>
              <w:t>°</w:t>
            </w:r>
            <w:r>
              <w:rPr>
                <w:sz w:val="18"/>
                <w:szCs w:val="18"/>
              </w:rPr>
              <w:t>C</w:t>
            </w:r>
            <w:r w:rsidR="00675AEB" w:rsidRPr="00466C5C">
              <w:rPr>
                <w:sz w:val="18"/>
                <w:szCs w:val="18"/>
              </w:rPr>
              <w:t>: the bare steel (304L stainless steel</w:t>
            </w:r>
            <w:r w:rsidR="001A7022">
              <w:rPr>
                <w:sz w:val="18"/>
                <w:szCs w:val="18"/>
              </w:rPr>
              <w:t>),</w:t>
            </w:r>
            <w:r w:rsidR="006F59C4">
              <w:rPr>
                <w:sz w:val="18"/>
                <w:szCs w:val="18"/>
              </w:rPr>
              <w:t xml:space="preserve"> </w:t>
            </w:r>
            <w:r w:rsidR="00675AEB" w:rsidRPr="00466C5C">
              <w:rPr>
                <w:sz w:val="18"/>
                <w:szCs w:val="18"/>
              </w:rPr>
              <w:t>the a-Si</w:t>
            </w:r>
            <w:r w:rsidR="001A7022">
              <w:rPr>
                <w:sz w:val="18"/>
                <w:szCs w:val="18"/>
              </w:rPr>
              <w:t xml:space="preserve"> coating</w:t>
            </w:r>
            <w:r w:rsidR="00675AEB" w:rsidRPr="00466C5C">
              <w:rPr>
                <w:sz w:val="18"/>
                <w:szCs w:val="18"/>
              </w:rPr>
              <w:t xml:space="preserve"> on 400°C heat treated stee</w:t>
            </w:r>
            <w:r w:rsidR="001A7022">
              <w:rPr>
                <w:sz w:val="18"/>
                <w:szCs w:val="18"/>
              </w:rPr>
              <w:t xml:space="preserve">l, and the </w:t>
            </w:r>
            <w:proofErr w:type="spellStart"/>
            <w:r w:rsidR="001A7022">
              <w:rPr>
                <w:sz w:val="18"/>
                <w:szCs w:val="18"/>
              </w:rPr>
              <w:t>TiN</w:t>
            </w:r>
            <w:proofErr w:type="spellEnd"/>
            <w:r w:rsidR="001A7022">
              <w:rPr>
                <w:sz w:val="18"/>
                <w:szCs w:val="18"/>
              </w:rPr>
              <w:t xml:space="preserve"> coating</w:t>
            </w:r>
            <w:r w:rsidR="00675AEB" w:rsidRPr="00466C5C">
              <w:rPr>
                <w:sz w:val="18"/>
                <w:szCs w:val="18"/>
              </w:rPr>
              <w:t>.</w:t>
            </w:r>
            <w:r w:rsidR="006F59C4">
              <w:rPr>
                <w:b/>
              </w:rPr>
              <w:t xml:space="preserve"> </w:t>
            </w:r>
          </w:p>
        </w:tc>
      </w:tr>
    </w:tbl>
    <w:p w:rsidR="00F72817" w:rsidRDefault="00196609" w:rsidP="00F72817">
      <w:pPr>
        <w:pStyle w:val="Heading2"/>
        <w:spacing w:before="180"/>
      </w:pPr>
      <w:r>
        <w:t xml:space="preserve">Base </w:t>
      </w:r>
      <w:r w:rsidR="00F72817">
        <w:t>pressure measurements</w:t>
      </w:r>
    </w:p>
    <w:p w:rsidR="00165665" w:rsidRDefault="00E07BDB" w:rsidP="00404713">
      <w:pPr>
        <w:pStyle w:val="BodyTextIndent"/>
      </w:pPr>
      <w:r>
        <w:rPr>
          <w:kern w:val="16"/>
        </w:rPr>
        <w:t xml:space="preserve">These outgassing rate values were inserted into the simple equation, </w:t>
      </w:r>
      <m:oMath>
        <m:r>
          <w:rPr>
            <w:rFonts w:ascii="Cambria Math" w:hAnsi="Cambria Math"/>
            <w:kern w:val="16"/>
            <w:sz w:val="24"/>
            <w:szCs w:val="24"/>
          </w:rPr>
          <m:t>P=</m:t>
        </m:r>
        <m:f>
          <m:fPr>
            <m:ctrlPr>
              <w:rPr>
                <w:rFonts w:ascii="Cambria Math" w:hAnsi="Cambria Math"/>
                <w:i/>
                <w:kern w:val="16"/>
                <w:sz w:val="24"/>
                <w:szCs w:val="24"/>
              </w:rPr>
            </m:ctrlPr>
          </m:fPr>
          <m:num>
            <m:r>
              <w:rPr>
                <w:rFonts w:ascii="Cambria Math" w:hAnsi="Cambria Math"/>
                <w:kern w:val="16"/>
                <w:sz w:val="24"/>
                <w:szCs w:val="24"/>
              </w:rPr>
              <m:t>qA</m:t>
            </m:r>
          </m:num>
          <m:den>
            <m:r>
              <w:rPr>
                <w:rFonts w:ascii="Cambria Math" w:hAnsi="Cambria Math"/>
                <w:kern w:val="16"/>
                <w:sz w:val="24"/>
                <w:szCs w:val="24"/>
              </w:rPr>
              <m:t>S</m:t>
            </m:r>
          </m:den>
        </m:f>
      </m:oMath>
      <w:r w:rsidRPr="00404713">
        <w:rPr>
          <w:kern w:val="16"/>
          <w:sz w:val="24"/>
          <w:szCs w:val="24"/>
        </w:rPr>
        <w:t xml:space="preserve"> </w:t>
      </w:r>
      <w:r>
        <w:rPr>
          <w:kern w:val="16"/>
        </w:rPr>
        <w:t>, to predict the expected ultimate pressure P (</w:t>
      </w:r>
      <w:proofErr w:type="spellStart"/>
      <w:r>
        <w:rPr>
          <w:kern w:val="16"/>
        </w:rPr>
        <w:t>Torr</w:t>
      </w:r>
      <w:proofErr w:type="spellEnd"/>
      <w:r>
        <w:rPr>
          <w:kern w:val="16"/>
        </w:rPr>
        <w:t>) that could be achieved for a given pump speed S (L/s), where q is the outgassing rate in TorrLs</w:t>
      </w:r>
      <w:r w:rsidRPr="00B43C1C">
        <w:rPr>
          <w:kern w:val="16"/>
          <w:vertAlign w:val="superscript"/>
        </w:rPr>
        <w:t>-1</w:t>
      </w:r>
      <w:r>
        <w:rPr>
          <w:kern w:val="16"/>
        </w:rPr>
        <w:t>cm</w:t>
      </w:r>
      <w:r w:rsidRPr="00B43C1C">
        <w:rPr>
          <w:kern w:val="16"/>
          <w:vertAlign w:val="superscript"/>
        </w:rPr>
        <w:t>-2</w:t>
      </w:r>
      <w:r>
        <w:rPr>
          <w:kern w:val="16"/>
        </w:rPr>
        <w:t>, and A is the internal area of the chamber in cm</w:t>
      </w:r>
      <w:r w:rsidRPr="00B43C1C">
        <w:rPr>
          <w:kern w:val="16"/>
          <w:vertAlign w:val="superscript"/>
        </w:rPr>
        <w:t>2</w:t>
      </w:r>
      <w:r>
        <w:t>.</w:t>
      </w:r>
      <w:r w:rsidR="006F59C4">
        <w:t xml:space="preserve"> </w:t>
      </w:r>
      <w:r>
        <w:t>Pumping for e</w:t>
      </w:r>
      <w:r w:rsidR="00B43C1C">
        <w:t xml:space="preserve">ach chamber was </w:t>
      </w:r>
      <w:r>
        <w:t>provided by an</w:t>
      </w:r>
      <w:r w:rsidR="00B80AE0">
        <w:t xml:space="preserve"> ion pump [</w:t>
      </w:r>
      <w:r w:rsidR="00B80AE0" w:rsidRPr="00B80AE0">
        <w:rPr>
          <w:rStyle w:val="EndnoteReference"/>
          <w:vertAlign w:val="baseline"/>
        </w:rPr>
        <w:endnoteReference w:id="4"/>
      </w:r>
      <w:r w:rsidR="00B80AE0">
        <w:t>]</w:t>
      </w:r>
      <w:r w:rsidR="00B43C1C">
        <w:t xml:space="preserve"> and non-evaporable getter modules </w:t>
      </w:r>
      <w:r w:rsidR="00B80AE0">
        <w:t>[</w:t>
      </w:r>
      <w:r w:rsidR="00B80AE0" w:rsidRPr="00B80AE0">
        <w:rPr>
          <w:rStyle w:val="EndnoteReference"/>
          <w:vertAlign w:val="baseline"/>
        </w:rPr>
        <w:endnoteReference w:id="5"/>
      </w:r>
      <w:r w:rsidR="00B80AE0">
        <w:t>]</w:t>
      </w:r>
      <w:r w:rsidR="00B43C1C">
        <w:t>, for a total pump speed of 1680 L/s.</w:t>
      </w:r>
      <w:r w:rsidR="006F59C4">
        <w:t xml:space="preserve"> </w:t>
      </w:r>
      <w:r w:rsidR="00B43C1C">
        <w:t xml:space="preserve">Following </w:t>
      </w:r>
      <w:r>
        <w:t xml:space="preserve">installation of pumps and </w:t>
      </w:r>
      <w:proofErr w:type="spellStart"/>
      <w:r w:rsidR="00B43C1C">
        <w:t>bakeout</w:t>
      </w:r>
      <w:proofErr w:type="spellEnd"/>
      <w:r w:rsidR="00B43C1C">
        <w:t xml:space="preserve">, the pressure was measured using gauges with </w:t>
      </w:r>
      <w:r>
        <w:t>commercially rated for</w:t>
      </w:r>
      <w:r w:rsidR="00B43C1C">
        <w:t xml:space="preserve"> the XHV pressure range.</w:t>
      </w:r>
      <w:r w:rsidR="006F59C4">
        <w:t xml:space="preserve"> </w:t>
      </w:r>
      <w:r w:rsidR="00B43C1C">
        <w:t xml:space="preserve"> </w:t>
      </w:r>
    </w:p>
    <w:p w:rsidR="00575BCD" w:rsidRDefault="00575BCD" w:rsidP="00575BCD">
      <w:pPr>
        <w:pStyle w:val="Caption"/>
        <w:keepNext/>
      </w:pPr>
      <w:r>
        <w:t xml:space="preserve">Table </w:t>
      </w:r>
      <w:r>
        <w:fldChar w:fldCharType="begin"/>
      </w:r>
      <w:r>
        <w:instrText xml:space="preserve"> SEQ Table \* ARABIC </w:instrText>
      </w:r>
      <w:r>
        <w:fldChar w:fldCharType="separate"/>
      </w:r>
      <w:r w:rsidR="009E2B8D">
        <w:rPr>
          <w:noProof/>
        </w:rPr>
        <w:t>1</w:t>
      </w:r>
      <w:r>
        <w:fldChar w:fldCharType="end"/>
      </w:r>
    </w:p>
    <w:tbl>
      <w:tblPr>
        <w:tblW w:w="0" w:type="auto"/>
        <w:tblInd w:w="108" w:type="dxa"/>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170"/>
        <w:gridCol w:w="1800"/>
        <w:gridCol w:w="1811"/>
      </w:tblGrid>
      <w:tr w:rsidR="00D03A5C" w:rsidRPr="00E56880" w:rsidTr="00D03A5C">
        <w:trPr>
          <w:cantSplit/>
        </w:trPr>
        <w:tc>
          <w:tcPr>
            <w:tcW w:w="1170" w:type="dxa"/>
          </w:tcPr>
          <w:p w:rsidR="00165665" w:rsidRPr="006116E1" w:rsidRDefault="00B43C1C" w:rsidP="00074A20">
            <w:pPr>
              <w:pStyle w:val="TableCaption"/>
              <w:jc w:val="left"/>
              <w:rPr>
                <w:b/>
                <w:bCs/>
                <w:kern w:val="16"/>
                <w:szCs w:val="18"/>
              </w:rPr>
            </w:pPr>
            <w:r>
              <w:rPr>
                <w:b/>
                <w:bCs/>
                <w:kern w:val="16"/>
                <w:szCs w:val="18"/>
              </w:rPr>
              <w:t>Chamber</w:t>
            </w:r>
          </w:p>
        </w:tc>
        <w:tc>
          <w:tcPr>
            <w:tcW w:w="1800" w:type="dxa"/>
          </w:tcPr>
          <w:p w:rsidR="00165665" w:rsidRPr="006116E1" w:rsidRDefault="00B43C1C" w:rsidP="00074A20">
            <w:pPr>
              <w:pStyle w:val="TableCaption"/>
              <w:jc w:val="left"/>
              <w:rPr>
                <w:b/>
                <w:bCs/>
                <w:kern w:val="16"/>
                <w:szCs w:val="18"/>
              </w:rPr>
            </w:pPr>
            <w:r>
              <w:rPr>
                <w:b/>
                <w:bCs/>
                <w:kern w:val="16"/>
                <w:szCs w:val="18"/>
              </w:rPr>
              <w:t>Expected Pressure</w:t>
            </w:r>
            <w:r w:rsidR="00D03A5C">
              <w:rPr>
                <w:b/>
                <w:bCs/>
                <w:kern w:val="16"/>
                <w:szCs w:val="18"/>
              </w:rPr>
              <w:t xml:space="preserve"> (</w:t>
            </w:r>
            <w:proofErr w:type="spellStart"/>
            <w:r w:rsidR="00D03A5C">
              <w:rPr>
                <w:b/>
                <w:bCs/>
                <w:kern w:val="16"/>
                <w:szCs w:val="18"/>
              </w:rPr>
              <w:t>Torr</w:t>
            </w:r>
            <w:proofErr w:type="spellEnd"/>
            <w:r w:rsidR="00D03A5C">
              <w:rPr>
                <w:b/>
                <w:bCs/>
                <w:kern w:val="16"/>
                <w:szCs w:val="18"/>
              </w:rPr>
              <w:t>)</w:t>
            </w:r>
          </w:p>
        </w:tc>
        <w:tc>
          <w:tcPr>
            <w:tcW w:w="1811" w:type="dxa"/>
          </w:tcPr>
          <w:p w:rsidR="00165665" w:rsidRPr="006116E1" w:rsidRDefault="00B43C1C" w:rsidP="00074A20">
            <w:pPr>
              <w:pStyle w:val="TableCaption"/>
              <w:jc w:val="left"/>
              <w:rPr>
                <w:b/>
                <w:bCs/>
                <w:kern w:val="16"/>
                <w:szCs w:val="18"/>
              </w:rPr>
            </w:pPr>
            <w:r>
              <w:rPr>
                <w:b/>
                <w:bCs/>
                <w:kern w:val="16"/>
                <w:szCs w:val="18"/>
              </w:rPr>
              <w:t>Measured Pressure</w:t>
            </w:r>
            <w:r w:rsidR="00D03A5C">
              <w:rPr>
                <w:b/>
                <w:bCs/>
                <w:kern w:val="16"/>
                <w:szCs w:val="18"/>
              </w:rPr>
              <w:t xml:space="preserve"> (</w:t>
            </w:r>
            <w:proofErr w:type="spellStart"/>
            <w:r w:rsidR="00D03A5C">
              <w:rPr>
                <w:b/>
                <w:bCs/>
                <w:kern w:val="16"/>
                <w:szCs w:val="18"/>
              </w:rPr>
              <w:t>Torr</w:t>
            </w:r>
            <w:proofErr w:type="spellEnd"/>
            <w:r w:rsidR="00D03A5C">
              <w:rPr>
                <w:b/>
                <w:bCs/>
                <w:kern w:val="16"/>
                <w:szCs w:val="18"/>
              </w:rPr>
              <w:t>)</w:t>
            </w:r>
          </w:p>
        </w:tc>
      </w:tr>
      <w:tr w:rsidR="00D03A5C" w:rsidRPr="00E56880" w:rsidTr="00D03A5C">
        <w:trPr>
          <w:cantSplit/>
          <w:trHeight w:val="241"/>
        </w:trPr>
        <w:tc>
          <w:tcPr>
            <w:tcW w:w="1170" w:type="dxa"/>
          </w:tcPr>
          <w:p w:rsidR="00165665" w:rsidRPr="00D03A5C" w:rsidRDefault="00B43C1C" w:rsidP="00074A20">
            <w:pPr>
              <w:pStyle w:val="TableCaption"/>
              <w:jc w:val="left"/>
              <w:rPr>
                <w:kern w:val="16"/>
                <w:szCs w:val="20"/>
              </w:rPr>
            </w:pPr>
            <w:r w:rsidRPr="00D03A5C">
              <w:rPr>
                <w:kern w:val="16"/>
                <w:szCs w:val="20"/>
              </w:rPr>
              <w:t>Stainless Steel</w:t>
            </w:r>
          </w:p>
        </w:tc>
        <w:tc>
          <w:tcPr>
            <w:tcW w:w="1800" w:type="dxa"/>
          </w:tcPr>
          <w:p w:rsidR="00165665" w:rsidRPr="00D03A5C" w:rsidRDefault="00B43C1C" w:rsidP="00D03A5C">
            <w:pPr>
              <w:pStyle w:val="TableCaption"/>
              <w:jc w:val="left"/>
              <w:rPr>
                <w:kern w:val="16"/>
                <w:szCs w:val="20"/>
              </w:rPr>
            </w:pPr>
            <w:r w:rsidRPr="00D03A5C">
              <w:rPr>
                <w:kern w:val="16"/>
                <w:szCs w:val="20"/>
              </w:rPr>
              <w:t>8.6×10</w:t>
            </w:r>
            <w:r w:rsidRPr="00D03A5C">
              <w:rPr>
                <w:kern w:val="16"/>
                <w:szCs w:val="20"/>
                <w:vertAlign w:val="superscript"/>
              </w:rPr>
              <w:t>-13</w:t>
            </w:r>
            <w:r w:rsidR="00D03A5C" w:rsidRPr="00D03A5C">
              <w:rPr>
                <w:kern w:val="16"/>
                <w:szCs w:val="20"/>
                <w:vertAlign w:val="superscript"/>
              </w:rPr>
              <w:t xml:space="preserve"> </w:t>
            </w:r>
            <w:r w:rsidRPr="00D03A5C">
              <w:rPr>
                <w:kern w:val="16"/>
                <w:szCs w:val="20"/>
              </w:rPr>
              <w:t>±</w:t>
            </w:r>
            <w:r w:rsidR="00D03A5C" w:rsidRPr="00D03A5C">
              <w:rPr>
                <w:kern w:val="16"/>
                <w:szCs w:val="20"/>
              </w:rPr>
              <w:t xml:space="preserve"> </w:t>
            </w:r>
            <w:r w:rsidR="00D03A5C">
              <w:rPr>
                <w:kern w:val="16"/>
                <w:szCs w:val="20"/>
              </w:rPr>
              <w:t>3</w:t>
            </w:r>
            <w:r w:rsidRPr="00D03A5C">
              <w:rPr>
                <w:kern w:val="16"/>
                <w:szCs w:val="20"/>
              </w:rPr>
              <w:t>×10</w:t>
            </w:r>
            <w:r w:rsidRPr="00D03A5C">
              <w:rPr>
                <w:kern w:val="16"/>
                <w:szCs w:val="20"/>
                <w:vertAlign w:val="superscript"/>
              </w:rPr>
              <w:t>-13</w:t>
            </w:r>
          </w:p>
        </w:tc>
        <w:tc>
          <w:tcPr>
            <w:tcW w:w="1811" w:type="dxa"/>
          </w:tcPr>
          <w:p w:rsidR="00165665" w:rsidRPr="00D03A5C" w:rsidRDefault="00B43C1C" w:rsidP="00D03A5C">
            <w:pPr>
              <w:pStyle w:val="TableCaption"/>
              <w:jc w:val="left"/>
              <w:rPr>
                <w:kern w:val="16"/>
                <w:szCs w:val="20"/>
              </w:rPr>
            </w:pPr>
            <w:r w:rsidRPr="00D03A5C">
              <w:rPr>
                <w:kern w:val="16"/>
                <w:szCs w:val="20"/>
              </w:rPr>
              <w:t>9.4×10</w:t>
            </w:r>
            <w:r w:rsidRPr="00D03A5C">
              <w:rPr>
                <w:kern w:val="16"/>
                <w:szCs w:val="20"/>
                <w:vertAlign w:val="superscript"/>
              </w:rPr>
              <w:t>-13</w:t>
            </w:r>
            <w:r w:rsidR="00D03A5C" w:rsidRPr="00D03A5C">
              <w:rPr>
                <w:kern w:val="16"/>
                <w:szCs w:val="20"/>
                <w:vertAlign w:val="superscript"/>
              </w:rPr>
              <w:t xml:space="preserve"> </w:t>
            </w:r>
            <w:r w:rsidRPr="00D03A5C">
              <w:rPr>
                <w:kern w:val="16"/>
                <w:szCs w:val="20"/>
              </w:rPr>
              <w:t xml:space="preserve">± </w:t>
            </w:r>
            <w:r w:rsidR="00D03A5C">
              <w:rPr>
                <w:kern w:val="16"/>
                <w:szCs w:val="20"/>
              </w:rPr>
              <w:t>4</w:t>
            </w:r>
            <w:r w:rsidRPr="00D03A5C">
              <w:rPr>
                <w:kern w:val="16"/>
                <w:szCs w:val="20"/>
              </w:rPr>
              <w:t>×10</w:t>
            </w:r>
            <w:r w:rsidRPr="00D03A5C">
              <w:rPr>
                <w:kern w:val="16"/>
                <w:szCs w:val="20"/>
                <w:vertAlign w:val="superscript"/>
              </w:rPr>
              <w:t>-13</w:t>
            </w:r>
          </w:p>
        </w:tc>
      </w:tr>
      <w:tr w:rsidR="00D03A5C" w:rsidRPr="00E56880" w:rsidTr="00D03A5C">
        <w:trPr>
          <w:cantSplit/>
        </w:trPr>
        <w:tc>
          <w:tcPr>
            <w:tcW w:w="1170" w:type="dxa"/>
          </w:tcPr>
          <w:p w:rsidR="00165665" w:rsidRPr="00D03A5C" w:rsidRDefault="00B43C1C" w:rsidP="00074A20">
            <w:pPr>
              <w:pStyle w:val="TableCaption"/>
              <w:jc w:val="left"/>
              <w:rPr>
                <w:kern w:val="16"/>
                <w:szCs w:val="20"/>
              </w:rPr>
            </w:pPr>
            <w:proofErr w:type="spellStart"/>
            <w:r w:rsidRPr="00D03A5C">
              <w:rPr>
                <w:kern w:val="16"/>
                <w:szCs w:val="20"/>
              </w:rPr>
              <w:t>TiN</w:t>
            </w:r>
            <w:proofErr w:type="spellEnd"/>
            <w:r w:rsidRPr="00D03A5C">
              <w:rPr>
                <w:kern w:val="16"/>
                <w:szCs w:val="20"/>
              </w:rPr>
              <w:t xml:space="preserve"> Coating</w:t>
            </w:r>
          </w:p>
        </w:tc>
        <w:tc>
          <w:tcPr>
            <w:tcW w:w="1800" w:type="dxa"/>
          </w:tcPr>
          <w:p w:rsidR="00165665" w:rsidRPr="00D03A5C" w:rsidRDefault="00B43C1C" w:rsidP="00074A20">
            <w:pPr>
              <w:pStyle w:val="TableCaption"/>
              <w:jc w:val="left"/>
              <w:rPr>
                <w:kern w:val="16"/>
                <w:szCs w:val="20"/>
              </w:rPr>
            </w:pPr>
            <w:r w:rsidRPr="00D03A5C">
              <w:rPr>
                <w:kern w:val="16"/>
                <w:szCs w:val="20"/>
              </w:rPr>
              <w:t>7.3×10</w:t>
            </w:r>
            <w:r w:rsidRPr="00D03A5C">
              <w:rPr>
                <w:kern w:val="16"/>
                <w:szCs w:val="20"/>
                <w:vertAlign w:val="superscript"/>
              </w:rPr>
              <w:t>-16</w:t>
            </w:r>
            <w:r w:rsidR="00D03A5C" w:rsidRPr="00D03A5C">
              <w:rPr>
                <w:kern w:val="16"/>
                <w:szCs w:val="20"/>
                <w:vertAlign w:val="superscript"/>
              </w:rPr>
              <w:t xml:space="preserve"> </w:t>
            </w:r>
            <w:r w:rsidRPr="00D03A5C">
              <w:rPr>
                <w:kern w:val="16"/>
                <w:szCs w:val="20"/>
              </w:rPr>
              <w:t>± 3×10</w:t>
            </w:r>
            <w:r w:rsidRPr="00D03A5C">
              <w:rPr>
                <w:kern w:val="16"/>
                <w:szCs w:val="20"/>
                <w:vertAlign w:val="superscript"/>
              </w:rPr>
              <w:t>-13</w:t>
            </w:r>
          </w:p>
        </w:tc>
        <w:tc>
          <w:tcPr>
            <w:tcW w:w="1811" w:type="dxa"/>
          </w:tcPr>
          <w:p w:rsidR="00165665" w:rsidRPr="00D03A5C" w:rsidRDefault="00B43C1C" w:rsidP="00D03A5C">
            <w:pPr>
              <w:pStyle w:val="TableCaption"/>
              <w:jc w:val="left"/>
              <w:rPr>
                <w:kern w:val="16"/>
                <w:szCs w:val="20"/>
              </w:rPr>
            </w:pPr>
            <w:r w:rsidRPr="00D03A5C">
              <w:rPr>
                <w:kern w:val="16"/>
                <w:szCs w:val="20"/>
              </w:rPr>
              <w:t>1.0×10</w:t>
            </w:r>
            <w:r w:rsidRPr="00D03A5C">
              <w:rPr>
                <w:kern w:val="16"/>
                <w:szCs w:val="20"/>
                <w:vertAlign w:val="superscript"/>
              </w:rPr>
              <w:t>-12</w:t>
            </w:r>
            <w:r w:rsidR="00D03A5C" w:rsidRPr="00D03A5C">
              <w:rPr>
                <w:kern w:val="16"/>
                <w:szCs w:val="20"/>
                <w:vertAlign w:val="superscript"/>
              </w:rPr>
              <w:t xml:space="preserve"> </w:t>
            </w:r>
            <w:r w:rsidRPr="00D03A5C">
              <w:rPr>
                <w:kern w:val="16"/>
                <w:szCs w:val="20"/>
              </w:rPr>
              <w:t xml:space="preserve">± </w:t>
            </w:r>
            <w:r w:rsidR="00D03A5C" w:rsidRPr="00D03A5C">
              <w:rPr>
                <w:kern w:val="16"/>
                <w:szCs w:val="20"/>
              </w:rPr>
              <w:t>5</w:t>
            </w:r>
            <w:r w:rsidRPr="00D03A5C">
              <w:rPr>
                <w:kern w:val="16"/>
                <w:szCs w:val="20"/>
              </w:rPr>
              <w:t>×10</w:t>
            </w:r>
            <w:r w:rsidRPr="00D03A5C">
              <w:rPr>
                <w:kern w:val="16"/>
                <w:szCs w:val="20"/>
                <w:vertAlign w:val="superscript"/>
              </w:rPr>
              <w:t>-13</w:t>
            </w:r>
          </w:p>
        </w:tc>
      </w:tr>
      <w:tr w:rsidR="00D03A5C" w:rsidRPr="00E56880" w:rsidTr="00D03A5C">
        <w:trPr>
          <w:cantSplit/>
          <w:trHeight w:val="587"/>
        </w:trPr>
        <w:tc>
          <w:tcPr>
            <w:tcW w:w="1170" w:type="dxa"/>
          </w:tcPr>
          <w:p w:rsidR="00165665" w:rsidRPr="00D03A5C" w:rsidRDefault="00B43C1C" w:rsidP="00074A20">
            <w:pPr>
              <w:pStyle w:val="TableCaption"/>
              <w:jc w:val="left"/>
              <w:rPr>
                <w:kern w:val="16"/>
                <w:szCs w:val="20"/>
              </w:rPr>
            </w:pPr>
            <w:r w:rsidRPr="00D03A5C">
              <w:rPr>
                <w:kern w:val="16"/>
                <w:szCs w:val="20"/>
              </w:rPr>
              <w:t>a-Si coating</w:t>
            </w:r>
          </w:p>
        </w:tc>
        <w:tc>
          <w:tcPr>
            <w:tcW w:w="1800" w:type="dxa"/>
          </w:tcPr>
          <w:p w:rsidR="00165665" w:rsidRPr="00D03A5C" w:rsidRDefault="00B43C1C" w:rsidP="00D03A5C">
            <w:pPr>
              <w:pStyle w:val="TableCaption"/>
              <w:jc w:val="left"/>
              <w:rPr>
                <w:kern w:val="16"/>
                <w:szCs w:val="20"/>
              </w:rPr>
            </w:pPr>
            <w:r w:rsidRPr="00D03A5C">
              <w:rPr>
                <w:kern w:val="16"/>
                <w:szCs w:val="20"/>
              </w:rPr>
              <w:t>4.6×10</w:t>
            </w:r>
            <w:r w:rsidRPr="00D03A5C">
              <w:rPr>
                <w:kern w:val="16"/>
                <w:szCs w:val="20"/>
                <w:vertAlign w:val="superscript"/>
              </w:rPr>
              <w:t>-13</w:t>
            </w:r>
            <w:r w:rsidR="00D03A5C" w:rsidRPr="00D03A5C">
              <w:rPr>
                <w:kern w:val="16"/>
                <w:szCs w:val="20"/>
                <w:vertAlign w:val="superscript"/>
              </w:rPr>
              <w:t xml:space="preserve"> </w:t>
            </w:r>
            <w:r w:rsidR="00D03A5C">
              <w:rPr>
                <w:kern w:val="16"/>
                <w:szCs w:val="20"/>
              </w:rPr>
              <w:t>± 2</w:t>
            </w:r>
            <w:r w:rsidRPr="00D03A5C">
              <w:rPr>
                <w:kern w:val="16"/>
                <w:szCs w:val="20"/>
              </w:rPr>
              <w:t>×10</w:t>
            </w:r>
            <w:r w:rsidRPr="00D03A5C">
              <w:rPr>
                <w:kern w:val="16"/>
                <w:szCs w:val="20"/>
                <w:vertAlign w:val="superscript"/>
              </w:rPr>
              <w:t>-13</w:t>
            </w:r>
          </w:p>
        </w:tc>
        <w:tc>
          <w:tcPr>
            <w:tcW w:w="1811" w:type="dxa"/>
          </w:tcPr>
          <w:p w:rsidR="00165665" w:rsidRPr="00D03A5C" w:rsidRDefault="00B43C1C" w:rsidP="00D03A5C">
            <w:pPr>
              <w:pStyle w:val="TableCaption"/>
              <w:jc w:val="left"/>
              <w:rPr>
                <w:kern w:val="16"/>
                <w:szCs w:val="20"/>
              </w:rPr>
            </w:pPr>
            <w:r w:rsidRPr="00D03A5C">
              <w:rPr>
                <w:kern w:val="16"/>
                <w:szCs w:val="20"/>
              </w:rPr>
              <w:t>1.7×10</w:t>
            </w:r>
            <w:r w:rsidRPr="00D03A5C">
              <w:rPr>
                <w:kern w:val="16"/>
                <w:szCs w:val="20"/>
                <w:vertAlign w:val="superscript"/>
              </w:rPr>
              <w:t>-12</w:t>
            </w:r>
            <w:r w:rsidR="00D03A5C" w:rsidRPr="00D03A5C">
              <w:rPr>
                <w:kern w:val="16"/>
                <w:szCs w:val="20"/>
                <w:vertAlign w:val="superscript"/>
              </w:rPr>
              <w:t xml:space="preserve"> </w:t>
            </w:r>
            <w:r w:rsidRPr="00D03A5C">
              <w:rPr>
                <w:kern w:val="16"/>
                <w:szCs w:val="20"/>
              </w:rPr>
              <w:t xml:space="preserve">± </w:t>
            </w:r>
            <w:r w:rsidR="00D03A5C" w:rsidRPr="00D03A5C">
              <w:rPr>
                <w:kern w:val="16"/>
                <w:szCs w:val="20"/>
              </w:rPr>
              <w:t>8</w:t>
            </w:r>
            <w:r w:rsidRPr="00D03A5C">
              <w:rPr>
                <w:kern w:val="16"/>
                <w:szCs w:val="20"/>
              </w:rPr>
              <w:t>×10</w:t>
            </w:r>
            <w:r w:rsidRPr="00D03A5C">
              <w:rPr>
                <w:kern w:val="16"/>
                <w:szCs w:val="20"/>
                <w:vertAlign w:val="superscript"/>
              </w:rPr>
              <w:t>-13</w:t>
            </w:r>
          </w:p>
        </w:tc>
      </w:tr>
    </w:tbl>
    <w:p w:rsidR="00662C6C" w:rsidRDefault="00662C6C" w:rsidP="00165665">
      <w:pPr>
        <w:pStyle w:val="BodyTextIndent"/>
        <w:rPr>
          <w:kern w:val="16"/>
        </w:rPr>
      </w:pPr>
    </w:p>
    <w:p w:rsidR="00675AEB" w:rsidRDefault="0047713B" w:rsidP="0047713B">
      <w:pPr>
        <w:pStyle w:val="BodyTextIndent"/>
        <w:rPr>
          <w:kern w:val="16"/>
        </w:rPr>
      </w:pPr>
      <w:r>
        <w:rPr>
          <w:kern w:val="16"/>
        </w:rPr>
        <w:t xml:space="preserve">From </w:t>
      </w:r>
      <w:r w:rsidR="00E07BDB">
        <w:rPr>
          <w:kern w:val="16"/>
        </w:rPr>
        <w:t>T</w:t>
      </w:r>
      <w:r>
        <w:rPr>
          <w:kern w:val="16"/>
        </w:rPr>
        <w:t>able</w:t>
      </w:r>
      <w:r w:rsidR="00E07BDB">
        <w:rPr>
          <w:kern w:val="16"/>
        </w:rPr>
        <w:t xml:space="preserve"> 1</w:t>
      </w:r>
      <w:r>
        <w:rPr>
          <w:kern w:val="16"/>
        </w:rPr>
        <w:t xml:space="preserve">, </w:t>
      </w:r>
      <w:r w:rsidR="00E07BDB">
        <w:rPr>
          <w:kern w:val="16"/>
        </w:rPr>
        <w:t>measured and predicted pressure</w:t>
      </w:r>
      <w:r w:rsidR="0069655A">
        <w:rPr>
          <w:kern w:val="16"/>
        </w:rPr>
        <w:t>s</w:t>
      </w:r>
      <w:r w:rsidR="00E07BDB">
        <w:rPr>
          <w:kern w:val="16"/>
        </w:rPr>
        <w:t xml:space="preserve"> are in reasonable agreement for the bare</w:t>
      </w:r>
      <w:r w:rsidR="008E7EE6">
        <w:rPr>
          <w:kern w:val="16"/>
        </w:rPr>
        <w:t xml:space="preserve"> stainless steel and a-Si chambers</w:t>
      </w:r>
      <w:r w:rsidR="00D03A5C">
        <w:rPr>
          <w:kern w:val="16"/>
        </w:rPr>
        <w:t xml:space="preserve">. </w:t>
      </w:r>
      <w:r w:rsidR="008E7EE6">
        <w:rPr>
          <w:kern w:val="16"/>
        </w:rPr>
        <w:t xml:space="preserve">However, the measured pressure for the </w:t>
      </w:r>
      <w:proofErr w:type="spellStart"/>
      <w:r w:rsidR="008E7EE6">
        <w:rPr>
          <w:kern w:val="16"/>
        </w:rPr>
        <w:t>TiN</w:t>
      </w:r>
      <w:proofErr w:type="spellEnd"/>
      <w:r w:rsidR="008E7EE6">
        <w:rPr>
          <w:kern w:val="16"/>
        </w:rPr>
        <w:t xml:space="preserve"> system is greater </w:t>
      </w:r>
      <w:r w:rsidR="00E07BDB">
        <w:rPr>
          <w:kern w:val="16"/>
        </w:rPr>
        <w:t xml:space="preserve">than predicted pressure </w:t>
      </w:r>
      <w:r w:rsidR="008E7EE6">
        <w:rPr>
          <w:kern w:val="16"/>
        </w:rPr>
        <w:t>by three orders of magnitude.</w:t>
      </w:r>
      <w:r w:rsidR="006F59C4">
        <w:rPr>
          <w:kern w:val="16"/>
        </w:rPr>
        <w:t xml:space="preserve"> </w:t>
      </w:r>
      <w:r w:rsidR="008E7EE6">
        <w:rPr>
          <w:kern w:val="16"/>
        </w:rPr>
        <w:t>This can be understood</w:t>
      </w:r>
      <w:r w:rsidR="00E07BDB">
        <w:rPr>
          <w:kern w:val="16"/>
        </w:rPr>
        <w:t xml:space="preserve"> </w:t>
      </w:r>
      <w:r w:rsidR="008E7EE6">
        <w:rPr>
          <w:kern w:val="16"/>
        </w:rPr>
        <w:t xml:space="preserve">by a careful examination of both the </w:t>
      </w:r>
      <w:proofErr w:type="spellStart"/>
      <w:r w:rsidR="008E7EE6">
        <w:rPr>
          <w:kern w:val="16"/>
        </w:rPr>
        <w:t>TiN</w:t>
      </w:r>
      <w:proofErr w:type="spellEnd"/>
      <w:r w:rsidR="008E7EE6">
        <w:rPr>
          <w:kern w:val="16"/>
        </w:rPr>
        <w:t xml:space="preserve"> coating chemical composition and an understanding of the SRG outgassing rate measurement.</w:t>
      </w:r>
      <w:r w:rsidR="006F59C4">
        <w:rPr>
          <w:kern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tblGrid>
      <w:tr w:rsidR="0004747B" w:rsidTr="00675AEB">
        <w:tc>
          <w:tcPr>
            <w:tcW w:w="4889" w:type="dxa"/>
          </w:tcPr>
          <w:p w:rsidR="00675AEB" w:rsidRDefault="00675AEB" w:rsidP="0047713B">
            <w:pPr>
              <w:pStyle w:val="BodyTextIndent"/>
              <w:ind w:firstLine="0"/>
            </w:pPr>
            <w:r>
              <w:rPr>
                <w:noProof/>
                <w:kern w:val="16"/>
                <w:lang w:val="en-US"/>
              </w:rPr>
              <w:lastRenderedPageBreak/>
              <w:drawing>
                <wp:inline distT="0" distB="0" distL="0" distR="0" wp14:anchorId="05002AE5" wp14:editId="727A4850">
                  <wp:extent cx="2255520" cy="1508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_coating.jpg"/>
                          <pic:cNvPicPr/>
                        </pic:nvPicPr>
                        <pic:blipFill>
                          <a:blip r:embed="rId10">
                            <a:extLst>
                              <a:ext uri="{28A0092B-C50C-407E-A947-70E740481C1C}">
                                <a14:useLocalDpi xmlns:a14="http://schemas.microsoft.com/office/drawing/2010/main" val="0"/>
                              </a:ext>
                            </a:extLst>
                          </a:blip>
                          <a:stretch>
                            <a:fillRect/>
                          </a:stretch>
                        </pic:blipFill>
                        <pic:spPr>
                          <a:xfrm>
                            <a:off x="0" y="0"/>
                            <a:ext cx="2255520" cy="1508760"/>
                          </a:xfrm>
                          <a:prstGeom prst="rect">
                            <a:avLst/>
                          </a:prstGeom>
                        </pic:spPr>
                      </pic:pic>
                    </a:graphicData>
                  </a:graphic>
                </wp:inline>
              </w:drawing>
            </w:r>
            <w:r>
              <w:t xml:space="preserve"> </w:t>
            </w:r>
          </w:p>
          <w:p w:rsidR="00675AEB" w:rsidRPr="00D52107" w:rsidRDefault="00675AEB" w:rsidP="0047713B">
            <w:pPr>
              <w:pStyle w:val="BodyTextIndent"/>
              <w:ind w:firstLine="0"/>
              <w:rPr>
                <w:kern w:val="16"/>
                <w:sz w:val="18"/>
                <w:szCs w:val="18"/>
              </w:rPr>
            </w:pPr>
            <w:r w:rsidRPr="00D52107">
              <w:rPr>
                <w:b/>
                <w:sz w:val="18"/>
                <w:szCs w:val="18"/>
              </w:rPr>
              <w:t xml:space="preserve">Figure </w:t>
            </w:r>
            <w:r w:rsidRPr="00D52107">
              <w:rPr>
                <w:b/>
                <w:sz w:val="18"/>
                <w:szCs w:val="18"/>
              </w:rPr>
              <w:fldChar w:fldCharType="begin"/>
            </w:r>
            <w:r w:rsidRPr="00D52107">
              <w:rPr>
                <w:b/>
                <w:sz w:val="18"/>
                <w:szCs w:val="18"/>
              </w:rPr>
              <w:instrText xml:space="preserve"> SEQ Figure \* ARABIC </w:instrText>
            </w:r>
            <w:r w:rsidRPr="00D52107">
              <w:rPr>
                <w:b/>
                <w:sz w:val="18"/>
                <w:szCs w:val="18"/>
              </w:rPr>
              <w:fldChar w:fldCharType="separate"/>
            </w:r>
            <w:r w:rsidR="009E2B8D">
              <w:rPr>
                <w:b/>
                <w:noProof/>
                <w:sz w:val="18"/>
                <w:szCs w:val="18"/>
              </w:rPr>
              <w:t>2</w:t>
            </w:r>
            <w:r w:rsidRPr="00D52107">
              <w:rPr>
                <w:b/>
                <w:sz w:val="18"/>
                <w:szCs w:val="18"/>
              </w:rPr>
              <w:fldChar w:fldCharType="end"/>
            </w:r>
            <w:r w:rsidRPr="00D52107">
              <w:rPr>
                <w:b/>
                <w:sz w:val="18"/>
                <w:szCs w:val="18"/>
              </w:rPr>
              <w:t>:</w:t>
            </w:r>
            <w:r w:rsidRPr="00D52107">
              <w:rPr>
                <w:sz w:val="18"/>
                <w:szCs w:val="18"/>
              </w:rPr>
              <w:t xml:space="preserve"> XPS analysis of the </w:t>
            </w:r>
            <w:proofErr w:type="spellStart"/>
            <w:r w:rsidRPr="00D52107">
              <w:rPr>
                <w:sz w:val="18"/>
                <w:szCs w:val="18"/>
              </w:rPr>
              <w:t>Ti</w:t>
            </w:r>
            <w:proofErr w:type="gramStart"/>
            <w:r w:rsidRPr="00D52107">
              <w:rPr>
                <w:sz w:val="18"/>
                <w:szCs w:val="18"/>
              </w:rPr>
              <w:t>:N</w:t>
            </w:r>
            <w:proofErr w:type="spellEnd"/>
            <w:proofErr w:type="gramEnd"/>
            <w:r w:rsidRPr="00D52107">
              <w:rPr>
                <w:sz w:val="18"/>
                <w:szCs w:val="18"/>
              </w:rPr>
              <w:t xml:space="preserve"> coating, showing prevalence of </w:t>
            </w:r>
            <w:proofErr w:type="spellStart"/>
            <w:r w:rsidRPr="00D52107">
              <w:rPr>
                <w:sz w:val="18"/>
                <w:szCs w:val="18"/>
              </w:rPr>
              <w:t>Ti</w:t>
            </w:r>
            <w:proofErr w:type="spellEnd"/>
            <w:r w:rsidRPr="00D52107">
              <w:rPr>
                <w:sz w:val="18"/>
                <w:szCs w:val="18"/>
              </w:rPr>
              <w:t xml:space="preserve"> and N in the coating, and SEM image inset showing inhomogeneity in the coating.</w:t>
            </w:r>
            <w:r w:rsidR="006F59C4">
              <w:rPr>
                <w:sz w:val="18"/>
                <w:szCs w:val="18"/>
              </w:rPr>
              <w:t xml:space="preserve"> </w:t>
            </w:r>
          </w:p>
        </w:tc>
      </w:tr>
    </w:tbl>
    <w:p w:rsidR="00196609" w:rsidRDefault="00196609" w:rsidP="0047713B">
      <w:pPr>
        <w:pStyle w:val="BodyTextIndent"/>
        <w:rPr>
          <w:kern w:val="16"/>
        </w:rPr>
      </w:pPr>
    </w:p>
    <w:p w:rsidR="00196609" w:rsidRDefault="00196609" w:rsidP="0047713B">
      <w:pPr>
        <w:pStyle w:val="BodyTextIndent"/>
        <w:rPr>
          <w:kern w:val="16"/>
        </w:rPr>
      </w:pPr>
      <w:r>
        <w:rPr>
          <w:kern w:val="16"/>
        </w:rPr>
        <w:t xml:space="preserve">An XPS analysis of the </w:t>
      </w:r>
      <w:proofErr w:type="spellStart"/>
      <w:r>
        <w:rPr>
          <w:kern w:val="16"/>
        </w:rPr>
        <w:t>TiN</w:t>
      </w:r>
      <w:proofErr w:type="spellEnd"/>
      <w:r>
        <w:rPr>
          <w:kern w:val="16"/>
        </w:rPr>
        <w:t xml:space="preserve"> coating shows the presence of both </w:t>
      </w:r>
      <w:proofErr w:type="spellStart"/>
      <w:r>
        <w:rPr>
          <w:kern w:val="16"/>
        </w:rPr>
        <w:t>Ti</w:t>
      </w:r>
      <w:proofErr w:type="spellEnd"/>
      <w:r>
        <w:rPr>
          <w:kern w:val="16"/>
        </w:rPr>
        <w:t xml:space="preserve"> and N as expected, and the average </w:t>
      </w:r>
      <w:r w:rsidRPr="00FD234D">
        <w:rPr>
          <w:rStyle w:val="regularChar"/>
        </w:rPr>
        <w:t xml:space="preserve">stoichiometric ratio is 1:1 </w:t>
      </w:r>
      <w:proofErr w:type="spellStart"/>
      <w:r w:rsidRPr="00FD234D">
        <w:rPr>
          <w:rStyle w:val="regularChar"/>
        </w:rPr>
        <w:t>Ti:N</w:t>
      </w:r>
      <w:proofErr w:type="spellEnd"/>
      <w:r w:rsidRPr="00FD234D">
        <w:rPr>
          <w:rStyle w:val="regularChar"/>
        </w:rPr>
        <w:t xml:space="preserve">, but there exists significant inhomogeneity in the coating, with </w:t>
      </w:r>
      <w:proofErr w:type="spellStart"/>
      <w:r w:rsidRPr="00FD234D">
        <w:rPr>
          <w:rStyle w:val="regularChar"/>
        </w:rPr>
        <w:t>Ti:N</w:t>
      </w:r>
      <w:proofErr w:type="spellEnd"/>
      <w:r w:rsidRPr="00FD234D">
        <w:rPr>
          <w:rStyle w:val="regularChar"/>
        </w:rPr>
        <w:t xml:space="preserve"> ratios anywhere from 0.58:1 up to 1.17:1.</w:t>
      </w:r>
      <w:r w:rsidR="006F59C4">
        <w:rPr>
          <w:rStyle w:val="regularChar"/>
        </w:rPr>
        <w:t xml:space="preserve"> </w:t>
      </w:r>
      <w:r w:rsidRPr="00FD234D">
        <w:rPr>
          <w:rStyle w:val="regularChar"/>
        </w:rPr>
        <w:t xml:space="preserve">Since elemental </w:t>
      </w:r>
      <w:proofErr w:type="spellStart"/>
      <w:r w:rsidRPr="00FD234D">
        <w:rPr>
          <w:rStyle w:val="regularChar"/>
        </w:rPr>
        <w:t>Ti</w:t>
      </w:r>
      <w:proofErr w:type="spellEnd"/>
      <w:r w:rsidRPr="00FD234D">
        <w:rPr>
          <w:rStyle w:val="regularChar"/>
        </w:rPr>
        <w:t xml:space="preserve"> is a well-known pump for hydrogen, the existence of elemental hydrogen in the coating would potentially </w:t>
      </w:r>
      <w:r w:rsidRPr="000D5A12">
        <w:rPr>
          <w:rStyle w:val="regularChar"/>
          <w:lang w:val="en-US"/>
        </w:rPr>
        <w:t>provide</w:t>
      </w:r>
      <w:r w:rsidRPr="00FD234D">
        <w:rPr>
          <w:rStyle w:val="regularChar"/>
        </w:rPr>
        <w:t xml:space="preserve"> some pump speed in the system.</w:t>
      </w:r>
      <w:r w:rsidR="006F59C4">
        <w:rPr>
          <w:rStyle w:val="regularChar"/>
        </w:rPr>
        <w:t xml:space="preserve"> </w:t>
      </w:r>
      <w:r w:rsidRPr="00FD234D">
        <w:rPr>
          <w:rStyle w:val="regularChar"/>
        </w:rPr>
        <w:t>The accumulation method of outgassing rate measurement</w:t>
      </w:r>
      <w:r>
        <w:rPr>
          <w:kern w:val="16"/>
        </w:rPr>
        <w:t xml:space="preserve"> requires that there is no pump speed in the system under test</w:t>
      </w:r>
      <w:r w:rsidR="0069655A">
        <w:rPr>
          <w:kern w:val="16"/>
        </w:rPr>
        <w:t>,</w:t>
      </w:r>
      <w:r w:rsidR="006F59C4">
        <w:rPr>
          <w:kern w:val="16"/>
        </w:rPr>
        <w:t xml:space="preserve"> and that all the gas evol</w:t>
      </w:r>
      <w:r w:rsidR="00404713">
        <w:rPr>
          <w:kern w:val="16"/>
        </w:rPr>
        <w:t>ving from the surface causes the</w:t>
      </w:r>
      <w:r w:rsidR="006F59C4">
        <w:rPr>
          <w:kern w:val="16"/>
        </w:rPr>
        <w:t xml:space="preserve"> pressure rise in the chamber.  </w:t>
      </w:r>
      <w:r w:rsidR="00E07BDB">
        <w:rPr>
          <w:kern w:val="16"/>
        </w:rPr>
        <w:t>A pump speed</w:t>
      </w:r>
      <w:r w:rsidR="008760C1">
        <w:rPr>
          <w:kern w:val="16"/>
        </w:rPr>
        <w:t xml:space="preserve"> from the </w:t>
      </w:r>
      <w:proofErr w:type="spellStart"/>
      <w:r w:rsidR="008760C1">
        <w:rPr>
          <w:kern w:val="16"/>
        </w:rPr>
        <w:t>TiN</w:t>
      </w:r>
      <w:proofErr w:type="spellEnd"/>
      <w:r w:rsidR="008760C1">
        <w:rPr>
          <w:kern w:val="16"/>
        </w:rPr>
        <w:t xml:space="preserve"> coating</w:t>
      </w:r>
      <w:r>
        <w:rPr>
          <w:kern w:val="16"/>
        </w:rPr>
        <w:t xml:space="preserve"> of as little as 0.003 L/s would </w:t>
      </w:r>
      <w:r w:rsidR="008760C1">
        <w:rPr>
          <w:kern w:val="16"/>
        </w:rPr>
        <w:t>result in an erroneous</w:t>
      </w:r>
      <w:r>
        <w:rPr>
          <w:kern w:val="16"/>
        </w:rPr>
        <w:t xml:space="preserve"> l</w:t>
      </w:r>
      <w:r w:rsidR="00320BC6">
        <w:rPr>
          <w:kern w:val="16"/>
        </w:rPr>
        <w:t>ow outgassing rate</w:t>
      </w:r>
      <w:r w:rsidRPr="00E619F4">
        <w:rPr>
          <w:kern w:val="16"/>
        </w:rPr>
        <w:t>, and</w:t>
      </w:r>
      <w:r>
        <w:rPr>
          <w:kern w:val="16"/>
        </w:rPr>
        <w:t xml:space="preserve"> reconcile the discrepancy between the measured base pressure and the </w:t>
      </w:r>
      <w:r w:rsidR="006F59C4">
        <w:rPr>
          <w:kern w:val="16"/>
        </w:rPr>
        <w:t xml:space="preserve">base pressure predicted by the </w:t>
      </w:r>
      <w:r>
        <w:rPr>
          <w:kern w:val="16"/>
        </w:rPr>
        <w:t>extraordinarily low outgassing rate.</w:t>
      </w:r>
      <w:r w:rsidR="006F59C4">
        <w:rPr>
          <w:kern w:val="16"/>
        </w:rPr>
        <w:t xml:space="preserve"> </w:t>
      </w:r>
    </w:p>
    <w:p w:rsidR="0082594C" w:rsidRDefault="00196609" w:rsidP="007A3099">
      <w:pPr>
        <w:pStyle w:val="SectionHeading"/>
      </w:pPr>
      <w:r>
        <w:t>XHV Gauges</w:t>
      </w:r>
    </w:p>
    <w:p w:rsidR="00675AEB" w:rsidRDefault="0031129E" w:rsidP="00FD234D">
      <w:pPr>
        <w:pStyle w:val="regular"/>
      </w:pPr>
      <w:r>
        <w:t>The measurement of pressure</w:t>
      </w:r>
      <w:r w:rsidR="002058D0">
        <w:t xml:space="preserve">s </w:t>
      </w:r>
      <w:r w:rsidR="00196609">
        <w:t>below 1×10</w:t>
      </w:r>
      <w:r>
        <w:rPr>
          <w:vertAlign w:val="superscript"/>
        </w:rPr>
        <w:noBreakHyphen/>
      </w:r>
      <w:r w:rsidR="00196609" w:rsidRPr="00196609">
        <w:rPr>
          <w:vertAlign w:val="superscript"/>
        </w:rPr>
        <w:t>11</w:t>
      </w:r>
      <w:r w:rsidR="00196609">
        <w:t xml:space="preserve"> </w:t>
      </w:r>
      <w:proofErr w:type="spellStart"/>
      <w:r w:rsidR="00196609">
        <w:t>Torr</w:t>
      </w:r>
      <w:proofErr w:type="spellEnd"/>
      <w:r w:rsidR="00196609">
        <w:t xml:space="preserve"> </w:t>
      </w:r>
      <w:r w:rsidR="00372760">
        <w:t xml:space="preserve">requires </w:t>
      </w:r>
      <w:r w:rsidR="002058D0">
        <w:t xml:space="preserve">specially designed </w:t>
      </w:r>
      <w:r w:rsidR="00196609">
        <w:t>gauges</w:t>
      </w:r>
      <w:r w:rsidR="00FD234D">
        <w:t>. The background contributions in a typical Bayard-Alpert g</w:t>
      </w:r>
      <w:r w:rsidR="00E619F4">
        <w:t>auge include an x-ray limit [</w:t>
      </w:r>
      <w:bookmarkStart w:id="1" w:name="_Ref417981760"/>
      <w:r w:rsidR="00E619F4" w:rsidRPr="00E619F4">
        <w:rPr>
          <w:rStyle w:val="EndnoteReference"/>
          <w:vertAlign w:val="baseline"/>
        </w:rPr>
        <w:endnoteReference w:id="6"/>
      </w:r>
      <w:bookmarkEnd w:id="1"/>
      <w:r w:rsidR="00E619F4">
        <w:t>]</w:t>
      </w:r>
      <w:r w:rsidR="00FD234D">
        <w:t xml:space="preserve">, electron stimulated </w:t>
      </w:r>
      <w:r w:rsidR="00FD234D" w:rsidRPr="001D24D6">
        <w:t>desorption</w:t>
      </w:r>
      <w:r w:rsidR="00E619F4" w:rsidRPr="001D24D6">
        <w:t xml:space="preserve"> </w:t>
      </w:r>
      <w:r w:rsidR="001D24D6">
        <w:t>[</w:t>
      </w:r>
      <w:bookmarkStart w:id="2" w:name="_Ref417981802"/>
      <w:r w:rsidR="001D24D6" w:rsidRPr="001D24D6">
        <w:rPr>
          <w:rStyle w:val="EndnoteReference"/>
          <w:vertAlign w:val="baseline"/>
        </w:rPr>
        <w:endnoteReference w:id="7"/>
      </w:r>
      <w:bookmarkEnd w:id="2"/>
      <w:r w:rsidR="001D24D6">
        <w:t xml:space="preserve">] and gauge heating effects </w:t>
      </w:r>
      <w:r w:rsidR="00E619F4" w:rsidRPr="001D24D6">
        <w:t>[</w:t>
      </w:r>
      <w:r w:rsidR="00E619F4" w:rsidRPr="001D24D6">
        <w:rPr>
          <w:rStyle w:val="EndnoteReference"/>
          <w:vertAlign w:val="baseline"/>
        </w:rPr>
        <w:endnoteReference w:id="8"/>
      </w:r>
      <w:r w:rsidR="00E619F4" w:rsidRPr="001D24D6">
        <w:t>]</w:t>
      </w:r>
      <w:r w:rsidR="001D24D6">
        <w:t xml:space="preserve">. </w:t>
      </w:r>
      <w:r w:rsidR="00FD234D">
        <w:t>Several gauges have been designed to minimize these effect</w:t>
      </w:r>
      <w:r w:rsidR="00372760">
        <w:t>s</w:t>
      </w:r>
      <w:r w:rsidR="00FD234D">
        <w:t>, such as the extractor</w:t>
      </w:r>
      <w:r w:rsidR="001D24D6">
        <w:t xml:space="preserve"> gauge </w:t>
      </w:r>
      <w:r w:rsidR="00255EF3">
        <w:t>[</w:t>
      </w:r>
      <w:r w:rsidR="00255EF3" w:rsidRPr="00255EF3">
        <w:rPr>
          <w:rStyle w:val="EndnoteReference"/>
          <w:vertAlign w:val="baseline"/>
        </w:rPr>
        <w:endnoteReference w:id="9"/>
      </w:r>
      <w:r w:rsidR="00255EF3">
        <w:t>,</w:t>
      </w:r>
      <w:r w:rsidR="00255EF3" w:rsidRPr="00824B56">
        <w:rPr>
          <w:rStyle w:val="EndnoteReference"/>
          <w:vertAlign w:val="baseline"/>
        </w:rPr>
        <w:endnoteReference w:id="10"/>
      </w:r>
      <w:r w:rsidR="00255EF3">
        <w:t>]</w:t>
      </w:r>
      <w:r w:rsidR="001D24D6">
        <w:t xml:space="preserve">, the </w:t>
      </w:r>
      <w:proofErr w:type="spellStart"/>
      <w:r w:rsidR="001D24D6">
        <w:t>AxTran</w:t>
      </w:r>
      <w:proofErr w:type="spellEnd"/>
      <w:r w:rsidR="001D24D6">
        <w:t xml:space="preserve"> gauge [</w:t>
      </w:r>
      <w:bookmarkStart w:id="3" w:name="_Ref417981825"/>
      <w:r w:rsidR="001D24D6" w:rsidRPr="00255EF3">
        <w:rPr>
          <w:rStyle w:val="EndnoteReference"/>
          <w:vertAlign w:val="baseline"/>
        </w:rPr>
        <w:endnoteReference w:id="11"/>
      </w:r>
      <w:bookmarkEnd w:id="3"/>
      <w:r w:rsidR="00255EF3">
        <w:t xml:space="preserve">], and the Watanabe </w:t>
      </w:r>
      <w:r w:rsidR="00613D3A">
        <w:t>Bent Belt B</w:t>
      </w:r>
      <w:r w:rsidR="002058D0">
        <w:t>eam gauge (</w:t>
      </w:r>
      <w:r w:rsidR="00255EF3">
        <w:t>3BG</w:t>
      </w:r>
      <w:r w:rsidR="002058D0">
        <w:t>)</w:t>
      </w:r>
      <w:r w:rsidR="00255EF3">
        <w:t xml:space="preserve"> [</w:t>
      </w:r>
      <w:r w:rsidR="00255EF3" w:rsidRPr="00255EF3">
        <w:rPr>
          <w:rStyle w:val="EndnoteReference"/>
          <w:vertAlign w:val="baseline"/>
        </w:rPr>
        <w:endnoteReference w:id="12"/>
      </w:r>
      <w:r w:rsidR="00255EF3">
        <w:t>]</w:t>
      </w:r>
      <w:r w:rsidR="00FD234D">
        <w:t>.</w:t>
      </w:r>
      <w:r w:rsidR="006F59C4">
        <w:t xml:space="preserve"> </w:t>
      </w:r>
      <w:r w:rsidR="00FD234D">
        <w:t>These three gauges were used in combination to characterize the gauge performance, measure the background contributions to each gauge signal, and provide confidence in the measured pressure at va</w:t>
      </w:r>
      <w:r w:rsidR="008A00B6">
        <w:t>lues at or below 1×10</w:t>
      </w:r>
      <w:r w:rsidR="008A00B6" w:rsidRPr="00B632CF">
        <w:rPr>
          <w:vertAlign w:val="superscript"/>
        </w:rPr>
        <w:t>-12</w:t>
      </w:r>
      <w:r w:rsidR="008A00B6">
        <w:t xml:space="preserve"> </w:t>
      </w:r>
      <w:proofErr w:type="spellStart"/>
      <w:r w:rsidR="008A00B6">
        <w:t>Torr</w:t>
      </w:r>
      <w:proofErr w:type="spellEnd"/>
      <w:r w:rsidR="008A00B6">
        <w:t>. The x-ray limit was measured fo</w:t>
      </w:r>
      <w:r w:rsidR="00824B56">
        <w:t>r each gauge, [</w:t>
      </w:r>
      <w:r w:rsidR="00824B56">
        <w:fldChar w:fldCharType="begin"/>
      </w:r>
      <w:r w:rsidR="00824B56">
        <w:instrText xml:space="preserve"> NOTEREF _Ref417981760 \h </w:instrText>
      </w:r>
      <w:r w:rsidR="00824B56">
        <w:fldChar w:fldCharType="separate"/>
      </w:r>
      <w:r w:rsidR="009E2B8D">
        <w:t>6</w:t>
      </w:r>
      <w:r w:rsidR="00824B56">
        <w:fldChar w:fldCharType="end"/>
      </w:r>
      <w:r w:rsidR="00824B56">
        <w:t>]</w:t>
      </w:r>
      <w:r w:rsidR="008A00B6">
        <w:t xml:space="preserve"> by </w:t>
      </w:r>
      <w:r w:rsidR="00DD7B05">
        <w:t xml:space="preserve">varying the ion steering </w:t>
      </w:r>
      <w:r w:rsidR="008A00B6">
        <w:t>voltages such that no electrons or ions could reach the collector.</w:t>
      </w:r>
      <w:r w:rsidR="006F59C4">
        <w:t xml:space="preserve"> </w:t>
      </w:r>
      <w:r w:rsidR="008A00B6">
        <w:t>The residual current is the x-ray limit.</w:t>
      </w:r>
      <w:r w:rsidR="006F59C4">
        <w:t xml:space="preserve"> </w:t>
      </w:r>
      <w:r w:rsidR="008A00B6">
        <w:t>For the extractor gauge</w:t>
      </w:r>
      <w:r w:rsidR="00C207BA">
        <w:t>, the x-ray generated</w:t>
      </w:r>
      <w:r w:rsidR="002058D0">
        <w:t xml:space="preserve"> contribution represents a significant portion of the total collector current</w:t>
      </w:r>
      <w:r w:rsidR="001F7045">
        <w:t xml:space="preserve"> </w:t>
      </w:r>
      <w:r w:rsidR="00372760">
        <w:t xml:space="preserve">at pressures described here </w:t>
      </w:r>
      <w:r w:rsidR="001F7045">
        <w:t xml:space="preserve">(see </w:t>
      </w:r>
      <w:r w:rsidR="001F7045">
        <w:fldChar w:fldCharType="begin"/>
      </w:r>
      <w:r w:rsidR="001F7045">
        <w:instrText xml:space="preserve"> REF _Ref417984545 \h </w:instrText>
      </w:r>
      <w:r w:rsidR="001F7045">
        <w:fldChar w:fldCharType="separate"/>
      </w:r>
      <w:r w:rsidR="009E2B8D" w:rsidRPr="00D52107">
        <w:rPr>
          <w:sz w:val="18"/>
          <w:szCs w:val="18"/>
        </w:rPr>
        <w:t xml:space="preserve">Figure </w:t>
      </w:r>
      <w:r w:rsidR="009E2B8D">
        <w:rPr>
          <w:noProof/>
          <w:sz w:val="18"/>
          <w:szCs w:val="18"/>
        </w:rPr>
        <w:t>3</w:t>
      </w:r>
      <w:r w:rsidR="001F7045">
        <w:fldChar w:fldCharType="end"/>
      </w:r>
      <w:r w:rsidR="008A00B6">
        <w:t>), making the measureme</w:t>
      </w:r>
      <w:r w:rsidR="00C207BA">
        <w:t>nt and subtraction of this background</w:t>
      </w:r>
      <w:r w:rsidR="008A00B6">
        <w:t xml:space="preserve"> essential.</w:t>
      </w:r>
      <w:r w:rsidR="006F59C4">
        <w:t xml:space="preserve"> </w:t>
      </w:r>
      <w:r w:rsidR="008A00B6">
        <w:t>The 3BG ha</w:t>
      </w:r>
      <w:r w:rsidR="00C207BA">
        <w:t>d no measurable x-ray background</w:t>
      </w:r>
      <w:r w:rsidR="008A00B6">
        <w:t xml:space="preserve">, as expected from the </w:t>
      </w:r>
      <w:r w:rsidR="006F59C4">
        <w:t>design with no</w:t>
      </w:r>
      <w:r w:rsidR="008A00B6">
        <w:t xml:space="preserve"> line of sight between grid and collector</w:t>
      </w:r>
      <w:r w:rsidR="00A916AD">
        <w:t xml:space="preserve">.  The Bessel box design of the </w:t>
      </w:r>
      <w:proofErr w:type="spellStart"/>
      <w:r w:rsidR="00A916AD">
        <w:t>AxTran</w:t>
      </w:r>
      <w:proofErr w:type="spellEnd"/>
      <w:r w:rsidR="00A916AD">
        <w:t xml:space="preserve"> </w:t>
      </w:r>
      <w:r w:rsidR="00C207BA">
        <w:t>gauge also yields an x-ray induced background</w:t>
      </w:r>
      <w:r w:rsidR="00A916AD">
        <w:t xml:space="preserve"> consistent with zero</w:t>
      </w:r>
      <w:r w:rsidR="008A00B6">
        <w:t>.</w:t>
      </w:r>
      <w:r w:rsidR="006F59C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tblGrid>
      <w:tr w:rsidR="00675AEB" w:rsidTr="00675AEB">
        <w:tc>
          <w:tcPr>
            <w:tcW w:w="4889" w:type="dxa"/>
          </w:tcPr>
          <w:p w:rsidR="00675AEB" w:rsidRDefault="00675AEB" w:rsidP="00FD234D">
            <w:pPr>
              <w:pStyle w:val="regular"/>
              <w:ind w:firstLine="0"/>
            </w:pPr>
            <w:r w:rsidRPr="008A00B6">
              <w:rPr>
                <w:noProof/>
                <w:lang w:val="en-US"/>
              </w:rPr>
              <w:lastRenderedPageBreak/>
              <w:drawing>
                <wp:anchor distT="0" distB="0" distL="114300" distR="114300" simplePos="0" relativeHeight="251665408" behindDoc="0" locked="0" layoutInCell="1" allowOverlap="1" wp14:anchorId="2060B6D9" wp14:editId="3953722F">
                  <wp:simplePos x="0" y="0"/>
                  <wp:positionH relativeFrom="column">
                    <wp:posOffset>3175</wp:posOffset>
                  </wp:positionH>
                  <wp:positionV relativeFrom="paragraph">
                    <wp:posOffset>90805</wp:posOffset>
                  </wp:positionV>
                  <wp:extent cx="3003550" cy="142875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51503643" wp14:editId="0D3E833B">
                      <wp:extent cx="2929255" cy="635"/>
                      <wp:effectExtent l="0" t="0" r="4445" b="0"/>
                      <wp:docPr id="8" name="Text Box 8"/>
                      <wp:cNvGraphicFramePr/>
                      <a:graphic xmlns:a="http://schemas.openxmlformats.org/drawingml/2006/main">
                        <a:graphicData uri="http://schemas.microsoft.com/office/word/2010/wordprocessingShape">
                          <wps:wsp>
                            <wps:cNvSpPr txBox="1"/>
                            <wps:spPr>
                              <a:xfrm>
                                <a:off x="0" y="0"/>
                                <a:ext cx="2929255" cy="635"/>
                              </a:xfrm>
                              <a:prstGeom prst="rect">
                                <a:avLst/>
                              </a:prstGeom>
                              <a:solidFill>
                                <a:prstClr val="white"/>
                              </a:solidFill>
                              <a:ln>
                                <a:noFill/>
                              </a:ln>
                              <a:effectLst/>
                            </wps:spPr>
                            <wps:txbx>
                              <w:txbxContent>
                                <w:p w:rsidR="00065553" w:rsidRPr="00D52107" w:rsidRDefault="00065553" w:rsidP="00675AEB">
                                  <w:pPr>
                                    <w:pStyle w:val="Caption"/>
                                    <w:rPr>
                                      <w:rFonts w:ascii="Times New Roman" w:hAnsi="Times New Roman"/>
                                      <w:b w:val="0"/>
                                      <w:noProof/>
                                      <w:kern w:val="16"/>
                                      <w:sz w:val="18"/>
                                      <w:szCs w:val="18"/>
                                    </w:rPr>
                                  </w:pPr>
                                  <w:bookmarkStart w:id="4" w:name="_Ref417984545"/>
                                  <w:r w:rsidRPr="00D52107">
                                    <w:rPr>
                                      <w:sz w:val="18"/>
                                      <w:szCs w:val="18"/>
                                    </w:rPr>
                                    <w:t xml:space="preserve">Figure </w:t>
                                  </w:r>
                                  <w:r w:rsidRPr="00D52107">
                                    <w:rPr>
                                      <w:sz w:val="18"/>
                                      <w:szCs w:val="18"/>
                                    </w:rPr>
                                    <w:fldChar w:fldCharType="begin"/>
                                  </w:r>
                                  <w:r w:rsidRPr="00D52107">
                                    <w:rPr>
                                      <w:sz w:val="18"/>
                                      <w:szCs w:val="18"/>
                                    </w:rPr>
                                    <w:instrText xml:space="preserve"> SEQ Figure \* ARABIC </w:instrText>
                                  </w:r>
                                  <w:r w:rsidRPr="00D52107">
                                    <w:rPr>
                                      <w:sz w:val="18"/>
                                      <w:szCs w:val="18"/>
                                    </w:rPr>
                                    <w:fldChar w:fldCharType="separate"/>
                                  </w:r>
                                  <w:r w:rsidR="009E2B8D">
                                    <w:rPr>
                                      <w:noProof/>
                                      <w:sz w:val="18"/>
                                      <w:szCs w:val="18"/>
                                    </w:rPr>
                                    <w:t>3</w:t>
                                  </w:r>
                                  <w:r w:rsidRPr="00D52107">
                                    <w:rPr>
                                      <w:sz w:val="18"/>
                                      <w:szCs w:val="18"/>
                                    </w:rPr>
                                    <w:fldChar w:fldCharType="end"/>
                                  </w:r>
                                  <w:bookmarkEnd w:id="4"/>
                                  <w:r w:rsidRPr="00D52107">
                                    <w:rPr>
                                      <w:sz w:val="18"/>
                                      <w:szCs w:val="18"/>
                                    </w:rPr>
                                    <w:t xml:space="preserve">: </w:t>
                                  </w:r>
                                  <w:proofErr w:type="spellStart"/>
                                  <w:r w:rsidRPr="00D52107">
                                    <w:rPr>
                                      <w:b w:val="0"/>
                                      <w:sz w:val="18"/>
                                      <w:szCs w:val="18"/>
                                    </w:rPr>
                                    <w:t>Measurment</w:t>
                                  </w:r>
                                  <w:proofErr w:type="spellEnd"/>
                                  <w:r w:rsidRPr="00D52107">
                                    <w:rPr>
                                      <w:b w:val="0"/>
                                      <w:sz w:val="18"/>
                                      <w:szCs w:val="18"/>
                                    </w:rPr>
                                    <w:t xml:space="preserve"> of the x-ray limit for an extr</w:t>
                                  </w:r>
                                  <w:r>
                                    <w:rPr>
                                      <w:b w:val="0"/>
                                      <w:sz w:val="18"/>
                                      <w:szCs w:val="18"/>
                                    </w:rPr>
                                    <w:t>actor gauge</w:t>
                                  </w:r>
                                  <w:r w:rsidRPr="00D52107">
                                    <w:rPr>
                                      <w:b w:val="0"/>
                                      <w:sz w:val="18"/>
                                      <w:szCs w:val="18"/>
                                    </w:rPr>
                                    <w:t xml:space="preserve">. </w:t>
                                  </w:r>
                                  <w:r>
                                    <w:rPr>
                                      <w:b w:val="0"/>
                                      <w:sz w:val="18"/>
                                      <w:szCs w:val="18"/>
                                    </w:rPr>
                                    <w:t>The x</w:t>
                                  </w:r>
                                  <w:r w:rsidRPr="00D52107">
                                    <w:rPr>
                                      <w:b w:val="0"/>
                                      <w:sz w:val="18"/>
                                      <w:szCs w:val="18"/>
                                    </w:rPr>
                                    <w:t xml:space="preserve">-ray limit was measured by varying the </w:t>
                                  </w:r>
                                  <w:proofErr w:type="spellStart"/>
                                  <w:r w:rsidRPr="00D52107">
                                    <w:rPr>
                                      <w:b w:val="0"/>
                                      <w:sz w:val="18"/>
                                      <w:szCs w:val="18"/>
                                    </w:rPr>
                                    <w:t>repeller</w:t>
                                  </w:r>
                                  <w:proofErr w:type="spellEnd"/>
                                  <w:r w:rsidRPr="00D52107">
                                    <w:rPr>
                                      <w:b w:val="0"/>
                                      <w:sz w:val="18"/>
                                      <w:szCs w:val="18"/>
                                    </w:rPr>
                                    <w:t xml:space="preserve"> voltage on an external power supply and measuring the collector current.</w:t>
                                  </w:r>
                                  <w:r>
                                    <w:rPr>
                                      <w:b w:val="0"/>
                                      <w:sz w:val="18"/>
                                      <w:szCs w:val="18"/>
                                    </w:rPr>
                                    <w:t xml:space="preserve"> </w:t>
                                  </w:r>
                                  <w:r w:rsidRPr="00D52107">
                                    <w:rPr>
                                      <w:b w:val="0"/>
                                      <w:sz w:val="18"/>
                                      <w:szCs w:val="18"/>
                                    </w:rPr>
                                    <w:t>For increased sensitivity, the collector current was measured on an electrometer.</w:t>
                                  </w:r>
                                  <w:r>
                                    <w:rPr>
                                      <w:b w:val="0"/>
                                      <w:sz w:val="18"/>
                                      <w:szCs w:val="18"/>
                                    </w:rPr>
                                    <w:t xml:space="preserve"> The pressure during this measurement was in the low </w:t>
                                  </w:r>
                                  <w:r w:rsidRPr="00D52107">
                                    <w:rPr>
                                      <w:b w:val="0"/>
                                      <w:sz w:val="18"/>
                                      <w:szCs w:val="18"/>
                                    </w:rPr>
                                    <w:t>10</w:t>
                                  </w:r>
                                  <w:r w:rsidRPr="00D52107">
                                    <w:rPr>
                                      <w:b w:val="0"/>
                                      <w:sz w:val="18"/>
                                      <w:szCs w:val="18"/>
                                      <w:vertAlign w:val="superscript"/>
                                    </w:rPr>
                                    <w:t>-12</w:t>
                                  </w:r>
                                  <w:r w:rsidRPr="00D52107">
                                    <w:rPr>
                                      <w:b w:val="0"/>
                                      <w:sz w:val="18"/>
                                      <w:szCs w:val="18"/>
                                    </w:rPr>
                                    <w:t xml:space="preserve"> </w:t>
                                  </w:r>
                                  <w:proofErr w:type="spellStart"/>
                                  <w:r w:rsidRPr="00D52107">
                                    <w:rPr>
                                      <w:b w:val="0"/>
                                      <w:sz w:val="18"/>
                                      <w:szCs w:val="18"/>
                                    </w:rPr>
                                    <w:t>Torr</w:t>
                                  </w:r>
                                  <w:proofErr w:type="spellEnd"/>
                                  <w:r>
                                    <w:rPr>
                                      <w:b w:val="0"/>
                                      <w:sz w:val="18"/>
                                      <w:szCs w:val="18"/>
                                    </w:rPr>
                                    <w:t xml:space="preserve"> range, with an x-ray limit of approximately 1×</w:t>
                                  </w:r>
                                  <w:r w:rsidRPr="00D52107">
                                    <w:rPr>
                                      <w:b w:val="0"/>
                                      <w:sz w:val="18"/>
                                      <w:szCs w:val="18"/>
                                    </w:rPr>
                                    <w:t>10</w:t>
                                  </w:r>
                                  <w:r w:rsidRPr="00D52107">
                                    <w:rPr>
                                      <w:b w:val="0"/>
                                      <w:sz w:val="18"/>
                                      <w:szCs w:val="18"/>
                                      <w:vertAlign w:val="superscript"/>
                                    </w:rPr>
                                    <w:t>-12</w:t>
                                  </w:r>
                                  <w:r w:rsidRPr="00613D3A">
                                    <w:rPr>
                                      <w:b w:val="0"/>
                                      <w:sz w:val="18"/>
                                      <w:szCs w:val="18"/>
                                    </w:rPr>
                                    <w:t xml:space="preserve"> </w:t>
                                  </w:r>
                                  <w:proofErr w:type="spellStart"/>
                                  <w:r w:rsidRPr="00613D3A">
                                    <w:rPr>
                                      <w:b w:val="0"/>
                                      <w:sz w:val="18"/>
                                      <w:szCs w:val="18"/>
                                    </w:rPr>
                                    <w:t>Torr</w:t>
                                  </w:r>
                                  <w:proofErr w:type="spellEnd"/>
                                  <w:r>
                                    <w:rPr>
                                      <w:b w:val="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230.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" stroked="f">
                      <v:textbox style="mso-fit-shape-to-text:t" inset="0,0,0,0">
                        <w:txbxContent>
                          <w:p w:rsidR="00065553" w:rsidRPr="00D52107" w:rsidRDefault="00065553" w:rsidP="00675AEB">
                            <w:pPr>
                              <w:pStyle w:val="Caption"/>
                              <w:rPr>
                                <w:rFonts w:ascii="Times New Roman" w:hAnsi="Times New Roman"/>
                                <w:b w:val="0"/>
                                <w:noProof/>
                                <w:kern w:val="16"/>
                                <w:sz w:val="18"/>
                                <w:szCs w:val="18"/>
                              </w:rPr>
                            </w:pPr>
                            <w:bookmarkStart w:id="5" w:name="_Ref417984545"/>
                            <w:r w:rsidRPr="00D52107">
                              <w:rPr>
                                <w:sz w:val="18"/>
                                <w:szCs w:val="18"/>
                              </w:rPr>
                              <w:t xml:space="preserve">Figure </w:t>
                            </w:r>
                            <w:r w:rsidRPr="00D52107">
                              <w:rPr>
                                <w:sz w:val="18"/>
                                <w:szCs w:val="18"/>
                              </w:rPr>
                              <w:fldChar w:fldCharType="begin"/>
                            </w:r>
                            <w:r w:rsidRPr="00D52107">
                              <w:rPr>
                                <w:sz w:val="18"/>
                                <w:szCs w:val="18"/>
                              </w:rPr>
                              <w:instrText xml:space="preserve"> SEQ Figure \* ARABIC </w:instrText>
                            </w:r>
                            <w:r w:rsidRPr="00D52107">
                              <w:rPr>
                                <w:sz w:val="18"/>
                                <w:szCs w:val="18"/>
                              </w:rPr>
                              <w:fldChar w:fldCharType="separate"/>
                            </w:r>
                            <w:r w:rsidR="009E2B8D">
                              <w:rPr>
                                <w:noProof/>
                                <w:sz w:val="18"/>
                                <w:szCs w:val="18"/>
                              </w:rPr>
                              <w:t>3</w:t>
                            </w:r>
                            <w:r w:rsidRPr="00D52107">
                              <w:rPr>
                                <w:sz w:val="18"/>
                                <w:szCs w:val="18"/>
                              </w:rPr>
                              <w:fldChar w:fldCharType="end"/>
                            </w:r>
                            <w:bookmarkEnd w:id="5"/>
                            <w:r w:rsidRPr="00D52107">
                              <w:rPr>
                                <w:sz w:val="18"/>
                                <w:szCs w:val="18"/>
                              </w:rPr>
                              <w:t xml:space="preserve">: </w:t>
                            </w:r>
                            <w:proofErr w:type="spellStart"/>
                            <w:r w:rsidRPr="00D52107">
                              <w:rPr>
                                <w:b w:val="0"/>
                                <w:sz w:val="18"/>
                                <w:szCs w:val="18"/>
                              </w:rPr>
                              <w:t>Measurment</w:t>
                            </w:r>
                            <w:proofErr w:type="spellEnd"/>
                            <w:r w:rsidRPr="00D52107">
                              <w:rPr>
                                <w:b w:val="0"/>
                                <w:sz w:val="18"/>
                                <w:szCs w:val="18"/>
                              </w:rPr>
                              <w:t xml:space="preserve"> of the x-ray limit for an extr</w:t>
                            </w:r>
                            <w:r>
                              <w:rPr>
                                <w:b w:val="0"/>
                                <w:sz w:val="18"/>
                                <w:szCs w:val="18"/>
                              </w:rPr>
                              <w:t>actor gauge</w:t>
                            </w:r>
                            <w:r w:rsidRPr="00D52107">
                              <w:rPr>
                                <w:b w:val="0"/>
                                <w:sz w:val="18"/>
                                <w:szCs w:val="18"/>
                              </w:rPr>
                              <w:t xml:space="preserve">. </w:t>
                            </w:r>
                            <w:r>
                              <w:rPr>
                                <w:b w:val="0"/>
                                <w:sz w:val="18"/>
                                <w:szCs w:val="18"/>
                              </w:rPr>
                              <w:t>The x</w:t>
                            </w:r>
                            <w:r w:rsidRPr="00D52107">
                              <w:rPr>
                                <w:b w:val="0"/>
                                <w:sz w:val="18"/>
                                <w:szCs w:val="18"/>
                              </w:rPr>
                              <w:t xml:space="preserve">-ray limit was measured by varying the </w:t>
                            </w:r>
                            <w:proofErr w:type="spellStart"/>
                            <w:r w:rsidRPr="00D52107">
                              <w:rPr>
                                <w:b w:val="0"/>
                                <w:sz w:val="18"/>
                                <w:szCs w:val="18"/>
                              </w:rPr>
                              <w:t>repeller</w:t>
                            </w:r>
                            <w:proofErr w:type="spellEnd"/>
                            <w:r w:rsidRPr="00D52107">
                              <w:rPr>
                                <w:b w:val="0"/>
                                <w:sz w:val="18"/>
                                <w:szCs w:val="18"/>
                              </w:rPr>
                              <w:t xml:space="preserve"> voltage on an external power supply and measuring the collector current.</w:t>
                            </w:r>
                            <w:r>
                              <w:rPr>
                                <w:b w:val="0"/>
                                <w:sz w:val="18"/>
                                <w:szCs w:val="18"/>
                              </w:rPr>
                              <w:t xml:space="preserve"> </w:t>
                            </w:r>
                            <w:r w:rsidRPr="00D52107">
                              <w:rPr>
                                <w:b w:val="0"/>
                                <w:sz w:val="18"/>
                                <w:szCs w:val="18"/>
                              </w:rPr>
                              <w:t>For increased sensitivity, the collector current was measured on an electrometer.</w:t>
                            </w:r>
                            <w:r>
                              <w:rPr>
                                <w:b w:val="0"/>
                                <w:sz w:val="18"/>
                                <w:szCs w:val="18"/>
                              </w:rPr>
                              <w:t xml:space="preserve"> The pressure during this measurement was in the low </w:t>
                            </w:r>
                            <w:r w:rsidRPr="00D52107">
                              <w:rPr>
                                <w:b w:val="0"/>
                                <w:sz w:val="18"/>
                                <w:szCs w:val="18"/>
                              </w:rPr>
                              <w:t>10</w:t>
                            </w:r>
                            <w:r w:rsidRPr="00D52107">
                              <w:rPr>
                                <w:b w:val="0"/>
                                <w:sz w:val="18"/>
                                <w:szCs w:val="18"/>
                                <w:vertAlign w:val="superscript"/>
                              </w:rPr>
                              <w:t>-12</w:t>
                            </w:r>
                            <w:r w:rsidRPr="00D52107">
                              <w:rPr>
                                <w:b w:val="0"/>
                                <w:sz w:val="18"/>
                                <w:szCs w:val="18"/>
                              </w:rPr>
                              <w:t xml:space="preserve"> </w:t>
                            </w:r>
                            <w:proofErr w:type="spellStart"/>
                            <w:r w:rsidRPr="00D52107">
                              <w:rPr>
                                <w:b w:val="0"/>
                                <w:sz w:val="18"/>
                                <w:szCs w:val="18"/>
                              </w:rPr>
                              <w:t>Torr</w:t>
                            </w:r>
                            <w:proofErr w:type="spellEnd"/>
                            <w:r>
                              <w:rPr>
                                <w:b w:val="0"/>
                                <w:sz w:val="18"/>
                                <w:szCs w:val="18"/>
                              </w:rPr>
                              <w:t xml:space="preserve"> range, with an x-ray limit of approximately 1×</w:t>
                            </w:r>
                            <w:r w:rsidRPr="00D52107">
                              <w:rPr>
                                <w:b w:val="0"/>
                                <w:sz w:val="18"/>
                                <w:szCs w:val="18"/>
                              </w:rPr>
                              <w:t>10</w:t>
                            </w:r>
                            <w:r w:rsidRPr="00D52107">
                              <w:rPr>
                                <w:b w:val="0"/>
                                <w:sz w:val="18"/>
                                <w:szCs w:val="18"/>
                                <w:vertAlign w:val="superscript"/>
                              </w:rPr>
                              <w:t>-12</w:t>
                            </w:r>
                            <w:r w:rsidRPr="00613D3A">
                              <w:rPr>
                                <w:b w:val="0"/>
                                <w:sz w:val="18"/>
                                <w:szCs w:val="18"/>
                              </w:rPr>
                              <w:t xml:space="preserve"> </w:t>
                            </w:r>
                            <w:proofErr w:type="spellStart"/>
                            <w:r w:rsidRPr="00613D3A">
                              <w:rPr>
                                <w:b w:val="0"/>
                                <w:sz w:val="18"/>
                                <w:szCs w:val="18"/>
                              </w:rPr>
                              <w:t>Torr</w:t>
                            </w:r>
                            <w:proofErr w:type="spellEnd"/>
                            <w:r>
                              <w:rPr>
                                <w:b w:val="0"/>
                                <w:sz w:val="18"/>
                                <w:szCs w:val="18"/>
                              </w:rPr>
                              <w:t xml:space="preserve">. </w:t>
                            </w:r>
                          </w:p>
                        </w:txbxContent>
                      </v:textbox>
                      <w10:anchorlock/>
                    </v:shape>
                  </w:pict>
                </mc:Fallback>
              </mc:AlternateContent>
            </w:r>
          </w:p>
        </w:tc>
      </w:tr>
    </w:tbl>
    <w:p w:rsidR="001F7045" w:rsidRDefault="001F7045" w:rsidP="00675AEB">
      <w:pPr>
        <w:pStyle w:val="regular"/>
        <w:ind w:firstLine="0"/>
      </w:pPr>
    </w:p>
    <w:p w:rsidR="001F7045" w:rsidRDefault="00372760" w:rsidP="001F7045">
      <w:pPr>
        <w:pStyle w:val="regular"/>
      </w:pPr>
      <w:r>
        <w:t>The contribution due to gauge</w:t>
      </w:r>
      <w:r w:rsidR="008A00B6">
        <w:t xml:space="preserve"> heating effects </w:t>
      </w:r>
      <w:r>
        <w:t xml:space="preserve">was evaluated </w:t>
      </w:r>
      <w:r w:rsidR="008A00B6">
        <w:t xml:space="preserve">by alternately turning gauges on and off </w:t>
      </w:r>
      <w:r>
        <w:t xml:space="preserve">while monitoring pressure </w:t>
      </w:r>
      <w:r w:rsidR="00DD7B05">
        <w:t xml:space="preserve">with a </w:t>
      </w:r>
      <w:proofErr w:type="spellStart"/>
      <w:r w:rsidR="00DD7B05">
        <w:t>neighbo</w:t>
      </w:r>
      <w:r>
        <w:t>ring</w:t>
      </w:r>
      <w:proofErr w:type="spellEnd"/>
      <w:r>
        <w:t xml:space="preserve"> gauge</w:t>
      </w:r>
      <w:r w:rsidR="008A00B6">
        <w:t>.</w:t>
      </w:r>
      <w:r w:rsidR="006F59C4">
        <w:t xml:space="preserve"> </w:t>
      </w:r>
      <w:r>
        <w:t xml:space="preserve"> Figure 4 shows a typical example, indicating a pressure reduction of ~ 1x10</w:t>
      </w:r>
      <w:r w:rsidRPr="00E619F4">
        <w:rPr>
          <w:vertAlign w:val="superscript"/>
        </w:rPr>
        <w:t>-1</w:t>
      </w:r>
      <w:r>
        <w:rPr>
          <w:vertAlign w:val="superscript"/>
        </w:rPr>
        <w:t>2</w:t>
      </w:r>
      <w:r>
        <w:t xml:space="preserve"> </w:t>
      </w:r>
      <w:proofErr w:type="spellStart"/>
      <w:r>
        <w:t>Torr</w:t>
      </w:r>
      <w:proofErr w:type="spellEnd"/>
      <w:r>
        <w:t xml:space="preserve"> when th</w:t>
      </w:r>
      <w:r w:rsidR="00DD7B05">
        <w:t>e extractor gauge was turned off</w:t>
      </w:r>
      <w:r>
        <w:t xml:space="preserve">.  Similar results were obtained for each gauge.   </w:t>
      </w:r>
    </w:p>
    <w:tbl>
      <w:tblPr>
        <w:tblStyle w:val="TableGrid"/>
        <w:tblpPr w:leftFromText="180" w:rightFromText="180" w:vertAnchor="text" w:horzAnchor="margin" w:tblpXSpec="right"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889"/>
      </w:tblGrid>
      <w:tr w:rsidR="00A916AD" w:rsidTr="00A916AD">
        <w:tc>
          <w:tcPr>
            <w:tcW w:w="4889" w:type="dxa"/>
          </w:tcPr>
          <w:p w:rsidR="00A916AD" w:rsidRPr="00D52107" w:rsidRDefault="00A916AD" w:rsidP="00A916AD">
            <w:pPr>
              <w:pStyle w:val="regular"/>
              <w:keepNext/>
              <w:ind w:firstLine="0"/>
              <w:rPr>
                <w:sz w:val="18"/>
                <w:szCs w:val="18"/>
              </w:rPr>
            </w:pPr>
            <w:r w:rsidRPr="00D52107">
              <w:rPr>
                <w:noProof/>
                <w:sz w:val="18"/>
                <w:szCs w:val="18"/>
                <w:lang w:val="en-US"/>
              </w:rPr>
              <w:drawing>
                <wp:anchor distT="0" distB="0" distL="114300" distR="114300" simplePos="0" relativeHeight="251667456" behindDoc="0" locked="0" layoutInCell="1" allowOverlap="1" wp14:anchorId="323D2E93" wp14:editId="70308375">
                  <wp:simplePos x="0" y="0"/>
                  <wp:positionH relativeFrom="column">
                    <wp:posOffset>149860</wp:posOffset>
                  </wp:positionH>
                  <wp:positionV relativeFrom="paragraph">
                    <wp:posOffset>1905</wp:posOffset>
                  </wp:positionV>
                  <wp:extent cx="2819400" cy="1511300"/>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D52107">
              <w:rPr>
                <w:b/>
                <w:sz w:val="18"/>
                <w:szCs w:val="18"/>
              </w:rPr>
              <w:t>Figure 4</w:t>
            </w:r>
            <w:r w:rsidR="00613D3A">
              <w:rPr>
                <w:b/>
                <w:sz w:val="18"/>
                <w:szCs w:val="18"/>
              </w:rPr>
              <w:t>:</w:t>
            </w:r>
            <w:r w:rsidRPr="00D52107">
              <w:rPr>
                <w:sz w:val="18"/>
                <w:szCs w:val="18"/>
              </w:rPr>
              <w:t xml:space="preserve"> Study of gauge heating effect by measuring pressure in a chamber while one gauge was turned on and off.</w:t>
            </w:r>
            <w:r>
              <w:rPr>
                <w:sz w:val="18"/>
                <w:szCs w:val="18"/>
              </w:rPr>
              <w:t xml:space="preserve"> </w:t>
            </w:r>
            <w:r w:rsidRPr="00D52107">
              <w:rPr>
                <w:sz w:val="18"/>
                <w:szCs w:val="18"/>
              </w:rPr>
              <w:t>Note the time scale of days to let the system settle between state changes</w:t>
            </w:r>
          </w:p>
        </w:tc>
      </w:tr>
    </w:tbl>
    <w:p w:rsidR="00A916AD" w:rsidRDefault="00A916AD" w:rsidP="001F7045">
      <w:pPr>
        <w:pStyle w:val="regular"/>
      </w:pPr>
    </w:p>
    <w:p w:rsidR="008A00B6" w:rsidRDefault="008A00B6" w:rsidP="001F7045">
      <w:pPr>
        <w:pStyle w:val="regular"/>
      </w:pPr>
      <w:r>
        <w:t xml:space="preserve">For all gauges, the magnitude of </w:t>
      </w:r>
      <w:r w:rsidR="00DD7B05">
        <w:t>the gauge heating</w:t>
      </w:r>
      <w:r w:rsidR="00467068">
        <w:t xml:space="preserve"> effect was on the order of 1</w:t>
      </w:r>
      <w:r w:rsidR="00E619F4">
        <w:t>x10</w:t>
      </w:r>
      <w:r w:rsidRPr="00E619F4">
        <w:rPr>
          <w:vertAlign w:val="superscript"/>
        </w:rPr>
        <w:t>-1</w:t>
      </w:r>
      <w:r w:rsidR="00467068">
        <w:rPr>
          <w:vertAlign w:val="superscript"/>
        </w:rPr>
        <w:t>2</w:t>
      </w:r>
      <w:r>
        <w:t xml:space="preserve"> </w:t>
      </w:r>
      <w:proofErr w:type="spellStart"/>
      <w:r>
        <w:t>Torr</w:t>
      </w:r>
      <w:proofErr w:type="spellEnd"/>
      <w:r>
        <w:t>, makin</w:t>
      </w:r>
      <w:r w:rsidR="00C207BA">
        <w:t>g this a significant</w:t>
      </w:r>
      <w:r w:rsidR="00467068">
        <w:t xml:space="preserve"> </w:t>
      </w:r>
      <w:r>
        <w:t>effect for each gauge</w:t>
      </w:r>
      <w:r w:rsidR="00C207BA">
        <w:t xml:space="preserve"> at XHV pressures</w:t>
      </w:r>
      <w:r>
        <w:t>.</w:t>
      </w:r>
      <w:r w:rsidR="006F59C4">
        <w:t xml:space="preserve"> </w:t>
      </w:r>
      <w:r>
        <w:t>The final contributi</w:t>
      </w:r>
      <w:r w:rsidR="00613D3A">
        <w:t>on to</w:t>
      </w:r>
      <w:r>
        <w:t xml:space="preserve"> gauge current that is not related to the pressure is due to </w:t>
      </w:r>
      <w:proofErr w:type="gramStart"/>
      <w:r>
        <w:t>the desorption</w:t>
      </w:r>
      <w:proofErr w:type="gramEnd"/>
      <w:r>
        <w:t xml:space="preserve"> of gas from t</w:t>
      </w:r>
      <w:r w:rsidR="00824B56">
        <w:t>he gauge [</w:t>
      </w:r>
      <w:r w:rsidR="00824B56">
        <w:fldChar w:fldCharType="begin"/>
      </w:r>
      <w:r w:rsidR="00824B56">
        <w:instrText xml:space="preserve"> NOTEREF _Ref417981802 \h </w:instrText>
      </w:r>
      <w:r w:rsidR="00824B56">
        <w:fldChar w:fldCharType="separate"/>
      </w:r>
      <w:r w:rsidR="009E2B8D">
        <w:t>7</w:t>
      </w:r>
      <w:r w:rsidR="00824B56">
        <w:fldChar w:fldCharType="end"/>
      </w:r>
      <w:r w:rsidR="00824B56">
        <w:t>]</w:t>
      </w:r>
      <w:r w:rsidR="00AA70D6">
        <w:t>.</w:t>
      </w:r>
      <w:r w:rsidR="006F59C4">
        <w:t xml:space="preserve"> </w:t>
      </w:r>
      <w:r w:rsidR="00AA70D6">
        <w:t xml:space="preserve">Gauges such as the </w:t>
      </w:r>
      <w:proofErr w:type="spellStart"/>
      <w:r w:rsidR="00AA70D6">
        <w:t>AxT</w:t>
      </w:r>
      <w:r>
        <w:t>ran</w:t>
      </w:r>
      <w:proofErr w:type="spellEnd"/>
      <w:r>
        <w:t xml:space="preserve"> are designed to be able to discriminate between ESD ions and </w:t>
      </w:r>
      <w:r w:rsidR="00824B56">
        <w:t>gas phase ions [</w:t>
      </w:r>
      <w:r w:rsidR="00824B56">
        <w:fldChar w:fldCharType="begin"/>
      </w:r>
      <w:r w:rsidR="00824B56">
        <w:instrText xml:space="preserve"> NOTEREF _Ref417981825 \h </w:instrText>
      </w:r>
      <w:r w:rsidR="00824B56">
        <w:fldChar w:fldCharType="separate"/>
      </w:r>
      <w:r w:rsidR="009E2B8D">
        <w:t>11</w:t>
      </w:r>
      <w:r w:rsidR="00824B56">
        <w:fldChar w:fldCharType="end"/>
      </w:r>
      <w:r w:rsidR="00824B56">
        <w:t>]</w:t>
      </w:r>
      <w:r>
        <w:t>, but in practice degassing the gauges and waiting a significant amount of time, on the order of weeks, allowed the pressure to stabilize and the ESD effects to be minimized in each system.</w:t>
      </w:r>
      <w:r w:rsidR="006F59C4">
        <w:t xml:space="preserve"> </w:t>
      </w:r>
    </w:p>
    <w:p w:rsidR="008A00B6" w:rsidRDefault="008A00B6" w:rsidP="008A00B6">
      <w:pPr>
        <w:pStyle w:val="SectionHeading"/>
      </w:pPr>
      <w:r>
        <w:t>XHV pumping</w:t>
      </w:r>
    </w:p>
    <w:p w:rsidR="00010861" w:rsidRDefault="008A00B6" w:rsidP="008A00B6">
      <w:pPr>
        <w:pStyle w:val="regular"/>
      </w:pPr>
      <w:r>
        <w:t xml:space="preserve">The </w:t>
      </w:r>
      <w:proofErr w:type="spellStart"/>
      <w:r>
        <w:t>JLab</w:t>
      </w:r>
      <w:proofErr w:type="spellEnd"/>
      <w:r>
        <w:t xml:space="preserve"> polarized electron gun has successfully used a combination of ion and NEG</w:t>
      </w:r>
      <w:r w:rsidR="006F59C4">
        <w:t xml:space="preserve"> </w:t>
      </w:r>
      <w:r>
        <w:t>pumps for more than a decade to achieve pressures in the low 10</w:t>
      </w:r>
      <w:r w:rsidRPr="008A00B6">
        <w:rPr>
          <w:vertAlign w:val="superscript"/>
        </w:rPr>
        <w:t>-12</w:t>
      </w:r>
      <w:r>
        <w:t xml:space="preserve"> </w:t>
      </w:r>
      <w:proofErr w:type="spellStart"/>
      <w:r>
        <w:t>Torr</w:t>
      </w:r>
      <w:proofErr w:type="spellEnd"/>
      <w:r>
        <w:t xml:space="preserve"> range (as measured by an extractor gauge, taking the x-ray limit into account). With the introduction of the </w:t>
      </w:r>
      <w:proofErr w:type="spellStart"/>
      <w:r>
        <w:t>Leybold</w:t>
      </w:r>
      <w:proofErr w:type="spellEnd"/>
      <w:r>
        <w:t xml:space="preserve"> XHV </w:t>
      </w:r>
      <w:r w:rsidR="00AA70D6">
        <w:t>ba</w:t>
      </w:r>
      <w:r>
        <w:t xml:space="preserve">kable cryopump, </w:t>
      </w:r>
      <w:r w:rsidR="00010861">
        <w:t xml:space="preserve">we designed a series of experiments to </w:t>
      </w:r>
      <w:r w:rsidR="00010861">
        <w:lastRenderedPageBreak/>
        <w:t xml:space="preserve">determine if the cryopump </w:t>
      </w:r>
      <w:r w:rsidR="00403526">
        <w:t>alone</w:t>
      </w:r>
      <w:r w:rsidR="00010861">
        <w:t xml:space="preserve"> or in combination with the NEG and ion pumps could yield a significant improvement in base pressure of a system. </w:t>
      </w:r>
    </w:p>
    <w:p w:rsidR="00010861" w:rsidRPr="00010861" w:rsidRDefault="00010861" w:rsidP="00010861">
      <w:pPr>
        <w:pStyle w:val="regular"/>
        <w:rPr>
          <w:lang w:val="en-US"/>
        </w:rPr>
      </w:pPr>
      <w:proofErr w:type="spellStart"/>
      <w:r>
        <w:t>Cryopumps</w:t>
      </w:r>
      <w:proofErr w:type="spellEnd"/>
      <w:r>
        <w:t xml:space="preserve"> require a large surface area such that the adsorbed gasses are able to stay at coverages below a monolayer.</w:t>
      </w:r>
      <w:r w:rsidR="006F59C4">
        <w:t xml:space="preserve"> </w:t>
      </w:r>
      <w:r>
        <w:t>Without this large surface area, even at temperatures at 4 or 10K, the partial pressure of common gasses once they reac</w:t>
      </w:r>
      <w:r w:rsidR="008A792D">
        <w:t>h more than monolayer coverage [</w:t>
      </w:r>
      <w:r w:rsidR="008A792D" w:rsidRPr="008A792D">
        <w:rPr>
          <w:rStyle w:val="EndnoteReference"/>
          <w:vertAlign w:val="baseline"/>
        </w:rPr>
        <w:endnoteReference w:id="13"/>
      </w:r>
      <w:r w:rsidR="008A792D">
        <w:t>]</w:t>
      </w:r>
      <w:r>
        <w:t xml:space="preserve"> becomes much higher than is acceptable for a UHV/XHV system (for example, hydrogen partial pressure at 4</w:t>
      </w:r>
      <w:r w:rsidR="008A792D">
        <w:t>.2</w:t>
      </w:r>
      <w:r>
        <w:t>K is over 1x10</w:t>
      </w:r>
      <w:r w:rsidR="008A792D">
        <w:rPr>
          <w:vertAlign w:val="superscript"/>
        </w:rPr>
        <w:t>-7</w:t>
      </w:r>
      <w:r w:rsidR="00613D3A">
        <w:t xml:space="preserve"> </w:t>
      </w:r>
      <w:proofErr w:type="spellStart"/>
      <w:r w:rsidR="00613D3A">
        <w:t>Torr</w:t>
      </w:r>
      <w:proofErr w:type="spellEnd"/>
      <w:r w:rsidR="00613D3A">
        <w:t xml:space="preserve"> with more than a monolayer</w:t>
      </w:r>
      <w:r>
        <w:t xml:space="preserve"> adsorbed).</w:t>
      </w:r>
      <w:r w:rsidR="006F59C4">
        <w:t xml:space="preserve"> </w:t>
      </w:r>
      <w:r>
        <w:t xml:space="preserve">Traditionally, charcoal from coconuts has been found to be an excellent </w:t>
      </w:r>
      <w:proofErr w:type="spellStart"/>
      <w:r>
        <w:t>cryosorber</w:t>
      </w:r>
      <w:proofErr w:type="spellEnd"/>
      <w:r>
        <w:t xml:space="preserve"> material, but the low temperature compatible adhesives used to hold charcoal to the cold surfaces of a cryopump are typically incompatible with </w:t>
      </w:r>
      <w:proofErr w:type="spellStart"/>
      <w:r>
        <w:t>bakeouts</w:t>
      </w:r>
      <w:proofErr w:type="spellEnd"/>
      <w:r>
        <w:t xml:space="preserve"> to remove all water </w:t>
      </w:r>
      <w:proofErr w:type="spellStart"/>
      <w:r>
        <w:t>vapor</w:t>
      </w:r>
      <w:proofErr w:type="spellEnd"/>
      <w:r>
        <w:t xml:space="preserve"> from a cryopump. Thus, </w:t>
      </w:r>
      <w:proofErr w:type="spellStart"/>
      <w:r>
        <w:t>cryopumping</w:t>
      </w:r>
      <w:proofErr w:type="spellEnd"/>
      <w:r>
        <w:t xml:space="preserve"> has typically been limited to pressures above 1x10</w:t>
      </w:r>
      <w:r w:rsidRPr="00010861">
        <w:rPr>
          <w:vertAlign w:val="superscript"/>
        </w:rPr>
        <w:t>-10</w:t>
      </w:r>
      <w:r>
        <w:t xml:space="preserve"> </w:t>
      </w:r>
      <w:proofErr w:type="spellStart"/>
      <w:r>
        <w:t>Torr</w:t>
      </w:r>
      <w:proofErr w:type="spellEnd"/>
      <w:r>
        <w:t>.</w:t>
      </w:r>
    </w:p>
    <w:p w:rsidR="00010861" w:rsidRDefault="00010861" w:rsidP="008A00B6">
      <w:pPr>
        <w:pStyle w:val="regular"/>
      </w:pPr>
      <w:r>
        <w:t xml:space="preserve">The </w:t>
      </w:r>
      <w:proofErr w:type="spellStart"/>
      <w:r>
        <w:t>Leybold</w:t>
      </w:r>
      <w:proofErr w:type="spellEnd"/>
      <w:r>
        <w:t xml:space="preserve"> bakable XHV cryopump over</w:t>
      </w:r>
      <w:r w:rsidR="00613D3A">
        <w:t>comes this inability to bake a</w:t>
      </w:r>
      <w:r>
        <w:t xml:space="preserve"> cryopump by using a LN</w:t>
      </w:r>
      <w:r w:rsidRPr="00E9619B">
        <w:rPr>
          <w:vertAlign w:val="subscript"/>
        </w:rPr>
        <w:t>2</w:t>
      </w:r>
      <w:r>
        <w:t xml:space="preserve"> chill circuit </w:t>
      </w:r>
      <w:r w:rsidR="00D01C6A">
        <w:t xml:space="preserve">that enables the </w:t>
      </w:r>
      <w:r w:rsidR="00A916AD">
        <w:t>adhesive and compressor mechanical systems to be kept below their</w:t>
      </w:r>
      <w:r w:rsidR="00403526">
        <w:t xml:space="preserve"> high</w:t>
      </w:r>
      <w:r w:rsidR="00D01C6A">
        <w:t xml:space="preserve"> temperature limit</w:t>
      </w:r>
      <w:r w:rsidR="00A916AD">
        <w:t>s</w:t>
      </w:r>
      <w:r w:rsidR="00D01C6A">
        <w:t xml:space="preserve"> (typically 50</w:t>
      </w:r>
      <w:r w:rsidR="00393132">
        <w:t>°</w:t>
      </w:r>
      <w:r w:rsidR="00D01C6A">
        <w:t xml:space="preserve">C) during a </w:t>
      </w:r>
      <w:proofErr w:type="spellStart"/>
      <w:r w:rsidR="00D01C6A">
        <w:t>bakeout</w:t>
      </w:r>
      <w:proofErr w:type="spellEnd"/>
      <w:r w:rsidR="00D01C6A">
        <w:t xml:space="preserve"> of the cryopump housing.</w:t>
      </w:r>
      <w:r w:rsidR="006F59C4">
        <w:t xml:space="preserve"> </w:t>
      </w:r>
    </w:p>
    <w:p w:rsidR="00E9619B" w:rsidRDefault="00010861" w:rsidP="001F7045">
      <w:pPr>
        <w:pStyle w:val="regular"/>
      </w:pPr>
      <w:r>
        <w:t xml:space="preserve"> Using a chamber the size of the </w:t>
      </w:r>
      <w:proofErr w:type="spellStart"/>
      <w:r>
        <w:t>JLab</w:t>
      </w:r>
      <w:proofErr w:type="spellEnd"/>
      <w:r>
        <w:t xml:space="preserve"> electron gun, heat treated at 400</w:t>
      </w:r>
      <w:r w:rsidR="00393132">
        <w:t>°</w:t>
      </w:r>
      <w:r>
        <w:t>C, we measured</w:t>
      </w:r>
      <w:r w:rsidR="00D01C6A">
        <w:t xml:space="preserve"> </w:t>
      </w:r>
      <w:r w:rsidR="00A916AD">
        <w:t xml:space="preserve">the pressure in the system when the </w:t>
      </w:r>
      <w:r w:rsidR="00D01C6A">
        <w:t>cryopump</w:t>
      </w:r>
      <w:r w:rsidR="00A916AD">
        <w:t xml:space="preserve"> was added to the typical NEG/ion pump combination. </w:t>
      </w:r>
    </w:p>
    <w:p w:rsidR="00E9619B" w:rsidRDefault="00E9619B" w:rsidP="00C207BA">
      <w:pPr>
        <w:pStyle w:val="regular"/>
        <w:ind w:firstLine="0"/>
      </w:pPr>
    </w:p>
    <w:p w:rsidR="00C207BA" w:rsidRDefault="00613D3A" w:rsidP="001F7045">
      <w:pPr>
        <w:pStyle w:val="regular"/>
      </w:pPr>
      <w:r>
        <w:t>Figure 5 shows the effect of opening the NEG/ion pumped chamber to the cryopump. A</w:t>
      </w:r>
      <w:r w:rsidR="00403526">
        <w:t xml:space="preserve">lthough lower pressure was achieved using the cryopump, measured </w:t>
      </w:r>
      <w:r w:rsidR="0004747B">
        <w:t xml:space="preserve">pressure both with and without the </w:t>
      </w:r>
      <w:proofErr w:type="spellStart"/>
      <w:r w:rsidR="0004747B">
        <w:t>cyropump</w:t>
      </w:r>
      <w:proofErr w:type="spellEnd"/>
      <w:r w:rsidR="00403526">
        <w:t xml:space="preserve"> was considerably higher than expected (</w:t>
      </w:r>
      <w:r w:rsidR="00575BCD">
        <w:t xml:space="preserve">Table </w:t>
      </w:r>
      <w:r w:rsidR="00403526">
        <w:t>2)</w:t>
      </w:r>
      <w:r>
        <w:t xml:space="preserve">, even taking into consideration the </w:t>
      </w:r>
      <w:r w:rsidR="00575BCD">
        <w:t xml:space="preserve">large, non-heat-treated </w:t>
      </w:r>
      <w:r>
        <w:t xml:space="preserve">surface area of the </w:t>
      </w:r>
      <w:r w:rsidR="00575BCD">
        <w:t>gate valve</w:t>
      </w:r>
      <w:r>
        <w:t xml:space="preserve"> and conductance limitation calculations </w:t>
      </w:r>
      <w:r w:rsidR="00575BCD">
        <w:t>between the chamber and the pump</w:t>
      </w:r>
      <w:r w:rsidR="0004747B">
        <w:t xml:space="preserve">. In situ gauge characterization and careful consideration of outgassing from thick flanges and internal hardware will be taken into account to reconcile calculations and measurements.  </w:t>
      </w:r>
      <w:r>
        <w:t xml:space="preserve"> </w:t>
      </w:r>
    </w:p>
    <w:tbl>
      <w:tblPr>
        <w:tblStyle w:val="TableGrid"/>
        <w:tblpPr w:leftFromText="180" w:rightFromText="180" w:vertAnchor="text" w:horzAnchor="margin" w:tblpY="29"/>
        <w:tblW w:w="4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tblGrid>
      <w:tr w:rsidR="00C207BA" w:rsidTr="00C207BA">
        <w:trPr>
          <w:trHeight w:val="2869"/>
        </w:trPr>
        <w:tc>
          <w:tcPr>
            <w:tcW w:w="4969" w:type="dxa"/>
          </w:tcPr>
          <w:p w:rsidR="00C207BA" w:rsidRDefault="00C207BA" w:rsidP="00C207BA">
            <w:pPr>
              <w:pStyle w:val="regular"/>
              <w:ind w:firstLine="0"/>
            </w:pPr>
            <w:r w:rsidRPr="00E9619B">
              <w:rPr>
                <w:noProof/>
                <w:lang w:val="en-US"/>
              </w:rPr>
              <w:drawing>
                <wp:inline distT="0" distB="0" distL="0" distR="0" wp14:anchorId="3306C566" wp14:editId="25CFABCE">
                  <wp:extent cx="2967355" cy="1630460"/>
                  <wp:effectExtent l="0" t="0" r="4445"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52107">
              <w:rPr>
                <w:b/>
              </w:rPr>
              <w:t>Figure 5</w:t>
            </w:r>
            <w:r w:rsidRPr="00D52107">
              <w:t xml:space="preserve"> The pressure of the cryopump test stand as the valve was opened to the cryopump.</w:t>
            </w:r>
            <w:r>
              <w:t xml:space="preserve"> </w:t>
            </w:r>
            <w:r w:rsidRPr="00D52107">
              <w:t>Prior to opening the valve, the system was pumped with a combination of NEG and ion pumps.</w:t>
            </w:r>
            <w:r>
              <w:t xml:space="preserve"> </w:t>
            </w:r>
            <w:r w:rsidRPr="00D52107">
              <w:t>The pressure was measured using an extractor gauge, with an x-ray limit of approximately 1x10</w:t>
            </w:r>
            <w:r w:rsidRPr="00A916AD">
              <w:rPr>
                <w:vertAlign w:val="superscript"/>
              </w:rPr>
              <w:noBreakHyphen/>
              <w:t>12</w:t>
            </w:r>
            <w:r w:rsidRPr="00D52107">
              <w:t xml:space="preserve">, </w:t>
            </w:r>
            <w:r>
              <w:t>and gauge heating of similar magnitude, which have</w:t>
            </w:r>
            <w:r w:rsidRPr="00D52107">
              <w:t xml:space="preserve"> not been subtracted yet from the data shown in the plot. </w:t>
            </w:r>
          </w:p>
        </w:tc>
      </w:tr>
    </w:tbl>
    <w:p w:rsidR="00D52107" w:rsidRDefault="0004747B" w:rsidP="001F7045">
      <w:pPr>
        <w:pStyle w:val="regular"/>
      </w:pPr>
      <w:r>
        <w:lastRenderedPageBreak/>
        <w:t>Additionally, f</w:t>
      </w:r>
      <w:r w:rsidR="00ED20DE">
        <w:t>urther work is required to determine if the magnitude of the improvement just</w:t>
      </w:r>
      <w:r w:rsidR="00A916AD">
        <w:t>ifies the additional complexity</w:t>
      </w:r>
      <w:r>
        <w:t xml:space="preserve"> for future electron sources</w:t>
      </w:r>
      <w:r w:rsidR="00A916AD">
        <w:t xml:space="preserve">, and if there are limitations in the ion pump or the NEG pumps that can be solved using the cryopump either alone or in combination. </w:t>
      </w:r>
      <w:r w:rsidR="006F59C4">
        <w:t xml:space="preserve"> </w:t>
      </w:r>
      <w:r>
        <w:t>Finally</w:t>
      </w:r>
      <w:r w:rsidR="00575BCD">
        <w:t>, i</w:t>
      </w:r>
      <w:r w:rsidR="00ED20DE">
        <w:t xml:space="preserve">n practice, this closed cycle helium compressor system has significant vibration, and this as well as other engineering issues would need to be resolved if the improvement in the pressure gained by adding an XHV cryopump is deemed worthwhile. </w:t>
      </w:r>
    </w:p>
    <w:p w:rsidR="00A522DA" w:rsidRDefault="00A522DA" w:rsidP="00A522DA">
      <w:pPr>
        <w:pStyle w:val="Caption"/>
        <w:keepNext/>
      </w:pPr>
      <w:r>
        <w:t xml:space="preserve">Table </w:t>
      </w:r>
      <w:r>
        <w:fldChar w:fldCharType="begin"/>
      </w:r>
      <w:r>
        <w:instrText xml:space="preserve"> SEQ Table \* ARABIC </w:instrText>
      </w:r>
      <w:r>
        <w:fldChar w:fldCharType="separate"/>
      </w:r>
      <w:r w:rsidR="009E2B8D">
        <w:rPr>
          <w:noProof/>
        </w:rPr>
        <w:t>2</w:t>
      </w:r>
      <w:r>
        <w:fldChar w:fldCharType="end"/>
      </w:r>
    </w:p>
    <w:tbl>
      <w:tblPr>
        <w:tblStyle w:val="TableGrid"/>
        <w:tblpPr w:leftFromText="180" w:rightFromText="180" w:vertAnchor="text" w:horzAnchor="margin" w:tblpXSpec="right" w:tblpY="73"/>
        <w:tblW w:w="0" w:type="auto"/>
        <w:tblCellMar>
          <w:left w:w="115" w:type="dxa"/>
          <w:right w:w="115" w:type="dxa"/>
        </w:tblCellMar>
        <w:tblLook w:val="04A0" w:firstRow="1" w:lastRow="0" w:firstColumn="1" w:lastColumn="0" w:noHBand="0" w:noVBand="1"/>
      </w:tblPr>
      <w:tblGrid>
        <w:gridCol w:w="1735"/>
        <w:gridCol w:w="1318"/>
        <w:gridCol w:w="1721"/>
      </w:tblGrid>
      <w:tr w:rsidR="00C207BA" w:rsidTr="00A522DA">
        <w:trPr>
          <w:cantSplit/>
        </w:trPr>
        <w:tc>
          <w:tcPr>
            <w:tcW w:w="1735" w:type="dxa"/>
          </w:tcPr>
          <w:p w:rsidR="00C207BA" w:rsidRDefault="00C207BA" w:rsidP="00C207BA">
            <w:pPr>
              <w:pStyle w:val="regular"/>
              <w:ind w:firstLine="0"/>
            </w:pPr>
          </w:p>
        </w:tc>
        <w:tc>
          <w:tcPr>
            <w:tcW w:w="1318" w:type="dxa"/>
          </w:tcPr>
          <w:p w:rsidR="00C207BA" w:rsidRDefault="00C207BA" w:rsidP="00C207BA">
            <w:pPr>
              <w:pStyle w:val="regular"/>
              <w:ind w:firstLine="0"/>
            </w:pPr>
            <w:r>
              <w:t xml:space="preserve">NEG, </w:t>
            </w:r>
            <w:r w:rsidR="00A522DA">
              <w:t>ion</w:t>
            </w:r>
          </w:p>
        </w:tc>
        <w:tc>
          <w:tcPr>
            <w:tcW w:w="1721" w:type="dxa"/>
          </w:tcPr>
          <w:p w:rsidR="00C207BA" w:rsidRDefault="00C207BA" w:rsidP="00C207BA">
            <w:pPr>
              <w:pStyle w:val="regular"/>
              <w:ind w:firstLine="0"/>
            </w:pPr>
            <w:r>
              <w:t xml:space="preserve">NEG, ion, </w:t>
            </w:r>
            <w:proofErr w:type="spellStart"/>
            <w:r>
              <w:t>cryo</w:t>
            </w:r>
            <w:proofErr w:type="spellEnd"/>
          </w:p>
        </w:tc>
      </w:tr>
      <w:tr w:rsidR="00C207BA" w:rsidTr="00A522DA">
        <w:trPr>
          <w:cantSplit/>
        </w:trPr>
        <w:tc>
          <w:tcPr>
            <w:tcW w:w="1735" w:type="dxa"/>
          </w:tcPr>
          <w:p w:rsidR="00C207BA" w:rsidRDefault="00C207BA" w:rsidP="00C207BA">
            <w:pPr>
              <w:pStyle w:val="regular"/>
              <w:ind w:firstLine="0"/>
            </w:pPr>
            <w:r>
              <w:t>Getter pump (l/s)</w:t>
            </w:r>
          </w:p>
        </w:tc>
        <w:tc>
          <w:tcPr>
            <w:tcW w:w="1318" w:type="dxa"/>
          </w:tcPr>
          <w:p w:rsidR="00C207BA" w:rsidRDefault="00C207BA" w:rsidP="00C207BA">
            <w:pPr>
              <w:pStyle w:val="regular"/>
              <w:ind w:firstLine="0"/>
            </w:pPr>
            <w:r>
              <w:t>2150</w:t>
            </w:r>
          </w:p>
        </w:tc>
        <w:tc>
          <w:tcPr>
            <w:tcW w:w="1721" w:type="dxa"/>
          </w:tcPr>
          <w:p w:rsidR="00C207BA" w:rsidRDefault="00C207BA" w:rsidP="00C207BA">
            <w:pPr>
              <w:pStyle w:val="regular"/>
              <w:ind w:firstLine="0"/>
            </w:pPr>
            <w:r>
              <w:t>2150</w:t>
            </w:r>
          </w:p>
        </w:tc>
      </w:tr>
      <w:tr w:rsidR="00C207BA" w:rsidTr="00A522DA">
        <w:trPr>
          <w:cantSplit/>
        </w:trPr>
        <w:tc>
          <w:tcPr>
            <w:tcW w:w="1735" w:type="dxa"/>
          </w:tcPr>
          <w:p w:rsidR="00C207BA" w:rsidRDefault="00C207BA" w:rsidP="00C207BA">
            <w:pPr>
              <w:pStyle w:val="regular"/>
              <w:ind w:firstLine="0"/>
            </w:pPr>
            <w:r>
              <w:t>Ion pump (l/s)</w:t>
            </w:r>
          </w:p>
        </w:tc>
        <w:tc>
          <w:tcPr>
            <w:tcW w:w="1318" w:type="dxa"/>
          </w:tcPr>
          <w:p w:rsidR="00C207BA" w:rsidRDefault="00C207BA" w:rsidP="00C207BA">
            <w:pPr>
              <w:pStyle w:val="regular"/>
              <w:ind w:firstLine="0"/>
            </w:pPr>
            <w:r>
              <w:t>45</w:t>
            </w:r>
          </w:p>
        </w:tc>
        <w:tc>
          <w:tcPr>
            <w:tcW w:w="1721" w:type="dxa"/>
          </w:tcPr>
          <w:p w:rsidR="00C207BA" w:rsidRDefault="00C207BA" w:rsidP="00C207BA">
            <w:pPr>
              <w:pStyle w:val="regular"/>
              <w:ind w:firstLine="0"/>
            </w:pPr>
            <w:r>
              <w:t>45</w:t>
            </w:r>
          </w:p>
        </w:tc>
      </w:tr>
      <w:tr w:rsidR="00C207BA" w:rsidTr="00A522DA">
        <w:trPr>
          <w:cantSplit/>
        </w:trPr>
        <w:tc>
          <w:tcPr>
            <w:tcW w:w="1735" w:type="dxa"/>
          </w:tcPr>
          <w:p w:rsidR="00C207BA" w:rsidRDefault="00C207BA" w:rsidP="00C207BA">
            <w:pPr>
              <w:pStyle w:val="regular"/>
              <w:ind w:firstLine="0"/>
            </w:pPr>
            <w:proofErr w:type="spellStart"/>
            <w:r>
              <w:t>Cryopumpm</w:t>
            </w:r>
            <w:proofErr w:type="spellEnd"/>
            <w:r>
              <w:t xml:space="preserve"> (l/s)</w:t>
            </w:r>
          </w:p>
        </w:tc>
        <w:tc>
          <w:tcPr>
            <w:tcW w:w="1318" w:type="dxa"/>
          </w:tcPr>
          <w:p w:rsidR="00C207BA" w:rsidRDefault="00C207BA" w:rsidP="00C207BA">
            <w:pPr>
              <w:pStyle w:val="regular"/>
              <w:ind w:firstLine="0"/>
            </w:pPr>
            <w:r>
              <w:t>-</w:t>
            </w:r>
          </w:p>
        </w:tc>
        <w:tc>
          <w:tcPr>
            <w:tcW w:w="1721" w:type="dxa"/>
          </w:tcPr>
          <w:p w:rsidR="00C207BA" w:rsidRDefault="00C207BA" w:rsidP="00C207BA">
            <w:pPr>
              <w:pStyle w:val="regular"/>
              <w:ind w:firstLine="0"/>
            </w:pPr>
            <w:r>
              <w:t>800-1300 (conductance dependent)</w:t>
            </w:r>
          </w:p>
        </w:tc>
      </w:tr>
      <w:tr w:rsidR="00C207BA" w:rsidTr="00A522DA">
        <w:trPr>
          <w:cantSplit/>
        </w:trPr>
        <w:tc>
          <w:tcPr>
            <w:tcW w:w="1735" w:type="dxa"/>
          </w:tcPr>
          <w:p w:rsidR="00C207BA" w:rsidRDefault="00C207BA" w:rsidP="00C207BA">
            <w:pPr>
              <w:pStyle w:val="regular"/>
              <w:ind w:firstLine="0"/>
            </w:pPr>
            <w:r>
              <w:t>Area (cm</w:t>
            </w:r>
            <w:r w:rsidRPr="00E9619B">
              <w:rPr>
                <w:vertAlign w:val="superscript"/>
              </w:rPr>
              <w:t>2</w:t>
            </w:r>
            <w:r>
              <w:t>)</w:t>
            </w:r>
          </w:p>
        </w:tc>
        <w:tc>
          <w:tcPr>
            <w:tcW w:w="1318" w:type="dxa"/>
          </w:tcPr>
          <w:p w:rsidR="00C207BA" w:rsidRDefault="00C207BA" w:rsidP="00C207BA">
            <w:pPr>
              <w:pStyle w:val="regular"/>
              <w:ind w:firstLine="0"/>
            </w:pPr>
            <w:r>
              <w:t>8000 (chamber)</w:t>
            </w:r>
          </w:p>
        </w:tc>
        <w:tc>
          <w:tcPr>
            <w:tcW w:w="1721" w:type="dxa"/>
          </w:tcPr>
          <w:p w:rsidR="00C207BA" w:rsidRDefault="00C207BA" w:rsidP="00C207BA">
            <w:pPr>
              <w:pStyle w:val="regular"/>
              <w:ind w:firstLine="0"/>
            </w:pPr>
            <w:r>
              <w:t>8000 (chamber)</w:t>
            </w:r>
          </w:p>
          <w:p w:rsidR="00C207BA" w:rsidRDefault="00C207BA" w:rsidP="00C207BA">
            <w:pPr>
              <w:pStyle w:val="regular"/>
              <w:ind w:firstLine="0"/>
            </w:pPr>
            <w:r>
              <w:t>3400 (bellows)</w:t>
            </w:r>
          </w:p>
          <w:p w:rsidR="00C207BA" w:rsidRDefault="00C207BA" w:rsidP="00C207BA">
            <w:pPr>
              <w:pStyle w:val="regular"/>
              <w:ind w:firstLine="0"/>
            </w:pPr>
            <w:r>
              <w:t>13700 (gate valve)</w:t>
            </w:r>
          </w:p>
        </w:tc>
      </w:tr>
      <w:tr w:rsidR="00C207BA" w:rsidTr="00A522DA">
        <w:trPr>
          <w:cantSplit/>
        </w:trPr>
        <w:tc>
          <w:tcPr>
            <w:tcW w:w="1735" w:type="dxa"/>
          </w:tcPr>
          <w:p w:rsidR="00C207BA" w:rsidRDefault="00C207BA" w:rsidP="00C207BA">
            <w:pPr>
              <w:pStyle w:val="regular"/>
              <w:ind w:firstLine="0"/>
            </w:pPr>
            <w:r>
              <w:t>Outgassing</w:t>
            </w:r>
          </w:p>
          <w:p w:rsidR="00C207BA" w:rsidRDefault="00C207BA" w:rsidP="00C207BA">
            <w:pPr>
              <w:pStyle w:val="regular"/>
              <w:ind w:firstLine="0"/>
            </w:pPr>
            <w:r>
              <w:t>(TorrLs</w:t>
            </w:r>
            <w:r w:rsidRPr="00E9619B">
              <w:rPr>
                <w:vertAlign w:val="superscript"/>
              </w:rPr>
              <w:t>-1</w:t>
            </w:r>
            <w:r>
              <w:t>cm</w:t>
            </w:r>
            <w:r w:rsidRPr="00E9619B">
              <w:rPr>
                <w:vertAlign w:val="superscript"/>
              </w:rPr>
              <w:t>-2</w:t>
            </w:r>
            <w:r>
              <w:t>)</w:t>
            </w:r>
          </w:p>
        </w:tc>
        <w:tc>
          <w:tcPr>
            <w:tcW w:w="1318" w:type="dxa"/>
          </w:tcPr>
          <w:p w:rsidR="00C207BA" w:rsidRDefault="00C207BA" w:rsidP="00C207BA">
            <w:pPr>
              <w:pStyle w:val="regular"/>
              <w:ind w:firstLine="0"/>
            </w:pPr>
            <w:r>
              <w:t>1 × 10</w:t>
            </w:r>
            <w:r w:rsidRPr="00E9619B">
              <w:rPr>
                <w:vertAlign w:val="superscript"/>
              </w:rPr>
              <w:t>-13</w:t>
            </w:r>
          </w:p>
        </w:tc>
        <w:tc>
          <w:tcPr>
            <w:tcW w:w="1721" w:type="dxa"/>
          </w:tcPr>
          <w:p w:rsidR="00C207BA" w:rsidRPr="00E9619B" w:rsidRDefault="00C207BA" w:rsidP="00C207BA">
            <w:pPr>
              <w:pStyle w:val="regular"/>
              <w:ind w:firstLine="0"/>
              <w:rPr>
                <w:lang w:val="en-US"/>
              </w:rPr>
            </w:pPr>
            <w:r>
              <w:rPr>
                <w:lang w:val="en-US"/>
              </w:rPr>
              <w:t xml:space="preserve">≥ 1 </w:t>
            </w:r>
            <w:r>
              <w:t xml:space="preserve">× </w:t>
            </w:r>
            <w:r w:rsidRPr="00E9619B">
              <w:rPr>
                <w:lang w:val="en-US"/>
              </w:rPr>
              <w:t>10</w:t>
            </w:r>
            <w:r w:rsidRPr="00E9619B">
              <w:rPr>
                <w:vertAlign w:val="superscript"/>
                <w:lang w:val="en-US"/>
              </w:rPr>
              <w:t>-13</w:t>
            </w:r>
          </w:p>
          <w:p w:rsidR="00C207BA" w:rsidRDefault="00C207BA" w:rsidP="00C207BA">
            <w:pPr>
              <w:pStyle w:val="regular"/>
              <w:ind w:firstLine="0"/>
            </w:pPr>
          </w:p>
        </w:tc>
      </w:tr>
      <w:tr w:rsidR="00C207BA" w:rsidTr="00A522DA">
        <w:trPr>
          <w:cantSplit/>
        </w:trPr>
        <w:tc>
          <w:tcPr>
            <w:tcW w:w="1735" w:type="dxa"/>
          </w:tcPr>
          <w:p w:rsidR="00C207BA" w:rsidRDefault="00C207BA" w:rsidP="00C207BA">
            <w:pPr>
              <w:pStyle w:val="regular"/>
              <w:ind w:firstLine="0"/>
            </w:pPr>
            <w:r>
              <w:t>Expected Pressure</w:t>
            </w:r>
          </w:p>
        </w:tc>
        <w:tc>
          <w:tcPr>
            <w:tcW w:w="1318" w:type="dxa"/>
          </w:tcPr>
          <w:p w:rsidR="00C207BA" w:rsidRDefault="00C207BA" w:rsidP="00C207BA">
            <w:pPr>
              <w:pStyle w:val="regular"/>
              <w:ind w:firstLine="0"/>
            </w:pPr>
            <w:r>
              <w:t>4 × 10</w:t>
            </w:r>
            <w:r w:rsidRPr="00E9619B">
              <w:rPr>
                <w:vertAlign w:val="superscript"/>
              </w:rPr>
              <w:t>-13</w:t>
            </w:r>
            <w:r>
              <w:t xml:space="preserve"> </w:t>
            </w:r>
            <w:proofErr w:type="spellStart"/>
            <w:r>
              <w:t>Torr</w:t>
            </w:r>
            <w:proofErr w:type="spellEnd"/>
          </w:p>
        </w:tc>
        <w:tc>
          <w:tcPr>
            <w:tcW w:w="1721" w:type="dxa"/>
          </w:tcPr>
          <w:p w:rsidR="00C207BA" w:rsidRDefault="00C207BA" w:rsidP="00C207BA">
            <w:pPr>
              <w:pStyle w:val="regular"/>
              <w:ind w:firstLine="0"/>
            </w:pPr>
            <w:r>
              <w:t>3 – 7 × 10</w:t>
            </w:r>
            <w:r w:rsidRPr="00E9619B">
              <w:rPr>
                <w:vertAlign w:val="superscript"/>
              </w:rPr>
              <w:t>-13</w:t>
            </w:r>
            <w:r>
              <w:t xml:space="preserve"> </w:t>
            </w:r>
            <w:proofErr w:type="spellStart"/>
            <w:r>
              <w:t>Torr</w:t>
            </w:r>
            <w:proofErr w:type="spellEnd"/>
          </w:p>
        </w:tc>
      </w:tr>
      <w:tr w:rsidR="00C207BA" w:rsidTr="00A522DA">
        <w:trPr>
          <w:cantSplit/>
        </w:trPr>
        <w:tc>
          <w:tcPr>
            <w:tcW w:w="1735" w:type="dxa"/>
          </w:tcPr>
          <w:p w:rsidR="00C207BA" w:rsidRDefault="00C207BA" w:rsidP="00C207BA">
            <w:pPr>
              <w:pStyle w:val="regular"/>
              <w:ind w:firstLine="0"/>
            </w:pPr>
            <w:r>
              <w:t xml:space="preserve">Achieved pressure </w:t>
            </w:r>
          </w:p>
        </w:tc>
        <w:tc>
          <w:tcPr>
            <w:tcW w:w="1318" w:type="dxa"/>
          </w:tcPr>
          <w:p w:rsidR="00C207BA" w:rsidRDefault="00C207BA" w:rsidP="00C207BA">
            <w:pPr>
              <w:pStyle w:val="regular"/>
              <w:ind w:firstLine="0"/>
            </w:pPr>
            <w:r>
              <w:t>4 × 10</w:t>
            </w:r>
            <w:r w:rsidRPr="00E9619B">
              <w:rPr>
                <w:vertAlign w:val="superscript"/>
              </w:rPr>
              <w:t>-1</w:t>
            </w:r>
            <w:r>
              <w:rPr>
                <w:vertAlign w:val="superscript"/>
              </w:rPr>
              <w:t>2</w:t>
            </w:r>
            <w:r>
              <w:t xml:space="preserve"> </w:t>
            </w:r>
            <w:proofErr w:type="spellStart"/>
            <w:r>
              <w:t>Torr</w:t>
            </w:r>
            <w:proofErr w:type="spellEnd"/>
          </w:p>
        </w:tc>
        <w:tc>
          <w:tcPr>
            <w:tcW w:w="1721" w:type="dxa"/>
          </w:tcPr>
          <w:p w:rsidR="00C207BA" w:rsidRDefault="00C207BA" w:rsidP="00C207BA">
            <w:pPr>
              <w:pStyle w:val="regular"/>
              <w:ind w:firstLine="0"/>
            </w:pPr>
            <w:r>
              <w:t>1.5 × 10</w:t>
            </w:r>
            <w:r w:rsidRPr="00E9619B">
              <w:rPr>
                <w:vertAlign w:val="superscript"/>
              </w:rPr>
              <w:t>-1</w:t>
            </w:r>
            <w:r>
              <w:rPr>
                <w:vertAlign w:val="superscript"/>
              </w:rPr>
              <w:t>2</w:t>
            </w:r>
            <w:r>
              <w:t xml:space="preserve"> </w:t>
            </w:r>
            <w:proofErr w:type="spellStart"/>
            <w:r>
              <w:t>Torr</w:t>
            </w:r>
            <w:proofErr w:type="spellEnd"/>
          </w:p>
        </w:tc>
      </w:tr>
    </w:tbl>
    <w:p w:rsidR="00BF6981" w:rsidRDefault="00BF6981" w:rsidP="007A3099">
      <w:pPr>
        <w:pStyle w:val="SectionHeading"/>
      </w:pPr>
      <w:r>
        <w:t>CONCLUSION</w:t>
      </w:r>
      <w:r w:rsidR="00575BCD">
        <w:t>S</w:t>
      </w:r>
    </w:p>
    <w:p w:rsidR="00575BCD" w:rsidRDefault="00CA3311" w:rsidP="0004747B">
      <w:pPr>
        <w:pStyle w:val="BodyTextIndent"/>
      </w:pPr>
      <w:r>
        <w:t>Ongoing vacuum research points toward several conclusions regarding impro</w:t>
      </w:r>
      <w:r w:rsidR="0004747B">
        <w:t>ving vacuum into the XHV regime</w:t>
      </w:r>
      <w:r>
        <w:t xml:space="preserve"> with the goal of improving photocathode lifetime by reducing ionization of residual gasses and bombardment of the photocathode by these ions</w:t>
      </w:r>
      <w:r w:rsidR="00BF6981">
        <w:t>.</w:t>
      </w:r>
      <w:r w:rsidR="006F59C4">
        <w:t xml:space="preserve"> </w:t>
      </w:r>
      <w:r>
        <w:t xml:space="preserve">First, heat treatment alone of a steel chamber is as effective as either of the surface treatments that were tested: the very low measured </w:t>
      </w:r>
      <w:proofErr w:type="spellStart"/>
      <w:r>
        <w:t>TiN</w:t>
      </w:r>
      <w:proofErr w:type="spellEnd"/>
      <w:r>
        <w:t xml:space="preserve"> outgassing rate was </w:t>
      </w:r>
      <w:r w:rsidR="00403526">
        <w:t xml:space="preserve">likely </w:t>
      </w:r>
      <w:r>
        <w:t xml:space="preserve">an </w:t>
      </w:r>
      <w:proofErr w:type="spellStart"/>
      <w:r>
        <w:t>artifact</w:t>
      </w:r>
      <w:proofErr w:type="spellEnd"/>
      <w:r>
        <w:t xml:space="preserve"> of a small pump speed in the coating, made evident by the discrepancy between measured and achieved base pressure in the systems.</w:t>
      </w:r>
      <w:r w:rsidR="006F59C4">
        <w:t xml:space="preserve"> </w:t>
      </w:r>
      <w:r>
        <w:t>Gauge backgrounds must be characterized before pressure measurements near the XHV regime can be considered</w:t>
      </w:r>
      <w:r w:rsidR="0004747B">
        <w:t xml:space="preserve"> reliable</w:t>
      </w:r>
      <w:r>
        <w:t>.</w:t>
      </w:r>
      <w:r w:rsidR="006F59C4">
        <w:t xml:space="preserve"> </w:t>
      </w:r>
      <w:r>
        <w:t>Finally, the XHV cryopump does improve the vacuum of a system pumped with NEG and ion pumps, but with a significant amount of added complexity and expense to the system</w:t>
      </w:r>
      <w:r w:rsidR="0004747B">
        <w:t>, and work continues to understand the benefits and limitations of the cryopump as an XHV pump for electron source applications</w:t>
      </w:r>
      <w:r>
        <w:t>.</w:t>
      </w:r>
      <w:r w:rsidR="006F59C4">
        <w:t xml:space="preserve"> </w:t>
      </w:r>
    </w:p>
    <w:p w:rsidR="00165665" w:rsidRDefault="00FC454E" w:rsidP="007A3099">
      <w:pPr>
        <w:pStyle w:val="SectionHeading"/>
      </w:pPr>
      <w:r>
        <w:t>R</w:t>
      </w:r>
      <w:r w:rsidR="00165665">
        <w:t>eferences</w:t>
      </w:r>
    </w:p>
    <w:sectPr w:rsidR="00165665" w:rsidSect="00500A60">
      <w:footnotePr>
        <w:pos w:val="beneathText"/>
        <w:numFmt w:val="chicago"/>
      </w:footnotePr>
      <w:endnotePr>
        <w:numFmt w:val="decimal"/>
      </w:endnotePr>
      <w:type w:val="continuous"/>
      <w:pgSz w:w="12242" w:h="15842" w:code="1"/>
      <w:pgMar w:top="1077" w:right="1474"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E83" w:rsidRDefault="00D93E83"/>
  </w:endnote>
  <w:endnote w:type="continuationSeparator" w:id="0">
    <w:p w:rsidR="00D93E83" w:rsidRDefault="00D93E83">
      <w:r>
        <w:continuationSeparator/>
      </w:r>
    </w:p>
  </w:endnote>
  <w:endnote w:id="1">
    <w:p w:rsidR="00065553" w:rsidRPr="00FC454E" w:rsidRDefault="00065553">
      <w:pPr>
        <w:pStyle w:val="EndnoteText"/>
      </w:pPr>
      <w:r>
        <w:t>[</w:t>
      </w:r>
      <w:r w:rsidRPr="00320BC6">
        <w:rPr>
          <w:rStyle w:val="EndnoteReference"/>
          <w:vertAlign w:val="baseline"/>
        </w:rPr>
        <w:endnoteRef/>
      </w:r>
      <w:r>
        <w:t xml:space="preserve">] </w:t>
      </w:r>
      <w:r w:rsidRPr="00320BC6">
        <w:t xml:space="preserve">V. </w:t>
      </w:r>
      <w:proofErr w:type="spellStart"/>
      <w:r w:rsidRPr="00320BC6">
        <w:t>Shutthanandan</w:t>
      </w:r>
      <w:proofErr w:type="spellEnd"/>
      <w:r w:rsidRPr="00320BC6">
        <w:t xml:space="preserve">, Z. Zhu, M.L. </w:t>
      </w:r>
      <w:proofErr w:type="spellStart"/>
      <w:r w:rsidRPr="00320BC6">
        <w:t>Stutzman</w:t>
      </w:r>
      <w:proofErr w:type="spellEnd"/>
      <w:r w:rsidRPr="00320BC6">
        <w:t xml:space="preserve">, F.E. Hannon, C. Hernandez-Garcia, M.I. </w:t>
      </w:r>
      <w:proofErr w:type="spellStart"/>
      <w:r w:rsidRPr="00320BC6">
        <w:t>Nandasiri</w:t>
      </w:r>
      <w:proofErr w:type="spellEnd"/>
      <w:r w:rsidRPr="00320BC6">
        <w:t xml:space="preserve">, S.V.N.T. </w:t>
      </w:r>
      <w:proofErr w:type="spellStart"/>
      <w:r w:rsidRPr="00320BC6">
        <w:t>Kuchibhatla</w:t>
      </w:r>
      <w:proofErr w:type="spellEnd"/>
      <w:r w:rsidRPr="00320BC6">
        <w:t xml:space="preserve">, S. </w:t>
      </w:r>
      <w:proofErr w:type="spellStart"/>
      <w:r w:rsidRPr="00320BC6">
        <w:t>Thevuthasan</w:t>
      </w:r>
      <w:proofErr w:type="spellEnd"/>
      <w:r w:rsidRPr="00320BC6">
        <w:t>, W.P. Hess.</w:t>
      </w:r>
      <w:r>
        <w:t xml:space="preserve">, </w:t>
      </w:r>
      <w:r w:rsidRPr="00320BC6">
        <w:rPr>
          <w:lang w:val="en-US"/>
        </w:rPr>
        <w:t xml:space="preserve">Phys.Rev.ST </w:t>
      </w:r>
      <w:proofErr w:type="spellStart"/>
      <w:r w:rsidRPr="00320BC6">
        <w:rPr>
          <w:lang w:val="en-US"/>
        </w:rPr>
        <w:t>Accel.Beams</w:t>
      </w:r>
      <w:proofErr w:type="spellEnd"/>
      <w:r w:rsidRPr="00320BC6">
        <w:rPr>
          <w:lang w:val="en-US"/>
        </w:rPr>
        <w:t xml:space="preserve"> </w:t>
      </w:r>
      <w:r w:rsidRPr="00320BC6">
        <w:rPr>
          <w:b/>
          <w:lang w:val="en-US"/>
        </w:rPr>
        <w:t>15</w:t>
      </w:r>
      <w:r w:rsidRPr="00320BC6">
        <w:rPr>
          <w:lang w:val="en-US"/>
        </w:rPr>
        <w:t xml:space="preserve"> 063501 (2012).</w:t>
      </w:r>
    </w:p>
  </w:endnote>
  <w:endnote w:id="2">
    <w:p w:rsidR="00065553" w:rsidRPr="00320BC6" w:rsidRDefault="00065553">
      <w:pPr>
        <w:pStyle w:val="EndnoteText"/>
        <w:rPr>
          <w:lang w:val="en-US"/>
        </w:rPr>
      </w:pPr>
      <w:r>
        <w:t>[</w:t>
      </w:r>
      <w:r w:rsidRPr="00320BC6">
        <w:rPr>
          <w:rStyle w:val="EndnoteReference"/>
          <w:vertAlign w:val="baseline"/>
        </w:rPr>
        <w:endnoteRef/>
      </w:r>
      <w:r>
        <w:t xml:space="preserve">] </w:t>
      </w:r>
      <w:r w:rsidRPr="00320BC6">
        <w:rPr>
          <w:lang w:val="en-US"/>
        </w:rPr>
        <w:t xml:space="preserve">Md. A. </w:t>
      </w:r>
      <w:proofErr w:type="spellStart"/>
      <w:r w:rsidRPr="00320BC6">
        <w:rPr>
          <w:lang w:val="en-US"/>
        </w:rPr>
        <w:t>Mamun</w:t>
      </w:r>
      <w:proofErr w:type="spellEnd"/>
      <w:r w:rsidRPr="00320BC6">
        <w:rPr>
          <w:lang w:val="en-US"/>
        </w:rPr>
        <w:t xml:space="preserve">, A. A. </w:t>
      </w:r>
      <w:proofErr w:type="spellStart"/>
      <w:r w:rsidRPr="00320BC6">
        <w:rPr>
          <w:lang w:val="en-US"/>
        </w:rPr>
        <w:t>Elmustafa</w:t>
      </w:r>
      <w:proofErr w:type="spellEnd"/>
      <w:r w:rsidRPr="00320BC6">
        <w:rPr>
          <w:lang w:val="en-US"/>
        </w:rPr>
        <w:t xml:space="preserve">, M. L. </w:t>
      </w:r>
      <w:proofErr w:type="spellStart"/>
      <w:r w:rsidRPr="00320BC6">
        <w:rPr>
          <w:lang w:val="en-US"/>
        </w:rPr>
        <w:t>Stutzman</w:t>
      </w:r>
      <w:proofErr w:type="spellEnd"/>
      <w:r w:rsidRPr="00320BC6">
        <w:rPr>
          <w:lang w:val="en-US"/>
        </w:rPr>
        <w:t xml:space="preserve">, P. A. Adderley and M. </w:t>
      </w:r>
      <w:proofErr w:type="spellStart"/>
      <w:r w:rsidRPr="00320BC6">
        <w:rPr>
          <w:lang w:val="en-US"/>
        </w:rPr>
        <w:t>Poelker</w:t>
      </w:r>
      <w:proofErr w:type="spellEnd"/>
      <w:r w:rsidRPr="00320BC6">
        <w:rPr>
          <w:lang w:val="en-US"/>
        </w:rPr>
        <w:t xml:space="preserve">, J. Vac. Sci. Technol. </w:t>
      </w:r>
      <w:proofErr w:type="gramStart"/>
      <w:r w:rsidRPr="00320BC6">
        <w:rPr>
          <w:lang w:val="en-US"/>
        </w:rPr>
        <w:t xml:space="preserve">A </w:t>
      </w:r>
      <w:r w:rsidRPr="00320BC6">
        <w:rPr>
          <w:b/>
          <w:lang w:val="en-US"/>
        </w:rPr>
        <w:t>32</w:t>
      </w:r>
      <w:r w:rsidRPr="00320BC6">
        <w:rPr>
          <w:lang w:val="en-US"/>
        </w:rPr>
        <w:t>, 021604 (2014)</w:t>
      </w:r>
      <w:r>
        <w:rPr>
          <w:lang w:val="en-US"/>
        </w:rPr>
        <w:t>.</w:t>
      </w:r>
      <w:proofErr w:type="gramEnd"/>
    </w:p>
  </w:endnote>
  <w:endnote w:id="3">
    <w:p w:rsidR="00065553" w:rsidRPr="00320BC6" w:rsidRDefault="00065553">
      <w:pPr>
        <w:pStyle w:val="EndnoteText"/>
        <w:rPr>
          <w:lang w:val="en-US"/>
        </w:rPr>
      </w:pPr>
      <w:proofErr w:type="gramStart"/>
      <w:r>
        <w:t>[</w:t>
      </w:r>
      <w:r w:rsidRPr="00320BC6">
        <w:rPr>
          <w:rStyle w:val="EndnoteReference"/>
          <w:vertAlign w:val="baseline"/>
        </w:rPr>
        <w:endnoteRef/>
      </w:r>
      <w:r>
        <w:t>]</w:t>
      </w:r>
      <w:r w:rsidRPr="00320BC6">
        <w:t xml:space="preserve"> </w:t>
      </w:r>
      <w:r>
        <w:t xml:space="preserve">P.A. Redhead, </w:t>
      </w:r>
      <w:proofErr w:type="spellStart"/>
      <w:r>
        <w:t>J.Vac.Sci.Technol.A</w:t>
      </w:r>
      <w:proofErr w:type="spellEnd"/>
      <w:r>
        <w:t xml:space="preserve"> </w:t>
      </w:r>
      <w:r w:rsidRPr="00320BC6">
        <w:rPr>
          <w:b/>
        </w:rPr>
        <w:t>20</w:t>
      </w:r>
      <w:r>
        <w:t xml:space="preserve"> 1667 (2002).</w:t>
      </w:r>
      <w:proofErr w:type="gramEnd"/>
    </w:p>
  </w:endnote>
  <w:endnote w:id="4">
    <w:p w:rsidR="00065553" w:rsidRPr="00B80AE0" w:rsidRDefault="00065553">
      <w:pPr>
        <w:pStyle w:val="EndnoteText"/>
        <w:rPr>
          <w:lang w:val="en-US"/>
        </w:rPr>
      </w:pPr>
      <w:r>
        <w:t>[</w:t>
      </w:r>
      <w:r w:rsidRPr="00B80AE0">
        <w:rPr>
          <w:rStyle w:val="EndnoteReference"/>
          <w:vertAlign w:val="baseline"/>
        </w:rPr>
        <w:endnoteRef/>
      </w:r>
      <w:r>
        <w:t>] Gammavacuum.com</w:t>
      </w:r>
      <w:proofErr w:type="gramStart"/>
      <w:r>
        <w:t>,45</w:t>
      </w:r>
      <w:proofErr w:type="gramEnd"/>
      <w:r>
        <w:t xml:space="preserve"> L/s </w:t>
      </w:r>
      <w:proofErr w:type="spellStart"/>
      <w:r>
        <w:t>TiTan</w:t>
      </w:r>
      <w:proofErr w:type="spellEnd"/>
      <w:r>
        <w:t xml:space="preserve"> DI, SEM/XHV style pump used.</w:t>
      </w:r>
    </w:p>
  </w:endnote>
  <w:endnote w:id="5">
    <w:p w:rsidR="00065553" w:rsidRPr="00B80AE0" w:rsidRDefault="00065553">
      <w:pPr>
        <w:pStyle w:val="EndnoteText"/>
        <w:rPr>
          <w:lang w:val="en-US"/>
        </w:rPr>
      </w:pPr>
      <w:r>
        <w:t>[</w:t>
      </w:r>
      <w:r w:rsidRPr="00B80AE0">
        <w:rPr>
          <w:rStyle w:val="EndnoteReference"/>
          <w:vertAlign w:val="baseline"/>
        </w:rPr>
        <w:endnoteRef/>
      </w:r>
      <w:r>
        <w:t>] saesgetters.com, SAES WP1250, ST707 material</w:t>
      </w:r>
    </w:p>
  </w:endnote>
  <w:endnote w:id="6">
    <w:p w:rsidR="00065553" w:rsidRPr="00E619F4" w:rsidRDefault="00065553">
      <w:pPr>
        <w:pStyle w:val="EndnoteText"/>
        <w:rPr>
          <w:lang w:val="en-US"/>
        </w:rPr>
      </w:pPr>
      <w:proofErr w:type="gramStart"/>
      <w:r>
        <w:t>[</w:t>
      </w:r>
      <w:r w:rsidRPr="00E619F4">
        <w:rPr>
          <w:rStyle w:val="EndnoteReference"/>
          <w:vertAlign w:val="baseline"/>
        </w:rPr>
        <w:endnoteRef/>
      </w:r>
      <w:r>
        <w:t>]</w:t>
      </w:r>
      <w:r w:rsidRPr="00E619F4">
        <w:t xml:space="preserve"> </w:t>
      </w:r>
      <w:r w:rsidRPr="00E619F4">
        <w:rPr>
          <w:lang w:val="en-US"/>
        </w:rPr>
        <w:t>F. Watanabe</w:t>
      </w:r>
      <w:r>
        <w:rPr>
          <w:lang w:val="en-US"/>
        </w:rPr>
        <w:t xml:space="preserve"> </w:t>
      </w:r>
      <w:proofErr w:type="spellStart"/>
      <w:r>
        <w:t>J.Vac.Sci.Technol.A</w:t>
      </w:r>
      <w:proofErr w:type="spellEnd"/>
      <w:r>
        <w:t xml:space="preserve"> </w:t>
      </w:r>
      <w:r w:rsidRPr="00E619F4">
        <w:rPr>
          <w:b/>
        </w:rPr>
        <w:t>9</w:t>
      </w:r>
      <w:r>
        <w:t xml:space="preserve"> 2744 (1991).</w:t>
      </w:r>
      <w:proofErr w:type="gramEnd"/>
    </w:p>
  </w:endnote>
  <w:endnote w:id="7">
    <w:p w:rsidR="00065553" w:rsidRPr="001D24D6" w:rsidRDefault="00065553">
      <w:pPr>
        <w:pStyle w:val="EndnoteText"/>
        <w:rPr>
          <w:lang w:val="en-US"/>
        </w:rPr>
      </w:pPr>
      <w:r>
        <w:t>[</w:t>
      </w:r>
      <w:r w:rsidRPr="001D24D6">
        <w:rPr>
          <w:rStyle w:val="EndnoteReference"/>
          <w:vertAlign w:val="baseline"/>
        </w:rPr>
        <w:endnoteRef/>
      </w:r>
      <w:proofErr w:type="gramStart"/>
      <w:r>
        <w:t>]</w:t>
      </w:r>
      <w:proofErr w:type="spellStart"/>
      <w:r>
        <w:rPr>
          <w:lang w:val="en-US"/>
        </w:rPr>
        <w:t>P.A.Redhead</w:t>
      </w:r>
      <w:proofErr w:type="spellEnd"/>
      <w:proofErr w:type="gramEnd"/>
      <w:r>
        <w:rPr>
          <w:lang w:val="en-US"/>
        </w:rPr>
        <w:t>, Vacuum 48 585 (1997).</w:t>
      </w:r>
    </w:p>
  </w:endnote>
  <w:endnote w:id="8">
    <w:p w:rsidR="00065553" w:rsidRPr="00E619F4" w:rsidRDefault="00065553">
      <w:pPr>
        <w:pStyle w:val="EndnoteText"/>
        <w:rPr>
          <w:lang w:val="en-US"/>
        </w:rPr>
      </w:pPr>
      <w:proofErr w:type="gramStart"/>
      <w:r>
        <w:t>[</w:t>
      </w:r>
      <w:r w:rsidRPr="00E619F4">
        <w:rPr>
          <w:rStyle w:val="EndnoteReference"/>
          <w:vertAlign w:val="baseline"/>
        </w:rPr>
        <w:endnoteRef/>
      </w:r>
      <w:r w:rsidRPr="00E619F4">
        <w:t>]</w:t>
      </w:r>
      <w:r>
        <w:t xml:space="preserve"> </w:t>
      </w:r>
      <w:r>
        <w:rPr>
          <w:lang w:val="en-US"/>
        </w:rPr>
        <w:t xml:space="preserve">F. Watanabe </w:t>
      </w:r>
      <w:proofErr w:type="spellStart"/>
      <w:r>
        <w:t>J.Vac.Sci.Technol.A</w:t>
      </w:r>
      <w:proofErr w:type="spellEnd"/>
      <w:r>
        <w:t xml:space="preserve"> </w:t>
      </w:r>
      <w:r w:rsidRPr="00E619F4">
        <w:rPr>
          <w:b/>
        </w:rPr>
        <w:t>20</w:t>
      </w:r>
      <w:r>
        <w:t xml:space="preserve"> 1222 (2002).</w:t>
      </w:r>
      <w:proofErr w:type="gramEnd"/>
    </w:p>
  </w:endnote>
  <w:endnote w:id="9">
    <w:p w:rsidR="00065553" w:rsidRPr="00255EF3" w:rsidRDefault="00065553">
      <w:pPr>
        <w:pStyle w:val="EndnoteText"/>
        <w:rPr>
          <w:lang w:val="en-US"/>
        </w:rPr>
      </w:pPr>
      <w:proofErr w:type="gramStart"/>
      <w:r>
        <w:t>[</w:t>
      </w:r>
      <w:r w:rsidRPr="00255EF3">
        <w:rPr>
          <w:rStyle w:val="EndnoteReference"/>
          <w:vertAlign w:val="baseline"/>
        </w:rPr>
        <w:endnoteRef/>
      </w:r>
      <w:r>
        <w:t xml:space="preserve">] </w:t>
      </w:r>
      <w:proofErr w:type="spellStart"/>
      <w:r>
        <w:rPr>
          <w:lang w:val="en-US"/>
        </w:rPr>
        <w:t>P.A.Redhead</w:t>
      </w:r>
      <w:proofErr w:type="spellEnd"/>
      <w:r>
        <w:rPr>
          <w:lang w:val="en-US"/>
        </w:rPr>
        <w:t xml:space="preserve">, </w:t>
      </w:r>
      <w:proofErr w:type="spellStart"/>
      <w:r>
        <w:t>J.Vac.Sci.Technol</w:t>
      </w:r>
      <w:proofErr w:type="spellEnd"/>
      <w:r>
        <w:t>.</w:t>
      </w:r>
      <w:proofErr w:type="gramEnd"/>
      <w:r>
        <w:t xml:space="preserve"> </w:t>
      </w:r>
      <w:proofErr w:type="gramStart"/>
      <w:r w:rsidRPr="00255EF3">
        <w:rPr>
          <w:b/>
        </w:rPr>
        <w:t>3</w:t>
      </w:r>
      <w:r>
        <w:t xml:space="preserve"> 173 (1966).</w:t>
      </w:r>
      <w:proofErr w:type="gramEnd"/>
    </w:p>
  </w:endnote>
  <w:endnote w:id="10">
    <w:p w:rsidR="00065553" w:rsidRPr="00255EF3" w:rsidRDefault="00065553">
      <w:pPr>
        <w:pStyle w:val="EndnoteText"/>
        <w:rPr>
          <w:lang w:val="en-US"/>
        </w:rPr>
      </w:pPr>
      <w:proofErr w:type="gramStart"/>
      <w:r>
        <w:t>[</w:t>
      </w:r>
      <w:r w:rsidRPr="00255EF3">
        <w:rPr>
          <w:rStyle w:val="EndnoteReference"/>
          <w:vertAlign w:val="baseline"/>
        </w:rPr>
        <w:endnoteRef/>
      </w:r>
      <w:r>
        <w:t xml:space="preserve">] </w:t>
      </w:r>
      <w:proofErr w:type="spellStart"/>
      <w:r>
        <w:t>Commerical</w:t>
      </w:r>
      <w:proofErr w:type="spellEnd"/>
      <w:r>
        <w:t xml:space="preserve"> extractor gauge distributed by </w:t>
      </w:r>
      <w:proofErr w:type="spellStart"/>
      <w:r>
        <w:t>œrlikon</w:t>
      </w:r>
      <w:proofErr w:type="spellEnd"/>
      <w:r>
        <w:t xml:space="preserve"> </w:t>
      </w:r>
      <w:proofErr w:type="spellStart"/>
      <w:r>
        <w:t>Leybold</w:t>
      </w:r>
      <w:proofErr w:type="spellEnd"/>
      <w:r>
        <w:t xml:space="preserve"> vacuum, </w:t>
      </w:r>
      <w:proofErr w:type="spellStart"/>
      <w:r>
        <w:t>Ionivac</w:t>
      </w:r>
      <w:proofErr w:type="spellEnd"/>
      <w:r>
        <w:t xml:space="preserve"> IM 540 with the IE 514 sensor.</w:t>
      </w:r>
      <w:proofErr w:type="gramEnd"/>
      <w:r>
        <w:t xml:space="preserve"> http://www.leyboldproducts.oerlikon.com/ </w:t>
      </w:r>
    </w:p>
  </w:endnote>
  <w:endnote w:id="11">
    <w:p w:rsidR="00065553" w:rsidRPr="001D24D6" w:rsidRDefault="00065553">
      <w:pPr>
        <w:pStyle w:val="EndnoteText"/>
        <w:rPr>
          <w:lang w:val="en-US"/>
        </w:rPr>
      </w:pPr>
      <w:proofErr w:type="gramStart"/>
      <w:r>
        <w:t>[</w:t>
      </w:r>
      <w:r w:rsidRPr="00255EF3">
        <w:rPr>
          <w:rStyle w:val="EndnoteReference"/>
          <w:vertAlign w:val="baseline"/>
        </w:rPr>
        <w:endnoteRef/>
      </w:r>
      <w:r>
        <w:t xml:space="preserve">] </w:t>
      </w:r>
      <w:r>
        <w:rPr>
          <w:lang w:val="en-US"/>
        </w:rPr>
        <w:t xml:space="preserve">N. Takahashi et al., </w:t>
      </w:r>
      <w:proofErr w:type="spellStart"/>
      <w:r>
        <w:t>J.Vac.Sci.Technol.A</w:t>
      </w:r>
      <w:proofErr w:type="spellEnd"/>
      <w:r>
        <w:t xml:space="preserve"> </w:t>
      </w:r>
      <w:r w:rsidRPr="001D24D6">
        <w:rPr>
          <w:b/>
        </w:rPr>
        <w:t>23</w:t>
      </w:r>
      <w:r>
        <w:t xml:space="preserve"> 554 (2005).</w:t>
      </w:r>
      <w:proofErr w:type="gramEnd"/>
      <w:r>
        <w:t xml:space="preserve"> Commercial gauge distributed by </w:t>
      </w:r>
      <w:proofErr w:type="spellStart"/>
      <w:r>
        <w:t>UlVac</w:t>
      </w:r>
      <w:proofErr w:type="spellEnd"/>
      <w:r>
        <w:t>, http://www.ulvac.com</w:t>
      </w:r>
    </w:p>
  </w:endnote>
  <w:endnote w:id="12">
    <w:p w:rsidR="00065553" w:rsidRPr="00255EF3" w:rsidRDefault="00065553">
      <w:pPr>
        <w:pStyle w:val="EndnoteText"/>
        <w:rPr>
          <w:lang w:val="en-US"/>
        </w:rPr>
      </w:pPr>
      <w:proofErr w:type="gramStart"/>
      <w:r>
        <w:t>[</w:t>
      </w:r>
      <w:r w:rsidRPr="00255EF3">
        <w:rPr>
          <w:rStyle w:val="EndnoteReference"/>
          <w:vertAlign w:val="baseline"/>
        </w:rPr>
        <w:endnoteRef/>
      </w:r>
      <w:r>
        <w:t xml:space="preserve">] F. Watanabe </w:t>
      </w:r>
      <w:proofErr w:type="spellStart"/>
      <w:r>
        <w:t>J.Vac.Sci.Technol.A</w:t>
      </w:r>
      <w:proofErr w:type="spellEnd"/>
      <w:r>
        <w:t xml:space="preserve"> </w:t>
      </w:r>
      <w:r w:rsidRPr="00255EF3">
        <w:rPr>
          <w:b/>
        </w:rPr>
        <w:t>28</w:t>
      </w:r>
      <w:r>
        <w:t xml:space="preserve"> 486 (2010).</w:t>
      </w:r>
      <w:proofErr w:type="gramEnd"/>
    </w:p>
  </w:endnote>
  <w:endnote w:id="13">
    <w:p w:rsidR="00065553" w:rsidRPr="008A792D" w:rsidRDefault="00065553">
      <w:pPr>
        <w:pStyle w:val="EndnoteText"/>
        <w:rPr>
          <w:lang w:val="en-US"/>
        </w:rPr>
      </w:pPr>
      <w:r>
        <w:t>[</w:t>
      </w:r>
      <w:r w:rsidRPr="008A792D">
        <w:rPr>
          <w:rStyle w:val="EndnoteReference"/>
          <w:vertAlign w:val="baseline"/>
        </w:rPr>
        <w:endnoteRef/>
      </w:r>
      <w:r>
        <w:t>]</w:t>
      </w:r>
      <w:r w:rsidRPr="008A792D">
        <w:t xml:space="preserve"> </w:t>
      </w:r>
      <w:r>
        <w:t xml:space="preserve">K. </w:t>
      </w:r>
      <w:proofErr w:type="spellStart"/>
      <w:r>
        <w:t>Jousten</w:t>
      </w:r>
      <w:proofErr w:type="spellEnd"/>
      <w:r>
        <w:t>, ed., “</w:t>
      </w:r>
      <w:r w:rsidRPr="008A792D">
        <w:rPr>
          <w:i/>
          <w:lang w:val="en-US"/>
        </w:rPr>
        <w:t>Handbook of Vacuum Technology</w:t>
      </w:r>
      <w:r>
        <w:rPr>
          <w:lang w:val="en-US"/>
        </w:rPr>
        <w:t>”, (</w:t>
      </w:r>
      <w:proofErr w:type="spellStart"/>
      <w:r>
        <w:rPr>
          <w:lang w:val="en-US"/>
        </w:rPr>
        <w:t>Berlin</w:t>
      </w:r>
      <w:proofErr w:type="gramStart"/>
      <w:r>
        <w:rPr>
          <w:lang w:val="en-US"/>
        </w:rPr>
        <w:t>:Wiley</w:t>
      </w:r>
      <w:proofErr w:type="spellEnd"/>
      <w:proofErr w:type="gramEnd"/>
      <w:r>
        <w:rPr>
          <w:lang w:val="en-US"/>
        </w:rPr>
        <w:t>, 2008), p. 530.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2D59ABC3-EEBC-420F-8557-45528CDFE2B3}"/>
  </w:font>
  <w:font w:name="Times New Roman">
    <w:panose1 w:val="02020603050405020304"/>
    <w:charset w:val="00"/>
    <w:family w:val="roman"/>
    <w:pitch w:val="variable"/>
    <w:sig w:usb0="E0002AFF" w:usb1="C0007841" w:usb2="00000009" w:usb3="00000000" w:csb0="000001FF" w:csb1="00000000"/>
    <w:embedRegular r:id="rId2" w:fontKey="{4E9CEE27-0092-4D77-A8A2-558861AE8F54}"/>
    <w:embedBold r:id="rId3" w:fontKey="{5B005D89-CB11-4D0C-92A6-14F042C8B342}"/>
    <w:embedItalic r:id="rId4" w:fontKey="{49073DFF-8BE0-44AB-94BF-5E251E19BE9F}"/>
  </w:font>
  <w:font w:name="Courier New">
    <w:panose1 w:val="02070309020205020404"/>
    <w:charset w:val="00"/>
    <w:family w:val="modern"/>
    <w:pitch w:val="fixed"/>
    <w:sig w:usb0="E0002AFF" w:usb1="C0007843" w:usb2="00000009" w:usb3="00000000" w:csb0="000001FF" w:csb1="00000000"/>
    <w:embedRegular r:id="rId5" w:fontKey="{E08BBE1B-6CDF-4685-804F-8FF7C6B7E8D8}"/>
  </w:font>
  <w:font w:name="Wingdings">
    <w:panose1 w:val="05000000000000000000"/>
    <w:charset w:val="02"/>
    <w:family w:val="auto"/>
    <w:pitch w:val="variable"/>
    <w:sig w:usb0="00000000" w:usb1="10000000" w:usb2="00000000" w:usb3="00000000" w:csb0="80000000" w:csb1="00000000"/>
    <w:embedRegular r:id="rId6" w:fontKey="{5EE1EE0A-FA58-47AE-960F-389FFDFD75D0}"/>
  </w:font>
  <w:font w:name="Times">
    <w:panose1 w:val="02020603050405020304"/>
    <w:charset w:val="00"/>
    <w:family w:val="roman"/>
    <w:pitch w:val="variable"/>
    <w:sig w:usb0="E0002AFF" w:usb1="C0007841" w:usb2="00000009" w:usb3="00000000" w:csb0="000001FF" w:csb1="00000000"/>
    <w:embedRegular r:id="rId7" w:fontKey="{5DC5EC6B-EC8A-49F6-A816-6FA9E7542B20}"/>
    <w:embedBold r:id="rId8" w:fontKey="{B1431001-C707-4579-97D8-A0A67ACE248B}"/>
    <w:embedItalic r:id="rId9" w:fontKey="{5DA5F7A2-231C-45F9-9428-6424822742B2}"/>
  </w:font>
  <w:font w:name="Arial">
    <w:panose1 w:val="020B0604020202020204"/>
    <w:charset w:val="00"/>
    <w:family w:val="swiss"/>
    <w:pitch w:val="variable"/>
    <w:sig w:usb0="E0002AFF" w:usb1="C0007843" w:usb2="00000009" w:usb3="00000000" w:csb0="000001FF" w:csb1="00000000"/>
    <w:embedBold r:id="rId10" w:fontKey="{D8F69C4E-5FE7-41FB-A6B0-149617D2F80E}"/>
    <w:embedBoldItalic r:id="rId11" w:fontKey="{08B15E70-97F1-4010-9508-EE4A27549699}"/>
  </w:font>
  <w:font w:name="Tahoma">
    <w:panose1 w:val="020B0604030504040204"/>
    <w:charset w:val="00"/>
    <w:family w:val="swiss"/>
    <w:pitch w:val="variable"/>
    <w:sig w:usb0="E1002EFF" w:usb1="C000605B" w:usb2="00000029" w:usb3="00000000" w:csb0="000101FF" w:csb1="00000000"/>
    <w:embedRegular r:id="rId12" w:fontKey="{05FB4688-07EC-4B7A-8F5B-E553A8C0E532}"/>
  </w:font>
  <w:font w:name="Cambria Math">
    <w:panose1 w:val="02040503050406030204"/>
    <w:charset w:val="00"/>
    <w:family w:val="roman"/>
    <w:pitch w:val="variable"/>
    <w:sig w:usb0="E00002FF" w:usb1="420024FF" w:usb2="00000000" w:usb3="00000000" w:csb0="0000019F" w:csb1="00000000"/>
    <w:embedItalic r:id="rId13" w:fontKey="{F8FABAF8-35A4-47B0-A01E-FCF471B8639C}"/>
  </w:font>
  <w:font w:name="Cambria">
    <w:panose1 w:val="02040503050406030204"/>
    <w:charset w:val="00"/>
    <w:family w:val="roman"/>
    <w:pitch w:val="variable"/>
    <w:sig w:usb0="E00002FF" w:usb1="400004FF" w:usb2="00000000" w:usb3="00000000" w:csb0="0000019F" w:csb1="00000000"/>
    <w:embedRegular r:id="rId14" w:fontKey="{857B94AB-B784-4EED-9D8B-C355309CAC0C}"/>
  </w:font>
  <w:font w:name="Calibri">
    <w:panose1 w:val="020F0502020204030204"/>
    <w:charset w:val="00"/>
    <w:family w:val="swiss"/>
    <w:pitch w:val="variable"/>
    <w:sig w:usb0="E00002FF" w:usb1="4000ACFF" w:usb2="00000001" w:usb3="00000000" w:csb0="0000019F" w:csb1="00000000"/>
    <w:embedRegular r:id="rId15" w:fontKey="{977D87DF-3282-49CA-BBD1-554A05C01D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E83" w:rsidRDefault="00D93E83">
      <w:r>
        <w:separator/>
      </w:r>
    </w:p>
  </w:footnote>
  <w:footnote w:type="continuationSeparator" w:id="0">
    <w:p w:rsidR="00D93E83" w:rsidRDefault="00D93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5EFC4232"/>
    <w:multiLevelType w:val="hybridMultilevel"/>
    <w:tmpl w:val="72B044C4"/>
    <w:lvl w:ilvl="0" w:tplc="0409000F">
      <w:start w:val="1"/>
      <w:numFmt w:val="decimal"/>
      <w:lvlText w:val="%1."/>
      <w:lvlJc w:val="left"/>
      <w:pPr>
        <w:ind w:left="907" w:hanging="360"/>
      </w:pPr>
      <w:rPr>
        <w:rFont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embedTrueTypeFonts/>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296"/>
    <w:rsid w:val="00010861"/>
    <w:rsid w:val="0001346D"/>
    <w:rsid w:val="00013ABB"/>
    <w:rsid w:val="0004747B"/>
    <w:rsid w:val="00052CB4"/>
    <w:rsid w:val="00065553"/>
    <w:rsid w:val="00074A20"/>
    <w:rsid w:val="0008671D"/>
    <w:rsid w:val="000A2A9A"/>
    <w:rsid w:val="000A440A"/>
    <w:rsid w:val="000C1815"/>
    <w:rsid w:val="000D0EE2"/>
    <w:rsid w:val="000D5A12"/>
    <w:rsid w:val="000E1BEA"/>
    <w:rsid w:val="000E1EA4"/>
    <w:rsid w:val="000E28FD"/>
    <w:rsid w:val="000E57D6"/>
    <w:rsid w:val="000F3F19"/>
    <w:rsid w:val="001157D4"/>
    <w:rsid w:val="00136185"/>
    <w:rsid w:val="0014145F"/>
    <w:rsid w:val="0015344C"/>
    <w:rsid w:val="00165665"/>
    <w:rsid w:val="00166737"/>
    <w:rsid w:val="00196609"/>
    <w:rsid w:val="001A7022"/>
    <w:rsid w:val="001D24D6"/>
    <w:rsid w:val="001D6284"/>
    <w:rsid w:val="001E78D7"/>
    <w:rsid w:val="001F5C87"/>
    <w:rsid w:val="001F7045"/>
    <w:rsid w:val="002058D0"/>
    <w:rsid w:val="00217C90"/>
    <w:rsid w:val="00243C3F"/>
    <w:rsid w:val="00255EF3"/>
    <w:rsid w:val="00256197"/>
    <w:rsid w:val="00263536"/>
    <w:rsid w:val="0029092F"/>
    <w:rsid w:val="002B3C84"/>
    <w:rsid w:val="002C6318"/>
    <w:rsid w:val="002C6817"/>
    <w:rsid w:val="002D2A47"/>
    <w:rsid w:val="003003BA"/>
    <w:rsid w:val="00305473"/>
    <w:rsid w:val="0031129E"/>
    <w:rsid w:val="00320BC6"/>
    <w:rsid w:val="003412C6"/>
    <w:rsid w:val="003501C3"/>
    <w:rsid w:val="00370789"/>
    <w:rsid w:val="00372760"/>
    <w:rsid w:val="0037743E"/>
    <w:rsid w:val="00393132"/>
    <w:rsid w:val="00394F4B"/>
    <w:rsid w:val="003A007C"/>
    <w:rsid w:val="003A2652"/>
    <w:rsid w:val="003A575A"/>
    <w:rsid w:val="003C2B35"/>
    <w:rsid w:val="003C52DD"/>
    <w:rsid w:val="003E4017"/>
    <w:rsid w:val="00403526"/>
    <w:rsid w:val="00404713"/>
    <w:rsid w:val="00404AD2"/>
    <w:rsid w:val="0044185D"/>
    <w:rsid w:val="00442517"/>
    <w:rsid w:val="00466C5C"/>
    <w:rsid w:val="00467068"/>
    <w:rsid w:val="0047713B"/>
    <w:rsid w:val="0049346D"/>
    <w:rsid w:val="004A1546"/>
    <w:rsid w:val="004F2A1D"/>
    <w:rsid w:val="00500A60"/>
    <w:rsid w:val="00506C77"/>
    <w:rsid w:val="00541B68"/>
    <w:rsid w:val="00552435"/>
    <w:rsid w:val="00553403"/>
    <w:rsid w:val="005659FD"/>
    <w:rsid w:val="00567239"/>
    <w:rsid w:val="00575BCD"/>
    <w:rsid w:val="005779BE"/>
    <w:rsid w:val="005828F6"/>
    <w:rsid w:val="005909C8"/>
    <w:rsid w:val="005C76FE"/>
    <w:rsid w:val="005E24F7"/>
    <w:rsid w:val="005F6709"/>
    <w:rsid w:val="00610E67"/>
    <w:rsid w:val="006116E1"/>
    <w:rsid w:val="00613D3A"/>
    <w:rsid w:val="006227CD"/>
    <w:rsid w:val="0064089E"/>
    <w:rsid w:val="006560C3"/>
    <w:rsid w:val="00662C6C"/>
    <w:rsid w:val="00675AEB"/>
    <w:rsid w:val="006773E4"/>
    <w:rsid w:val="006811B5"/>
    <w:rsid w:val="00684271"/>
    <w:rsid w:val="006845B5"/>
    <w:rsid w:val="006907B3"/>
    <w:rsid w:val="0069655A"/>
    <w:rsid w:val="006A11F7"/>
    <w:rsid w:val="006C4610"/>
    <w:rsid w:val="006C58CD"/>
    <w:rsid w:val="006F59C4"/>
    <w:rsid w:val="006F69A8"/>
    <w:rsid w:val="00705910"/>
    <w:rsid w:val="00756040"/>
    <w:rsid w:val="007569BC"/>
    <w:rsid w:val="00761218"/>
    <w:rsid w:val="00762813"/>
    <w:rsid w:val="00787C75"/>
    <w:rsid w:val="007910AF"/>
    <w:rsid w:val="007A3099"/>
    <w:rsid w:val="007B1A5A"/>
    <w:rsid w:val="007C78DB"/>
    <w:rsid w:val="007D1D1F"/>
    <w:rsid w:val="007D5641"/>
    <w:rsid w:val="007F0E02"/>
    <w:rsid w:val="007F29FF"/>
    <w:rsid w:val="00801CB2"/>
    <w:rsid w:val="00814641"/>
    <w:rsid w:val="00824B56"/>
    <w:rsid w:val="0082594C"/>
    <w:rsid w:val="00875D2B"/>
    <w:rsid w:val="008760C1"/>
    <w:rsid w:val="008A00B6"/>
    <w:rsid w:val="008A01FD"/>
    <w:rsid w:val="008A792D"/>
    <w:rsid w:val="008B10C8"/>
    <w:rsid w:val="008E7EE6"/>
    <w:rsid w:val="008F5E79"/>
    <w:rsid w:val="00910B4C"/>
    <w:rsid w:val="00911DBA"/>
    <w:rsid w:val="009201DC"/>
    <w:rsid w:val="00963151"/>
    <w:rsid w:val="00973EE7"/>
    <w:rsid w:val="00984497"/>
    <w:rsid w:val="009B15A2"/>
    <w:rsid w:val="009B3971"/>
    <w:rsid w:val="009C5D88"/>
    <w:rsid w:val="009D1438"/>
    <w:rsid w:val="009E24BD"/>
    <w:rsid w:val="009E2B8D"/>
    <w:rsid w:val="00A045D8"/>
    <w:rsid w:val="00A06B28"/>
    <w:rsid w:val="00A133DA"/>
    <w:rsid w:val="00A35069"/>
    <w:rsid w:val="00A36D15"/>
    <w:rsid w:val="00A45AC9"/>
    <w:rsid w:val="00A5111A"/>
    <w:rsid w:val="00A522DA"/>
    <w:rsid w:val="00A53915"/>
    <w:rsid w:val="00A55701"/>
    <w:rsid w:val="00A748B1"/>
    <w:rsid w:val="00A916AD"/>
    <w:rsid w:val="00AA3EDF"/>
    <w:rsid w:val="00AA70D6"/>
    <w:rsid w:val="00AB1310"/>
    <w:rsid w:val="00AB2D00"/>
    <w:rsid w:val="00AD583B"/>
    <w:rsid w:val="00AE1E3B"/>
    <w:rsid w:val="00AF78D0"/>
    <w:rsid w:val="00B216A3"/>
    <w:rsid w:val="00B229FB"/>
    <w:rsid w:val="00B235E7"/>
    <w:rsid w:val="00B36423"/>
    <w:rsid w:val="00B402C1"/>
    <w:rsid w:val="00B43C1C"/>
    <w:rsid w:val="00B541FB"/>
    <w:rsid w:val="00B632CF"/>
    <w:rsid w:val="00B7531C"/>
    <w:rsid w:val="00B75D5E"/>
    <w:rsid w:val="00B80AE0"/>
    <w:rsid w:val="00B93465"/>
    <w:rsid w:val="00B94C4E"/>
    <w:rsid w:val="00BB0C26"/>
    <w:rsid w:val="00BC515F"/>
    <w:rsid w:val="00BC6316"/>
    <w:rsid w:val="00BC6C9C"/>
    <w:rsid w:val="00BF6981"/>
    <w:rsid w:val="00C12DA9"/>
    <w:rsid w:val="00C1477B"/>
    <w:rsid w:val="00C207BA"/>
    <w:rsid w:val="00C53798"/>
    <w:rsid w:val="00C541AF"/>
    <w:rsid w:val="00C61320"/>
    <w:rsid w:val="00CA3311"/>
    <w:rsid w:val="00CA421B"/>
    <w:rsid w:val="00CE6848"/>
    <w:rsid w:val="00CF5D37"/>
    <w:rsid w:val="00D00E3F"/>
    <w:rsid w:val="00D01C6A"/>
    <w:rsid w:val="00D02203"/>
    <w:rsid w:val="00D03A5C"/>
    <w:rsid w:val="00D232F3"/>
    <w:rsid w:val="00D52107"/>
    <w:rsid w:val="00D550FB"/>
    <w:rsid w:val="00D605BB"/>
    <w:rsid w:val="00D800B1"/>
    <w:rsid w:val="00D8305E"/>
    <w:rsid w:val="00D91B03"/>
    <w:rsid w:val="00D93E83"/>
    <w:rsid w:val="00DD7B05"/>
    <w:rsid w:val="00DE723C"/>
    <w:rsid w:val="00DE79DC"/>
    <w:rsid w:val="00E07BDB"/>
    <w:rsid w:val="00E34F58"/>
    <w:rsid w:val="00E47E1F"/>
    <w:rsid w:val="00E50E00"/>
    <w:rsid w:val="00E53CA4"/>
    <w:rsid w:val="00E53E1A"/>
    <w:rsid w:val="00E619F4"/>
    <w:rsid w:val="00E75FEE"/>
    <w:rsid w:val="00E854DE"/>
    <w:rsid w:val="00E9619B"/>
    <w:rsid w:val="00EA5A02"/>
    <w:rsid w:val="00EB1E89"/>
    <w:rsid w:val="00EC74E3"/>
    <w:rsid w:val="00ED20DE"/>
    <w:rsid w:val="00ED68CD"/>
    <w:rsid w:val="00EE4291"/>
    <w:rsid w:val="00EF4530"/>
    <w:rsid w:val="00EF5BB8"/>
    <w:rsid w:val="00F2614A"/>
    <w:rsid w:val="00F26886"/>
    <w:rsid w:val="00F347FB"/>
    <w:rsid w:val="00F4797F"/>
    <w:rsid w:val="00F5191A"/>
    <w:rsid w:val="00F63E4F"/>
    <w:rsid w:val="00F72817"/>
    <w:rsid w:val="00F9171F"/>
    <w:rsid w:val="00F961F3"/>
    <w:rsid w:val="00FA1296"/>
    <w:rsid w:val="00FA4A5B"/>
    <w:rsid w:val="00FA4B60"/>
    <w:rsid w:val="00FC42DB"/>
    <w:rsid w:val="00FC454E"/>
    <w:rsid w:val="00FD234D"/>
    <w:rsid w:val="00FD3F5D"/>
    <w:rsid w:val="00FD6D48"/>
    <w:rsid w:val="00FD7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unhideWhenUsed="0" w:qFormat="1"/>
    <w:lsdException w:name="Default Paragraph Font" w:uiPriority="1"/>
    <w:lsdException w:name="Body Text Indent" w:uiPriority="0"/>
    <w:lsdException w:name="Subtitle" w:unhideWhenUsed="0" w:qFormat="1"/>
    <w:lsdException w:name="Strong" w:unhideWhenUsed="0" w:qFormat="1"/>
    <w:lsdException w:name="Emphasis"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Normal">
    <w:name w:val="Normal"/>
    <w:uiPriority w:val="99"/>
    <w:semiHidden/>
    <w:qFormat/>
    <w:rsid w:val="00B36423"/>
    <w:pPr>
      <w:jc w:val="both"/>
    </w:pPr>
    <w:rPr>
      <w:rFonts w:ascii="Times" w:hAnsi="Times"/>
      <w:szCs w:val="24"/>
      <w:lang w:val="en-GB"/>
    </w:rPr>
  </w:style>
  <w:style w:type="paragraph" w:styleId="Heading1">
    <w:name w:val="heading 1"/>
    <w:next w:val="AuthorList"/>
    <w:uiPriority w:val="99"/>
    <w:semiHidden/>
    <w:rsid w:val="006C58CD"/>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6C58CD"/>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uiPriority w:val="99"/>
    <w:semiHidden/>
    <w:rsid w:val="006C58CD"/>
    <w:rPr>
      <w:sz w:val="16"/>
      <w:lang w:val="en-GB"/>
    </w:rPr>
  </w:style>
  <w:style w:type="paragraph" w:customStyle="1" w:styleId="AbstractTitle">
    <w:name w:val="Abstract Title"/>
    <w:next w:val="BodyTextIndent"/>
    <w:uiPriority w:val="2"/>
    <w:rsid w:val="00B36423"/>
    <w:pPr>
      <w:spacing w:after="60"/>
    </w:pPr>
    <w:rPr>
      <w:i/>
      <w:kern w:val="16"/>
      <w:sz w:val="24"/>
      <w:szCs w:val="24"/>
      <w:lang w:val="en-GB"/>
    </w:rPr>
  </w:style>
  <w:style w:type="paragraph" w:customStyle="1" w:styleId="AuthorList">
    <w:name w:val="Author List"/>
    <w:next w:val="AbstractTitle"/>
    <w:autoRedefine/>
    <w:uiPriority w:val="1"/>
    <w:rsid w:val="00DE79DC"/>
    <w:pPr>
      <w:spacing w:before="180" w:after="240"/>
      <w:jc w:val="center"/>
    </w:pPr>
    <w:rPr>
      <w:sz w:val="24"/>
      <w:szCs w:val="24"/>
      <w:lang w:val="en-GB"/>
    </w:rPr>
  </w:style>
  <w:style w:type="paragraph" w:customStyle="1" w:styleId="FigureCaption">
    <w:name w:val="Figure Caption"/>
    <w:next w:val="BodyTextIndent"/>
    <w:uiPriority w:val="6"/>
    <w:rsid w:val="002C6318"/>
    <w:pPr>
      <w:spacing w:before="60" w:after="120"/>
      <w:jc w:val="center"/>
    </w:pPr>
    <w:rPr>
      <w:szCs w:val="24"/>
      <w:lang w:val="en-GB"/>
    </w:rPr>
  </w:style>
  <w:style w:type="paragraph" w:customStyle="1" w:styleId="TableCaption">
    <w:name w:val="Table Caption"/>
    <w:next w:val="BodyTextIndent"/>
    <w:uiPriority w:val="7"/>
    <w:rsid w:val="006C58CD"/>
    <w:pPr>
      <w:spacing w:before="60" w:after="60"/>
      <w:jc w:val="center"/>
    </w:pPr>
    <w:rPr>
      <w:szCs w:val="24"/>
      <w:lang w:val="en-GB"/>
    </w:rPr>
  </w:style>
  <w:style w:type="character" w:styleId="FootnoteReference">
    <w:name w:val="footnote reference"/>
    <w:basedOn w:val="DefaultParagraphFont"/>
    <w:uiPriority w:val="99"/>
    <w:semiHidden/>
    <w:rsid w:val="006C58CD"/>
    <w:rPr>
      <w:rFonts w:ascii="Times New Roman" w:hAnsi="Times New Roman"/>
      <w:sz w:val="20"/>
      <w:vertAlign w:val="superscript"/>
    </w:rPr>
  </w:style>
  <w:style w:type="paragraph" w:customStyle="1" w:styleId="Equation">
    <w:name w:val="Equation"/>
    <w:basedOn w:val="BodyTextNoIndent"/>
    <w:next w:val="BodyTextNoIndent"/>
    <w:autoRedefine/>
    <w:uiPriority w:val="5"/>
    <w:rsid w:val="00D02203"/>
    <w:pPr>
      <w:tabs>
        <w:tab w:val="center" w:pos="2340"/>
        <w:tab w:val="right" w:pos="4673"/>
      </w:tabs>
      <w:spacing w:before="240" w:after="240"/>
    </w:pPr>
    <w:rPr>
      <w:kern w:val="16"/>
    </w:rPr>
  </w:style>
  <w:style w:type="paragraph" w:customStyle="1" w:styleId="Reference">
    <w:name w:val="Reference"/>
    <w:basedOn w:val="Normal"/>
    <w:link w:val="ReferenceChar"/>
    <w:uiPriority w:val="8"/>
    <w:qFormat/>
    <w:rsid w:val="00AD583B"/>
    <w:pPr>
      <w:tabs>
        <w:tab w:val="left" w:pos="360"/>
      </w:tabs>
      <w:ind w:left="360" w:hanging="360"/>
    </w:pPr>
  </w:style>
  <w:style w:type="paragraph" w:styleId="BodyTextIndent">
    <w:name w:val="Body Text Indent"/>
    <w:link w:val="BodyTextIndentChar"/>
    <w:uiPriority w:val="9"/>
    <w:rsid w:val="002C6318"/>
    <w:pPr>
      <w:ind w:firstLine="187"/>
      <w:jc w:val="both"/>
    </w:pPr>
    <w:rPr>
      <w:lang w:val="en-GB"/>
    </w:rPr>
  </w:style>
  <w:style w:type="character" w:styleId="Hyperlink">
    <w:name w:val="Hyperlink"/>
    <w:basedOn w:val="DefaultParagraphFont"/>
    <w:uiPriority w:val="99"/>
    <w:semiHidden/>
    <w:rsid w:val="00370789"/>
    <w:rPr>
      <w:color w:val="0000FF"/>
      <w:u w:val="single"/>
    </w:rPr>
  </w:style>
  <w:style w:type="paragraph" w:customStyle="1" w:styleId="BulletedList">
    <w:name w:val="Bulleted List"/>
    <w:uiPriority w:val="9"/>
    <w:rsid w:val="003C52DD"/>
    <w:pPr>
      <w:numPr>
        <w:numId w:val="2"/>
      </w:numPr>
      <w:jc w:val="both"/>
    </w:pPr>
    <w:rPr>
      <w:szCs w:val="24"/>
      <w:lang w:val="en-GB"/>
    </w:rPr>
  </w:style>
  <w:style w:type="character" w:customStyle="1" w:styleId="ReferenceChar">
    <w:name w:val="Reference Char"/>
    <w:basedOn w:val="DefaultParagraphFont"/>
    <w:link w:val="Reference"/>
    <w:uiPriority w:val="8"/>
    <w:rsid w:val="00B36423"/>
    <w:rPr>
      <w:rFonts w:ascii="Times" w:hAnsi="Times"/>
      <w:szCs w:val="24"/>
      <w:lang w:val="en-GB"/>
    </w:rPr>
  </w:style>
  <w:style w:type="paragraph" w:styleId="Caption">
    <w:name w:val="caption"/>
    <w:basedOn w:val="Normal"/>
    <w:next w:val="Normal"/>
    <w:uiPriority w:val="99"/>
    <w:semiHidden/>
    <w:qFormat/>
    <w:rsid w:val="00370789"/>
    <w:pPr>
      <w:spacing w:before="120" w:after="120"/>
    </w:pPr>
    <w:rPr>
      <w:b/>
      <w:bCs/>
      <w:szCs w:val="20"/>
    </w:rPr>
  </w:style>
  <w:style w:type="paragraph" w:customStyle="1" w:styleId="BodyTextNoIndent">
    <w:name w:val="Body Text No Indent"/>
    <w:basedOn w:val="BodyTextIndent"/>
    <w:uiPriority w:val="9"/>
    <w:rsid w:val="002C6318"/>
    <w:pPr>
      <w:ind w:firstLine="0"/>
    </w:pPr>
  </w:style>
  <w:style w:type="paragraph" w:customStyle="1" w:styleId="FigureCaptionMultiLine">
    <w:name w:val="Figure Caption Multi Line"/>
    <w:basedOn w:val="FigureCaption"/>
    <w:next w:val="BodyTextIndent"/>
    <w:uiPriority w:val="6"/>
    <w:rsid w:val="006C58CD"/>
    <w:pPr>
      <w:jc w:val="both"/>
    </w:pPr>
    <w:rPr>
      <w:szCs w:val="20"/>
    </w:rPr>
  </w:style>
  <w:style w:type="paragraph" w:customStyle="1" w:styleId="TableCaptionMultiLine">
    <w:name w:val="Table Caption Multi Line"/>
    <w:basedOn w:val="TableCaption"/>
    <w:next w:val="BodyTextIndent"/>
    <w:uiPriority w:val="7"/>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basedOn w:val="DefaultParagraphFont"/>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basedOn w:val="CommentTextChar"/>
    <w:link w:val="CommentSubject"/>
    <w:uiPriority w:val="99"/>
    <w:semiHidden/>
    <w:rsid w:val="00013ABB"/>
    <w:rPr>
      <w:rFonts w:ascii="Times" w:hAnsi="Times"/>
      <w:b/>
      <w:bCs/>
      <w:lang w:val="en-GB"/>
    </w:rPr>
  </w:style>
  <w:style w:type="paragraph" w:customStyle="1" w:styleId="PaperTitle">
    <w:name w:val="Paper Title"/>
    <w:basedOn w:val="Heading1"/>
    <w:qFormat/>
    <w:rsid w:val="00C1477B"/>
  </w:style>
  <w:style w:type="paragraph" w:customStyle="1" w:styleId="SectionHeading">
    <w:name w:val="Section Heading"/>
    <w:basedOn w:val="Heading2"/>
    <w:uiPriority w:val="3"/>
    <w:qFormat/>
    <w:rsid w:val="00C1477B"/>
  </w:style>
  <w:style w:type="paragraph" w:customStyle="1" w:styleId="SubsectionHeading">
    <w:name w:val="Subsection Heading"/>
    <w:basedOn w:val="Heading3"/>
    <w:uiPriority w:val="4"/>
    <w:qFormat/>
    <w:rsid w:val="00541B68"/>
    <w:rPr>
      <w:kern w:val="16"/>
    </w:rPr>
  </w:style>
  <w:style w:type="paragraph" w:styleId="EndnoteText">
    <w:name w:val="endnote text"/>
    <w:basedOn w:val="Normal"/>
    <w:link w:val="EndnoteTextChar"/>
    <w:uiPriority w:val="99"/>
    <w:semiHidden/>
    <w:unhideWhenUsed/>
    <w:rsid w:val="00A55701"/>
    <w:rPr>
      <w:szCs w:val="20"/>
    </w:rPr>
  </w:style>
  <w:style w:type="character" w:customStyle="1" w:styleId="EndnoteTextChar">
    <w:name w:val="Endnote Text Char"/>
    <w:basedOn w:val="DefaultParagraphFont"/>
    <w:link w:val="EndnoteText"/>
    <w:uiPriority w:val="99"/>
    <w:semiHidden/>
    <w:rsid w:val="00A55701"/>
    <w:rPr>
      <w:rFonts w:ascii="Times" w:hAnsi="Times"/>
      <w:lang w:val="en-GB"/>
    </w:rPr>
  </w:style>
  <w:style w:type="character" w:styleId="EndnoteReference">
    <w:name w:val="endnote reference"/>
    <w:basedOn w:val="DefaultParagraphFont"/>
    <w:uiPriority w:val="99"/>
    <w:semiHidden/>
    <w:unhideWhenUsed/>
    <w:rsid w:val="00A55701"/>
    <w:rPr>
      <w:vertAlign w:val="superscript"/>
    </w:rPr>
  </w:style>
  <w:style w:type="paragraph" w:styleId="NormalWeb">
    <w:name w:val="Normal (Web)"/>
    <w:basedOn w:val="Normal"/>
    <w:uiPriority w:val="99"/>
    <w:semiHidden/>
    <w:unhideWhenUsed/>
    <w:rsid w:val="00A55701"/>
    <w:pPr>
      <w:spacing w:before="100" w:beforeAutospacing="1" w:after="100" w:afterAutospacing="1"/>
      <w:jc w:val="left"/>
    </w:pPr>
    <w:rPr>
      <w:rFonts w:ascii="Times New Roman" w:hAnsi="Times New Roman"/>
      <w:sz w:val="24"/>
      <w:lang w:val="en-US"/>
    </w:rPr>
  </w:style>
  <w:style w:type="character" w:styleId="PlaceholderText">
    <w:name w:val="Placeholder Text"/>
    <w:basedOn w:val="DefaultParagraphFont"/>
    <w:uiPriority w:val="99"/>
    <w:semiHidden/>
    <w:rsid w:val="00F72817"/>
    <w:rPr>
      <w:color w:val="808080"/>
    </w:rPr>
  </w:style>
  <w:style w:type="paragraph" w:customStyle="1" w:styleId="regular">
    <w:name w:val="regular"/>
    <w:basedOn w:val="BodyTextIndent"/>
    <w:link w:val="regularChar"/>
    <w:uiPriority w:val="99"/>
    <w:qFormat/>
    <w:rsid w:val="00FD234D"/>
    <w:rPr>
      <w:kern w:val="16"/>
    </w:rPr>
  </w:style>
  <w:style w:type="character" w:customStyle="1" w:styleId="BodyTextIndentChar">
    <w:name w:val="Body Text Indent Char"/>
    <w:basedOn w:val="DefaultParagraphFont"/>
    <w:link w:val="BodyTextIndent"/>
    <w:uiPriority w:val="9"/>
    <w:rsid w:val="00FD234D"/>
    <w:rPr>
      <w:lang w:val="en-GB"/>
    </w:rPr>
  </w:style>
  <w:style w:type="character" w:customStyle="1" w:styleId="regularChar">
    <w:name w:val="regular Char"/>
    <w:basedOn w:val="BodyTextIndentChar"/>
    <w:link w:val="regular"/>
    <w:uiPriority w:val="99"/>
    <w:rsid w:val="00FD234D"/>
    <w:rPr>
      <w:kern w:val="16"/>
      <w:lang w:val="en-GB"/>
    </w:rPr>
  </w:style>
  <w:style w:type="table" w:styleId="TableGrid">
    <w:name w:val="Table Grid"/>
    <w:basedOn w:val="TableNormal"/>
    <w:uiPriority w:val="59"/>
    <w:rsid w:val="00E96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58D0"/>
    <w:rPr>
      <w:rFonts w:ascii="Times" w:hAnsi="Times"/>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unhideWhenUsed="0" w:qFormat="1"/>
    <w:lsdException w:name="Default Paragraph Font" w:uiPriority="1"/>
    <w:lsdException w:name="Body Text Indent" w:uiPriority="0"/>
    <w:lsdException w:name="Subtitle" w:unhideWhenUsed="0" w:qFormat="1"/>
    <w:lsdException w:name="Strong" w:unhideWhenUsed="0" w:qFormat="1"/>
    <w:lsdException w:name="Emphasis"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Normal">
    <w:name w:val="Normal"/>
    <w:uiPriority w:val="99"/>
    <w:semiHidden/>
    <w:qFormat/>
    <w:rsid w:val="00B36423"/>
    <w:pPr>
      <w:jc w:val="both"/>
    </w:pPr>
    <w:rPr>
      <w:rFonts w:ascii="Times" w:hAnsi="Times"/>
      <w:szCs w:val="24"/>
      <w:lang w:val="en-GB"/>
    </w:rPr>
  </w:style>
  <w:style w:type="paragraph" w:styleId="Heading1">
    <w:name w:val="heading 1"/>
    <w:next w:val="AuthorList"/>
    <w:uiPriority w:val="99"/>
    <w:semiHidden/>
    <w:rsid w:val="006C58CD"/>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6C58CD"/>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uiPriority w:val="99"/>
    <w:semiHidden/>
    <w:rsid w:val="006C58CD"/>
    <w:rPr>
      <w:sz w:val="16"/>
      <w:lang w:val="en-GB"/>
    </w:rPr>
  </w:style>
  <w:style w:type="paragraph" w:customStyle="1" w:styleId="AbstractTitle">
    <w:name w:val="Abstract Title"/>
    <w:next w:val="BodyTextIndent"/>
    <w:uiPriority w:val="2"/>
    <w:rsid w:val="00B36423"/>
    <w:pPr>
      <w:spacing w:after="60"/>
    </w:pPr>
    <w:rPr>
      <w:i/>
      <w:kern w:val="16"/>
      <w:sz w:val="24"/>
      <w:szCs w:val="24"/>
      <w:lang w:val="en-GB"/>
    </w:rPr>
  </w:style>
  <w:style w:type="paragraph" w:customStyle="1" w:styleId="AuthorList">
    <w:name w:val="Author List"/>
    <w:next w:val="AbstractTitle"/>
    <w:autoRedefine/>
    <w:uiPriority w:val="1"/>
    <w:rsid w:val="00DE79DC"/>
    <w:pPr>
      <w:spacing w:before="180" w:after="240"/>
      <w:jc w:val="center"/>
    </w:pPr>
    <w:rPr>
      <w:sz w:val="24"/>
      <w:szCs w:val="24"/>
      <w:lang w:val="en-GB"/>
    </w:rPr>
  </w:style>
  <w:style w:type="paragraph" w:customStyle="1" w:styleId="FigureCaption">
    <w:name w:val="Figure Caption"/>
    <w:next w:val="BodyTextIndent"/>
    <w:uiPriority w:val="6"/>
    <w:rsid w:val="002C6318"/>
    <w:pPr>
      <w:spacing w:before="60" w:after="120"/>
      <w:jc w:val="center"/>
    </w:pPr>
    <w:rPr>
      <w:szCs w:val="24"/>
      <w:lang w:val="en-GB"/>
    </w:rPr>
  </w:style>
  <w:style w:type="paragraph" w:customStyle="1" w:styleId="TableCaption">
    <w:name w:val="Table Caption"/>
    <w:next w:val="BodyTextIndent"/>
    <w:uiPriority w:val="7"/>
    <w:rsid w:val="006C58CD"/>
    <w:pPr>
      <w:spacing w:before="60" w:after="60"/>
      <w:jc w:val="center"/>
    </w:pPr>
    <w:rPr>
      <w:szCs w:val="24"/>
      <w:lang w:val="en-GB"/>
    </w:rPr>
  </w:style>
  <w:style w:type="character" w:styleId="FootnoteReference">
    <w:name w:val="footnote reference"/>
    <w:basedOn w:val="DefaultParagraphFont"/>
    <w:uiPriority w:val="99"/>
    <w:semiHidden/>
    <w:rsid w:val="006C58CD"/>
    <w:rPr>
      <w:rFonts w:ascii="Times New Roman" w:hAnsi="Times New Roman"/>
      <w:sz w:val="20"/>
      <w:vertAlign w:val="superscript"/>
    </w:rPr>
  </w:style>
  <w:style w:type="paragraph" w:customStyle="1" w:styleId="Equation">
    <w:name w:val="Equation"/>
    <w:basedOn w:val="BodyTextNoIndent"/>
    <w:next w:val="BodyTextNoIndent"/>
    <w:autoRedefine/>
    <w:uiPriority w:val="5"/>
    <w:rsid w:val="00D02203"/>
    <w:pPr>
      <w:tabs>
        <w:tab w:val="center" w:pos="2340"/>
        <w:tab w:val="right" w:pos="4673"/>
      </w:tabs>
      <w:spacing w:before="240" w:after="240"/>
    </w:pPr>
    <w:rPr>
      <w:kern w:val="16"/>
    </w:rPr>
  </w:style>
  <w:style w:type="paragraph" w:customStyle="1" w:styleId="Reference">
    <w:name w:val="Reference"/>
    <w:basedOn w:val="Normal"/>
    <w:link w:val="ReferenceChar"/>
    <w:uiPriority w:val="8"/>
    <w:qFormat/>
    <w:rsid w:val="00AD583B"/>
    <w:pPr>
      <w:tabs>
        <w:tab w:val="left" w:pos="360"/>
      </w:tabs>
      <w:ind w:left="360" w:hanging="360"/>
    </w:pPr>
  </w:style>
  <w:style w:type="paragraph" w:styleId="BodyTextIndent">
    <w:name w:val="Body Text Indent"/>
    <w:link w:val="BodyTextIndentChar"/>
    <w:uiPriority w:val="9"/>
    <w:rsid w:val="002C6318"/>
    <w:pPr>
      <w:ind w:firstLine="187"/>
      <w:jc w:val="both"/>
    </w:pPr>
    <w:rPr>
      <w:lang w:val="en-GB"/>
    </w:rPr>
  </w:style>
  <w:style w:type="character" w:styleId="Hyperlink">
    <w:name w:val="Hyperlink"/>
    <w:basedOn w:val="DefaultParagraphFont"/>
    <w:uiPriority w:val="99"/>
    <w:semiHidden/>
    <w:rsid w:val="00370789"/>
    <w:rPr>
      <w:color w:val="0000FF"/>
      <w:u w:val="single"/>
    </w:rPr>
  </w:style>
  <w:style w:type="paragraph" w:customStyle="1" w:styleId="BulletedList">
    <w:name w:val="Bulleted List"/>
    <w:uiPriority w:val="9"/>
    <w:rsid w:val="003C52DD"/>
    <w:pPr>
      <w:numPr>
        <w:numId w:val="2"/>
      </w:numPr>
      <w:jc w:val="both"/>
    </w:pPr>
    <w:rPr>
      <w:szCs w:val="24"/>
      <w:lang w:val="en-GB"/>
    </w:rPr>
  </w:style>
  <w:style w:type="character" w:customStyle="1" w:styleId="ReferenceChar">
    <w:name w:val="Reference Char"/>
    <w:basedOn w:val="DefaultParagraphFont"/>
    <w:link w:val="Reference"/>
    <w:uiPriority w:val="8"/>
    <w:rsid w:val="00B36423"/>
    <w:rPr>
      <w:rFonts w:ascii="Times" w:hAnsi="Times"/>
      <w:szCs w:val="24"/>
      <w:lang w:val="en-GB"/>
    </w:rPr>
  </w:style>
  <w:style w:type="paragraph" w:styleId="Caption">
    <w:name w:val="caption"/>
    <w:basedOn w:val="Normal"/>
    <w:next w:val="Normal"/>
    <w:uiPriority w:val="99"/>
    <w:semiHidden/>
    <w:qFormat/>
    <w:rsid w:val="00370789"/>
    <w:pPr>
      <w:spacing w:before="120" w:after="120"/>
    </w:pPr>
    <w:rPr>
      <w:b/>
      <w:bCs/>
      <w:szCs w:val="20"/>
    </w:rPr>
  </w:style>
  <w:style w:type="paragraph" w:customStyle="1" w:styleId="BodyTextNoIndent">
    <w:name w:val="Body Text No Indent"/>
    <w:basedOn w:val="BodyTextIndent"/>
    <w:uiPriority w:val="9"/>
    <w:rsid w:val="002C6318"/>
    <w:pPr>
      <w:ind w:firstLine="0"/>
    </w:pPr>
  </w:style>
  <w:style w:type="paragraph" w:customStyle="1" w:styleId="FigureCaptionMultiLine">
    <w:name w:val="Figure Caption Multi Line"/>
    <w:basedOn w:val="FigureCaption"/>
    <w:next w:val="BodyTextIndent"/>
    <w:uiPriority w:val="6"/>
    <w:rsid w:val="006C58CD"/>
    <w:pPr>
      <w:jc w:val="both"/>
    </w:pPr>
    <w:rPr>
      <w:szCs w:val="20"/>
    </w:rPr>
  </w:style>
  <w:style w:type="paragraph" w:customStyle="1" w:styleId="TableCaptionMultiLine">
    <w:name w:val="Table Caption Multi Line"/>
    <w:basedOn w:val="TableCaption"/>
    <w:next w:val="BodyTextIndent"/>
    <w:uiPriority w:val="7"/>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basedOn w:val="DefaultParagraphFont"/>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basedOn w:val="CommentTextChar"/>
    <w:link w:val="CommentSubject"/>
    <w:uiPriority w:val="99"/>
    <w:semiHidden/>
    <w:rsid w:val="00013ABB"/>
    <w:rPr>
      <w:rFonts w:ascii="Times" w:hAnsi="Times"/>
      <w:b/>
      <w:bCs/>
      <w:lang w:val="en-GB"/>
    </w:rPr>
  </w:style>
  <w:style w:type="paragraph" w:customStyle="1" w:styleId="PaperTitle">
    <w:name w:val="Paper Title"/>
    <w:basedOn w:val="Heading1"/>
    <w:qFormat/>
    <w:rsid w:val="00C1477B"/>
  </w:style>
  <w:style w:type="paragraph" w:customStyle="1" w:styleId="SectionHeading">
    <w:name w:val="Section Heading"/>
    <w:basedOn w:val="Heading2"/>
    <w:uiPriority w:val="3"/>
    <w:qFormat/>
    <w:rsid w:val="00C1477B"/>
  </w:style>
  <w:style w:type="paragraph" w:customStyle="1" w:styleId="SubsectionHeading">
    <w:name w:val="Subsection Heading"/>
    <w:basedOn w:val="Heading3"/>
    <w:uiPriority w:val="4"/>
    <w:qFormat/>
    <w:rsid w:val="00541B68"/>
    <w:rPr>
      <w:kern w:val="16"/>
    </w:rPr>
  </w:style>
  <w:style w:type="paragraph" w:styleId="EndnoteText">
    <w:name w:val="endnote text"/>
    <w:basedOn w:val="Normal"/>
    <w:link w:val="EndnoteTextChar"/>
    <w:uiPriority w:val="99"/>
    <w:semiHidden/>
    <w:unhideWhenUsed/>
    <w:rsid w:val="00A55701"/>
    <w:rPr>
      <w:szCs w:val="20"/>
    </w:rPr>
  </w:style>
  <w:style w:type="character" w:customStyle="1" w:styleId="EndnoteTextChar">
    <w:name w:val="Endnote Text Char"/>
    <w:basedOn w:val="DefaultParagraphFont"/>
    <w:link w:val="EndnoteText"/>
    <w:uiPriority w:val="99"/>
    <w:semiHidden/>
    <w:rsid w:val="00A55701"/>
    <w:rPr>
      <w:rFonts w:ascii="Times" w:hAnsi="Times"/>
      <w:lang w:val="en-GB"/>
    </w:rPr>
  </w:style>
  <w:style w:type="character" w:styleId="EndnoteReference">
    <w:name w:val="endnote reference"/>
    <w:basedOn w:val="DefaultParagraphFont"/>
    <w:uiPriority w:val="99"/>
    <w:semiHidden/>
    <w:unhideWhenUsed/>
    <w:rsid w:val="00A55701"/>
    <w:rPr>
      <w:vertAlign w:val="superscript"/>
    </w:rPr>
  </w:style>
  <w:style w:type="paragraph" w:styleId="NormalWeb">
    <w:name w:val="Normal (Web)"/>
    <w:basedOn w:val="Normal"/>
    <w:uiPriority w:val="99"/>
    <w:semiHidden/>
    <w:unhideWhenUsed/>
    <w:rsid w:val="00A55701"/>
    <w:pPr>
      <w:spacing w:before="100" w:beforeAutospacing="1" w:after="100" w:afterAutospacing="1"/>
      <w:jc w:val="left"/>
    </w:pPr>
    <w:rPr>
      <w:rFonts w:ascii="Times New Roman" w:hAnsi="Times New Roman"/>
      <w:sz w:val="24"/>
      <w:lang w:val="en-US"/>
    </w:rPr>
  </w:style>
  <w:style w:type="character" w:styleId="PlaceholderText">
    <w:name w:val="Placeholder Text"/>
    <w:basedOn w:val="DefaultParagraphFont"/>
    <w:uiPriority w:val="99"/>
    <w:semiHidden/>
    <w:rsid w:val="00F72817"/>
    <w:rPr>
      <w:color w:val="808080"/>
    </w:rPr>
  </w:style>
  <w:style w:type="paragraph" w:customStyle="1" w:styleId="regular">
    <w:name w:val="regular"/>
    <w:basedOn w:val="BodyTextIndent"/>
    <w:link w:val="regularChar"/>
    <w:uiPriority w:val="99"/>
    <w:qFormat/>
    <w:rsid w:val="00FD234D"/>
    <w:rPr>
      <w:kern w:val="16"/>
    </w:rPr>
  </w:style>
  <w:style w:type="character" w:customStyle="1" w:styleId="BodyTextIndentChar">
    <w:name w:val="Body Text Indent Char"/>
    <w:basedOn w:val="DefaultParagraphFont"/>
    <w:link w:val="BodyTextIndent"/>
    <w:uiPriority w:val="9"/>
    <w:rsid w:val="00FD234D"/>
    <w:rPr>
      <w:lang w:val="en-GB"/>
    </w:rPr>
  </w:style>
  <w:style w:type="character" w:customStyle="1" w:styleId="regularChar">
    <w:name w:val="regular Char"/>
    <w:basedOn w:val="BodyTextIndentChar"/>
    <w:link w:val="regular"/>
    <w:uiPriority w:val="99"/>
    <w:rsid w:val="00FD234D"/>
    <w:rPr>
      <w:kern w:val="16"/>
      <w:lang w:val="en-GB"/>
    </w:rPr>
  </w:style>
  <w:style w:type="table" w:styleId="TableGrid">
    <w:name w:val="Table Grid"/>
    <w:basedOn w:val="TableNormal"/>
    <w:uiPriority w:val="59"/>
    <w:rsid w:val="00E96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58D0"/>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1180">
      <w:bodyDiv w:val="1"/>
      <w:marLeft w:val="0"/>
      <w:marRight w:val="0"/>
      <w:marTop w:val="0"/>
      <w:marBottom w:val="0"/>
      <w:divBdr>
        <w:top w:val="none" w:sz="0" w:space="0" w:color="auto"/>
        <w:left w:val="none" w:sz="0" w:space="0" w:color="auto"/>
        <w:bottom w:val="none" w:sz="0" w:space="0" w:color="auto"/>
        <w:right w:val="none" w:sz="0" w:space="0" w:color="auto"/>
      </w:divBdr>
    </w:div>
    <w:div w:id="321086527">
      <w:bodyDiv w:val="1"/>
      <w:marLeft w:val="0"/>
      <w:marRight w:val="0"/>
      <w:marTop w:val="0"/>
      <w:marBottom w:val="0"/>
      <w:divBdr>
        <w:top w:val="none" w:sz="0" w:space="0" w:color="auto"/>
        <w:left w:val="none" w:sz="0" w:space="0" w:color="auto"/>
        <w:bottom w:val="none" w:sz="0" w:space="0" w:color="auto"/>
        <w:right w:val="none" w:sz="0" w:space="0" w:color="auto"/>
      </w:divBdr>
    </w:div>
    <w:div w:id="485247056">
      <w:bodyDiv w:val="1"/>
      <w:marLeft w:val="0"/>
      <w:marRight w:val="0"/>
      <w:marTop w:val="0"/>
      <w:marBottom w:val="0"/>
      <w:divBdr>
        <w:top w:val="none" w:sz="0" w:space="0" w:color="auto"/>
        <w:left w:val="none" w:sz="0" w:space="0" w:color="auto"/>
        <w:bottom w:val="none" w:sz="0" w:space="0" w:color="auto"/>
        <w:right w:val="none" w:sz="0" w:space="0" w:color="auto"/>
      </w:divBdr>
    </w:div>
    <w:div w:id="734932852">
      <w:bodyDiv w:val="1"/>
      <w:marLeft w:val="0"/>
      <w:marRight w:val="0"/>
      <w:marTop w:val="0"/>
      <w:marBottom w:val="0"/>
      <w:divBdr>
        <w:top w:val="none" w:sz="0" w:space="0" w:color="auto"/>
        <w:left w:val="none" w:sz="0" w:space="0" w:color="auto"/>
        <w:bottom w:val="none" w:sz="0" w:space="0" w:color="auto"/>
        <w:right w:val="none" w:sz="0" w:space="0" w:color="auto"/>
      </w:divBdr>
    </w:div>
    <w:div w:id="1191996586">
      <w:bodyDiv w:val="1"/>
      <w:marLeft w:val="0"/>
      <w:marRight w:val="0"/>
      <w:marTop w:val="0"/>
      <w:marBottom w:val="0"/>
      <w:divBdr>
        <w:top w:val="none" w:sz="0" w:space="0" w:color="auto"/>
        <w:left w:val="none" w:sz="0" w:space="0" w:color="auto"/>
        <w:bottom w:val="none" w:sz="0" w:space="0" w:color="auto"/>
        <w:right w:val="none" w:sz="0" w:space="0" w:color="auto"/>
      </w:divBdr>
    </w:div>
    <w:div w:id="1379891797">
      <w:bodyDiv w:val="1"/>
      <w:marLeft w:val="0"/>
      <w:marRight w:val="0"/>
      <w:marTop w:val="0"/>
      <w:marBottom w:val="0"/>
      <w:divBdr>
        <w:top w:val="none" w:sz="0" w:space="0" w:color="auto"/>
        <w:left w:val="none" w:sz="0" w:space="0" w:color="auto"/>
        <w:bottom w:val="none" w:sz="0" w:space="0" w:color="auto"/>
        <w:right w:val="none" w:sz="0" w:space="0" w:color="auto"/>
      </w:divBdr>
    </w:div>
    <w:div w:id="1618484608">
      <w:bodyDiv w:val="1"/>
      <w:marLeft w:val="0"/>
      <w:marRight w:val="0"/>
      <w:marTop w:val="0"/>
      <w:marBottom w:val="0"/>
      <w:divBdr>
        <w:top w:val="none" w:sz="0" w:space="0" w:color="auto"/>
        <w:left w:val="none" w:sz="0" w:space="0" w:color="auto"/>
        <w:bottom w:val="none" w:sz="0" w:space="0" w:color="auto"/>
        <w:right w:val="none" w:sz="0" w:space="0" w:color="auto"/>
      </w:divBdr>
    </w:div>
    <w:div w:id="187534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y\AppData\Local\Temp\JACoW_W10_LT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y\Documents\IVC19_after\summary%20ultimate%20pressure%20can%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labgrp\group\inj_group\OutgassingGaugeTestStand\GaugeTracker\TiN-extractor-x-ray-19July2013_slow_daq.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y\Documents\IPAC2015\Silco%20Chamber%20pumpdown%20combined%20data%20set.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rcy\Desktop\data%20for%20AVS2012\cryopump_chamber\CryoChamberCompleteDa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13510606256186"/>
          <c:y val="8.08926753008333E-2"/>
          <c:w val="0.70777746224344906"/>
          <c:h val="0.69865783170546303"/>
        </c:manualLayout>
      </c:layout>
      <c:barChart>
        <c:barDir val="col"/>
        <c:grouping val="clustered"/>
        <c:varyColors val="0"/>
        <c:ser>
          <c:idx val="0"/>
          <c:order val="0"/>
          <c:invertIfNegative val="0"/>
          <c:dPt>
            <c:idx val="0"/>
            <c:invertIfNegative val="0"/>
            <c:bubble3D val="0"/>
            <c:spPr>
              <a:solidFill>
                <a:schemeClr val="bg1">
                  <a:lumMod val="65000"/>
                </a:schemeClr>
              </a:solidFill>
            </c:spPr>
          </c:dPt>
          <c:dPt>
            <c:idx val="1"/>
            <c:invertIfNegative val="0"/>
            <c:bubble3D val="0"/>
            <c:spPr>
              <a:solidFill>
                <a:schemeClr val="accent4">
                  <a:lumMod val="60000"/>
                  <a:lumOff val="40000"/>
                </a:schemeClr>
              </a:solidFill>
            </c:spPr>
          </c:dPt>
          <c:dPt>
            <c:idx val="2"/>
            <c:invertIfNegative val="0"/>
            <c:bubble3D val="0"/>
            <c:spPr>
              <a:solidFill>
                <a:srgbClr val="FFC000"/>
              </a:solidFill>
            </c:spPr>
          </c:dPt>
          <c:dLbls>
            <c:dLbl>
              <c:idx val="0"/>
              <c:layout>
                <c:manualLayout>
                  <c:x val="0"/>
                  <c:y val="-3.6429872495446269E-2"/>
                </c:manualLayout>
              </c:layout>
              <c:showLegendKey val="0"/>
              <c:showVal val="1"/>
              <c:showCatName val="0"/>
              <c:showSerName val="0"/>
              <c:showPercent val="0"/>
              <c:showBubbleSize val="0"/>
            </c:dLbl>
            <c:dLbl>
              <c:idx val="1"/>
              <c:layout>
                <c:manualLayout>
                  <c:x val="0"/>
                  <c:y val="1.4571948998178506E-2"/>
                </c:manualLayout>
              </c:layout>
              <c:showLegendKey val="0"/>
              <c:showVal val="1"/>
              <c:showCatName val="0"/>
              <c:showSerName val="0"/>
              <c:showPercent val="0"/>
              <c:showBubbleSize val="0"/>
            </c:dLbl>
            <c:dLbl>
              <c:idx val="2"/>
              <c:layout>
                <c:manualLayout>
                  <c:x val="0"/>
                  <c:y val="-4.3715846994535519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'expected pressures'!$B$4:$D$4</c:f>
              <c:strCache>
                <c:ptCount val="3"/>
                <c:pt idx="0">
                  <c:v>Stainless Steel</c:v>
                </c:pt>
                <c:pt idx="1">
                  <c:v>Silco on Heated SS</c:v>
                </c:pt>
                <c:pt idx="2">
                  <c:v>TiN</c:v>
                </c:pt>
              </c:strCache>
            </c:strRef>
          </c:cat>
          <c:val>
            <c:numRef>
              <c:f>'expected pressures'!$B$5:$D$5</c:f>
              <c:numCache>
                <c:formatCode>0.00E+00</c:formatCode>
                <c:ptCount val="3"/>
                <c:pt idx="0">
                  <c:v>2.8000000000000002E-13</c:v>
                </c:pt>
                <c:pt idx="1">
                  <c:v>1.4999999999999999E-13</c:v>
                </c:pt>
                <c:pt idx="2">
                  <c:v>2.4E-16</c:v>
                </c:pt>
              </c:numCache>
            </c:numRef>
          </c:val>
        </c:ser>
        <c:dLbls>
          <c:showLegendKey val="0"/>
          <c:showVal val="0"/>
          <c:showCatName val="0"/>
          <c:showSerName val="0"/>
          <c:showPercent val="0"/>
          <c:showBubbleSize val="0"/>
        </c:dLbls>
        <c:gapWidth val="150"/>
        <c:axId val="96968704"/>
        <c:axId val="96970240"/>
      </c:barChart>
      <c:catAx>
        <c:axId val="96968704"/>
        <c:scaling>
          <c:orientation val="minMax"/>
        </c:scaling>
        <c:delete val="0"/>
        <c:axPos val="b"/>
        <c:majorTickMark val="out"/>
        <c:minorTickMark val="none"/>
        <c:tickLblPos val="nextTo"/>
        <c:txPr>
          <a:bodyPr/>
          <a:lstStyle/>
          <a:p>
            <a:pPr>
              <a:defRPr sz="800"/>
            </a:pPr>
            <a:endParaRPr lang="en-US"/>
          </a:p>
        </c:txPr>
        <c:crossAx val="96970240"/>
        <c:crossesAt val="1.000000000000001E-17"/>
        <c:auto val="1"/>
        <c:lblAlgn val="ctr"/>
        <c:lblOffset val="100"/>
        <c:noMultiLvlLbl val="0"/>
      </c:catAx>
      <c:valAx>
        <c:axId val="96970240"/>
        <c:scaling>
          <c:logBase val="10"/>
          <c:orientation val="minMax"/>
          <c:max val="1.0000000000000006E-11"/>
          <c:min val="1.000000000000001E-17"/>
        </c:scaling>
        <c:delete val="0"/>
        <c:axPos val="l"/>
        <c:majorGridlines/>
        <c:title>
          <c:tx>
            <c:rich>
              <a:bodyPr rot="-5400000" vert="horz"/>
              <a:lstStyle/>
              <a:p>
                <a:pPr>
                  <a:defRPr/>
                </a:pPr>
                <a:r>
                  <a:rPr lang="en-US" sz="900" b="0">
                    <a:latin typeface="Arial" panose="020B0604020202020204" pitchFamily="34" charset="0"/>
                    <a:cs typeface="Arial" panose="020B0604020202020204" pitchFamily="34" charset="0"/>
                  </a:rPr>
                  <a:t>Outgassing rate</a:t>
                </a:r>
              </a:p>
              <a:p>
                <a:pPr>
                  <a:defRPr/>
                </a:pPr>
                <a:r>
                  <a:rPr lang="en-US" sz="900" b="0">
                    <a:latin typeface="Arial" panose="020B0604020202020204" pitchFamily="34" charset="0"/>
                    <a:cs typeface="Arial" panose="020B0604020202020204" pitchFamily="34" charset="0"/>
                  </a:rPr>
                  <a:t> (TorrLs</a:t>
                </a:r>
                <a:r>
                  <a:rPr lang="en-US" sz="900" b="0" baseline="30000">
                    <a:latin typeface="Arial" panose="020B0604020202020204" pitchFamily="34" charset="0"/>
                    <a:cs typeface="Arial" panose="020B0604020202020204" pitchFamily="34" charset="0"/>
                  </a:rPr>
                  <a:t>-1</a:t>
                </a:r>
                <a:r>
                  <a:rPr lang="en-US" sz="900" b="0">
                    <a:latin typeface="Arial" panose="020B0604020202020204" pitchFamily="34" charset="0"/>
                    <a:cs typeface="Arial" panose="020B0604020202020204" pitchFamily="34" charset="0"/>
                  </a:rPr>
                  <a:t>cm</a:t>
                </a:r>
                <a:r>
                  <a:rPr lang="en-US" sz="900" b="0" baseline="30000">
                    <a:latin typeface="Arial" panose="020B0604020202020204" pitchFamily="34" charset="0"/>
                    <a:cs typeface="Arial" panose="020B0604020202020204" pitchFamily="34" charset="0"/>
                  </a:rPr>
                  <a:t>-2</a:t>
                </a:r>
                <a:r>
                  <a:rPr lang="en-US" sz="900" b="0">
                    <a:latin typeface="Arial" panose="020B0604020202020204" pitchFamily="34" charset="0"/>
                    <a:cs typeface="Arial" panose="020B0604020202020204" pitchFamily="34" charset="0"/>
                  </a:rPr>
                  <a:t>)</a:t>
                </a:r>
              </a:p>
            </c:rich>
          </c:tx>
          <c:layout>
            <c:manualLayout>
              <c:xMode val="edge"/>
              <c:yMode val="edge"/>
              <c:x val="1.7486338797814208E-2"/>
              <c:y val="0.17499361760107857"/>
            </c:manualLayout>
          </c:layout>
          <c:overlay val="0"/>
        </c:title>
        <c:numFmt formatCode="0.E+00" sourceLinked="0"/>
        <c:majorTickMark val="out"/>
        <c:minorTickMark val="none"/>
        <c:tickLblPos val="nextTo"/>
        <c:txPr>
          <a:bodyPr/>
          <a:lstStyle/>
          <a:p>
            <a:pPr>
              <a:defRPr sz="800"/>
            </a:pPr>
            <a:endParaRPr lang="en-US"/>
          </a:p>
        </c:txPr>
        <c:crossAx val="9696870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06147596975686"/>
          <c:y val="9.5382471520956788E-2"/>
          <c:w val="0.67020403130945916"/>
          <c:h val="0.62749817355304816"/>
        </c:manualLayout>
      </c:layout>
      <c:scatterChart>
        <c:scatterStyle val="lineMarker"/>
        <c:varyColors val="0"/>
        <c:ser>
          <c:idx val="3"/>
          <c:order val="0"/>
          <c:tx>
            <c:strRef>
              <c:f>'TiN-xray-19July2013_slow_daq'!$M$1</c:f>
              <c:strCache>
                <c:ptCount val="1"/>
                <c:pt idx="0">
                  <c:v>5V steps, 5 min</c:v>
                </c:pt>
              </c:strCache>
            </c:strRef>
          </c:tx>
          <c:spPr>
            <a:ln w="28575">
              <a:noFill/>
            </a:ln>
          </c:spPr>
          <c:marker>
            <c:symbol val="square"/>
            <c:size val="3"/>
            <c:spPr>
              <a:solidFill>
                <a:schemeClr val="tx1"/>
              </a:solidFill>
              <a:ln>
                <a:solidFill>
                  <a:schemeClr val="tx1"/>
                </a:solidFill>
              </a:ln>
            </c:spPr>
          </c:marker>
          <c:xVal>
            <c:numRef>
              <c:f>'TiN-xray-19July2013_slow_daq'!$L$2:$L$200</c:f>
              <c:numCache>
                <c:formatCode>General</c:formatCode>
                <c:ptCount val="199"/>
                <c:pt idx="0">
                  <c:v>84.778999999999996</c:v>
                </c:pt>
                <c:pt idx="1">
                  <c:v>89.635999999999996</c:v>
                </c:pt>
                <c:pt idx="2">
                  <c:v>94.85</c:v>
                </c:pt>
                <c:pt idx="3">
                  <c:v>99.85</c:v>
                </c:pt>
                <c:pt idx="4">
                  <c:v>104.92100000000001</c:v>
                </c:pt>
                <c:pt idx="5">
                  <c:v>110.42100000000001</c:v>
                </c:pt>
                <c:pt idx="6">
                  <c:v>115.145</c:v>
                </c:pt>
                <c:pt idx="7">
                  <c:v>120.85899999999999</c:v>
                </c:pt>
                <c:pt idx="8">
                  <c:v>125.532</c:v>
                </c:pt>
                <c:pt idx="9">
                  <c:v>130.154</c:v>
                </c:pt>
                <c:pt idx="10">
                  <c:v>134.971</c:v>
                </c:pt>
                <c:pt idx="11">
                  <c:v>140.55199999999999</c:v>
                </c:pt>
                <c:pt idx="12">
                  <c:v>145.28700000000001</c:v>
                </c:pt>
                <c:pt idx="13">
                  <c:v>150.20500000000001</c:v>
                </c:pt>
                <c:pt idx="14">
                  <c:v>154.97</c:v>
                </c:pt>
                <c:pt idx="15">
                  <c:v>160.31700000000001</c:v>
                </c:pt>
                <c:pt idx="16">
                  <c:v>165.44900000000001</c:v>
                </c:pt>
                <c:pt idx="17">
                  <c:v>169.541</c:v>
                </c:pt>
                <c:pt idx="18">
                  <c:v>175.13200000000001</c:v>
                </c:pt>
                <c:pt idx="19">
                  <c:v>180.04</c:v>
                </c:pt>
                <c:pt idx="20">
                  <c:v>185.22399999999999</c:v>
                </c:pt>
                <c:pt idx="21">
                  <c:v>189.96799999999999</c:v>
                </c:pt>
                <c:pt idx="22">
                  <c:v>195.101</c:v>
                </c:pt>
                <c:pt idx="23">
                  <c:v>199.876</c:v>
                </c:pt>
                <c:pt idx="24">
                  <c:v>205.1</c:v>
                </c:pt>
                <c:pt idx="25">
                  <c:v>209.74299999999999</c:v>
                </c:pt>
                <c:pt idx="26">
                  <c:v>214.85499999999999</c:v>
                </c:pt>
                <c:pt idx="27">
                  <c:v>220.018</c:v>
                </c:pt>
                <c:pt idx="28">
                  <c:v>224.661</c:v>
                </c:pt>
                <c:pt idx="29">
                  <c:v>230.089</c:v>
                </c:pt>
                <c:pt idx="30">
                  <c:v>235.518</c:v>
                </c:pt>
                <c:pt idx="31">
                  <c:v>240.15</c:v>
                </c:pt>
                <c:pt idx="32">
                  <c:v>245.60900000000001</c:v>
                </c:pt>
                <c:pt idx="33">
                  <c:v>250.374</c:v>
                </c:pt>
                <c:pt idx="34">
                  <c:v>255.303</c:v>
                </c:pt>
                <c:pt idx="35">
                  <c:v>260.48599999999999</c:v>
                </c:pt>
                <c:pt idx="36">
                  <c:v>265.26100000000002</c:v>
                </c:pt>
                <c:pt idx="37">
                  <c:v>270.84300000000002</c:v>
                </c:pt>
                <c:pt idx="38">
                  <c:v>275.39400000000001</c:v>
                </c:pt>
                <c:pt idx="39">
                  <c:v>280.65899999999999</c:v>
                </c:pt>
                <c:pt idx="40">
                  <c:v>285.322</c:v>
                </c:pt>
                <c:pt idx="41">
                  <c:v>290.23</c:v>
                </c:pt>
                <c:pt idx="42">
                  <c:v>295.72899999999998</c:v>
                </c:pt>
                <c:pt idx="43">
                  <c:v>301.005</c:v>
                </c:pt>
                <c:pt idx="44">
                  <c:v>305.82100000000003</c:v>
                </c:pt>
                <c:pt idx="45">
                  <c:v>310.77999999999997</c:v>
                </c:pt>
                <c:pt idx="46">
                  <c:v>315.678</c:v>
                </c:pt>
                <c:pt idx="47">
                  <c:v>320.38200000000001</c:v>
                </c:pt>
                <c:pt idx="48">
                  <c:v>325.37099999999998</c:v>
                </c:pt>
                <c:pt idx="49">
                  <c:v>330.45299999999997</c:v>
                </c:pt>
                <c:pt idx="50">
                  <c:v>335.63600000000002</c:v>
                </c:pt>
                <c:pt idx="51">
                  <c:v>340.166</c:v>
                </c:pt>
                <c:pt idx="52">
                  <c:v>345.54399999999998</c:v>
                </c:pt>
                <c:pt idx="53">
                  <c:v>349.63600000000002</c:v>
                </c:pt>
                <c:pt idx="54">
                  <c:v>355.10500000000002</c:v>
                </c:pt>
                <c:pt idx="55">
                  <c:v>360.21699999999998</c:v>
                </c:pt>
                <c:pt idx="56">
                  <c:v>364.73700000000002</c:v>
                </c:pt>
                <c:pt idx="57">
                  <c:v>369.98200000000003</c:v>
                </c:pt>
                <c:pt idx="58">
                  <c:v>374.60399999999998</c:v>
                </c:pt>
                <c:pt idx="59">
                  <c:v>379.767</c:v>
                </c:pt>
                <c:pt idx="60">
                  <c:v>385.02199999999999</c:v>
                </c:pt>
                <c:pt idx="61">
                  <c:v>389.92</c:v>
                </c:pt>
                <c:pt idx="62">
                  <c:v>395.47</c:v>
                </c:pt>
                <c:pt idx="63">
                  <c:v>400.21499999999997</c:v>
                </c:pt>
                <c:pt idx="64">
                  <c:v>405.46</c:v>
                </c:pt>
                <c:pt idx="65">
                  <c:v>410.53100000000001</c:v>
                </c:pt>
                <c:pt idx="66">
                  <c:v>415.27600000000001</c:v>
                </c:pt>
                <c:pt idx="67">
                  <c:v>420.245</c:v>
                </c:pt>
                <c:pt idx="68">
                  <c:v>425.27499999999998</c:v>
                </c:pt>
              </c:numCache>
            </c:numRef>
          </c:xVal>
          <c:yVal>
            <c:numRef>
              <c:f>'TiN-xray-19July2013_slow_daq'!$M$2:$M$200</c:f>
              <c:numCache>
                <c:formatCode>General</c:formatCode>
                <c:ptCount val="199"/>
                <c:pt idx="0">
                  <c:v>18.907</c:v>
                </c:pt>
                <c:pt idx="1">
                  <c:v>18.646000000000001</c:v>
                </c:pt>
                <c:pt idx="2">
                  <c:v>20.367999999999999</c:v>
                </c:pt>
                <c:pt idx="3">
                  <c:v>21.161000000000001</c:v>
                </c:pt>
                <c:pt idx="4">
                  <c:v>20.221</c:v>
                </c:pt>
                <c:pt idx="5">
                  <c:v>21.303000000000001</c:v>
                </c:pt>
                <c:pt idx="6">
                  <c:v>20.873000000000001</c:v>
                </c:pt>
                <c:pt idx="7">
                  <c:v>22.073</c:v>
                </c:pt>
                <c:pt idx="8">
                  <c:v>23.597999999999999</c:v>
                </c:pt>
                <c:pt idx="9">
                  <c:v>25.350999999999999</c:v>
                </c:pt>
                <c:pt idx="10">
                  <c:v>26.202999999999999</c:v>
                </c:pt>
                <c:pt idx="11">
                  <c:v>25.515000000000001</c:v>
                </c:pt>
                <c:pt idx="12">
                  <c:v>27.54</c:v>
                </c:pt>
                <c:pt idx="13">
                  <c:v>28.286000000000001</c:v>
                </c:pt>
                <c:pt idx="14">
                  <c:v>28.515000000000001</c:v>
                </c:pt>
                <c:pt idx="15">
                  <c:v>29.701000000000001</c:v>
                </c:pt>
                <c:pt idx="16">
                  <c:v>31.69</c:v>
                </c:pt>
                <c:pt idx="17">
                  <c:v>31.478000000000002</c:v>
                </c:pt>
                <c:pt idx="18">
                  <c:v>34.497</c:v>
                </c:pt>
                <c:pt idx="19">
                  <c:v>37.448999999999998</c:v>
                </c:pt>
                <c:pt idx="20">
                  <c:v>36.279000000000003</c:v>
                </c:pt>
                <c:pt idx="21">
                  <c:v>38.633000000000003</c:v>
                </c:pt>
                <c:pt idx="22">
                  <c:v>39.857999999999997</c:v>
                </c:pt>
                <c:pt idx="23">
                  <c:v>41.743000000000002</c:v>
                </c:pt>
                <c:pt idx="24">
                  <c:v>41.832000000000001</c:v>
                </c:pt>
                <c:pt idx="25">
                  <c:v>42.182000000000002</c:v>
                </c:pt>
                <c:pt idx="26">
                  <c:v>40.439</c:v>
                </c:pt>
                <c:pt idx="27">
                  <c:v>43.377000000000002</c:v>
                </c:pt>
                <c:pt idx="28">
                  <c:v>43.029000000000003</c:v>
                </c:pt>
                <c:pt idx="30">
                  <c:v>42.497</c:v>
                </c:pt>
                <c:pt idx="31">
                  <c:v>42.006</c:v>
                </c:pt>
                <c:pt idx="32">
                  <c:v>41.098999999999997</c:v>
                </c:pt>
                <c:pt idx="33">
                  <c:v>39.716999999999999</c:v>
                </c:pt>
                <c:pt idx="34">
                  <c:v>40.529000000000003</c:v>
                </c:pt>
                <c:pt idx="35">
                  <c:v>38.822000000000003</c:v>
                </c:pt>
                <c:pt idx="36">
                  <c:v>39.704999999999998</c:v>
                </c:pt>
                <c:pt idx="37">
                  <c:v>37.302999999999997</c:v>
                </c:pt>
                <c:pt idx="38">
                  <c:v>35.35</c:v>
                </c:pt>
                <c:pt idx="39">
                  <c:v>33.33</c:v>
                </c:pt>
                <c:pt idx="40">
                  <c:v>31.099</c:v>
                </c:pt>
                <c:pt idx="41">
                  <c:v>29.382999999999999</c:v>
                </c:pt>
                <c:pt idx="42">
                  <c:v>27.169</c:v>
                </c:pt>
                <c:pt idx="43">
                  <c:v>24.687000000000001</c:v>
                </c:pt>
                <c:pt idx="44">
                  <c:v>22.896999999999998</c:v>
                </c:pt>
                <c:pt idx="45">
                  <c:v>23.151</c:v>
                </c:pt>
                <c:pt idx="46">
                  <c:v>23.061</c:v>
                </c:pt>
                <c:pt idx="47">
                  <c:v>22.38</c:v>
                </c:pt>
                <c:pt idx="48">
                  <c:v>21.175999999999998</c:v>
                </c:pt>
                <c:pt idx="49">
                  <c:v>21.609000000000002</c:v>
                </c:pt>
                <c:pt idx="50">
                  <c:v>21.878</c:v>
                </c:pt>
                <c:pt idx="51">
                  <c:v>20.306000000000001</c:v>
                </c:pt>
                <c:pt idx="52">
                  <c:v>20.867000000000001</c:v>
                </c:pt>
                <c:pt idx="53">
                  <c:v>22.454999999999998</c:v>
                </c:pt>
                <c:pt idx="54">
                  <c:v>22.603999999999999</c:v>
                </c:pt>
                <c:pt idx="55">
                  <c:v>21.402000000000001</c:v>
                </c:pt>
                <c:pt idx="56">
                  <c:v>21.908000000000001</c:v>
                </c:pt>
                <c:pt idx="57">
                  <c:v>22.5</c:v>
                </c:pt>
                <c:pt idx="58">
                  <c:v>22.763000000000002</c:v>
                </c:pt>
                <c:pt idx="59">
                  <c:v>22.568000000000001</c:v>
                </c:pt>
                <c:pt idx="60">
                  <c:v>22.454999999999998</c:v>
                </c:pt>
                <c:pt idx="61">
                  <c:v>21.585999999999999</c:v>
                </c:pt>
                <c:pt idx="62">
                  <c:v>22.58</c:v>
                </c:pt>
                <c:pt idx="63">
                  <c:v>22.5</c:v>
                </c:pt>
                <c:pt idx="64">
                  <c:v>22.369</c:v>
                </c:pt>
                <c:pt idx="65">
                  <c:v>22.334</c:v>
                </c:pt>
                <c:pt idx="66">
                  <c:v>22.460999999999999</c:v>
                </c:pt>
                <c:pt idx="67">
                  <c:v>21.744</c:v>
                </c:pt>
                <c:pt idx="68">
                  <c:v>21.077999999999999</c:v>
                </c:pt>
              </c:numCache>
            </c:numRef>
          </c:yVal>
          <c:smooth val="0"/>
        </c:ser>
        <c:ser>
          <c:idx val="0"/>
          <c:order val="1"/>
          <c:tx>
            <c:strRef>
              <c:f>'TiN-xray-19July2013_slow_daq'!$X$1</c:f>
              <c:strCache>
                <c:ptCount val="1"/>
                <c:pt idx="0">
                  <c:v>background</c:v>
                </c:pt>
              </c:strCache>
            </c:strRef>
          </c:tx>
          <c:spPr>
            <a:ln w="28575">
              <a:solidFill>
                <a:schemeClr val="tx1">
                  <a:lumMod val="65000"/>
                  <a:lumOff val="35000"/>
                </a:schemeClr>
              </a:solidFill>
            </a:ln>
          </c:spPr>
          <c:marker>
            <c:symbol val="none"/>
          </c:marker>
          <c:xVal>
            <c:numRef>
              <c:f>'TiN-xray-19July2013_slow_daq'!$X$2:$X$11</c:f>
              <c:numCache>
                <c:formatCode>General</c:formatCode>
                <c:ptCount val="10"/>
                <c:pt idx="0">
                  <c:v>0</c:v>
                </c:pt>
                <c:pt idx="1">
                  <c:v>50</c:v>
                </c:pt>
                <c:pt idx="2">
                  <c:v>100</c:v>
                </c:pt>
                <c:pt idx="3">
                  <c:v>150</c:v>
                </c:pt>
                <c:pt idx="4">
                  <c:v>200</c:v>
                </c:pt>
                <c:pt idx="5">
                  <c:v>250</c:v>
                </c:pt>
                <c:pt idx="6">
                  <c:v>300</c:v>
                </c:pt>
                <c:pt idx="7">
                  <c:v>350</c:v>
                </c:pt>
                <c:pt idx="8">
                  <c:v>400</c:v>
                </c:pt>
                <c:pt idx="9">
                  <c:v>450</c:v>
                </c:pt>
              </c:numCache>
            </c:numRef>
          </c:xVal>
          <c:yVal>
            <c:numRef>
              <c:f>'TiN-xray-19July2013_slow_daq'!$Y$2:$Y$11</c:f>
              <c:numCache>
                <c:formatCode>General</c:formatCode>
                <c:ptCount val="10"/>
                <c:pt idx="0">
                  <c:v>21.407979437229436</c:v>
                </c:pt>
                <c:pt idx="1">
                  <c:v>21.407979437229436</c:v>
                </c:pt>
                <c:pt idx="2">
                  <c:v>21.407979437229436</c:v>
                </c:pt>
                <c:pt idx="3">
                  <c:v>21.407979437229436</c:v>
                </c:pt>
                <c:pt idx="4">
                  <c:v>21.407979437229436</c:v>
                </c:pt>
                <c:pt idx="5">
                  <c:v>21.407979437229436</c:v>
                </c:pt>
                <c:pt idx="6">
                  <c:v>21.407979437229436</c:v>
                </c:pt>
                <c:pt idx="7">
                  <c:v>21.407979437229436</c:v>
                </c:pt>
                <c:pt idx="8">
                  <c:v>21.407979437229436</c:v>
                </c:pt>
                <c:pt idx="9">
                  <c:v>21.407979437229436</c:v>
                </c:pt>
              </c:numCache>
            </c:numRef>
          </c:yVal>
          <c:smooth val="0"/>
        </c:ser>
        <c:dLbls>
          <c:showLegendKey val="0"/>
          <c:showVal val="0"/>
          <c:showCatName val="0"/>
          <c:showSerName val="0"/>
          <c:showPercent val="0"/>
          <c:showBubbleSize val="0"/>
        </c:dLbls>
        <c:axId val="96987392"/>
        <c:axId val="117506432"/>
      </c:scatterChart>
      <c:valAx>
        <c:axId val="96987392"/>
        <c:scaling>
          <c:orientation val="minMax"/>
          <c:max val="450"/>
          <c:min val="50"/>
        </c:scaling>
        <c:delete val="0"/>
        <c:axPos val="b"/>
        <c:majorGridlines/>
        <c:title>
          <c:tx>
            <c:rich>
              <a:bodyPr/>
              <a:lstStyle/>
              <a:p>
                <a:pPr>
                  <a:defRPr/>
                </a:pPr>
                <a:r>
                  <a:rPr lang="en-US"/>
                  <a:t>Repeller voltage (V)</a:t>
                </a:r>
              </a:p>
            </c:rich>
          </c:tx>
          <c:layout>
            <c:manualLayout>
              <c:xMode val="edge"/>
              <c:yMode val="edge"/>
              <c:x val="0.36161758874512245"/>
              <c:y val="0.84922308034179439"/>
            </c:manualLayout>
          </c:layout>
          <c:overlay val="0"/>
        </c:title>
        <c:numFmt formatCode="General" sourceLinked="1"/>
        <c:majorTickMark val="none"/>
        <c:minorTickMark val="none"/>
        <c:tickLblPos val="nextTo"/>
        <c:crossAx val="117506432"/>
        <c:crosses val="autoZero"/>
        <c:crossBetween val="midCat"/>
      </c:valAx>
      <c:valAx>
        <c:axId val="117506432"/>
        <c:scaling>
          <c:orientation val="minMax"/>
        </c:scaling>
        <c:delete val="0"/>
        <c:axPos val="l"/>
        <c:majorGridlines/>
        <c:title>
          <c:tx>
            <c:rich>
              <a:bodyPr/>
              <a:lstStyle/>
              <a:p>
                <a:pPr>
                  <a:defRPr/>
                </a:pPr>
                <a:r>
                  <a:rPr lang="en-US"/>
                  <a:t>Extractor current (fA)</a:t>
                </a:r>
              </a:p>
            </c:rich>
          </c:tx>
          <c:overlay val="0"/>
        </c:title>
        <c:numFmt formatCode="General" sourceLinked="1"/>
        <c:majorTickMark val="none"/>
        <c:minorTickMark val="none"/>
        <c:tickLblPos val="nextTo"/>
        <c:crossAx val="96987392"/>
        <c:crosses val="autoZero"/>
        <c:crossBetween val="midCat"/>
        <c:majorUnit val="10"/>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6889409094132"/>
          <c:y val="8.5930768087951262E-2"/>
          <c:w val="0.72688231538625248"/>
          <c:h val="0.64947462449546745"/>
        </c:manualLayout>
      </c:layout>
      <c:scatterChart>
        <c:scatterStyle val="lineMarker"/>
        <c:varyColors val="0"/>
        <c:ser>
          <c:idx val="0"/>
          <c:order val="0"/>
          <c:tx>
            <c:v>Extractor</c:v>
          </c:tx>
          <c:spPr>
            <a:ln w="28575">
              <a:noFill/>
            </a:ln>
          </c:spPr>
          <c:marker>
            <c:symbol val="circle"/>
            <c:size val="3"/>
            <c:spPr>
              <a:noFill/>
              <a:ln>
                <a:solidFill>
                  <a:schemeClr val="tx1"/>
                </a:solidFill>
              </a:ln>
            </c:spPr>
          </c:marker>
          <c:xVal>
            <c:numRef>
              <c:f>Sheet1!$A$2:$A$2234</c:f>
              <c:numCache>
                <c:formatCode>General</c:formatCode>
                <c:ptCount val="2233"/>
                <c:pt idx="0">
                  <c:v>19.570937500000582</c:v>
                </c:pt>
                <c:pt idx="1">
                  <c:v>19.572326388886722</c:v>
                </c:pt>
                <c:pt idx="2">
                  <c:v>19.573715277772862</c:v>
                </c:pt>
                <c:pt idx="3">
                  <c:v>19.575104166666279</c:v>
                </c:pt>
                <c:pt idx="4">
                  <c:v>19.576493055552419</c:v>
                </c:pt>
                <c:pt idx="5">
                  <c:v>19.577881944438559</c:v>
                </c:pt>
                <c:pt idx="6">
                  <c:v>19.579270833331975</c:v>
                </c:pt>
                <c:pt idx="7">
                  <c:v>19.580659722218115</c:v>
                </c:pt>
                <c:pt idx="8">
                  <c:v>19.582048611111531</c:v>
                </c:pt>
                <c:pt idx="9">
                  <c:v>19.583437499997672</c:v>
                </c:pt>
                <c:pt idx="10">
                  <c:v>19.584826388883812</c:v>
                </c:pt>
                <c:pt idx="11">
                  <c:v>19.586215277777228</c:v>
                </c:pt>
                <c:pt idx="12">
                  <c:v>19.587604166663368</c:v>
                </c:pt>
                <c:pt idx="13">
                  <c:v>19.588993055549508</c:v>
                </c:pt>
                <c:pt idx="14">
                  <c:v>19.590381944442925</c:v>
                </c:pt>
                <c:pt idx="15">
                  <c:v>19.591770833329065</c:v>
                </c:pt>
                <c:pt idx="16">
                  <c:v>19.593159722222481</c:v>
                </c:pt>
                <c:pt idx="17">
                  <c:v>19.594548611108621</c:v>
                </c:pt>
                <c:pt idx="18">
                  <c:v>19.595937499994761</c:v>
                </c:pt>
                <c:pt idx="19">
                  <c:v>19.597326388888177</c:v>
                </c:pt>
                <c:pt idx="20">
                  <c:v>19.598715277774318</c:v>
                </c:pt>
                <c:pt idx="21">
                  <c:v>19.600115740737238</c:v>
                </c:pt>
                <c:pt idx="22">
                  <c:v>19.601504629623378</c:v>
                </c:pt>
                <c:pt idx="23">
                  <c:v>19.602893518516794</c:v>
                </c:pt>
                <c:pt idx="24">
                  <c:v>19.604282407402934</c:v>
                </c:pt>
                <c:pt idx="25">
                  <c:v>19.605682870365854</c:v>
                </c:pt>
                <c:pt idx="26">
                  <c:v>19.60707175925927</c:v>
                </c:pt>
                <c:pt idx="27">
                  <c:v>19.60846064814541</c:v>
                </c:pt>
                <c:pt idx="28">
                  <c:v>19.60984953703155</c:v>
                </c:pt>
                <c:pt idx="29">
                  <c:v>19.611238425924967</c:v>
                </c:pt>
                <c:pt idx="30">
                  <c:v>19.612627314811107</c:v>
                </c:pt>
                <c:pt idx="31">
                  <c:v>19.614016203704523</c:v>
                </c:pt>
                <c:pt idx="32">
                  <c:v>19.615405092590663</c:v>
                </c:pt>
                <c:pt idx="33">
                  <c:v>19.616793981476803</c:v>
                </c:pt>
                <c:pt idx="34">
                  <c:v>19.618182870370219</c:v>
                </c:pt>
                <c:pt idx="35">
                  <c:v>19.61957175925636</c:v>
                </c:pt>
                <c:pt idx="36">
                  <c:v>19.6209606481425</c:v>
                </c:pt>
                <c:pt idx="37">
                  <c:v>19.622349537035916</c:v>
                </c:pt>
                <c:pt idx="38">
                  <c:v>19.623738425922056</c:v>
                </c:pt>
                <c:pt idx="39">
                  <c:v>19.625127314815472</c:v>
                </c:pt>
                <c:pt idx="40">
                  <c:v>19.626516203701613</c:v>
                </c:pt>
                <c:pt idx="41">
                  <c:v>19.627905092587753</c:v>
                </c:pt>
                <c:pt idx="42">
                  <c:v>19.629293981481169</c:v>
                </c:pt>
                <c:pt idx="43">
                  <c:v>19.630682870367309</c:v>
                </c:pt>
                <c:pt idx="44">
                  <c:v>19.632071759253449</c:v>
                </c:pt>
                <c:pt idx="45">
                  <c:v>19.633460648146865</c:v>
                </c:pt>
                <c:pt idx="46">
                  <c:v>19.634849537033006</c:v>
                </c:pt>
                <c:pt idx="47">
                  <c:v>19.636238425926422</c:v>
                </c:pt>
                <c:pt idx="48">
                  <c:v>19.637627314812562</c:v>
                </c:pt>
                <c:pt idx="49">
                  <c:v>19.639027777775482</c:v>
                </c:pt>
                <c:pt idx="50">
                  <c:v>19.640416666661622</c:v>
                </c:pt>
                <c:pt idx="51">
                  <c:v>19.641805555555038</c:v>
                </c:pt>
                <c:pt idx="52">
                  <c:v>19.643194444441178</c:v>
                </c:pt>
                <c:pt idx="53">
                  <c:v>19.644583333327319</c:v>
                </c:pt>
                <c:pt idx="54">
                  <c:v>19.645972222220735</c:v>
                </c:pt>
                <c:pt idx="55">
                  <c:v>19.647361111106875</c:v>
                </c:pt>
                <c:pt idx="56">
                  <c:v>19.648750000000291</c:v>
                </c:pt>
                <c:pt idx="57">
                  <c:v>19.650138888886431</c:v>
                </c:pt>
                <c:pt idx="58">
                  <c:v>19.651527777772571</c:v>
                </c:pt>
                <c:pt idx="59">
                  <c:v>19.652916666665988</c:v>
                </c:pt>
                <c:pt idx="60">
                  <c:v>19.654305555552128</c:v>
                </c:pt>
                <c:pt idx="61">
                  <c:v>19.655694444438268</c:v>
                </c:pt>
                <c:pt idx="62">
                  <c:v>19.657083333331684</c:v>
                </c:pt>
                <c:pt idx="63">
                  <c:v>19.658472222217824</c:v>
                </c:pt>
                <c:pt idx="64">
                  <c:v>19.65986111111124</c:v>
                </c:pt>
                <c:pt idx="65">
                  <c:v>19.661249999997381</c:v>
                </c:pt>
                <c:pt idx="66">
                  <c:v>19.662638888883521</c:v>
                </c:pt>
                <c:pt idx="67">
                  <c:v>19.664027777776937</c:v>
                </c:pt>
                <c:pt idx="68">
                  <c:v>19.665416666663077</c:v>
                </c:pt>
                <c:pt idx="69">
                  <c:v>19.666805555556493</c:v>
                </c:pt>
                <c:pt idx="70">
                  <c:v>19.668194444442634</c:v>
                </c:pt>
                <c:pt idx="71">
                  <c:v>19.669583333328774</c:v>
                </c:pt>
                <c:pt idx="72">
                  <c:v>19.670983796291694</c:v>
                </c:pt>
                <c:pt idx="73">
                  <c:v>19.67237268518511</c:v>
                </c:pt>
                <c:pt idx="74">
                  <c:v>19.67376157407125</c:v>
                </c:pt>
                <c:pt idx="75">
                  <c:v>19.67515046295739</c:v>
                </c:pt>
                <c:pt idx="76">
                  <c:v>19.676539351850806</c:v>
                </c:pt>
                <c:pt idx="77">
                  <c:v>19.677928240736946</c:v>
                </c:pt>
                <c:pt idx="78">
                  <c:v>19.679317129630363</c:v>
                </c:pt>
                <c:pt idx="79">
                  <c:v>19.680706018516503</c:v>
                </c:pt>
                <c:pt idx="80">
                  <c:v>19.682094907402643</c:v>
                </c:pt>
                <c:pt idx="81">
                  <c:v>19.683483796296059</c:v>
                </c:pt>
                <c:pt idx="82">
                  <c:v>19.684872685182199</c:v>
                </c:pt>
                <c:pt idx="83">
                  <c:v>19.68626157406834</c:v>
                </c:pt>
                <c:pt idx="84">
                  <c:v>19.687650462961756</c:v>
                </c:pt>
                <c:pt idx="85">
                  <c:v>19.689039351847896</c:v>
                </c:pt>
                <c:pt idx="86">
                  <c:v>19.690428240741312</c:v>
                </c:pt>
                <c:pt idx="87">
                  <c:v>19.691817129627452</c:v>
                </c:pt>
                <c:pt idx="88">
                  <c:v>19.693206018513592</c:v>
                </c:pt>
                <c:pt idx="89">
                  <c:v>19.694594907407009</c:v>
                </c:pt>
                <c:pt idx="90">
                  <c:v>19.695983796293149</c:v>
                </c:pt>
                <c:pt idx="91">
                  <c:v>19.697372685179289</c:v>
                </c:pt>
                <c:pt idx="92">
                  <c:v>19.698761574072705</c:v>
                </c:pt>
                <c:pt idx="93">
                  <c:v>19.700150462958845</c:v>
                </c:pt>
                <c:pt idx="94">
                  <c:v>19.701539351852261</c:v>
                </c:pt>
                <c:pt idx="95">
                  <c:v>19.702928240738402</c:v>
                </c:pt>
                <c:pt idx="96">
                  <c:v>19.704328703701322</c:v>
                </c:pt>
                <c:pt idx="97">
                  <c:v>19.705717592587462</c:v>
                </c:pt>
                <c:pt idx="98">
                  <c:v>19.707106481480878</c:v>
                </c:pt>
                <c:pt idx="99">
                  <c:v>19.708495370367018</c:v>
                </c:pt>
                <c:pt idx="100">
                  <c:v>19.709884259253158</c:v>
                </c:pt>
                <c:pt idx="101">
                  <c:v>19.711273148146574</c:v>
                </c:pt>
                <c:pt idx="102">
                  <c:v>19.712662037032715</c:v>
                </c:pt>
                <c:pt idx="103">
                  <c:v>19.714050925926131</c:v>
                </c:pt>
                <c:pt idx="104">
                  <c:v>19.715439814812271</c:v>
                </c:pt>
                <c:pt idx="105">
                  <c:v>19.716828703698411</c:v>
                </c:pt>
                <c:pt idx="106">
                  <c:v>19.718217592591827</c:v>
                </c:pt>
                <c:pt idx="107">
                  <c:v>19.719606481477967</c:v>
                </c:pt>
                <c:pt idx="108">
                  <c:v>19.720995370364108</c:v>
                </c:pt>
                <c:pt idx="109">
                  <c:v>19.722384259257524</c:v>
                </c:pt>
                <c:pt idx="110">
                  <c:v>19.723773148143664</c:v>
                </c:pt>
                <c:pt idx="111">
                  <c:v>19.72516203703708</c:v>
                </c:pt>
                <c:pt idx="112">
                  <c:v>19.72655092592322</c:v>
                </c:pt>
                <c:pt idx="113">
                  <c:v>19.727939814809361</c:v>
                </c:pt>
                <c:pt idx="114">
                  <c:v>19.729328703702777</c:v>
                </c:pt>
                <c:pt idx="115">
                  <c:v>19.730717592588917</c:v>
                </c:pt>
                <c:pt idx="116">
                  <c:v>19.732106481482333</c:v>
                </c:pt>
                <c:pt idx="117">
                  <c:v>19.733495370368473</c:v>
                </c:pt>
                <c:pt idx="118">
                  <c:v>19.734884259254613</c:v>
                </c:pt>
                <c:pt idx="119">
                  <c:v>19.73627314814803</c:v>
                </c:pt>
                <c:pt idx="120">
                  <c:v>19.737673611110949</c:v>
                </c:pt>
                <c:pt idx="121">
                  <c:v>19.73906249999709</c:v>
                </c:pt>
                <c:pt idx="122">
                  <c:v>19.74045138888323</c:v>
                </c:pt>
                <c:pt idx="123">
                  <c:v>19.741840277776646</c:v>
                </c:pt>
                <c:pt idx="124">
                  <c:v>19.743229166662786</c:v>
                </c:pt>
                <c:pt idx="125">
                  <c:v>19.744618055556202</c:v>
                </c:pt>
                <c:pt idx="126">
                  <c:v>19.746006944442343</c:v>
                </c:pt>
                <c:pt idx="127">
                  <c:v>19.747395833328483</c:v>
                </c:pt>
                <c:pt idx="128">
                  <c:v>19.748784722221899</c:v>
                </c:pt>
                <c:pt idx="129">
                  <c:v>19.750173611108039</c:v>
                </c:pt>
                <c:pt idx="130">
                  <c:v>19.751562499994179</c:v>
                </c:pt>
                <c:pt idx="131">
                  <c:v>19.752951388887595</c:v>
                </c:pt>
                <c:pt idx="132">
                  <c:v>19.754340277773736</c:v>
                </c:pt>
                <c:pt idx="133">
                  <c:v>19.755729166667152</c:v>
                </c:pt>
                <c:pt idx="134">
                  <c:v>19.757118055553292</c:v>
                </c:pt>
                <c:pt idx="135">
                  <c:v>19.758506944439432</c:v>
                </c:pt>
                <c:pt idx="136">
                  <c:v>19.759895833332848</c:v>
                </c:pt>
                <c:pt idx="137">
                  <c:v>19.761284722218988</c:v>
                </c:pt>
                <c:pt idx="138">
                  <c:v>19.762673611105129</c:v>
                </c:pt>
                <c:pt idx="139">
                  <c:v>19.764062499998545</c:v>
                </c:pt>
                <c:pt idx="140">
                  <c:v>19.765451388884685</c:v>
                </c:pt>
                <c:pt idx="141">
                  <c:v>19.766840277778101</c:v>
                </c:pt>
                <c:pt idx="142">
                  <c:v>19.768229166664241</c:v>
                </c:pt>
                <c:pt idx="143">
                  <c:v>19.769629629627161</c:v>
                </c:pt>
                <c:pt idx="144">
                  <c:v>19.771018518513301</c:v>
                </c:pt>
                <c:pt idx="145">
                  <c:v>19.772407407406718</c:v>
                </c:pt>
                <c:pt idx="146">
                  <c:v>19.773796296292858</c:v>
                </c:pt>
                <c:pt idx="147">
                  <c:v>19.775185185178998</c:v>
                </c:pt>
                <c:pt idx="148">
                  <c:v>19.776574074072414</c:v>
                </c:pt>
                <c:pt idx="149">
                  <c:v>19.777962962958554</c:v>
                </c:pt>
                <c:pt idx="150">
                  <c:v>19.77935185185197</c:v>
                </c:pt>
                <c:pt idx="151">
                  <c:v>19.780740740738111</c:v>
                </c:pt>
                <c:pt idx="152">
                  <c:v>19.782129629624251</c:v>
                </c:pt>
                <c:pt idx="153">
                  <c:v>19.783518518517667</c:v>
                </c:pt>
                <c:pt idx="154">
                  <c:v>19.784907407403807</c:v>
                </c:pt>
                <c:pt idx="155">
                  <c:v>19.786296296297223</c:v>
                </c:pt>
                <c:pt idx="156">
                  <c:v>19.787685185183364</c:v>
                </c:pt>
                <c:pt idx="157">
                  <c:v>19.789074074069504</c:v>
                </c:pt>
                <c:pt idx="158">
                  <c:v>19.79046296296292</c:v>
                </c:pt>
                <c:pt idx="159">
                  <c:v>19.79185185184906</c:v>
                </c:pt>
                <c:pt idx="160">
                  <c:v>19.7932407407352</c:v>
                </c:pt>
                <c:pt idx="161">
                  <c:v>19.794629629628616</c:v>
                </c:pt>
                <c:pt idx="162">
                  <c:v>19.796018518514757</c:v>
                </c:pt>
                <c:pt idx="163">
                  <c:v>19.797407407408173</c:v>
                </c:pt>
                <c:pt idx="164">
                  <c:v>19.798796296294313</c:v>
                </c:pt>
                <c:pt idx="165">
                  <c:v>19.800185185180453</c:v>
                </c:pt>
                <c:pt idx="166">
                  <c:v>19.801574074073869</c:v>
                </c:pt>
                <c:pt idx="167">
                  <c:v>19.802974537036789</c:v>
                </c:pt>
                <c:pt idx="168">
                  <c:v>19.804363425922929</c:v>
                </c:pt>
                <c:pt idx="169">
                  <c:v>19.80575231480907</c:v>
                </c:pt>
                <c:pt idx="170">
                  <c:v>19.807141203702486</c:v>
                </c:pt>
                <c:pt idx="171">
                  <c:v>19.808530092588626</c:v>
                </c:pt>
                <c:pt idx="172">
                  <c:v>19.809918981482042</c:v>
                </c:pt>
                <c:pt idx="173">
                  <c:v>19.811307870368182</c:v>
                </c:pt>
                <c:pt idx="174">
                  <c:v>19.812696759254322</c:v>
                </c:pt>
                <c:pt idx="175">
                  <c:v>19.814085648147739</c:v>
                </c:pt>
                <c:pt idx="176">
                  <c:v>19.815474537033879</c:v>
                </c:pt>
                <c:pt idx="177">
                  <c:v>19.816863425920019</c:v>
                </c:pt>
                <c:pt idx="178">
                  <c:v>19.818252314813435</c:v>
                </c:pt>
                <c:pt idx="179">
                  <c:v>19.819641203699575</c:v>
                </c:pt>
                <c:pt idx="180">
                  <c:v>19.821030092592991</c:v>
                </c:pt>
                <c:pt idx="181">
                  <c:v>19.822418981479132</c:v>
                </c:pt>
                <c:pt idx="182">
                  <c:v>19.823807870365272</c:v>
                </c:pt>
                <c:pt idx="183">
                  <c:v>19.825196759258688</c:v>
                </c:pt>
                <c:pt idx="184">
                  <c:v>19.826585648144828</c:v>
                </c:pt>
                <c:pt idx="185">
                  <c:v>19.827974537030968</c:v>
                </c:pt>
                <c:pt idx="186">
                  <c:v>19.829363425924385</c:v>
                </c:pt>
                <c:pt idx="187">
                  <c:v>19.830752314810525</c:v>
                </c:pt>
                <c:pt idx="188">
                  <c:v>19.832141203703941</c:v>
                </c:pt>
                <c:pt idx="189">
                  <c:v>19.833541666666861</c:v>
                </c:pt>
                <c:pt idx="190">
                  <c:v>19.834930555553001</c:v>
                </c:pt>
                <c:pt idx="191">
                  <c:v>19.836319444439141</c:v>
                </c:pt>
                <c:pt idx="192">
                  <c:v>19.837708333332557</c:v>
                </c:pt>
                <c:pt idx="193">
                  <c:v>19.839097222218697</c:v>
                </c:pt>
                <c:pt idx="194">
                  <c:v>19.840486111104838</c:v>
                </c:pt>
                <c:pt idx="195">
                  <c:v>19.841874999998254</c:v>
                </c:pt>
                <c:pt idx="196">
                  <c:v>19.843263888884394</c:v>
                </c:pt>
                <c:pt idx="197">
                  <c:v>19.84465277777781</c:v>
                </c:pt>
                <c:pt idx="198">
                  <c:v>19.84604166666395</c:v>
                </c:pt>
                <c:pt idx="199">
                  <c:v>19.847430555550091</c:v>
                </c:pt>
                <c:pt idx="200">
                  <c:v>19.848819444443507</c:v>
                </c:pt>
                <c:pt idx="201">
                  <c:v>19.850208333329647</c:v>
                </c:pt>
                <c:pt idx="202">
                  <c:v>19.851597222223063</c:v>
                </c:pt>
                <c:pt idx="203">
                  <c:v>19.852986111109203</c:v>
                </c:pt>
                <c:pt idx="204">
                  <c:v>19.854374999995343</c:v>
                </c:pt>
                <c:pt idx="205">
                  <c:v>19.85576388888876</c:v>
                </c:pt>
                <c:pt idx="206">
                  <c:v>19.8571527777749</c:v>
                </c:pt>
                <c:pt idx="207">
                  <c:v>19.85854166666104</c:v>
                </c:pt>
                <c:pt idx="208">
                  <c:v>19.859930555554456</c:v>
                </c:pt>
                <c:pt idx="209">
                  <c:v>19.861319444440596</c:v>
                </c:pt>
                <c:pt idx="210">
                  <c:v>19.862708333334012</c:v>
                </c:pt>
                <c:pt idx="211">
                  <c:v>19.864097222220153</c:v>
                </c:pt>
                <c:pt idx="212">
                  <c:v>19.865497685183072</c:v>
                </c:pt>
                <c:pt idx="213">
                  <c:v>19.866886574069213</c:v>
                </c:pt>
                <c:pt idx="214">
                  <c:v>19.868275462962629</c:v>
                </c:pt>
                <c:pt idx="215">
                  <c:v>19.869664351848769</c:v>
                </c:pt>
                <c:pt idx="216">
                  <c:v>19.871053240734909</c:v>
                </c:pt>
                <c:pt idx="217">
                  <c:v>19.872442129628325</c:v>
                </c:pt>
                <c:pt idx="218">
                  <c:v>19.873831018514466</c:v>
                </c:pt>
                <c:pt idx="219">
                  <c:v>19.875219907407882</c:v>
                </c:pt>
                <c:pt idx="220">
                  <c:v>19.876608796294022</c:v>
                </c:pt>
                <c:pt idx="221">
                  <c:v>19.877997685180162</c:v>
                </c:pt>
                <c:pt idx="222">
                  <c:v>19.879386574073578</c:v>
                </c:pt>
                <c:pt idx="223">
                  <c:v>19.880775462959718</c:v>
                </c:pt>
                <c:pt idx="224">
                  <c:v>19.882164351845859</c:v>
                </c:pt>
                <c:pt idx="225">
                  <c:v>19.883553240739275</c:v>
                </c:pt>
                <c:pt idx="226">
                  <c:v>19.884942129625415</c:v>
                </c:pt>
                <c:pt idx="227">
                  <c:v>19.886331018518831</c:v>
                </c:pt>
                <c:pt idx="228">
                  <c:v>19.887719907404971</c:v>
                </c:pt>
                <c:pt idx="229">
                  <c:v>19.889108796291112</c:v>
                </c:pt>
                <c:pt idx="230">
                  <c:v>19.890497685184528</c:v>
                </c:pt>
                <c:pt idx="231">
                  <c:v>19.891886574070668</c:v>
                </c:pt>
                <c:pt idx="232">
                  <c:v>19.893275462956808</c:v>
                </c:pt>
                <c:pt idx="233">
                  <c:v>19.894664351850224</c:v>
                </c:pt>
                <c:pt idx="234">
                  <c:v>19.896053240736364</c:v>
                </c:pt>
                <c:pt idx="235">
                  <c:v>19.897453703699284</c:v>
                </c:pt>
                <c:pt idx="236">
                  <c:v>19.8988425925927</c:v>
                </c:pt>
                <c:pt idx="237">
                  <c:v>19.900231481478841</c:v>
                </c:pt>
                <c:pt idx="238">
                  <c:v>19.901620370364981</c:v>
                </c:pt>
                <c:pt idx="239">
                  <c:v>19.903009259258397</c:v>
                </c:pt>
                <c:pt idx="240">
                  <c:v>19.904398148144537</c:v>
                </c:pt>
                <c:pt idx="241">
                  <c:v>19.905787037037953</c:v>
                </c:pt>
                <c:pt idx="242">
                  <c:v>19.907175925924093</c:v>
                </c:pt>
                <c:pt idx="243">
                  <c:v>19.908564814810234</c:v>
                </c:pt>
                <c:pt idx="244">
                  <c:v>19.90995370370365</c:v>
                </c:pt>
                <c:pt idx="245">
                  <c:v>19.91134259258979</c:v>
                </c:pt>
                <c:pt idx="246">
                  <c:v>19.91273148147593</c:v>
                </c:pt>
                <c:pt idx="247">
                  <c:v>19.91413194443885</c:v>
                </c:pt>
                <c:pt idx="248">
                  <c:v>19.915520833332266</c:v>
                </c:pt>
                <c:pt idx="249">
                  <c:v>19.916909722218406</c:v>
                </c:pt>
                <c:pt idx="250">
                  <c:v>19.918298611111823</c:v>
                </c:pt>
                <c:pt idx="251">
                  <c:v>19.919687499997963</c:v>
                </c:pt>
                <c:pt idx="252">
                  <c:v>19.921076388884103</c:v>
                </c:pt>
                <c:pt idx="253">
                  <c:v>19.922465277777519</c:v>
                </c:pt>
                <c:pt idx="254">
                  <c:v>19.923854166663659</c:v>
                </c:pt>
                <c:pt idx="255">
                  <c:v>19.925243055549799</c:v>
                </c:pt>
                <c:pt idx="256">
                  <c:v>19.926631944443216</c:v>
                </c:pt>
                <c:pt idx="257">
                  <c:v>19.928020833329356</c:v>
                </c:pt>
                <c:pt idx="258">
                  <c:v>19.929409722222772</c:v>
                </c:pt>
                <c:pt idx="259">
                  <c:v>19.930798611108912</c:v>
                </c:pt>
                <c:pt idx="260">
                  <c:v>19.932199074071832</c:v>
                </c:pt>
                <c:pt idx="261">
                  <c:v>19.933587962957972</c:v>
                </c:pt>
                <c:pt idx="262">
                  <c:v>19.934976851851388</c:v>
                </c:pt>
                <c:pt idx="263">
                  <c:v>19.936365740737529</c:v>
                </c:pt>
                <c:pt idx="264">
                  <c:v>19.937754629623669</c:v>
                </c:pt>
                <c:pt idx="265">
                  <c:v>19.939143518517085</c:v>
                </c:pt>
                <c:pt idx="266">
                  <c:v>19.940532407403225</c:v>
                </c:pt>
                <c:pt idx="267">
                  <c:v>19.941921296296641</c:v>
                </c:pt>
                <c:pt idx="268">
                  <c:v>19.943310185182781</c:v>
                </c:pt>
                <c:pt idx="269">
                  <c:v>19.944699074068922</c:v>
                </c:pt>
                <c:pt idx="270">
                  <c:v>19.946087962962338</c:v>
                </c:pt>
                <c:pt idx="271">
                  <c:v>19.947476851848478</c:v>
                </c:pt>
                <c:pt idx="272">
                  <c:v>19.948877314811398</c:v>
                </c:pt>
                <c:pt idx="273">
                  <c:v>19.950266203697538</c:v>
                </c:pt>
                <c:pt idx="274">
                  <c:v>19.951655092590954</c:v>
                </c:pt>
                <c:pt idx="275">
                  <c:v>19.953043981477094</c:v>
                </c:pt>
                <c:pt idx="276">
                  <c:v>19.95443287037051</c:v>
                </c:pt>
                <c:pt idx="277">
                  <c:v>19.955821759256651</c:v>
                </c:pt>
                <c:pt idx="278">
                  <c:v>19.957210648142791</c:v>
                </c:pt>
                <c:pt idx="279">
                  <c:v>19.958599537036207</c:v>
                </c:pt>
                <c:pt idx="280">
                  <c:v>19.959988425922347</c:v>
                </c:pt>
                <c:pt idx="281">
                  <c:v>19.961377314815763</c:v>
                </c:pt>
                <c:pt idx="282">
                  <c:v>19.962777777778683</c:v>
                </c:pt>
                <c:pt idx="283">
                  <c:v>19.964166666664823</c:v>
                </c:pt>
                <c:pt idx="284">
                  <c:v>19.965555555550964</c:v>
                </c:pt>
                <c:pt idx="285">
                  <c:v>19.96694444444438</c:v>
                </c:pt>
                <c:pt idx="286">
                  <c:v>19.96833333333052</c:v>
                </c:pt>
                <c:pt idx="287">
                  <c:v>19.96972222221666</c:v>
                </c:pt>
                <c:pt idx="288">
                  <c:v>19.971111111110076</c:v>
                </c:pt>
                <c:pt idx="289">
                  <c:v>19.972499999996217</c:v>
                </c:pt>
                <c:pt idx="290">
                  <c:v>19.973888888889633</c:v>
                </c:pt>
                <c:pt idx="291">
                  <c:v>19.975277777775773</c:v>
                </c:pt>
                <c:pt idx="292">
                  <c:v>19.976666666661913</c:v>
                </c:pt>
                <c:pt idx="293">
                  <c:v>19.978067129624833</c:v>
                </c:pt>
                <c:pt idx="294">
                  <c:v>19.979456018518249</c:v>
                </c:pt>
                <c:pt idx="295">
                  <c:v>19.980844907404389</c:v>
                </c:pt>
                <c:pt idx="296">
                  <c:v>19.982233796290529</c:v>
                </c:pt>
                <c:pt idx="297">
                  <c:v>19.983622685183946</c:v>
                </c:pt>
                <c:pt idx="298">
                  <c:v>19.985011574070086</c:v>
                </c:pt>
                <c:pt idx="299">
                  <c:v>19.986400462963502</c:v>
                </c:pt>
                <c:pt idx="300">
                  <c:v>19.987800925926422</c:v>
                </c:pt>
                <c:pt idx="301">
                  <c:v>19.989189814812562</c:v>
                </c:pt>
                <c:pt idx="302">
                  <c:v>19.990578703698702</c:v>
                </c:pt>
                <c:pt idx="303">
                  <c:v>19.991967592592118</c:v>
                </c:pt>
                <c:pt idx="304">
                  <c:v>19.993356481478259</c:v>
                </c:pt>
                <c:pt idx="305">
                  <c:v>19.994745370364399</c:v>
                </c:pt>
                <c:pt idx="306">
                  <c:v>19.996134259257815</c:v>
                </c:pt>
                <c:pt idx="307">
                  <c:v>19.997523148143955</c:v>
                </c:pt>
                <c:pt idx="308">
                  <c:v>19.998912037037371</c:v>
                </c:pt>
                <c:pt idx="309">
                  <c:v>20.000300925923511</c:v>
                </c:pt>
                <c:pt idx="310">
                  <c:v>20.001689814809652</c:v>
                </c:pt>
                <c:pt idx="311">
                  <c:v>20.003078703703068</c:v>
                </c:pt>
                <c:pt idx="312">
                  <c:v>20.004467592589208</c:v>
                </c:pt>
                <c:pt idx="313">
                  <c:v>20.005856481475348</c:v>
                </c:pt>
                <c:pt idx="314">
                  <c:v>20.007245370368764</c:v>
                </c:pt>
                <c:pt idx="315">
                  <c:v>20.008634259254904</c:v>
                </c:pt>
                <c:pt idx="316">
                  <c:v>20.010023148148321</c:v>
                </c:pt>
                <c:pt idx="317">
                  <c:v>20.011412037034461</c:v>
                </c:pt>
                <c:pt idx="318">
                  <c:v>20.012800925920601</c:v>
                </c:pt>
                <c:pt idx="319">
                  <c:v>20.014189814814017</c:v>
                </c:pt>
                <c:pt idx="320">
                  <c:v>20.015578703700157</c:v>
                </c:pt>
                <c:pt idx="321">
                  <c:v>20.016967592593573</c:v>
                </c:pt>
                <c:pt idx="322">
                  <c:v>20.018356481479714</c:v>
                </c:pt>
                <c:pt idx="323">
                  <c:v>20.019745370365854</c:v>
                </c:pt>
                <c:pt idx="324">
                  <c:v>20.021145833328774</c:v>
                </c:pt>
                <c:pt idx="325">
                  <c:v>20.02253472222219</c:v>
                </c:pt>
                <c:pt idx="326">
                  <c:v>20.02392361110833</c:v>
                </c:pt>
                <c:pt idx="327">
                  <c:v>20.02531249999447</c:v>
                </c:pt>
                <c:pt idx="328">
                  <c:v>20.026701388887886</c:v>
                </c:pt>
                <c:pt idx="329">
                  <c:v>20.028090277774027</c:v>
                </c:pt>
                <c:pt idx="330">
                  <c:v>20.029479166667443</c:v>
                </c:pt>
                <c:pt idx="331">
                  <c:v>20.030868055553583</c:v>
                </c:pt>
                <c:pt idx="332">
                  <c:v>20.032256944439723</c:v>
                </c:pt>
                <c:pt idx="333">
                  <c:v>20.033645833333139</c:v>
                </c:pt>
                <c:pt idx="334">
                  <c:v>20.03503472221928</c:v>
                </c:pt>
                <c:pt idx="335">
                  <c:v>20.03642361110542</c:v>
                </c:pt>
                <c:pt idx="336">
                  <c:v>20.037812499998836</c:v>
                </c:pt>
                <c:pt idx="337">
                  <c:v>20.039201388884976</c:v>
                </c:pt>
                <c:pt idx="338">
                  <c:v>20.040590277778392</c:v>
                </c:pt>
                <c:pt idx="339">
                  <c:v>20.041979166664532</c:v>
                </c:pt>
                <c:pt idx="340">
                  <c:v>20.043368055550673</c:v>
                </c:pt>
                <c:pt idx="341">
                  <c:v>20.044756944444089</c:v>
                </c:pt>
                <c:pt idx="342">
                  <c:v>20.046145833330229</c:v>
                </c:pt>
                <c:pt idx="343">
                  <c:v>20.047534722216369</c:v>
                </c:pt>
                <c:pt idx="344">
                  <c:v>20.048923611109785</c:v>
                </c:pt>
                <c:pt idx="345">
                  <c:v>20.050324074072705</c:v>
                </c:pt>
                <c:pt idx="346">
                  <c:v>20.051712962958845</c:v>
                </c:pt>
                <c:pt idx="347">
                  <c:v>20.053101851852261</c:v>
                </c:pt>
                <c:pt idx="348">
                  <c:v>20.054490740738402</c:v>
                </c:pt>
                <c:pt idx="349">
                  <c:v>20.055879629624542</c:v>
                </c:pt>
                <c:pt idx="350">
                  <c:v>20.057268518517958</c:v>
                </c:pt>
                <c:pt idx="351">
                  <c:v>20.058657407404098</c:v>
                </c:pt>
                <c:pt idx="352">
                  <c:v>20.060046296290238</c:v>
                </c:pt>
                <c:pt idx="353">
                  <c:v>20.061435185183655</c:v>
                </c:pt>
                <c:pt idx="354">
                  <c:v>20.062824074069795</c:v>
                </c:pt>
                <c:pt idx="355">
                  <c:v>20.064212962963211</c:v>
                </c:pt>
                <c:pt idx="356">
                  <c:v>20.065601851849351</c:v>
                </c:pt>
                <c:pt idx="357">
                  <c:v>20.066990740735491</c:v>
                </c:pt>
                <c:pt idx="358">
                  <c:v>20.068379629628907</c:v>
                </c:pt>
                <c:pt idx="359">
                  <c:v>20.069768518515048</c:v>
                </c:pt>
                <c:pt idx="360">
                  <c:v>20.071157407401188</c:v>
                </c:pt>
                <c:pt idx="361">
                  <c:v>20.072546296294604</c:v>
                </c:pt>
                <c:pt idx="362">
                  <c:v>20.073935185180744</c:v>
                </c:pt>
                <c:pt idx="363">
                  <c:v>20.07532407407416</c:v>
                </c:pt>
                <c:pt idx="364">
                  <c:v>20.076712962960301</c:v>
                </c:pt>
                <c:pt idx="365">
                  <c:v>20.078101851846441</c:v>
                </c:pt>
                <c:pt idx="366">
                  <c:v>20.079490740739857</c:v>
                </c:pt>
                <c:pt idx="367">
                  <c:v>20.080879629625997</c:v>
                </c:pt>
                <c:pt idx="368">
                  <c:v>20.082268518519413</c:v>
                </c:pt>
                <c:pt idx="369">
                  <c:v>20.083668981482333</c:v>
                </c:pt>
                <c:pt idx="370">
                  <c:v>20.085057870368473</c:v>
                </c:pt>
                <c:pt idx="371">
                  <c:v>20.086446759254613</c:v>
                </c:pt>
                <c:pt idx="372">
                  <c:v>20.08783564814803</c:v>
                </c:pt>
                <c:pt idx="373">
                  <c:v>20.08922453703417</c:v>
                </c:pt>
                <c:pt idx="374">
                  <c:v>20.09061342592031</c:v>
                </c:pt>
                <c:pt idx="375">
                  <c:v>20.092002314813726</c:v>
                </c:pt>
                <c:pt idx="376">
                  <c:v>20.093391203699866</c:v>
                </c:pt>
                <c:pt idx="377">
                  <c:v>20.094780092593282</c:v>
                </c:pt>
                <c:pt idx="378">
                  <c:v>20.096168981479423</c:v>
                </c:pt>
                <c:pt idx="379">
                  <c:v>20.097557870365563</c:v>
                </c:pt>
                <c:pt idx="380">
                  <c:v>20.098946759258979</c:v>
                </c:pt>
                <c:pt idx="381">
                  <c:v>20.100335648145119</c:v>
                </c:pt>
                <c:pt idx="382">
                  <c:v>20.101724537031259</c:v>
                </c:pt>
                <c:pt idx="383">
                  <c:v>20.103113425924676</c:v>
                </c:pt>
                <c:pt idx="384">
                  <c:v>20.104502314810816</c:v>
                </c:pt>
                <c:pt idx="385">
                  <c:v>20.105891203704232</c:v>
                </c:pt>
                <c:pt idx="386">
                  <c:v>20.107280092590372</c:v>
                </c:pt>
                <c:pt idx="387">
                  <c:v>20.108668981476512</c:v>
                </c:pt>
                <c:pt idx="388">
                  <c:v>20.110057870369928</c:v>
                </c:pt>
                <c:pt idx="389">
                  <c:v>20.111446759256069</c:v>
                </c:pt>
                <c:pt idx="390">
                  <c:v>20.112835648142209</c:v>
                </c:pt>
                <c:pt idx="391">
                  <c:v>20.114224537035625</c:v>
                </c:pt>
                <c:pt idx="392">
                  <c:v>20.115613425921765</c:v>
                </c:pt>
                <c:pt idx="393">
                  <c:v>20.117002314815181</c:v>
                </c:pt>
                <c:pt idx="394">
                  <c:v>20.118402777778101</c:v>
                </c:pt>
                <c:pt idx="395">
                  <c:v>20.119791666664241</c:v>
                </c:pt>
                <c:pt idx="396">
                  <c:v>20.121180555550382</c:v>
                </c:pt>
                <c:pt idx="397">
                  <c:v>20.122569444443798</c:v>
                </c:pt>
                <c:pt idx="398">
                  <c:v>20.123958333329938</c:v>
                </c:pt>
                <c:pt idx="399">
                  <c:v>20.125347222216078</c:v>
                </c:pt>
                <c:pt idx="400">
                  <c:v>20.126736111109494</c:v>
                </c:pt>
                <c:pt idx="401">
                  <c:v>20.128124999995634</c:v>
                </c:pt>
                <c:pt idx="402">
                  <c:v>20.129513888889051</c:v>
                </c:pt>
                <c:pt idx="403">
                  <c:v>20.130902777775191</c:v>
                </c:pt>
                <c:pt idx="404">
                  <c:v>20.132291666661331</c:v>
                </c:pt>
                <c:pt idx="405">
                  <c:v>20.133680555554747</c:v>
                </c:pt>
                <c:pt idx="406">
                  <c:v>20.135069444440887</c:v>
                </c:pt>
                <c:pt idx="407">
                  <c:v>20.136458333334303</c:v>
                </c:pt>
                <c:pt idx="408">
                  <c:v>20.137847222220444</c:v>
                </c:pt>
                <c:pt idx="409">
                  <c:v>20.139236111106584</c:v>
                </c:pt>
                <c:pt idx="410">
                  <c:v>20.140625</c:v>
                </c:pt>
                <c:pt idx="411">
                  <c:v>20.14201388888614</c:v>
                </c:pt>
                <c:pt idx="412">
                  <c:v>20.14340277777228</c:v>
                </c:pt>
                <c:pt idx="413">
                  <c:v>20.144791666665697</c:v>
                </c:pt>
                <c:pt idx="414">
                  <c:v>20.146180555551837</c:v>
                </c:pt>
                <c:pt idx="415">
                  <c:v>20.147569444445253</c:v>
                </c:pt>
                <c:pt idx="416">
                  <c:v>20.148958333331393</c:v>
                </c:pt>
                <c:pt idx="417">
                  <c:v>20.150358796294313</c:v>
                </c:pt>
                <c:pt idx="418">
                  <c:v>20.151747685180453</c:v>
                </c:pt>
                <c:pt idx="419">
                  <c:v>20.153136574073869</c:v>
                </c:pt>
                <c:pt idx="420">
                  <c:v>20.154525462960009</c:v>
                </c:pt>
                <c:pt idx="421">
                  <c:v>20.15591435184615</c:v>
                </c:pt>
                <c:pt idx="422">
                  <c:v>20.157303240739566</c:v>
                </c:pt>
                <c:pt idx="423">
                  <c:v>20.158692129625706</c:v>
                </c:pt>
                <c:pt idx="424">
                  <c:v>20.160081018519122</c:v>
                </c:pt>
                <c:pt idx="425">
                  <c:v>20.161469907405262</c:v>
                </c:pt>
                <c:pt idx="426">
                  <c:v>20.162858796291403</c:v>
                </c:pt>
                <c:pt idx="427">
                  <c:v>20.164247685184819</c:v>
                </c:pt>
                <c:pt idx="428">
                  <c:v>20.165636574070959</c:v>
                </c:pt>
                <c:pt idx="429">
                  <c:v>20.167025462957099</c:v>
                </c:pt>
                <c:pt idx="430">
                  <c:v>20.168414351850515</c:v>
                </c:pt>
                <c:pt idx="431">
                  <c:v>20.169803240736655</c:v>
                </c:pt>
                <c:pt idx="432">
                  <c:v>20.171192129630072</c:v>
                </c:pt>
                <c:pt idx="433">
                  <c:v>20.172581018516212</c:v>
                </c:pt>
                <c:pt idx="434">
                  <c:v>20.173969907402352</c:v>
                </c:pt>
                <c:pt idx="435">
                  <c:v>20.175358796295768</c:v>
                </c:pt>
                <c:pt idx="436">
                  <c:v>20.176747685181908</c:v>
                </c:pt>
                <c:pt idx="437">
                  <c:v>20.178136574068049</c:v>
                </c:pt>
                <c:pt idx="438">
                  <c:v>20.179525462961465</c:v>
                </c:pt>
                <c:pt idx="439">
                  <c:v>20.180914351847605</c:v>
                </c:pt>
                <c:pt idx="440">
                  <c:v>20.182303240741021</c:v>
                </c:pt>
                <c:pt idx="441">
                  <c:v>20.183692129627161</c:v>
                </c:pt>
                <c:pt idx="442">
                  <c:v>20.185092592590081</c:v>
                </c:pt>
                <c:pt idx="443">
                  <c:v>20.186481481476221</c:v>
                </c:pt>
                <c:pt idx="444">
                  <c:v>20.187870370369637</c:v>
                </c:pt>
                <c:pt idx="445">
                  <c:v>20.189259259255778</c:v>
                </c:pt>
                <c:pt idx="446">
                  <c:v>20.190648148141918</c:v>
                </c:pt>
                <c:pt idx="447">
                  <c:v>20.192037037035334</c:v>
                </c:pt>
                <c:pt idx="448">
                  <c:v>20.193425925921474</c:v>
                </c:pt>
                <c:pt idx="449">
                  <c:v>20.19481481481489</c:v>
                </c:pt>
                <c:pt idx="450">
                  <c:v>20.19620370370103</c:v>
                </c:pt>
                <c:pt idx="451">
                  <c:v>20.197592592587171</c:v>
                </c:pt>
                <c:pt idx="452">
                  <c:v>20.198981481480587</c:v>
                </c:pt>
                <c:pt idx="453">
                  <c:v>20.200370370366727</c:v>
                </c:pt>
                <c:pt idx="454">
                  <c:v>20.201759259260143</c:v>
                </c:pt>
                <c:pt idx="455">
                  <c:v>20.203148148146283</c:v>
                </c:pt>
                <c:pt idx="456">
                  <c:v>20.204537037032424</c:v>
                </c:pt>
                <c:pt idx="457">
                  <c:v>20.20592592592584</c:v>
                </c:pt>
                <c:pt idx="458">
                  <c:v>20.20731481481198</c:v>
                </c:pt>
                <c:pt idx="459">
                  <c:v>20.20870370369812</c:v>
                </c:pt>
                <c:pt idx="460">
                  <c:v>20.210092592591536</c:v>
                </c:pt>
                <c:pt idx="461">
                  <c:v>20.211481481477676</c:v>
                </c:pt>
                <c:pt idx="462">
                  <c:v>20.212870370371093</c:v>
                </c:pt>
                <c:pt idx="463">
                  <c:v>20.214259259257233</c:v>
                </c:pt>
                <c:pt idx="464">
                  <c:v>20.215648148143373</c:v>
                </c:pt>
                <c:pt idx="465">
                  <c:v>20.217037037036789</c:v>
                </c:pt>
                <c:pt idx="466">
                  <c:v>20.218437499999709</c:v>
                </c:pt>
                <c:pt idx="467">
                  <c:v>20.219826388885849</c:v>
                </c:pt>
                <c:pt idx="468">
                  <c:v>20.221215277771989</c:v>
                </c:pt>
                <c:pt idx="469">
                  <c:v>20.222604166665406</c:v>
                </c:pt>
                <c:pt idx="470">
                  <c:v>20.223993055551546</c:v>
                </c:pt>
                <c:pt idx="471">
                  <c:v>20.225393518514466</c:v>
                </c:pt>
                <c:pt idx="472">
                  <c:v>20.226782407407882</c:v>
                </c:pt>
                <c:pt idx="473">
                  <c:v>20.228182870370802</c:v>
                </c:pt>
                <c:pt idx="474">
                  <c:v>20.229571759256942</c:v>
                </c:pt>
                <c:pt idx="475">
                  <c:v>20.230960648143082</c:v>
                </c:pt>
                <c:pt idx="476">
                  <c:v>20.232361111106002</c:v>
                </c:pt>
                <c:pt idx="477">
                  <c:v>20.233749999999418</c:v>
                </c:pt>
                <c:pt idx="478">
                  <c:v>20.235138888885558</c:v>
                </c:pt>
                <c:pt idx="479">
                  <c:v>20.236550925925258</c:v>
                </c:pt>
                <c:pt idx="480">
                  <c:v>20.237939814811398</c:v>
                </c:pt>
                <c:pt idx="481">
                  <c:v>20.239328703697538</c:v>
                </c:pt>
                <c:pt idx="482">
                  <c:v>20.240717592590954</c:v>
                </c:pt>
                <c:pt idx="483">
                  <c:v>20.242106481477094</c:v>
                </c:pt>
                <c:pt idx="484">
                  <c:v>20.24349537037051</c:v>
                </c:pt>
                <c:pt idx="485">
                  <c:v>20.244884259256651</c:v>
                </c:pt>
                <c:pt idx="486">
                  <c:v>20.246273148142791</c:v>
                </c:pt>
                <c:pt idx="487">
                  <c:v>20.247662037036207</c:v>
                </c:pt>
                <c:pt idx="488">
                  <c:v>20.249050925922347</c:v>
                </c:pt>
                <c:pt idx="489">
                  <c:v>20.250451388885267</c:v>
                </c:pt>
                <c:pt idx="490">
                  <c:v>20.251840277778683</c:v>
                </c:pt>
                <c:pt idx="491">
                  <c:v>20.253229166664823</c:v>
                </c:pt>
                <c:pt idx="492">
                  <c:v>20.254618055550964</c:v>
                </c:pt>
                <c:pt idx="493">
                  <c:v>20.25600694444438</c:v>
                </c:pt>
                <c:pt idx="494">
                  <c:v>20.25739583333052</c:v>
                </c:pt>
                <c:pt idx="495">
                  <c:v>20.25878472221666</c:v>
                </c:pt>
                <c:pt idx="496">
                  <c:v>20.260173611110076</c:v>
                </c:pt>
                <c:pt idx="497">
                  <c:v>20.261562499996217</c:v>
                </c:pt>
                <c:pt idx="498">
                  <c:v>20.262951388889633</c:v>
                </c:pt>
                <c:pt idx="499">
                  <c:v>20.264340277775773</c:v>
                </c:pt>
                <c:pt idx="500">
                  <c:v>20.265729166661913</c:v>
                </c:pt>
                <c:pt idx="501">
                  <c:v>20.267118055555329</c:v>
                </c:pt>
                <c:pt idx="502">
                  <c:v>20.268506944441469</c:v>
                </c:pt>
                <c:pt idx="503">
                  <c:v>20.26989583332761</c:v>
                </c:pt>
                <c:pt idx="504">
                  <c:v>20.271284722221026</c:v>
                </c:pt>
                <c:pt idx="505">
                  <c:v>20.272673611107166</c:v>
                </c:pt>
                <c:pt idx="506">
                  <c:v>20.274062500000582</c:v>
                </c:pt>
                <c:pt idx="507">
                  <c:v>20.275451388886722</c:v>
                </c:pt>
                <c:pt idx="508">
                  <c:v>20.276840277772862</c:v>
                </c:pt>
                <c:pt idx="509">
                  <c:v>20.278229166666279</c:v>
                </c:pt>
                <c:pt idx="510">
                  <c:v>20.279618055552419</c:v>
                </c:pt>
                <c:pt idx="511">
                  <c:v>20.281006944438559</c:v>
                </c:pt>
                <c:pt idx="512">
                  <c:v>20.282395833331975</c:v>
                </c:pt>
                <c:pt idx="513">
                  <c:v>20.283796296294895</c:v>
                </c:pt>
                <c:pt idx="514">
                  <c:v>20.285185185181035</c:v>
                </c:pt>
                <c:pt idx="515">
                  <c:v>20.286574074074451</c:v>
                </c:pt>
                <c:pt idx="516">
                  <c:v>20.287962962960592</c:v>
                </c:pt>
                <c:pt idx="517">
                  <c:v>20.289351851846732</c:v>
                </c:pt>
                <c:pt idx="518">
                  <c:v>20.290740740740148</c:v>
                </c:pt>
                <c:pt idx="519">
                  <c:v>20.292129629626288</c:v>
                </c:pt>
                <c:pt idx="520">
                  <c:v>20.293518518512428</c:v>
                </c:pt>
                <c:pt idx="521">
                  <c:v>20.294907407405844</c:v>
                </c:pt>
                <c:pt idx="522">
                  <c:v>20.296296296291985</c:v>
                </c:pt>
                <c:pt idx="523">
                  <c:v>20.297685185185401</c:v>
                </c:pt>
                <c:pt idx="524">
                  <c:v>20.299074074071541</c:v>
                </c:pt>
                <c:pt idx="525">
                  <c:v>20.300462962957681</c:v>
                </c:pt>
                <c:pt idx="526">
                  <c:v>20.301851851851097</c:v>
                </c:pt>
                <c:pt idx="527">
                  <c:v>20.303240740737238</c:v>
                </c:pt>
                <c:pt idx="528">
                  <c:v>20.304629629623378</c:v>
                </c:pt>
                <c:pt idx="529">
                  <c:v>20.306018518516794</c:v>
                </c:pt>
                <c:pt idx="530">
                  <c:v>20.307407407402934</c:v>
                </c:pt>
                <c:pt idx="531">
                  <c:v>20.30879629629635</c:v>
                </c:pt>
                <c:pt idx="532">
                  <c:v>20.31018518518249</c:v>
                </c:pt>
                <c:pt idx="533">
                  <c:v>20.311574074068631</c:v>
                </c:pt>
                <c:pt idx="534">
                  <c:v>20.312962962962047</c:v>
                </c:pt>
                <c:pt idx="535">
                  <c:v>20.314351851848187</c:v>
                </c:pt>
                <c:pt idx="536">
                  <c:v>20.315752314811107</c:v>
                </c:pt>
                <c:pt idx="537">
                  <c:v>20.317141203704523</c:v>
                </c:pt>
                <c:pt idx="538">
                  <c:v>20.318530092590663</c:v>
                </c:pt>
                <c:pt idx="539">
                  <c:v>20.319918981476803</c:v>
                </c:pt>
                <c:pt idx="540">
                  <c:v>20.321307870370219</c:v>
                </c:pt>
                <c:pt idx="541">
                  <c:v>20.32269675925636</c:v>
                </c:pt>
                <c:pt idx="542">
                  <c:v>20.3240856481425</c:v>
                </c:pt>
                <c:pt idx="543">
                  <c:v>20.325474537035916</c:v>
                </c:pt>
                <c:pt idx="544">
                  <c:v>20.326863425922056</c:v>
                </c:pt>
                <c:pt idx="545">
                  <c:v>20.328252314815472</c:v>
                </c:pt>
                <c:pt idx="546">
                  <c:v>20.329652777778392</c:v>
                </c:pt>
                <c:pt idx="547">
                  <c:v>20.331041666664532</c:v>
                </c:pt>
                <c:pt idx="548">
                  <c:v>20.332430555550673</c:v>
                </c:pt>
                <c:pt idx="549">
                  <c:v>20.333819444444089</c:v>
                </c:pt>
                <c:pt idx="550">
                  <c:v>20.335208333330229</c:v>
                </c:pt>
                <c:pt idx="551">
                  <c:v>20.336608796293149</c:v>
                </c:pt>
                <c:pt idx="552">
                  <c:v>20.337997685179289</c:v>
                </c:pt>
                <c:pt idx="553">
                  <c:v>20.339386574072705</c:v>
                </c:pt>
                <c:pt idx="554">
                  <c:v>20.340775462958845</c:v>
                </c:pt>
                <c:pt idx="555">
                  <c:v>20.342164351852261</c:v>
                </c:pt>
                <c:pt idx="556">
                  <c:v>20.343553240738402</c:v>
                </c:pt>
                <c:pt idx="557">
                  <c:v>20.344942129624542</c:v>
                </c:pt>
                <c:pt idx="558">
                  <c:v>20.346331018517958</c:v>
                </c:pt>
                <c:pt idx="559">
                  <c:v>20.347719907404098</c:v>
                </c:pt>
                <c:pt idx="560">
                  <c:v>20.349108796290238</c:v>
                </c:pt>
                <c:pt idx="561">
                  <c:v>20.350497685183655</c:v>
                </c:pt>
                <c:pt idx="562">
                  <c:v>20.351886574069795</c:v>
                </c:pt>
                <c:pt idx="563">
                  <c:v>20.353275462963211</c:v>
                </c:pt>
                <c:pt idx="564">
                  <c:v>20.354664351849351</c:v>
                </c:pt>
                <c:pt idx="565">
                  <c:v>20.356053240735491</c:v>
                </c:pt>
                <c:pt idx="566">
                  <c:v>20.357453703698411</c:v>
                </c:pt>
                <c:pt idx="567">
                  <c:v>20.358842592591827</c:v>
                </c:pt>
                <c:pt idx="568">
                  <c:v>20.360231481477967</c:v>
                </c:pt>
                <c:pt idx="569">
                  <c:v>20.361620370364108</c:v>
                </c:pt>
                <c:pt idx="570">
                  <c:v>20.363009259257524</c:v>
                </c:pt>
                <c:pt idx="571">
                  <c:v>20.364398148143664</c:v>
                </c:pt>
                <c:pt idx="572">
                  <c:v>20.36578703703708</c:v>
                </c:pt>
                <c:pt idx="573">
                  <c:v>20.36717592592322</c:v>
                </c:pt>
                <c:pt idx="574">
                  <c:v>20.368564814809361</c:v>
                </c:pt>
                <c:pt idx="575">
                  <c:v>20.369953703702777</c:v>
                </c:pt>
                <c:pt idx="576">
                  <c:v>20.371342592588917</c:v>
                </c:pt>
                <c:pt idx="577">
                  <c:v>20.372731481482333</c:v>
                </c:pt>
                <c:pt idx="578">
                  <c:v>20.374120370368473</c:v>
                </c:pt>
                <c:pt idx="579">
                  <c:v>20.375509259254613</c:v>
                </c:pt>
                <c:pt idx="580">
                  <c:v>20.37689814814803</c:v>
                </c:pt>
                <c:pt idx="581">
                  <c:v>20.37828703703417</c:v>
                </c:pt>
                <c:pt idx="582">
                  <c:v>20.37967592592031</c:v>
                </c:pt>
                <c:pt idx="583">
                  <c:v>20.381064814813726</c:v>
                </c:pt>
                <c:pt idx="584">
                  <c:v>20.382453703699866</c:v>
                </c:pt>
                <c:pt idx="585">
                  <c:v>20.383842592593282</c:v>
                </c:pt>
                <c:pt idx="586">
                  <c:v>20.385231481479423</c:v>
                </c:pt>
                <c:pt idx="587">
                  <c:v>20.386620370365563</c:v>
                </c:pt>
                <c:pt idx="588">
                  <c:v>20.388009259258979</c:v>
                </c:pt>
                <c:pt idx="589">
                  <c:v>20.389409722221899</c:v>
                </c:pt>
                <c:pt idx="590">
                  <c:v>20.390798611108039</c:v>
                </c:pt>
                <c:pt idx="591">
                  <c:v>20.392187499994179</c:v>
                </c:pt>
                <c:pt idx="592">
                  <c:v>20.393576388887595</c:v>
                </c:pt>
                <c:pt idx="593">
                  <c:v>20.394965277773736</c:v>
                </c:pt>
                <c:pt idx="594">
                  <c:v>20.396354166667152</c:v>
                </c:pt>
                <c:pt idx="595">
                  <c:v>20.397743055553292</c:v>
                </c:pt>
                <c:pt idx="596">
                  <c:v>20.399131944439432</c:v>
                </c:pt>
                <c:pt idx="597">
                  <c:v>20.400520833332848</c:v>
                </c:pt>
                <c:pt idx="598">
                  <c:v>20.401909722218988</c:v>
                </c:pt>
                <c:pt idx="599">
                  <c:v>20.403298611105129</c:v>
                </c:pt>
                <c:pt idx="600">
                  <c:v>20.404687499998545</c:v>
                </c:pt>
                <c:pt idx="601">
                  <c:v>20.406076388884685</c:v>
                </c:pt>
                <c:pt idx="602">
                  <c:v>20.407465277778101</c:v>
                </c:pt>
                <c:pt idx="603">
                  <c:v>20.408854166664241</c:v>
                </c:pt>
                <c:pt idx="604">
                  <c:v>20.410254629627161</c:v>
                </c:pt>
                <c:pt idx="605">
                  <c:v>20.411643518513301</c:v>
                </c:pt>
                <c:pt idx="606">
                  <c:v>20.413032407406718</c:v>
                </c:pt>
                <c:pt idx="607">
                  <c:v>20.414421296292858</c:v>
                </c:pt>
                <c:pt idx="608">
                  <c:v>20.415810185178998</c:v>
                </c:pt>
                <c:pt idx="609">
                  <c:v>20.417199074072414</c:v>
                </c:pt>
                <c:pt idx="610">
                  <c:v>20.418587962958554</c:v>
                </c:pt>
                <c:pt idx="611">
                  <c:v>20.41997685185197</c:v>
                </c:pt>
                <c:pt idx="612">
                  <c:v>20.421365740738111</c:v>
                </c:pt>
                <c:pt idx="613">
                  <c:v>20.422754629624251</c:v>
                </c:pt>
                <c:pt idx="614">
                  <c:v>20.424143518517667</c:v>
                </c:pt>
                <c:pt idx="615">
                  <c:v>20.425532407403807</c:v>
                </c:pt>
                <c:pt idx="616">
                  <c:v>20.426921296297223</c:v>
                </c:pt>
                <c:pt idx="617">
                  <c:v>20.428310185183364</c:v>
                </c:pt>
                <c:pt idx="618">
                  <c:v>20.429699074069504</c:v>
                </c:pt>
                <c:pt idx="619">
                  <c:v>20.43108796296292</c:v>
                </c:pt>
                <c:pt idx="620">
                  <c:v>20.43247685184906</c:v>
                </c:pt>
                <c:pt idx="621">
                  <c:v>20.4338657407352</c:v>
                </c:pt>
                <c:pt idx="622">
                  <c:v>20.435254629628616</c:v>
                </c:pt>
                <c:pt idx="623">
                  <c:v>20.436643518514757</c:v>
                </c:pt>
                <c:pt idx="624">
                  <c:v>20.438032407408173</c:v>
                </c:pt>
                <c:pt idx="625">
                  <c:v>20.439421296294313</c:v>
                </c:pt>
                <c:pt idx="626">
                  <c:v>20.440810185180453</c:v>
                </c:pt>
                <c:pt idx="627">
                  <c:v>20.442199074073869</c:v>
                </c:pt>
                <c:pt idx="628">
                  <c:v>20.443599537036789</c:v>
                </c:pt>
                <c:pt idx="629">
                  <c:v>20.444988425922929</c:v>
                </c:pt>
                <c:pt idx="630">
                  <c:v>20.44637731480907</c:v>
                </c:pt>
                <c:pt idx="631">
                  <c:v>20.447766203702486</c:v>
                </c:pt>
                <c:pt idx="632">
                  <c:v>20.449155092588626</c:v>
                </c:pt>
                <c:pt idx="633">
                  <c:v>20.450543981482042</c:v>
                </c:pt>
                <c:pt idx="634">
                  <c:v>20.451932870368182</c:v>
                </c:pt>
                <c:pt idx="635">
                  <c:v>20.453321759254322</c:v>
                </c:pt>
                <c:pt idx="636">
                  <c:v>20.454710648147739</c:v>
                </c:pt>
                <c:pt idx="637">
                  <c:v>20.456099537033879</c:v>
                </c:pt>
                <c:pt idx="638">
                  <c:v>20.457488425920019</c:v>
                </c:pt>
                <c:pt idx="639">
                  <c:v>20.458877314813435</c:v>
                </c:pt>
                <c:pt idx="640">
                  <c:v>20.460266203699575</c:v>
                </c:pt>
                <c:pt idx="641">
                  <c:v>20.461655092592991</c:v>
                </c:pt>
                <c:pt idx="642">
                  <c:v>20.463043981479132</c:v>
                </c:pt>
                <c:pt idx="643">
                  <c:v>20.464432870365272</c:v>
                </c:pt>
                <c:pt idx="644">
                  <c:v>20.465821759258688</c:v>
                </c:pt>
                <c:pt idx="645">
                  <c:v>20.467210648144828</c:v>
                </c:pt>
                <c:pt idx="646">
                  <c:v>20.468599537030968</c:v>
                </c:pt>
                <c:pt idx="647">
                  <c:v>20.469988425924385</c:v>
                </c:pt>
                <c:pt idx="648">
                  <c:v>20.471377314810525</c:v>
                </c:pt>
                <c:pt idx="649">
                  <c:v>20.472766203703941</c:v>
                </c:pt>
                <c:pt idx="650">
                  <c:v>20.474155092590081</c:v>
                </c:pt>
                <c:pt idx="651">
                  <c:v>20.475543981476221</c:v>
                </c:pt>
                <c:pt idx="652">
                  <c:v>20.476932870369637</c:v>
                </c:pt>
                <c:pt idx="653">
                  <c:v>20.478333333332557</c:v>
                </c:pt>
                <c:pt idx="654">
                  <c:v>20.479722222218697</c:v>
                </c:pt>
                <c:pt idx="655">
                  <c:v>20.481111111104838</c:v>
                </c:pt>
                <c:pt idx="656">
                  <c:v>20.482499999998254</c:v>
                </c:pt>
                <c:pt idx="657">
                  <c:v>20.483888888884394</c:v>
                </c:pt>
                <c:pt idx="658">
                  <c:v>20.48527777777781</c:v>
                </c:pt>
                <c:pt idx="659">
                  <c:v>20.48666666666395</c:v>
                </c:pt>
                <c:pt idx="660">
                  <c:v>20.488055555550091</c:v>
                </c:pt>
                <c:pt idx="661">
                  <c:v>20.489444444443507</c:v>
                </c:pt>
                <c:pt idx="662">
                  <c:v>20.490833333329647</c:v>
                </c:pt>
                <c:pt idx="663">
                  <c:v>20.492222222223063</c:v>
                </c:pt>
                <c:pt idx="664">
                  <c:v>20.493611111109203</c:v>
                </c:pt>
                <c:pt idx="665">
                  <c:v>20.494999999995343</c:v>
                </c:pt>
                <c:pt idx="666">
                  <c:v>20.49638888888876</c:v>
                </c:pt>
                <c:pt idx="667">
                  <c:v>20.497789351851679</c:v>
                </c:pt>
                <c:pt idx="668">
                  <c:v>20.49917824073782</c:v>
                </c:pt>
                <c:pt idx="669">
                  <c:v>20.50056712962396</c:v>
                </c:pt>
                <c:pt idx="670">
                  <c:v>20.501956018517376</c:v>
                </c:pt>
                <c:pt idx="671">
                  <c:v>20.503344907403516</c:v>
                </c:pt>
                <c:pt idx="672">
                  <c:v>20.504745370366436</c:v>
                </c:pt>
                <c:pt idx="673">
                  <c:v>20.506134259259852</c:v>
                </c:pt>
                <c:pt idx="674">
                  <c:v>20.507523148145992</c:v>
                </c:pt>
                <c:pt idx="675">
                  <c:v>20.508912037032133</c:v>
                </c:pt>
                <c:pt idx="676">
                  <c:v>20.510300925925549</c:v>
                </c:pt>
                <c:pt idx="677">
                  <c:v>20.511689814811689</c:v>
                </c:pt>
                <c:pt idx="678">
                  <c:v>20.513078703697829</c:v>
                </c:pt>
                <c:pt idx="679">
                  <c:v>20.514467592591245</c:v>
                </c:pt>
                <c:pt idx="680">
                  <c:v>20.515856481477385</c:v>
                </c:pt>
                <c:pt idx="681">
                  <c:v>20.517245370370802</c:v>
                </c:pt>
                <c:pt idx="682">
                  <c:v>20.518634259256942</c:v>
                </c:pt>
                <c:pt idx="683">
                  <c:v>20.520023148143082</c:v>
                </c:pt>
                <c:pt idx="684">
                  <c:v>20.521412037036498</c:v>
                </c:pt>
                <c:pt idx="685">
                  <c:v>20.522800925922638</c:v>
                </c:pt>
                <c:pt idx="686">
                  <c:v>20.524189814808778</c:v>
                </c:pt>
                <c:pt idx="687">
                  <c:v>20.525578703702195</c:v>
                </c:pt>
                <c:pt idx="688">
                  <c:v>20.526979166665114</c:v>
                </c:pt>
                <c:pt idx="689">
                  <c:v>20.528379629628034</c:v>
                </c:pt>
                <c:pt idx="690">
                  <c:v>20.529768518514175</c:v>
                </c:pt>
                <c:pt idx="691">
                  <c:v>20.531157407407591</c:v>
                </c:pt>
                <c:pt idx="692">
                  <c:v>20.532546296293731</c:v>
                </c:pt>
                <c:pt idx="693">
                  <c:v>20.533935185179871</c:v>
                </c:pt>
                <c:pt idx="694">
                  <c:v>20.535324074073287</c:v>
                </c:pt>
                <c:pt idx="695">
                  <c:v>20.536712962959427</c:v>
                </c:pt>
                <c:pt idx="696">
                  <c:v>20.538101851845568</c:v>
                </c:pt>
                <c:pt idx="697">
                  <c:v>20.539490740738984</c:v>
                </c:pt>
                <c:pt idx="698">
                  <c:v>20.540879629625124</c:v>
                </c:pt>
                <c:pt idx="699">
                  <c:v>20.54226851851854</c:v>
                </c:pt>
                <c:pt idx="700">
                  <c:v>20.54365740740468</c:v>
                </c:pt>
                <c:pt idx="701">
                  <c:v>20.54504629629082</c:v>
                </c:pt>
                <c:pt idx="702">
                  <c:v>20.546435185184237</c:v>
                </c:pt>
                <c:pt idx="703">
                  <c:v>20.547824074070377</c:v>
                </c:pt>
                <c:pt idx="704">
                  <c:v>20.549212962963793</c:v>
                </c:pt>
                <c:pt idx="705">
                  <c:v>20.550601851849933</c:v>
                </c:pt>
                <c:pt idx="706">
                  <c:v>20.551990740736073</c:v>
                </c:pt>
                <c:pt idx="707">
                  <c:v>20.55337962962949</c:v>
                </c:pt>
                <c:pt idx="708">
                  <c:v>20.554780092592409</c:v>
                </c:pt>
                <c:pt idx="709">
                  <c:v>20.55616898147855</c:v>
                </c:pt>
                <c:pt idx="710">
                  <c:v>20.55755787036469</c:v>
                </c:pt>
                <c:pt idx="711">
                  <c:v>20.558946759258106</c:v>
                </c:pt>
                <c:pt idx="712">
                  <c:v>20.560335648144246</c:v>
                </c:pt>
                <c:pt idx="713">
                  <c:v>20.561724537037662</c:v>
                </c:pt>
                <c:pt idx="714">
                  <c:v>20.563113425923802</c:v>
                </c:pt>
                <c:pt idx="715">
                  <c:v>20.564502314809943</c:v>
                </c:pt>
                <c:pt idx="716">
                  <c:v>20.565891203703359</c:v>
                </c:pt>
                <c:pt idx="717">
                  <c:v>20.567280092589499</c:v>
                </c:pt>
                <c:pt idx="718">
                  <c:v>20.568668981475639</c:v>
                </c:pt>
                <c:pt idx="719">
                  <c:v>20.570057870369055</c:v>
                </c:pt>
                <c:pt idx="720">
                  <c:v>20.571446759255196</c:v>
                </c:pt>
                <c:pt idx="721">
                  <c:v>20.572835648148612</c:v>
                </c:pt>
                <c:pt idx="722">
                  <c:v>20.574224537034752</c:v>
                </c:pt>
                <c:pt idx="723">
                  <c:v>20.575613425920892</c:v>
                </c:pt>
                <c:pt idx="724">
                  <c:v>20.577002314814308</c:v>
                </c:pt>
                <c:pt idx="725">
                  <c:v>20.578391203700448</c:v>
                </c:pt>
                <c:pt idx="726">
                  <c:v>20.579780092586589</c:v>
                </c:pt>
                <c:pt idx="727">
                  <c:v>20.581168981480005</c:v>
                </c:pt>
                <c:pt idx="728">
                  <c:v>20.582557870366145</c:v>
                </c:pt>
                <c:pt idx="729">
                  <c:v>20.583946759259561</c:v>
                </c:pt>
                <c:pt idx="730">
                  <c:v>20.585347222222481</c:v>
                </c:pt>
                <c:pt idx="731">
                  <c:v>20.586736111108621</c:v>
                </c:pt>
                <c:pt idx="732">
                  <c:v>20.588124999994761</c:v>
                </c:pt>
                <c:pt idx="733">
                  <c:v>20.589513888888177</c:v>
                </c:pt>
                <c:pt idx="734">
                  <c:v>20.590902777774318</c:v>
                </c:pt>
                <c:pt idx="735">
                  <c:v>20.592291666660458</c:v>
                </c:pt>
                <c:pt idx="736">
                  <c:v>20.593680555553874</c:v>
                </c:pt>
                <c:pt idx="737">
                  <c:v>20.595069444440014</c:v>
                </c:pt>
                <c:pt idx="738">
                  <c:v>20.59645833333343</c:v>
                </c:pt>
                <c:pt idx="739">
                  <c:v>20.597847222219571</c:v>
                </c:pt>
                <c:pt idx="740">
                  <c:v>20.599236111105711</c:v>
                </c:pt>
                <c:pt idx="741">
                  <c:v>20.600624999999127</c:v>
                </c:pt>
                <c:pt idx="742">
                  <c:v>20.602013888885267</c:v>
                </c:pt>
                <c:pt idx="743">
                  <c:v>20.603402777778683</c:v>
                </c:pt>
                <c:pt idx="744">
                  <c:v>20.604791666664823</c:v>
                </c:pt>
                <c:pt idx="745">
                  <c:v>20.606180555550964</c:v>
                </c:pt>
                <c:pt idx="746">
                  <c:v>20.60756944444438</c:v>
                </c:pt>
                <c:pt idx="747">
                  <c:v>20.60895833333052</c:v>
                </c:pt>
                <c:pt idx="748">
                  <c:v>20.61034722221666</c:v>
                </c:pt>
                <c:pt idx="749">
                  <c:v>20.611736111110076</c:v>
                </c:pt>
                <c:pt idx="750">
                  <c:v>20.613124999996217</c:v>
                </c:pt>
                <c:pt idx="751">
                  <c:v>20.614513888889633</c:v>
                </c:pt>
                <c:pt idx="752">
                  <c:v>20.615902777775773</c:v>
                </c:pt>
                <c:pt idx="753">
                  <c:v>20.617291666661913</c:v>
                </c:pt>
                <c:pt idx="754">
                  <c:v>20.618692129624833</c:v>
                </c:pt>
                <c:pt idx="755">
                  <c:v>20.620081018518249</c:v>
                </c:pt>
                <c:pt idx="756">
                  <c:v>20.621469907404389</c:v>
                </c:pt>
                <c:pt idx="757">
                  <c:v>20.622858796290529</c:v>
                </c:pt>
                <c:pt idx="758">
                  <c:v>20.624247685183946</c:v>
                </c:pt>
                <c:pt idx="759">
                  <c:v>20.625636574070086</c:v>
                </c:pt>
                <c:pt idx="760">
                  <c:v>20.627025462963502</c:v>
                </c:pt>
                <c:pt idx="761">
                  <c:v>20.628414351849642</c:v>
                </c:pt>
                <c:pt idx="762">
                  <c:v>20.629803240735782</c:v>
                </c:pt>
                <c:pt idx="763">
                  <c:v>20.631192129629198</c:v>
                </c:pt>
                <c:pt idx="764">
                  <c:v>20.632581018515339</c:v>
                </c:pt>
                <c:pt idx="765">
                  <c:v>20.633969907401479</c:v>
                </c:pt>
                <c:pt idx="766">
                  <c:v>20.635358796294895</c:v>
                </c:pt>
                <c:pt idx="767">
                  <c:v>20.636747685181035</c:v>
                </c:pt>
                <c:pt idx="768">
                  <c:v>20.638136574074451</c:v>
                </c:pt>
                <c:pt idx="769">
                  <c:v>20.639525462960592</c:v>
                </c:pt>
                <c:pt idx="770">
                  <c:v>20.640914351846732</c:v>
                </c:pt>
                <c:pt idx="771">
                  <c:v>20.642303240740148</c:v>
                </c:pt>
                <c:pt idx="772">
                  <c:v>20.643692129626288</c:v>
                </c:pt>
                <c:pt idx="773">
                  <c:v>20.645081018512428</c:v>
                </c:pt>
                <c:pt idx="774">
                  <c:v>20.646469907405844</c:v>
                </c:pt>
                <c:pt idx="775">
                  <c:v>20.647858796291985</c:v>
                </c:pt>
                <c:pt idx="776">
                  <c:v>20.649247685185401</c:v>
                </c:pt>
                <c:pt idx="777">
                  <c:v>20.650636574071541</c:v>
                </c:pt>
                <c:pt idx="778">
                  <c:v>20.652025462957681</c:v>
                </c:pt>
                <c:pt idx="779">
                  <c:v>20.653425925920601</c:v>
                </c:pt>
                <c:pt idx="780">
                  <c:v>20.654814814814017</c:v>
                </c:pt>
                <c:pt idx="781">
                  <c:v>20.656203703700157</c:v>
                </c:pt>
                <c:pt idx="782">
                  <c:v>20.657592592593573</c:v>
                </c:pt>
                <c:pt idx="783">
                  <c:v>20.658981481479714</c:v>
                </c:pt>
                <c:pt idx="784">
                  <c:v>20.660370370365854</c:v>
                </c:pt>
                <c:pt idx="785">
                  <c:v>20.66175925925927</c:v>
                </c:pt>
                <c:pt idx="786">
                  <c:v>20.66314814814541</c:v>
                </c:pt>
                <c:pt idx="787">
                  <c:v>20.66453703703155</c:v>
                </c:pt>
                <c:pt idx="788">
                  <c:v>20.665925925924967</c:v>
                </c:pt>
                <c:pt idx="789">
                  <c:v>20.667314814811107</c:v>
                </c:pt>
                <c:pt idx="790">
                  <c:v>20.668703703704523</c:v>
                </c:pt>
                <c:pt idx="791">
                  <c:v>20.670092592590663</c:v>
                </c:pt>
                <c:pt idx="792">
                  <c:v>20.671481481476803</c:v>
                </c:pt>
                <c:pt idx="793">
                  <c:v>20.672870370370219</c:v>
                </c:pt>
                <c:pt idx="794">
                  <c:v>20.67425925925636</c:v>
                </c:pt>
                <c:pt idx="795">
                  <c:v>20.6756481481425</c:v>
                </c:pt>
                <c:pt idx="796">
                  <c:v>20.677037037035916</c:v>
                </c:pt>
                <c:pt idx="797">
                  <c:v>20.678425925922056</c:v>
                </c:pt>
                <c:pt idx="798">
                  <c:v>20.679814814815472</c:v>
                </c:pt>
                <c:pt idx="799">
                  <c:v>20.681203703701613</c:v>
                </c:pt>
                <c:pt idx="800">
                  <c:v>20.682592592587753</c:v>
                </c:pt>
                <c:pt idx="801">
                  <c:v>20.683981481481169</c:v>
                </c:pt>
                <c:pt idx="802">
                  <c:v>20.685370370367309</c:v>
                </c:pt>
                <c:pt idx="803">
                  <c:v>20.686770833330229</c:v>
                </c:pt>
                <c:pt idx="804">
                  <c:v>20.688159722216369</c:v>
                </c:pt>
                <c:pt idx="805">
                  <c:v>20.689548611109785</c:v>
                </c:pt>
                <c:pt idx="806">
                  <c:v>20.690937499995925</c:v>
                </c:pt>
                <c:pt idx="807">
                  <c:v>20.692326388889342</c:v>
                </c:pt>
                <c:pt idx="808">
                  <c:v>20.693715277775482</c:v>
                </c:pt>
                <c:pt idx="809">
                  <c:v>20.695104166661622</c:v>
                </c:pt>
                <c:pt idx="810">
                  <c:v>20.696493055555038</c:v>
                </c:pt>
                <c:pt idx="811">
                  <c:v>20.697881944441178</c:v>
                </c:pt>
                <c:pt idx="812">
                  <c:v>20.699270833327319</c:v>
                </c:pt>
                <c:pt idx="813">
                  <c:v>20.700659722220735</c:v>
                </c:pt>
                <c:pt idx="814">
                  <c:v>20.702048611106875</c:v>
                </c:pt>
                <c:pt idx="815">
                  <c:v>20.703437500000291</c:v>
                </c:pt>
                <c:pt idx="816">
                  <c:v>20.704826388886431</c:v>
                </c:pt>
                <c:pt idx="817">
                  <c:v>20.706215277772571</c:v>
                </c:pt>
                <c:pt idx="818">
                  <c:v>20.707604166665988</c:v>
                </c:pt>
                <c:pt idx="819">
                  <c:v>20.708993055552128</c:v>
                </c:pt>
                <c:pt idx="820">
                  <c:v>20.710381944438268</c:v>
                </c:pt>
                <c:pt idx="821">
                  <c:v>20.711770833331684</c:v>
                </c:pt>
                <c:pt idx="822">
                  <c:v>20.713159722217824</c:v>
                </c:pt>
                <c:pt idx="823">
                  <c:v>20.71454861111124</c:v>
                </c:pt>
                <c:pt idx="824">
                  <c:v>20.715937499997381</c:v>
                </c:pt>
                <c:pt idx="825">
                  <c:v>20.717326388883521</c:v>
                </c:pt>
                <c:pt idx="826">
                  <c:v>20.718715277776937</c:v>
                </c:pt>
                <c:pt idx="827">
                  <c:v>20.720104166663077</c:v>
                </c:pt>
                <c:pt idx="828">
                  <c:v>20.721504629625997</c:v>
                </c:pt>
                <c:pt idx="829">
                  <c:v>20.722893518519413</c:v>
                </c:pt>
                <c:pt idx="830">
                  <c:v>20.724282407405553</c:v>
                </c:pt>
                <c:pt idx="831">
                  <c:v>20.725671296291694</c:v>
                </c:pt>
                <c:pt idx="832">
                  <c:v>20.72706018518511</c:v>
                </c:pt>
                <c:pt idx="833">
                  <c:v>20.72844907407125</c:v>
                </c:pt>
                <c:pt idx="834">
                  <c:v>20.72983796295739</c:v>
                </c:pt>
                <c:pt idx="835">
                  <c:v>20.731226851850806</c:v>
                </c:pt>
                <c:pt idx="836">
                  <c:v>20.732615740736946</c:v>
                </c:pt>
                <c:pt idx="837">
                  <c:v>20.734004629630363</c:v>
                </c:pt>
                <c:pt idx="838">
                  <c:v>20.735393518516503</c:v>
                </c:pt>
                <c:pt idx="839">
                  <c:v>20.736782407402643</c:v>
                </c:pt>
                <c:pt idx="840">
                  <c:v>20.738171296296059</c:v>
                </c:pt>
                <c:pt idx="841">
                  <c:v>20.739560185182199</c:v>
                </c:pt>
                <c:pt idx="842">
                  <c:v>20.74094907406834</c:v>
                </c:pt>
                <c:pt idx="843">
                  <c:v>20.742337962961756</c:v>
                </c:pt>
                <c:pt idx="844">
                  <c:v>20.743726851847896</c:v>
                </c:pt>
                <c:pt idx="845">
                  <c:v>20.745115740741312</c:v>
                </c:pt>
                <c:pt idx="846">
                  <c:v>20.746504629627452</c:v>
                </c:pt>
                <c:pt idx="847">
                  <c:v>20.747893518513592</c:v>
                </c:pt>
                <c:pt idx="848">
                  <c:v>20.749282407407009</c:v>
                </c:pt>
                <c:pt idx="849">
                  <c:v>20.750671296293149</c:v>
                </c:pt>
                <c:pt idx="850">
                  <c:v>20.752060185179289</c:v>
                </c:pt>
                <c:pt idx="851">
                  <c:v>20.753460648142209</c:v>
                </c:pt>
                <c:pt idx="852">
                  <c:v>20.754849537035625</c:v>
                </c:pt>
                <c:pt idx="853">
                  <c:v>20.756238425921765</c:v>
                </c:pt>
                <c:pt idx="854">
                  <c:v>20.757627314815181</c:v>
                </c:pt>
                <c:pt idx="855">
                  <c:v>20.759016203701322</c:v>
                </c:pt>
                <c:pt idx="856">
                  <c:v>20.760405092587462</c:v>
                </c:pt>
                <c:pt idx="857">
                  <c:v>20.761793981480878</c:v>
                </c:pt>
                <c:pt idx="858">
                  <c:v>20.763182870367018</c:v>
                </c:pt>
                <c:pt idx="859">
                  <c:v>20.764571759253158</c:v>
                </c:pt>
                <c:pt idx="860">
                  <c:v>20.765960648146574</c:v>
                </c:pt>
                <c:pt idx="861">
                  <c:v>20.767349537032715</c:v>
                </c:pt>
                <c:pt idx="862">
                  <c:v>20.768738425926131</c:v>
                </c:pt>
                <c:pt idx="863">
                  <c:v>20.770127314812271</c:v>
                </c:pt>
                <c:pt idx="864">
                  <c:v>20.771516203698411</c:v>
                </c:pt>
                <c:pt idx="865">
                  <c:v>20.772905092591827</c:v>
                </c:pt>
                <c:pt idx="866">
                  <c:v>20.774293981477967</c:v>
                </c:pt>
                <c:pt idx="867">
                  <c:v>20.775682870364108</c:v>
                </c:pt>
                <c:pt idx="868">
                  <c:v>20.777071759257524</c:v>
                </c:pt>
                <c:pt idx="869">
                  <c:v>20.778460648143664</c:v>
                </c:pt>
                <c:pt idx="870">
                  <c:v>20.77984953703708</c:v>
                </c:pt>
                <c:pt idx="871">
                  <c:v>20.78123842592322</c:v>
                </c:pt>
                <c:pt idx="872">
                  <c:v>20.782627314809361</c:v>
                </c:pt>
                <c:pt idx="873">
                  <c:v>20.784016203702777</c:v>
                </c:pt>
                <c:pt idx="874">
                  <c:v>20.785405092588917</c:v>
                </c:pt>
                <c:pt idx="875">
                  <c:v>20.786805555551837</c:v>
                </c:pt>
                <c:pt idx="876">
                  <c:v>20.788194444445253</c:v>
                </c:pt>
                <c:pt idx="877">
                  <c:v>20.789583333331393</c:v>
                </c:pt>
                <c:pt idx="878">
                  <c:v>20.790972222217533</c:v>
                </c:pt>
                <c:pt idx="879">
                  <c:v>20.792361111110949</c:v>
                </c:pt>
                <c:pt idx="880">
                  <c:v>20.79374999999709</c:v>
                </c:pt>
                <c:pt idx="881">
                  <c:v>20.79513888888323</c:v>
                </c:pt>
                <c:pt idx="882">
                  <c:v>20.796527777776646</c:v>
                </c:pt>
                <c:pt idx="883">
                  <c:v>20.797916666662786</c:v>
                </c:pt>
                <c:pt idx="884">
                  <c:v>20.799305555556202</c:v>
                </c:pt>
                <c:pt idx="885">
                  <c:v>20.800694444442343</c:v>
                </c:pt>
                <c:pt idx="886">
                  <c:v>20.802083333328483</c:v>
                </c:pt>
                <c:pt idx="887">
                  <c:v>20.803472222221899</c:v>
                </c:pt>
                <c:pt idx="888">
                  <c:v>20.804861111108039</c:v>
                </c:pt>
                <c:pt idx="889">
                  <c:v>20.806249999994179</c:v>
                </c:pt>
                <c:pt idx="890">
                  <c:v>20.807638888887595</c:v>
                </c:pt>
                <c:pt idx="891">
                  <c:v>20.809027777773736</c:v>
                </c:pt>
                <c:pt idx="892">
                  <c:v>20.810416666667152</c:v>
                </c:pt>
                <c:pt idx="893">
                  <c:v>20.811805555553292</c:v>
                </c:pt>
                <c:pt idx="894">
                  <c:v>20.813194444439432</c:v>
                </c:pt>
                <c:pt idx="895">
                  <c:v>20.814583333332848</c:v>
                </c:pt>
                <c:pt idx="896">
                  <c:v>20.815972222218988</c:v>
                </c:pt>
                <c:pt idx="897">
                  <c:v>20.817361111105129</c:v>
                </c:pt>
                <c:pt idx="898">
                  <c:v>20.818749999998545</c:v>
                </c:pt>
                <c:pt idx="899">
                  <c:v>20.820150462961465</c:v>
                </c:pt>
                <c:pt idx="900">
                  <c:v>20.821539351847605</c:v>
                </c:pt>
                <c:pt idx="901">
                  <c:v>20.822928240741021</c:v>
                </c:pt>
                <c:pt idx="902">
                  <c:v>20.824317129627161</c:v>
                </c:pt>
                <c:pt idx="903">
                  <c:v>20.825706018513301</c:v>
                </c:pt>
                <c:pt idx="904">
                  <c:v>20.827094907406718</c:v>
                </c:pt>
                <c:pt idx="905">
                  <c:v>20.828483796292858</c:v>
                </c:pt>
                <c:pt idx="906">
                  <c:v>20.829872685178998</c:v>
                </c:pt>
                <c:pt idx="907">
                  <c:v>20.831261574072414</c:v>
                </c:pt>
                <c:pt idx="908">
                  <c:v>20.832650462958554</c:v>
                </c:pt>
                <c:pt idx="909">
                  <c:v>20.83403935185197</c:v>
                </c:pt>
                <c:pt idx="910">
                  <c:v>20.835428240738111</c:v>
                </c:pt>
                <c:pt idx="911">
                  <c:v>20.836817129624251</c:v>
                </c:pt>
                <c:pt idx="912">
                  <c:v>20.838217592587171</c:v>
                </c:pt>
                <c:pt idx="913">
                  <c:v>20.839606481480587</c:v>
                </c:pt>
                <c:pt idx="914">
                  <c:v>20.840995370366727</c:v>
                </c:pt>
                <c:pt idx="915">
                  <c:v>20.842384259260143</c:v>
                </c:pt>
                <c:pt idx="916">
                  <c:v>20.843773148146283</c:v>
                </c:pt>
                <c:pt idx="917">
                  <c:v>20.845162037032424</c:v>
                </c:pt>
                <c:pt idx="918">
                  <c:v>20.84655092592584</c:v>
                </c:pt>
                <c:pt idx="919">
                  <c:v>20.84793981481198</c:v>
                </c:pt>
                <c:pt idx="920">
                  <c:v>20.84932870369812</c:v>
                </c:pt>
                <c:pt idx="921">
                  <c:v>20.850717592591536</c:v>
                </c:pt>
                <c:pt idx="922">
                  <c:v>20.852106481477676</c:v>
                </c:pt>
                <c:pt idx="923">
                  <c:v>20.853495370371093</c:v>
                </c:pt>
                <c:pt idx="924">
                  <c:v>20.854884259257233</c:v>
                </c:pt>
                <c:pt idx="925">
                  <c:v>20.856273148143373</c:v>
                </c:pt>
                <c:pt idx="926">
                  <c:v>20.857662037036789</c:v>
                </c:pt>
                <c:pt idx="927">
                  <c:v>20.859050925922929</c:v>
                </c:pt>
                <c:pt idx="928">
                  <c:v>20.86043981480907</c:v>
                </c:pt>
                <c:pt idx="929">
                  <c:v>20.861828703702486</c:v>
                </c:pt>
                <c:pt idx="930">
                  <c:v>20.863217592588626</c:v>
                </c:pt>
                <c:pt idx="931">
                  <c:v>20.864606481482042</c:v>
                </c:pt>
                <c:pt idx="932">
                  <c:v>20.865995370368182</c:v>
                </c:pt>
                <c:pt idx="933">
                  <c:v>20.867384259254322</c:v>
                </c:pt>
                <c:pt idx="934">
                  <c:v>20.868773148147739</c:v>
                </c:pt>
                <c:pt idx="935">
                  <c:v>20.870162037033879</c:v>
                </c:pt>
                <c:pt idx="936">
                  <c:v>20.871550925920019</c:v>
                </c:pt>
                <c:pt idx="937">
                  <c:v>20.872951388882939</c:v>
                </c:pt>
                <c:pt idx="938">
                  <c:v>20.874340277776355</c:v>
                </c:pt>
                <c:pt idx="939">
                  <c:v>20.875729166662495</c:v>
                </c:pt>
                <c:pt idx="940">
                  <c:v>20.877118055555911</c:v>
                </c:pt>
                <c:pt idx="941">
                  <c:v>20.878506944442051</c:v>
                </c:pt>
                <c:pt idx="942">
                  <c:v>20.879895833328192</c:v>
                </c:pt>
                <c:pt idx="943">
                  <c:v>20.881284722221608</c:v>
                </c:pt>
                <c:pt idx="944">
                  <c:v>20.882673611107748</c:v>
                </c:pt>
                <c:pt idx="945">
                  <c:v>20.884062499993888</c:v>
                </c:pt>
                <c:pt idx="946">
                  <c:v>20.885451388887304</c:v>
                </c:pt>
                <c:pt idx="947">
                  <c:v>20.886840277773445</c:v>
                </c:pt>
                <c:pt idx="948">
                  <c:v>20.888229166666861</c:v>
                </c:pt>
                <c:pt idx="949">
                  <c:v>20.889618055553001</c:v>
                </c:pt>
                <c:pt idx="950">
                  <c:v>20.891006944439141</c:v>
                </c:pt>
                <c:pt idx="951">
                  <c:v>20.892395833332557</c:v>
                </c:pt>
                <c:pt idx="952">
                  <c:v>20.893784722218697</c:v>
                </c:pt>
                <c:pt idx="953">
                  <c:v>20.895173611104838</c:v>
                </c:pt>
                <c:pt idx="954">
                  <c:v>20.896562499998254</c:v>
                </c:pt>
                <c:pt idx="955">
                  <c:v>20.897951388884394</c:v>
                </c:pt>
                <c:pt idx="956">
                  <c:v>20.89934027777781</c:v>
                </c:pt>
                <c:pt idx="957">
                  <c:v>20.90072916666395</c:v>
                </c:pt>
                <c:pt idx="958">
                  <c:v>20.902118055550091</c:v>
                </c:pt>
                <c:pt idx="959">
                  <c:v>20.903506944443507</c:v>
                </c:pt>
                <c:pt idx="960">
                  <c:v>20.904895833329647</c:v>
                </c:pt>
                <c:pt idx="961">
                  <c:v>20.906296296292567</c:v>
                </c:pt>
                <c:pt idx="962">
                  <c:v>20.907685185185983</c:v>
                </c:pt>
                <c:pt idx="963">
                  <c:v>20.909074074072123</c:v>
                </c:pt>
                <c:pt idx="964">
                  <c:v>20.910462962958263</c:v>
                </c:pt>
                <c:pt idx="965">
                  <c:v>20.911851851851679</c:v>
                </c:pt>
                <c:pt idx="966">
                  <c:v>20.91324074073782</c:v>
                </c:pt>
                <c:pt idx="967">
                  <c:v>20.91462962962396</c:v>
                </c:pt>
                <c:pt idx="968">
                  <c:v>20.916018518517376</c:v>
                </c:pt>
                <c:pt idx="969">
                  <c:v>20.917407407403516</c:v>
                </c:pt>
                <c:pt idx="970">
                  <c:v>20.918796296296932</c:v>
                </c:pt>
                <c:pt idx="971">
                  <c:v>20.920185185183072</c:v>
                </c:pt>
                <c:pt idx="972">
                  <c:v>20.921574074069213</c:v>
                </c:pt>
                <c:pt idx="973">
                  <c:v>20.922962962962629</c:v>
                </c:pt>
                <c:pt idx="974">
                  <c:v>20.924351851848769</c:v>
                </c:pt>
                <c:pt idx="975">
                  <c:v>20.925740740734909</c:v>
                </c:pt>
                <c:pt idx="976">
                  <c:v>20.927129629628325</c:v>
                </c:pt>
                <c:pt idx="977">
                  <c:v>20.928518518514466</c:v>
                </c:pt>
                <c:pt idx="978">
                  <c:v>20.929907407407882</c:v>
                </c:pt>
                <c:pt idx="979">
                  <c:v>20.931296296294022</c:v>
                </c:pt>
                <c:pt idx="980">
                  <c:v>20.932685185180162</c:v>
                </c:pt>
                <c:pt idx="981">
                  <c:v>20.934074074073578</c:v>
                </c:pt>
                <c:pt idx="982">
                  <c:v>20.935462962959718</c:v>
                </c:pt>
                <c:pt idx="983">
                  <c:v>20.936851851845859</c:v>
                </c:pt>
                <c:pt idx="984">
                  <c:v>20.938252314808778</c:v>
                </c:pt>
                <c:pt idx="985">
                  <c:v>20.939641203702195</c:v>
                </c:pt>
                <c:pt idx="986">
                  <c:v>20.941030092588335</c:v>
                </c:pt>
                <c:pt idx="987">
                  <c:v>20.942418981481751</c:v>
                </c:pt>
                <c:pt idx="988">
                  <c:v>20.943807870367891</c:v>
                </c:pt>
                <c:pt idx="989">
                  <c:v>20.945196759254031</c:v>
                </c:pt>
                <c:pt idx="990">
                  <c:v>20.946585648147448</c:v>
                </c:pt>
                <c:pt idx="991">
                  <c:v>20.947974537033588</c:v>
                </c:pt>
                <c:pt idx="992">
                  <c:v>20.949363425919728</c:v>
                </c:pt>
                <c:pt idx="993">
                  <c:v>20.950752314813144</c:v>
                </c:pt>
                <c:pt idx="994">
                  <c:v>20.952141203699284</c:v>
                </c:pt>
                <c:pt idx="995">
                  <c:v>20.9535300925927</c:v>
                </c:pt>
                <c:pt idx="996">
                  <c:v>20.954918981478841</c:v>
                </c:pt>
                <c:pt idx="997">
                  <c:v>20.956307870364981</c:v>
                </c:pt>
                <c:pt idx="998">
                  <c:v>20.957696759258397</c:v>
                </c:pt>
                <c:pt idx="999">
                  <c:v>20.959085648144537</c:v>
                </c:pt>
                <c:pt idx="1000">
                  <c:v>20.960474537037953</c:v>
                </c:pt>
                <c:pt idx="1001">
                  <c:v>20.961863425924093</c:v>
                </c:pt>
                <c:pt idx="1002">
                  <c:v>20.963252314810234</c:v>
                </c:pt>
                <c:pt idx="1003">
                  <c:v>20.96464120370365</c:v>
                </c:pt>
                <c:pt idx="1004">
                  <c:v>20.96603009258979</c:v>
                </c:pt>
                <c:pt idx="1005">
                  <c:v>20.96741898147593</c:v>
                </c:pt>
                <c:pt idx="1006">
                  <c:v>20.968807870369346</c:v>
                </c:pt>
                <c:pt idx="1007">
                  <c:v>20.970196759255487</c:v>
                </c:pt>
                <c:pt idx="1008">
                  <c:v>20.971597222218406</c:v>
                </c:pt>
                <c:pt idx="1009">
                  <c:v>20.972986111111823</c:v>
                </c:pt>
                <c:pt idx="1010">
                  <c:v>20.974374999997963</c:v>
                </c:pt>
                <c:pt idx="1011">
                  <c:v>20.975763888884103</c:v>
                </c:pt>
                <c:pt idx="1012">
                  <c:v>20.977152777777519</c:v>
                </c:pt>
                <c:pt idx="1013">
                  <c:v>20.978541666663659</c:v>
                </c:pt>
                <c:pt idx="1014">
                  <c:v>20.979930555549799</c:v>
                </c:pt>
                <c:pt idx="1015">
                  <c:v>20.981319444443216</c:v>
                </c:pt>
                <c:pt idx="1016">
                  <c:v>20.982708333329356</c:v>
                </c:pt>
                <c:pt idx="1017">
                  <c:v>20.984097222222772</c:v>
                </c:pt>
                <c:pt idx="1018">
                  <c:v>20.985486111108912</c:v>
                </c:pt>
                <c:pt idx="1019">
                  <c:v>20.986874999995052</c:v>
                </c:pt>
                <c:pt idx="1020">
                  <c:v>20.988263888888469</c:v>
                </c:pt>
                <c:pt idx="1021">
                  <c:v>20.989652777774609</c:v>
                </c:pt>
                <c:pt idx="1022">
                  <c:v>20.991041666660749</c:v>
                </c:pt>
                <c:pt idx="1023">
                  <c:v>20.992430555554165</c:v>
                </c:pt>
                <c:pt idx="1024">
                  <c:v>20.993819444440305</c:v>
                </c:pt>
                <c:pt idx="1025">
                  <c:v>20.995208333333721</c:v>
                </c:pt>
                <c:pt idx="1026">
                  <c:v>20.996597222219862</c:v>
                </c:pt>
                <c:pt idx="1027">
                  <c:v>20.997986111106002</c:v>
                </c:pt>
                <c:pt idx="1028">
                  <c:v>20.999374999999418</c:v>
                </c:pt>
                <c:pt idx="1029">
                  <c:v>21.000763888885558</c:v>
                </c:pt>
                <c:pt idx="1030">
                  <c:v>21.002152777771698</c:v>
                </c:pt>
                <c:pt idx="1031">
                  <c:v>21.003541666665114</c:v>
                </c:pt>
                <c:pt idx="1032">
                  <c:v>21.004942129628034</c:v>
                </c:pt>
                <c:pt idx="1033">
                  <c:v>21.006331018514175</c:v>
                </c:pt>
                <c:pt idx="1034">
                  <c:v>21.007719907407591</c:v>
                </c:pt>
                <c:pt idx="1035">
                  <c:v>21.009108796293731</c:v>
                </c:pt>
                <c:pt idx="1036">
                  <c:v>21.010497685179871</c:v>
                </c:pt>
                <c:pt idx="1037">
                  <c:v>21.011886574073287</c:v>
                </c:pt>
                <c:pt idx="1038">
                  <c:v>21.013275462959427</c:v>
                </c:pt>
                <c:pt idx="1039">
                  <c:v>21.014664351845568</c:v>
                </c:pt>
                <c:pt idx="1040">
                  <c:v>21.016053240738984</c:v>
                </c:pt>
                <c:pt idx="1041">
                  <c:v>21.017442129625124</c:v>
                </c:pt>
                <c:pt idx="1042">
                  <c:v>21.01883101851854</c:v>
                </c:pt>
                <c:pt idx="1043">
                  <c:v>21.02021990740468</c:v>
                </c:pt>
                <c:pt idx="1044">
                  <c:v>21.02160879629082</c:v>
                </c:pt>
                <c:pt idx="1045">
                  <c:v>21.022997685184237</c:v>
                </c:pt>
                <c:pt idx="1046">
                  <c:v>21.024386574070377</c:v>
                </c:pt>
                <c:pt idx="1047">
                  <c:v>21.025775462963793</c:v>
                </c:pt>
                <c:pt idx="1048">
                  <c:v>21.027164351849933</c:v>
                </c:pt>
                <c:pt idx="1049">
                  <c:v>21.028553240736073</c:v>
                </c:pt>
                <c:pt idx="1050">
                  <c:v>21.029953703698993</c:v>
                </c:pt>
                <c:pt idx="1051">
                  <c:v>21.031342592592409</c:v>
                </c:pt>
                <c:pt idx="1052">
                  <c:v>21.03273148147855</c:v>
                </c:pt>
                <c:pt idx="1053">
                  <c:v>21.03412037036469</c:v>
                </c:pt>
                <c:pt idx="1054">
                  <c:v>21.035509259258106</c:v>
                </c:pt>
                <c:pt idx="1055">
                  <c:v>21.036898148144246</c:v>
                </c:pt>
                <c:pt idx="1056">
                  <c:v>21.038287037037662</c:v>
                </c:pt>
                <c:pt idx="1057">
                  <c:v>21.039675925923802</c:v>
                </c:pt>
                <c:pt idx="1058">
                  <c:v>21.041064814809943</c:v>
                </c:pt>
                <c:pt idx="1059">
                  <c:v>21.042453703703359</c:v>
                </c:pt>
                <c:pt idx="1060">
                  <c:v>21.043854166666279</c:v>
                </c:pt>
                <c:pt idx="1061">
                  <c:v>21.045243055552419</c:v>
                </c:pt>
                <c:pt idx="1062">
                  <c:v>21.046631944438559</c:v>
                </c:pt>
                <c:pt idx="1063">
                  <c:v>21.048020833331975</c:v>
                </c:pt>
                <c:pt idx="1064">
                  <c:v>21.049409722218115</c:v>
                </c:pt>
                <c:pt idx="1065">
                  <c:v>21.050798611111531</c:v>
                </c:pt>
                <c:pt idx="1066">
                  <c:v>21.052187499997672</c:v>
                </c:pt>
                <c:pt idx="1067">
                  <c:v>21.053576388883812</c:v>
                </c:pt>
                <c:pt idx="1068">
                  <c:v>21.054965277777228</c:v>
                </c:pt>
                <c:pt idx="1069">
                  <c:v>21.056354166663368</c:v>
                </c:pt>
                <c:pt idx="1070">
                  <c:v>21.057743055549508</c:v>
                </c:pt>
                <c:pt idx="1071">
                  <c:v>21.059131944442925</c:v>
                </c:pt>
                <c:pt idx="1072">
                  <c:v>21.060520833329065</c:v>
                </c:pt>
                <c:pt idx="1073">
                  <c:v>21.061921296291985</c:v>
                </c:pt>
                <c:pt idx="1074">
                  <c:v>21.063310185185401</c:v>
                </c:pt>
                <c:pt idx="1075">
                  <c:v>21.064699074071541</c:v>
                </c:pt>
                <c:pt idx="1076">
                  <c:v>21.066087962957681</c:v>
                </c:pt>
                <c:pt idx="1077">
                  <c:v>21.067476851851097</c:v>
                </c:pt>
                <c:pt idx="1078">
                  <c:v>21.068865740737238</c:v>
                </c:pt>
                <c:pt idx="1079">
                  <c:v>21.070254629623378</c:v>
                </c:pt>
                <c:pt idx="1080">
                  <c:v>21.071643518516794</c:v>
                </c:pt>
                <c:pt idx="1081">
                  <c:v>21.073043981479714</c:v>
                </c:pt>
                <c:pt idx="1082">
                  <c:v>21.074432870365854</c:v>
                </c:pt>
                <c:pt idx="1083">
                  <c:v>21.07582175925927</c:v>
                </c:pt>
                <c:pt idx="1084">
                  <c:v>21.07721064814541</c:v>
                </c:pt>
                <c:pt idx="1085">
                  <c:v>21.07859953703155</c:v>
                </c:pt>
                <c:pt idx="1086">
                  <c:v>21.079988425924967</c:v>
                </c:pt>
                <c:pt idx="1087">
                  <c:v>21.081377314811107</c:v>
                </c:pt>
                <c:pt idx="1088">
                  <c:v>21.082766203704523</c:v>
                </c:pt>
                <c:pt idx="1089">
                  <c:v>21.084155092590663</c:v>
                </c:pt>
                <c:pt idx="1090">
                  <c:v>21.085543981476803</c:v>
                </c:pt>
                <c:pt idx="1091">
                  <c:v>21.086932870370219</c:v>
                </c:pt>
                <c:pt idx="1092">
                  <c:v>21.08832175925636</c:v>
                </c:pt>
                <c:pt idx="1093">
                  <c:v>21.0897106481425</c:v>
                </c:pt>
                <c:pt idx="1094">
                  <c:v>21.091099537035916</c:v>
                </c:pt>
                <c:pt idx="1095">
                  <c:v>21.092499999998836</c:v>
                </c:pt>
                <c:pt idx="1096">
                  <c:v>21.093888888884976</c:v>
                </c:pt>
                <c:pt idx="1097">
                  <c:v>21.095277777778392</c:v>
                </c:pt>
                <c:pt idx="1098">
                  <c:v>21.096666666664532</c:v>
                </c:pt>
                <c:pt idx="1099">
                  <c:v>21.098055555550673</c:v>
                </c:pt>
                <c:pt idx="1100">
                  <c:v>21.099444444444089</c:v>
                </c:pt>
                <c:pt idx="1101">
                  <c:v>21.100833333330229</c:v>
                </c:pt>
                <c:pt idx="1102">
                  <c:v>21.102222222216369</c:v>
                </c:pt>
                <c:pt idx="1103">
                  <c:v>21.103611111109785</c:v>
                </c:pt>
                <c:pt idx="1104">
                  <c:v>21.104999999995925</c:v>
                </c:pt>
                <c:pt idx="1105">
                  <c:v>21.106400462958845</c:v>
                </c:pt>
                <c:pt idx="1106">
                  <c:v>21.107789351852261</c:v>
                </c:pt>
                <c:pt idx="1107">
                  <c:v>21.109178240738402</c:v>
                </c:pt>
                <c:pt idx="1108">
                  <c:v>21.110567129624542</c:v>
                </c:pt>
                <c:pt idx="1109">
                  <c:v>21.111956018517958</c:v>
                </c:pt>
                <c:pt idx="1110">
                  <c:v>21.113344907404098</c:v>
                </c:pt>
                <c:pt idx="1111">
                  <c:v>21.114733796290238</c:v>
                </c:pt>
                <c:pt idx="1112">
                  <c:v>21.116134259253158</c:v>
                </c:pt>
                <c:pt idx="1113">
                  <c:v>21.117523148146574</c:v>
                </c:pt>
                <c:pt idx="1114">
                  <c:v>21.118912037032715</c:v>
                </c:pt>
                <c:pt idx="1115">
                  <c:v>21.120300925926131</c:v>
                </c:pt>
                <c:pt idx="1116">
                  <c:v>21.121689814812271</c:v>
                </c:pt>
                <c:pt idx="1117">
                  <c:v>21.123078703698411</c:v>
                </c:pt>
                <c:pt idx="1118">
                  <c:v>21.124467592591827</c:v>
                </c:pt>
                <c:pt idx="1119">
                  <c:v>21.125856481477967</c:v>
                </c:pt>
                <c:pt idx="1120">
                  <c:v>21.127245370364108</c:v>
                </c:pt>
                <c:pt idx="1121">
                  <c:v>21.128634259257524</c:v>
                </c:pt>
                <c:pt idx="1122">
                  <c:v>21.130034722220444</c:v>
                </c:pt>
                <c:pt idx="1123">
                  <c:v>21.131423611106584</c:v>
                </c:pt>
                <c:pt idx="1124">
                  <c:v>21.1328125</c:v>
                </c:pt>
                <c:pt idx="1125">
                  <c:v>21.13420138888614</c:v>
                </c:pt>
                <c:pt idx="1126">
                  <c:v>21.13559027777228</c:v>
                </c:pt>
                <c:pt idx="1127">
                  <c:v>21.1369907407352</c:v>
                </c:pt>
                <c:pt idx="1128">
                  <c:v>21.138379629628616</c:v>
                </c:pt>
                <c:pt idx="1129">
                  <c:v>21.139768518514757</c:v>
                </c:pt>
                <c:pt idx="1130">
                  <c:v>21.141157407408173</c:v>
                </c:pt>
                <c:pt idx="1131">
                  <c:v>21.142546296294313</c:v>
                </c:pt>
                <c:pt idx="1132">
                  <c:v>21.143935185180453</c:v>
                </c:pt>
                <c:pt idx="1133">
                  <c:v>21.145335648143373</c:v>
                </c:pt>
                <c:pt idx="1134">
                  <c:v>21.146724537036789</c:v>
                </c:pt>
                <c:pt idx="1135">
                  <c:v>21.148113425922929</c:v>
                </c:pt>
                <c:pt idx="1136">
                  <c:v>21.14950231480907</c:v>
                </c:pt>
                <c:pt idx="1137">
                  <c:v>21.150891203702486</c:v>
                </c:pt>
                <c:pt idx="1138">
                  <c:v>21.152280092588626</c:v>
                </c:pt>
                <c:pt idx="1139">
                  <c:v>21.153668981482042</c:v>
                </c:pt>
                <c:pt idx="1140">
                  <c:v>21.155057870368182</c:v>
                </c:pt>
                <c:pt idx="1141">
                  <c:v>21.156446759254322</c:v>
                </c:pt>
                <c:pt idx="1142">
                  <c:v>21.157835648147739</c:v>
                </c:pt>
                <c:pt idx="1143">
                  <c:v>21.159236111110658</c:v>
                </c:pt>
                <c:pt idx="1144">
                  <c:v>21.160624999996799</c:v>
                </c:pt>
                <c:pt idx="1145">
                  <c:v>21.162013888882939</c:v>
                </c:pt>
                <c:pt idx="1146">
                  <c:v>21.163402777776355</c:v>
                </c:pt>
                <c:pt idx="1147">
                  <c:v>21.164791666662495</c:v>
                </c:pt>
                <c:pt idx="1148">
                  <c:v>21.166180555555911</c:v>
                </c:pt>
                <c:pt idx="1149">
                  <c:v>21.167569444442051</c:v>
                </c:pt>
                <c:pt idx="1150">
                  <c:v>21.168958333328192</c:v>
                </c:pt>
                <c:pt idx="1151">
                  <c:v>21.170358796291112</c:v>
                </c:pt>
                <c:pt idx="1152">
                  <c:v>21.171747685184528</c:v>
                </c:pt>
                <c:pt idx="1153">
                  <c:v>21.173136574070668</c:v>
                </c:pt>
                <c:pt idx="1154">
                  <c:v>21.174525462956808</c:v>
                </c:pt>
                <c:pt idx="1155">
                  <c:v>21.175914351850224</c:v>
                </c:pt>
                <c:pt idx="1156">
                  <c:v>21.177303240736364</c:v>
                </c:pt>
                <c:pt idx="1157">
                  <c:v>21.178692129629781</c:v>
                </c:pt>
                <c:pt idx="1158">
                  <c:v>21.180081018515921</c:v>
                </c:pt>
                <c:pt idx="1159">
                  <c:v>21.181469907402061</c:v>
                </c:pt>
                <c:pt idx="1160">
                  <c:v>21.182858796295477</c:v>
                </c:pt>
                <c:pt idx="1161">
                  <c:v>21.184247685181617</c:v>
                </c:pt>
                <c:pt idx="1162">
                  <c:v>21.185636574075033</c:v>
                </c:pt>
                <c:pt idx="1163">
                  <c:v>21.187037037037953</c:v>
                </c:pt>
                <c:pt idx="1164">
                  <c:v>21.188425925924093</c:v>
                </c:pt>
                <c:pt idx="1165">
                  <c:v>21.189814814810234</c:v>
                </c:pt>
                <c:pt idx="1166">
                  <c:v>21.19120370370365</c:v>
                </c:pt>
                <c:pt idx="1167">
                  <c:v>21.19259259258979</c:v>
                </c:pt>
                <c:pt idx="1168">
                  <c:v>21.19398148147593</c:v>
                </c:pt>
                <c:pt idx="1169">
                  <c:v>21.195370370369346</c:v>
                </c:pt>
                <c:pt idx="1170">
                  <c:v>21.196759259255487</c:v>
                </c:pt>
                <c:pt idx="1171">
                  <c:v>21.198159722218406</c:v>
                </c:pt>
                <c:pt idx="1172">
                  <c:v>21.199548611111823</c:v>
                </c:pt>
                <c:pt idx="1173">
                  <c:v>21.200937499997963</c:v>
                </c:pt>
                <c:pt idx="1174">
                  <c:v>21.202326388884103</c:v>
                </c:pt>
                <c:pt idx="1175">
                  <c:v>21.203715277777519</c:v>
                </c:pt>
                <c:pt idx="1176">
                  <c:v>21.205104166663659</c:v>
                </c:pt>
                <c:pt idx="1177">
                  <c:v>21.206493055549799</c:v>
                </c:pt>
                <c:pt idx="1178">
                  <c:v>21.207881944443216</c:v>
                </c:pt>
                <c:pt idx="1179">
                  <c:v>21.209270833329356</c:v>
                </c:pt>
                <c:pt idx="1180">
                  <c:v>21.210671296292276</c:v>
                </c:pt>
                <c:pt idx="1181">
                  <c:v>21.212060185185692</c:v>
                </c:pt>
                <c:pt idx="1182">
                  <c:v>21.213449074071832</c:v>
                </c:pt>
                <c:pt idx="1183">
                  <c:v>21.214837962957972</c:v>
                </c:pt>
                <c:pt idx="1184">
                  <c:v>21.216226851851388</c:v>
                </c:pt>
                <c:pt idx="1185">
                  <c:v>21.217615740737529</c:v>
                </c:pt>
                <c:pt idx="1186">
                  <c:v>21.219004629623669</c:v>
                </c:pt>
                <c:pt idx="1187">
                  <c:v>21.220393518517085</c:v>
                </c:pt>
                <c:pt idx="1188">
                  <c:v>21.221782407403225</c:v>
                </c:pt>
                <c:pt idx="1189">
                  <c:v>21.223171296296641</c:v>
                </c:pt>
                <c:pt idx="1190">
                  <c:v>21.224571759259561</c:v>
                </c:pt>
                <c:pt idx="1191">
                  <c:v>21.225972222222481</c:v>
                </c:pt>
                <c:pt idx="1192">
                  <c:v>21.227372685185401</c:v>
                </c:pt>
                <c:pt idx="1193">
                  <c:v>21.228761574071541</c:v>
                </c:pt>
                <c:pt idx="1194">
                  <c:v>21.230162037034461</c:v>
                </c:pt>
                <c:pt idx="1195">
                  <c:v>21.231550925920601</c:v>
                </c:pt>
                <c:pt idx="1196">
                  <c:v>21.232939814814017</c:v>
                </c:pt>
                <c:pt idx="1197">
                  <c:v>21.234340277776937</c:v>
                </c:pt>
                <c:pt idx="1198">
                  <c:v>21.235729166663077</c:v>
                </c:pt>
                <c:pt idx="1199">
                  <c:v>21.237129629625997</c:v>
                </c:pt>
                <c:pt idx="1200">
                  <c:v>21.238518518519413</c:v>
                </c:pt>
                <c:pt idx="1201">
                  <c:v>21.239918981482333</c:v>
                </c:pt>
                <c:pt idx="1202">
                  <c:v>21.241307870368473</c:v>
                </c:pt>
                <c:pt idx="1203">
                  <c:v>21.242696759254613</c:v>
                </c:pt>
                <c:pt idx="1204">
                  <c:v>21.24408564814803</c:v>
                </c:pt>
                <c:pt idx="1205">
                  <c:v>21.24547453703417</c:v>
                </c:pt>
                <c:pt idx="1206">
                  <c:v>21.24686342592031</c:v>
                </c:pt>
                <c:pt idx="1207">
                  <c:v>21.248252314813726</c:v>
                </c:pt>
                <c:pt idx="1208">
                  <c:v>21.249641203699866</c:v>
                </c:pt>
                <c:pt idx="1209">
                  <c:v>21.251030092593282</c:v>
                </c:pt>
                <c:pt idx="1210">
                  <c:v>21.252418981479423</c:v>
                </c:pt>
                <c:pt idx="1211">
                  <c:v>21.253807870365563</c:v>
                </c:pt>
                <c:pt idx="1212">
                  <c:v>21.255196759258979</c:v>
                </c:pt>
                <c:pt idx="1213">
                  <c:v>21.256585648145119</c:v>
                </c:pt>
                <c:pt idx="1214">
                  <c:v>21.257974537031259</c:v>
                </c:pt>
                <c:pt idx="1215">
                  <c:v>21.259363425924676</c:v>
                </c:pt>
                <c:pt idx="1216">
                  <c:v>21.260752314810816</c:v>
                </c:pt>
                <c:pt idx="1217">
                  <c:v>21.262141203704232</c:v>
                </c:pt>
                <c:pt idx="1218">
                  <c:v>21.263530092590372</c:v>
                </c:pt>
                <c:pt idx="1219">
                  <c:v>21.264918981476512</c:v>
                </c:pt>
                <c:pt idx="1220">
                  <c:v>21.266307870369928</c:v>
                </c:pt>
                <c:pt idx="1221">
                  <c:v>21.267696759256069</c:v>
                </c:pt>
                <c:pt idx="1222">
                  <c:v>21.269097222218988</c:v>
                </c:pt>
                <c:pt idx="1223">
                  <c:v>21.270486111105129</c:v>
                </c:pt>
                <c:pt idx="1224">
                  <c:v>21.271874999998545</c:v>
                </c:pt>
                <c:pt idx="1225">
                  <c:v>21.273263888884685</c:v>
                </c:pt>
                <c:pt idx="1226">
                  <c:v>21.274652777778101</c:v>
                </c:pt>
                <c:pt idx="1227">
                  <c:v>21.276041666664241</c:v>
                </c:pt>
                <c:pt idx="1228">
                  <c:v>21.277430555550382</c:v>
                </c:pt>
                <c:pt idx="1229">
                  <c:v>21.278819444443798</c:v>
                </c:pt>
                <c:pt idx="1230">
                  <c:v>21.280208333329938</c:v>
                </c:pt>
                <c:pt idx="1231">
                  <c:v>21.281597222216078</c:v>
                </c:pt>
                <c:pt idx="1232">
                  <c:v>21.282986111109494</c:v>
                </c:pt>
                <c:pt idx="1233">
                  <c:v>21.284374999995634</c:v>
                </c:pt>
                <c:pt idx="1234">
                  <c:v>21.285763888889051</c:v>
                </c:pt>
                <c:pt idx="1235">
                  <c:v>21.287152777775191</c:v>
                </c:pt>
                <c:pt idx="1236">
                  <c:v>21.288541666661331</c:v>
                </c:pt>
                <c:pt idx="1237">
                  <c:v>21.289930555554747</c:v>
                </c:pt>
                <c:pt idx="1238">
                  <c:v>21.291319444440887</c:v>
                </c:pt>
                <c:pt idx="1239">
                  <c:v>21.292708333334303</c:v>
                </c:pt>
                <c:pt idx="1240">
                  <c:v>21.294097222220444</c:v>
                </c:pt>
                <c:pt idx="1241">
                  <c:v>21.295486111106584</c:v>
                </c:pt>
                <c:pt idx="1242">
                  <c:v>21.296875</c:v>
                </c:pt>
                <c:pt idx="1243">
                  <c:v>21.29826388888614</c:v>
                </c:pt>
                <c:pt idx="1244">
                  <c:v>21.29965277777228</c:v>
                </c:pt>
                <c:pt idx="1245">
                  <c:v>21.301041666665697</c:v>
                </c:pt>
                <c:pt idx="1246">
                  <c:v>21.302442129628616</c:v>
                </c:pt>
                <c:pt idx="1247">
                  <c:v>21.303831018514757</c:v>
                </c:pt>
                <c:pt idx="1248">
                  <c:v>21.305219907408173</c:v>
                </c:pt>
                <c:pt idx="1249">
                  <c:v>21.306608796294313</c:v>
                </c:pt>
                <c:pt idx="1250">
                  <c:v>21.307997685180453</c:v>
                </c:pt>
                <c:pt idx="1251">
                  <c:v>21.309386574073869</c:v>
                </c:pt>
                <c:pt idx="1252">
                  <c:v>21.310775462960009</c:v>
                </c:pt>
                <c:pt idx="1253">
                  <c:v>21.31216435184615</c:v>
                </c:pt>
                <c:pt idx="1254">
                  <c:v>21.313553240739566</c:v>
                </c:pt>
                <c:pt idx="1255">
                  <c:v>21.314942129625706</c:v>
                </c:pt>
                <c:pt idx="1256">
                  <c:v>21.316331018519122</c:v>
                </c:pt>
                <c:pt idx="1257">
                  <c:v>21.317719907405262</c:v>
                </c:pt>
                <c:pt idx="1258">
                  <c:v>21.319108796291403</c:v>
                </c:pt>
                <c:pt idx="1259">
                  <c:v>21.320509259254322</c:v>
                </c:pt>
                <c:pt idx="1260">
                  <c:v>21.321898148147739</c:v>
                </c:pt>
                <c:pt idx="1261">
                  <c:v>21.323287037033879</c:v>
                </c:pt>
                <c:pt idx="1262">
                  <c:v>21.324675925920019</c:v>
                </c:pt>
                <c:pt idx="1263">
                  <c:v>21.326064814813435</c:v>
                </c:pt>
                <c:pt idx="1264">
                  <c:v>21.327465277776355</c:v>
                </c:pt>
                <c:pt idx="1265">
                  <c:v>21.328854166662495</c:v>
                </c:pt>
                <c:pt idx="1266">
                  <c:v>21.330243055555911</c:v>
                </c:pt>
                <c:pt idx="1267">
                  <c:v>21.331631944442051</c:v>
                </c:pt>
                <c:pt idx="1268">
                  <c:v>21.333020833328192</c:v>
                </c:pt>
                <c:pt idx="1269">
                  <c:v>21.334421296291112</c:v>
                </c:pt>
                <c:pt idx="1270">
                  <c:v>21.335810185184528</c:v>
                </c:pt>
                <c:pt idx="1271">
                  <c:v>21.337199074070668</c:v>
                </c:pt>
                <c:pt idx="1272">
                  <c:v>21.338587962956808</c:v>
                </c:pt>
                <c:pt idx="1273">
                  <c:v>21.339976851850224</c:v>
                </c:pt>
                <c:pt idx="1274">
                  <c:v>21.341365740736364</c:v>
                </c:pt>
                <c:pt idx="1275">
                  <c:v>21.342754629629781</c:v>
                </c:pt>
                <c:pt idx="1276">
                  <c:v>21.344143518515921</c:v>
                </c:pt>
                <c:pt idx="1277">
                  <c:v>21.345532407402061</c:v>
                </c:pt>
                <c:pt idx="1278">
                  <c:v>21.346921296295477</c:v>
                </c:pt>
                <c:pt idx="1279">
                  <c:v>21.348321759258397</c:v>
                </c:pt>
                <c:pt idx="1280">
                  <c:v>21.349710648144537</c:v>
                </c:pt>
                <c:pt idx="1281">
                  <c:v>21.351099537037953</c:v>
                </c:pt>
                <c:pt idx="1282">
                  <c:v>21.352488425924093</c:v>
                </c:pt>
                <c:pt idx="1283">
                  <c:v>21.353877314810234</c:v>
                </c:pt>
                <c:pt idx="1284">
                  <c:v>21.35526620370365</c:v>
                </c:pt>
                <c:pt idx="1285">
                  <c:v>21.35665509258979</c:v>
                </c:pt>
                <c:pt idx="1286">
                  <c:v>21.35804398147593</c:v>
                </c:pt>
                <c:pt idx="1287">
                  <c:v>21.359432870369346</c:v>
                </c:pt>
                <c:pt idx="1288">
                  <c:v>21.360821759255487</c:v>
                </c:pt>
                <c:pt idx="1289">
                  <c:v>21.362210648148903</c:v>
                </c:pt>
                <c:pt idx="1290">
                  <c:v>21.363599537035043</c:v>
                </c:pt>
                <c:pt idx="1291">
                  <c:v>21.364988425921183</c:v>
                </c:pt>
                <c:pt idx="1292">
                  <c:v>21.366377314814599</c:v>
                </c:pt>
                <c:pt idx="1293">
                  <c:v>21.367766203700739</c:v>
                </c:pt>
                <c:pt idx="1294">
                  <c:v>21.36915509258688</c:v>
                </c:pt>
                <c:pt idx="1295">
                  <c:v>21.370543981480296</c:v>
                </c:pt>
                <c:pt idx="1296">
                  <c:v>21.371932870366436</c:v>
                </c:pt>
                <c:pt idx="1297">
                  <c:v>21.373321759259852</c:v>
                </c:pt>
                <c:pt idx="1298">
                  <c:v>21.374710648145992</c:v>
                </c:pt>
                <c:pt idx="1299">
                  <c:v>21.376099537032133</c:v>
                </c:pt>
                <c:pt idx="1300">
                  <c:v>21.377488425925549</c:v>
                </c:pt>
                <c:pt idx="1301">
                  <c:v>21.378877314811689</c:v>
                </c:pt>
                <c:pt idx="1302">
                  <c:v>21.380277777774609</c:v>
                </c:pt>
                <c:pt idx="1303">
                  <c:v>21.381666666660749</c:v>
                </c:pt>
                <c:pt idx="1304">
                  <c:v>21.383055555554165</c:v>
                </c:pt>
                <c:pt idx="1305">
                  <c:v>21.384444444440305</c:v>
                </c:pt>
                <c:pt idx="1306">
                  <c:v>21.385833333333721</c:v>
                </c:pt>
                <c:pt idx="1307">
                  <c:v>21.387222222219862</c:v>
                </c:pt>
                <c:pt idx="1308">
                  <c:v>21.388611111106002</c:v>
                </c:pt>
                <c:pt idx="1309">
                  <c:v>21.389999999999418</c:v>
                </c:pt>
                <c:pt idx="1310">
                  <c:v>21.391412037031841</c:v>
                </c:pt>
                <c:pt idx="1311">
                  <c:v>21.392800925925258</c:v>
                </c:pt>
                <c:pt idx="1312">
                  <c:v>21.394189814811398</c:v>
                </c:pt>
                <c:pt idx="1313">
                  <c:v>21.395590277774318</c:v>
                </c:pt>
                <c:pt idx="1314">
                  <c:v>21.396979166660458</c:v>
                </c:pt>
                <c:pt idx="1315">
                  <c:v>21.398368055553874</c:v>
                </c:pt>
                <c:pt idx="1316">
                  <c:v>21.399756944440014</c:v>
                </c:pt>
                <c:pt idx="1317">
                  <c:v>21.40114583333343</c:v>
                </c:pt>
                <c:pt idx="1318">
                  <c:v>21.402534722219571</c:v>
                </c:pt>
                <c:pt idx="1319">
                  <c:v>21.403923611105711</c:v>
                </c:pt>
                <c:pt idx="1320">
                  <c:v>21.405312499999127</c:v>
                </c:pt>
                <c:pt idx="1321">
                  <c:v>21.406701388885267</c:v>
                </c:pt>
                <c:pt idx="1322">
                  <c:v>21.408090277778683</c:v>
                </c:pt>
                <c:pt idx="1323">
                  <c:v>21.409479166664823</c:v>
                </c:pt>
                <c:pt idx="1324">
                  <c:v>21.410868055550964</c:v>
                </c:pt>
                <c:pt idx="1325">
                  <c:v>21.41225694444438</c:v>
                </c:pt>
                <c:pt idx="1326">
                  <c:v>21.41364583333052</c:v>
                </c:pt>
                <c:pt idx="1327">
                  <c:v>21.41503472221666</c:v>
                </c:pt>
                <c:pt idx="1328">
                  <c:v>21.416423611110076</c:v>
                </c:pt>
                <c:pt idx="1329">
                  <c:v>21.417812499996217</c:v>
                </c:pt>
                <c:pt idx="1330">
                  <c:v>21.419201388889633</c:v>
                </c:pt>
                <c:pt idx="1331">
                  <c:v>21.420601851852552</c:v>
                </c:pt>
                <c:pt idx="1332">
                  <c:v>21.421990740738693</c:v>
                </c:pt>
                <c:pt idx="1333">
                  <c:v>21.423379629624833</c:v>
                </c:pt>
                <c:pt idx="1334">
                  <c:v>21.424768518518249</c:v>
                </c:pt>
                <c:pt idx="1335">
                  <c:v>21.426157407404389</c:v>
                </c:pt>
                <c:pt idx="1336">
                  <c:v>21.427546296290529</c:v>
                </c:pt>
                <c:pt idx="1337">
                  <c:v>21.428935185183946</c:v>
                </c:pt>
                <c:pt idx="1338">
                  <c:v>21.430324074070086</c:v>
                </c:pt>
                <c:pt idx="1339">
                  <c:v>21.431712962963502</c:v>
                </c:pt>
                <c:pt idx="1340">
                  <c:v>21.433101851849642</c:v>
                </c:pt>
                <c:pt idx="1341">
                  <c:v>21.434490740735782</c:v>
                </c:pt>
                <c:pt idx="1342">
                  <c:v>21.435879629629198</c:v>
                </c:pt>
                <c:pt idx="1343">
                  <c:v>21.437268518515339</c:v>
                </c:pt>
                <c:pt idx="1344">
                  <c:v>21.438657407401479</c:v>
                </c:pt>
                <c:pt idx="1345">
                  <c:v>21.440046296294895</c:v>
                </c:pt>
                <c:pt idx="1346">
                  <c:v>21.441435185181035</c:v>
                </c:pt>
                <c:pt idx="1347">
                  <c:v>21.442824074074451</c:v>
                </c:pt>
                <c:pt idx="1348">
                  <c:v>21.444212962960592</c:v>
                </c:pt>
                <c:pt idx="1349">
                  <c:v>21.445601851846732</c:v>
                </c:pt>
                <c:pt idx="1350">
                  <c:v>21.446990740740148</c:v>
                </c:pt>
                <c:pt idx="1351">
                  <c:v>21.448379629626288</c:v>
                </c:pt>
                <c:pt idx="1352">
                  <c:v>21.449768518512428</c:v>
                </c:pt>
                <c:pt idx="1353">
                  <c:v>21.451157407405844</c:v>
                </c:pt>
                <c:pt idx="1354">
                  <c:v>21.452546296291985</c:v>
                </c:pt>
                <c:pt idx="1355">
                  <c:v>21.453935185185401</c:v>
                </c:pt>
                <c:pt idx="1356">
                  <c:v>21.455335648148321</c:v>
                </c:pt>
                <c:pt idx="1357">
                  <c:v>21.456724537034461</c:v>
                </c:pt>
                <c:pt idx="1358">
                  <c:v>21.458113425920601</c:v>
                </c:pt>
                <c:pt idx="1359">
                  <c:v>21.459502314814017</c:v>
                </c:pt>
                <c:pt idx="1360">
                  <c:v>21.460891203700157</c:v>
                </c:pt>
                <c:pt idx="1361">
                  <c:v>21.462280092593573</c:v>
                </c:pt>
                <c:pt idx="1362">
                  <c:v>21.463668981479714</c:v>
                </c:pt>
                <c:pt idx="1363">
                  <c:v>21.465057870365854</c:v>
                </c:pt>
                <c:pt idx="1364">
                  <c:v>21.46644675925927</c:v>
                </c:pt>
                <c:pt idx="1365">
                  <c:v>21.46783564814541</c:v>
                </c:pt>
                <c:pt idx="1366">
                  <c:v>21.46922453703155</c:v>
                </c:pt>
                <c:pt idx="1367">
                  <c:v>21.470613425924967</c:v>
                </c:pt>
                <c:pt idx="1368">
                  <c:v>21.472002314811107</c:v>
                </c:pt>
                <c:pt idx="1369">
                  <c:v>21.473391203704523</c:v>
                </c:pt>
                <c:pt idx="1370">
                  <c:v>21.474780092590663</c:v>
                </c:pt>
                <c:pt idx="1371">
                  <c:v>21.476168981476803</c:v>
                </c:pt>
                <c:pt idx="1372">
                  <c:v>21.477557870370219</c:v>
                </c:pt>
                <c:pt idx="1373">
                  <c:v>21.47894675925636</c:v>
                </c:pt>
                <c:pt idx="1374">
                  <c:v>21.4803356481425</c:v>
                </c:pt>
                <c:pt idx="1375">
                  <c:v>21.481724537035916</c:v>
                </c:pt>
                <c:pt idx="1376">
                  <c:v>21.483113425922056</c:v>
                </c:pt>
                <c:pt idx="1377">
                  <c:v>21.484502314815472</c:v>
                </c:pt>
                <c:pt idx="1378">
                  <c:v>21.485891203701613</c:v>
                </c:pt>
                <c:pt idx="1379">
                  <c:v>21.487291666664532</c:v>
                </c:pt>
                <c:pt idx="1380">
                  <c:v>21.488680555550673</c:v>
                </c:pt>
                <c:pt idx="1381">
                  <c:v>21.490069444444089</c:v>
                </c:pt>
                <c:pt idx="1382">
                  <c:v>21.491458333330229</c:v>
                </c:pt>
                <c:pt idx="1383">
                  <c:v>21.492847222216369</c:v>
                </c:pt>
                <c:pt idx="1384">
                  <c:v>21.494236111109785</c:v>
                </c:pt>
                <c:pt idx="1385">
                  <c:v>21.495624999995925</c:v>
                </c:pt>
                <c:pt idx="1386">
                  <c:v>21.497013888889342</c:v>
                </c:pt>
                <c:pt idx="1387">
                  <c:v>21.498414351852261</c:v>
                </c:pt>
                <c:pt idx="1388">
                  <c:v>21.499803240738402</c:v>
                </c:pt>
                <c:pt idx="1389">
                  <c:v>21.501203703701322</c:v>
                </c:pt>
                <c:pt idx="1390">
                  <c:v>21.502592592587462</c:v>
                </c:pt>
                <c:pt idx="1391">
                  <c:v>21.503981481480878</c:v>
                </c:pt>
                <c:pt idx="1392">
                  <c:v>21.505370370367018</c:v>
                </c:pt>
                <c:pt idx="1393">
                  <c:v>21.506759259253158</c:v>
                </c:pt>
                <c:pt idx="1394">
                  <c:v>21.508148148146574</c:v>
                </c:pt>
                <c:pt idx="1395">
                  <c:v>21.509537037032715</c:v>
                </c:pt>
                <c:pt idx="1396">
                  <c:v>21.510925925926131</c:v>
                </c:pt>
                <c:pt idx="1397">
                  <c:v>21.512314814812271</c:v>
                </c:pt>
                <c:pt idx="1398">
                  <c:v>21.513715277775191</c:v>
                </c:pt>
                <c:pt idx="1399">
                  <c:v>21.515104166661331</c:v>
                </c:pt>
                <c:pt idx="1400">
                  <c:v>21.516493055554747</c:v>
                </c:pt>
                <c:pt idx="1401">
                  <c:v>21.517881944440887</c:v>
                </c:pt>
                <c:pt idx="1402">
                  <c:v>21.519270833334303</c:v>
                </c:pt>
                <c:pt idx="1403">
                  <c:v>21.520659722220444</c:v>
                </c:pt>
                <c:pt idx="1404">
                  <c:v>21.522048611106584</c:v>
                </c:pt>
                <c:pt idx="1405">
                  <c:v>21.5234375</c:v>
                </c:pt>
                <c:pt idx="1406">
                  <c:v>21.52482638888614</c:v>
                </c:pt>
                <c:pt idx="1407">
                  <c:v>21.52621527777228</c:v>
                </c:pt>
                <c:pt idx="1408">
                  <c:v>21.5276157407352</c:v>
                </c:pt>
                <c:pt idx="1409">
                  <c:v>21.529004629628616</c:v>
                </c:pt>
                <c:pt idx="1410">
                  <c:v>21.530393518514757</c:v>
                </c:pt>
                <c:pt idx="1411">
                  <c:v>21.531782407408173</c:v>
                </c:pt>
                <c:pt idx="1412">
                  <c:v>21.533171296294313</c:v>
                </c:pt>
                <c:pt idx="1413">
                  <c:v>21.534583333334012</c:v>
                </c:pt>
                <c:pt idx="1414">
                  <c:v>21.535972222220153</c:v>
                </c:pt>
                <c:pt idx="1415">
                  <c:v>21.537372685183072</c:v>
                </c:pt>
                <c:pt idx="1416">
                  <c:v>21.538761574069213</c:v>
                </c:pt>
                <c:pt idx="1417">
                  <c:v>21.540150462962629</c:v>
                </c:pt>
                <c:pt idx="1418">
                  <c:v>21.541539351848769</c:v>
                </c:pt>
                <c:pt idx="1419">
                  <c:v>21.542928240734909</c:v>
                </c:pt>
                <c:pt idx="1420">
                  <c:v>21.544317129628325</c:v>
                </c:pt>
                <c:pt idx="1421">
                  <c:v>21.545706018514466</c:v>
                </c:pt>
                <c:pt idx="1422">
                  <c:v>21.547094907407882</c:v>
                </c:pt>
                <c:pt idx="1423">
                  <c:v>21.548483796294022</c:v>
                </c:pt>
                <c:pt idx="1424">
                  <c:v>21.549872685180162</c:v>
                </c:pt>
                <c:pt idx="1425">
                  <c:v>21.551261574073578</c:v>
                </c:pt>
                <c:pt idx="1426">
                  <c:v>21.552650462959718</c:v>
                </c:pt>
                <c:pt idx="1427">
                  <c:v>21.554039351845859</c:v>
                </c:pt>
                <c:pt idx="1428">
                  <c:v>21.555428240739275</c:v>
                </c:pt>
                <c:pt idx="1429">
                  <c:v>21.556817129625415</c:v>
                </c:pt>
                <c:pt idx="1430">
                  <c:v>21.558206018518831</c:v>
                </c:pt>
                <c:pt idx="1431">
                  <c:v>21.559594907404971</c:v>
                </c:pt>
                <c:pt idx="1432">
                  <c:v>21.560995370367891</c:v>
                </c:pt>
                <c:pt idx="1433">
                  <c:v>21.562384259254031</c:v>
                </c:pt>
                <c:pt idx="1434">
                  <c:v>21.563773148147448</c:v>
                </c:pt>
                <c:pt idx="1435">
                  <c:v>21.565162037033588</c:v>
                </c:pt>
                <c:pt idx="1436">
                  <c:v>21.566550925919728</c:v>
                </c:pt>
                <c:pt idx="1437">
                  <c:v>21.567939814813144</c:v>
                </c:pt>
                <c:pt idx="1438">
                  <c:v>21.569328703699284</c:v>
                </c:pt>
                <c:pt idx="1439">
                  <c:v>21.5707175925927</c:v>
                </c:pt>
                <c:pt idx="1440">
                  <c:v>21.572106481478841</c:v>
                </c:pt>
                <c:pt idx="1441">
                  <c:v>21.573495370364981</c:v>
                </c:pt>
                <c:pt idx="1442">
                  <c:v>21.574884259258397</c:v>
                </c:pt>
                <c:pt idx="1443">
                  <c:v>21.576273148144537</c:v>
                </c:pt>
                <c:pt idx="1444">
                  <c:v>21.577662037037953</c:v>
                </c:pt>
                <c:pt idx="1445">
                  <c:v>21.579050925924093</c:v>
                </c:pt>
                <c:pt idx="1446">
                  <c:v>21.580439814810234</c:v>
                </c:pt>
                <c:pt idx="1447">
                  <c:v>21.58182870370365</c:v>
                </c:pt>
                <c:pt idx="1448">
                  <c:v>21.58321759258979</c:v>
                </c:pt>
                <c:pt idx="1449">
                  <c:v>21.58460648147593</c:v>
                </c:pt>
                <c:pt idx="1450">
                  <c:v>21.585995370369346</c:v>
                </c:pt>
                <c:pt idx="1451">
                  <c:v>21.587384259255487</c:v>
                </c:pt>
                <c:pt idx="1452">
                  <c:v>21.588773148148903</c:v>
                </c:pt>
                <c:pt idx="1453">
                  <c:v>21.590173611111823</c:v>
                </c:pt>
                <c:pt idx="1454">
                  <c:v>21.591562499997963</c:v>
                </c:pt>
                <c:pt idx="1455">
                  <c:v>21.592951388884103</c:v>
                </c:pt>
                <c:pt idx="1456">
                  <c:v>21.594340277777519</c:v>
                </c:pt>
                <c:pt idx="1457">
                  <c:v>21.595729166663659</c:v>
                </c:pt>
                <c:pt idx="1458">
                  <c:v>21.597118055549799</c:v>
                </c:pt>
                <c:pt idx="1459">
                  <c:v>21.598506944443216</c:v>
                </c:pt>
                <c:pt idx="1460">
                  <c:v>21.599895833329356</c:v>
                </c:pt>
                <c:pt idx="1461">
                  <c:v>21.601284722222772</c:v>
                </c:pt>
                <c:pt idx="1462">
                  <c:v>21.602673611108912</c:v>
                </c:pt>
                <c:pt idx="1463">
                  <c:v>21.604062499995052</c:v>
                </c:pt>
                <c:pt idx="1464">
                  <c:v>21.605451388888469</c:v>
                </c:pt>
                <c:pt idx="1465">
                  <c:v>21.606840277774609</c:v>
                </c:pt>
                <c:pt idx="1466">
                  <c:v>21.608229166660749</c:v>
                </c:pt>
                <c:pt idx="1467">
                  <c:v>21.609618055554165</c:v>
                </c:pt>
                <c:pt idx="1468">
                  <c:v>21.611006944440305</c:v>
                </c:pt>
                <c:pt idx="1469">
                  <c:v>21.612395833333721</c:v>
                </c:pt>
                <c:pt idx="1470">
                  <c:v>21.613784722219862</c:v>
                </c:pt>
                <c:pt idx="1471">
                  <c:v>21.615173611106002</c:v>
                </c:pt>
                <c:pt idx="1472">
                  <c:v>21.616562499999418</c:v>
                </c:pt>
                <c:pt idx="1473">
                  <c:v>21.617951388885558</c:v>
                </c:pt>
                <c:pt idx="1474">
                  <c:v>21.619340277771698</c:v>
                </c:pt>
                <c:pt idx="1475">
                  <c:v>21.620729166665114</c:v>
                </c:pt>
                <c:pt idx="1476">
                  <c:v>21.622118055551255</c:v>
                </c:pt>
                <c:pt idx="1477">
                  <c:v>21.623506944444671</c:v>
                </c:pt>
                <c:pt idx="1478">
                  <c:v>21.624907407407591</c:v>
                </c:pt>
                <c:pt idx="1479">
                  <c:v>21.626296296293731</c:v>
                </c:pt>
                <c:pt idx="1480">
                  <c:v>21.627685185179871</c:v>
                </c:pt>
                <c:pt idx="1481">
                  <c:v>21.629074074073287</c:v>
                </c:pt>
                <c:pt idx="1482">
                  <c:v>21.630462962959427</c:v>
                </c:pt>
                <c:pt idx="1483">
                  <c:v>21.631851851845568</c:v>
                </c:pt>
                <c:pt idx="1484">
                  <c:v>21.633240740738984</c:v>
                </c:pt>
                <c:pt idx="1485">
                  <c:v>21.634629629625124</c:v>
                </c:pt>
                <c:pt idx="1486">
                  <c:v>21.63601851851854</c:v>
                </c:pt>
                <c:pt idx="1487">
                  <c:v>21.63740740740468</c:v>
                </c:pt>
                <c:pt idx="1488">
                  <c:v>21.63879629629082</c:v>
                </c:pt>
                <c:pt idx="1489">
                  <c:v>21.640185185184237</c:v>
                </c:pt>
                <c:pt idx="1490">
                  <c:v>21.641574074070377</c:v>
                </c:pt>
                <c:pt idx="1491">
                  <c:v>21.642962962963793</c:v>
                </c:pt>
                <c:pt idx="1492">
                  <c:v>21.644351851849933</c:v>
                </c:pt>
                <c:pt idx="1493">
                  <c:v>21.645740740736073</c:v>
                </c:pt>
                <c:pt idx="1494">
                  <c:v>21.647141203698993</c:v>
                </c:pt>
                <c:pt idx="1495">
                  <c:v>21.648530092592409</c:v>
                </c:pt>
                <c:pt idx="1496">
                  <c:v>21.64991898147855</c:v>
                </c:pt>
                <c:pt idx="1497">
                  <c:v>21.65130787036469</c:v>
                </c:pt>
                <c:pt idx="1498">
                  <c:v>21.652696759258106</c:v>
                </c:pt>
                <c:pt idx="1499">
                  <c:v>21.654085648144246</c:v>
                </c:pt>
                <c:pt idx="1500">
                  <c:v>21.655474537037662</c:v>
                </c:pt>
                <c:pt idx="1501">
                  <c:v>21.656863425923802</c:v>
                </c:pt>
                <c:pt idx="1502">
                  <c:v>21.658252314809943</c:v>
                </c:pt>
                <c:pt idx="1503">
                  <c:v>21.659641203703359</c:v>
                </c:pt>
                <c:pt idx="1504">
                  <c:v>21.661030092589499</c:v>
                </c:pt>
                <c:pt idx="1505">
                  <c:v>21.662430555552419</c:v>
                </c:pt>
                <c:pt idx="1506">
                  <c:v>21.663819444438559</c:v>
                </c:pt>
                <c:pt idx="1507">
                  <c:v>21.665208333331975</c:v>
                </c:pt>
                <c:pt idx="1508">
                  <c:v>21.666597222218115</c:v>
                </c:pt>
                <c:pt idx="1509">
                  <c:v>21.667986111111531</c:v>
                </c:pt>
                <c:pt idx="1510">
                  <c:v>21.669374999997672</c:v>
                </c:pt>
                <c:pt idx="1511">
                  <c:v>21.670763888883812</c:v>
                </c:pt>
                <c:pt idx="1512">
                  <c:v>21.672152777777228</c:v>
                </c:pt>
                <c:pt idx="1513">
                  <c:v>21.673541666663368</c:v>
                </c:pt>
                <c:pt idx="1514">
                  <c:v>21.674930555549508</c:v>
                </c:pt>
                <c:pt idx="1515">
                  <c:v>21.676319444442925</c:v>
                </c:pt>
                <c:pt idx="1516">
                  <c:v>21.677708333329065</c:v>
                </c:pt>
                <c:pt idx="1517">
                  <c:v>21.679097222222481</c:v>
                </c:pt>
                <c:pt idx="1518">
                  <c:v>21.680486111108621</c:v>
                </c:pt>
                <c:pt idx="1519">
                  <c:v>21.681886574071541</c:v>
                </c:pt>
                <c:pt idx="1520">
                  <c:v>21.683275462957681</c:v>
                </c:pt>
                <c:pt idx="1521">
                  <c:v>21.684664351851097</c:v>
                </c:pt>
                <c:pt idx="1522">
                  <c:v>21.686053240737238</c:v>
                </c:pt>
                <c:pt idx="1523">
                  <c:v>21.687442129623378</c:v>
                </c:pt>
                <c:pt idx="1524">
                  <c:v>21.688831018516794</c:v>
                </c:pt>
                <c:pt idx="1525">
                  <c:v>21.690219907402934</c:v>
                </c:pt>
                <c:pt idx="1526">
                  <c:v>21.69160879629635</c:v>
                </c:pt>
                <c:pt idx="1527">
                  <c:v>21.69299768518249</c:v>
                </c:pt>
                <c:pt idx="1528">
                  <c:v>21.694386574068631</c:v>
                </c:pt>
                <c:pt idx="1529">
                  <c:v>21.695775462962047</c:v>
                </c:pt>
                <c:pt idx="1530">
                  <c:v>21.697164351848187</c:v>
                </c:pt>
                <c:pt idx="1531">
                  <c:v>21.698553240741603</c:v>
                </c:pt>
                <c:pt idx="1532">
                  <c:v>21.699942129627743</c:v>
                </c:pt>
                <c:pt idx="1533">
                  <c:v>21.701331018513883</c:v>
                </c:pt>
                <c:pt idx="1534">
                  <c:v>21.702731481476803</c:v>
                </c:pt>
                <c:pt idx="1535">
                  <c:v>21.704120370370219</c:v>
                </c:pt>
                <c:pt idx="1536">
                  <c:v>21.70550925925636</c:v>
                </c:pt>
                <c:pt idx="1537">
                  <c:v>21.7068981481425</c:v>
                </c:pt>
                <c:pt idx="1538">
                  <c:v>21.708287037035916</c:v>
                </c:pt>
                <c:pt idx="1539">
                  <c:v>21.709675925922056</c:v>
                </c:pt>
                <c:pt idx="1540">
                  <c:v>21.711064814815472</c:v>
                </c:pt>
                <c:pt idx="1541">
                  <c:v>21.712453703701613</c:v>
                </c:pt>
                <c:pt idx="1542">
                  <c:v>21.713842592587753</c:v>
                </c:pt>
                <c:pt idx="1543">
                  <c:v>21.715231481481169</c:v>
                </c:pt>
                <c:pt idx="1544">
                  <c:v>21.716620370367309</c:v>
                </c:pt>
                <c:pt idx="1545">
                  <c:v>21.718009259253449</c:v>
                </c:pt>
                <c:pt idx="1546">
                  <c:v>21.719398148146865</c:v>
                </c:pt>
                <c:pt idx="1547">
                  <c:v>21.720787037033006</c:v>
                </c:pt>
                <c:pt idx="1548">
                  <c:v>21.722175925926422</c:v>
                </c:pt>
                <c:pt idx="1549">
                  <c:v>21.723564814812562</c:v>
                </c:pt>
                <c:pt idx="1550">
                  <c:v>21.724953703698702</c:v>
                </c:pt>
                <c:pt idx="1551">
                  <c:v>21.726354166661622</c:v>
                </c:pt>
                <c:pt idx="1552">
                  <c:v>21.727743055555038</c:v>
                </c:pt>
                <c:pt idx="1553">
                  <c:v>21.729131944441178</c:v>
                </c:pt>
                <c:pt idx="1554">
                  <c:v>21.730520833327319</c:v>
                </c:pt>
                <c:pt idx="1555">
                  <c:v>21.731909722220735</c:v>
                </c:pt>
                <c:pt idx="1556">
                  <c:v>21.733298611106875</c:v>
                </c:pt>
                <c:pt idx="1557">
                  <c:v>21.734687500000291</c:v>
                </c:pt>
                <c:pt idx="1558">
                  <c:v>21.736076388886431</c:v>
                </c:pt>
                <c:pt idx="1559">
                  <c:v>21.737465277772571</c:v>
                </c:pt>
                <c:pt idx="1560">
                  <c:v>21.738854166665988</c:v>
                </c:pt>
                <c:pt idx="1561">
                  <c:v>21.740243055552128</c:v>
                </c:pt>
                <c:pt idx="1562">
                  <c:v>21.741643518515048</c:v>
                </c:pt>
                <c:pt idx="1563">
                  <c:v>21.743032407401188</c:v>
                </c:pt>
                <c:pt idx="1564">
                  <c:v>21.744421296294604</c:v>
                </c:pt>
                <c:pt idx="1565">
                  <c:v>21.745810185180744</c:v>
                </c:pt>
                <c:pt idx="1566">
                  <c:v>21.74719907407416</c:v>
                </c:pt>
                <c:pt idx="1567">
                  <c:v>21.748587962960301</c:v>
                </c:pt>
                <c:pt idx="1568">
                  <c:v>21.749976851846441</c:v>
                </c:pt>
                <c:pt idx="1569">
                  <c:v>21.751365740739857</c:v>
                </c:pt>
                <c:pt idx="1570">
                  <c:v>21.752754629625997</c:v>
                </c:pt>
                <c:pt idx="1571">
                  <c:v>21.754143518519413</c:v>
                </c:pt>
                <c:pt idx="1572">
                  <c:v>21.755532407405553</c:v>
                </c:pt>
                <c:pt idx="1573">
                  <c:v>21.756921296291694</c:v>
                </c:pt>
                <c:pt idx="1574">
                  <c:v>21.758321759254613</c:v>
                </c:pt>
                <c:pt idx="1575">
                  <c:v>21.75971064814803</c:v>
                </c:pt>
                <c:pt idx="1576">
                  <c:v>21.76109953703417</c:v>
                </c:pt>
                <c:pt idx="1577">
                  <c:v>21.76248842592031</c:v>
                </c:pt>
                <c:pt idx="1578">
                  <c:v>21.763877314813726</c:v>
                </c:pt>
                <c:pt idx="1579">
                  <c:v>21.765266203699866</c:v>
                </c:pt>
                <c:pt idx="1580">
                  <c:v>21.766655092593282</c:v>
                </c:pt>
                <c:pt idx="1581">
                  <c:v>21.768043981479423</c:v>
                </c:pt>
                <c:pt idx="1582">
                  <c:v>21.769432870365563</c:v>
                </c:pt>
                <c:pt idx="1583">
                  <c:v>21.770821759258979</c:v>
                </c:pt>
                <c:pt idx="1584">
                  <c:v>21.772210648145119</c:v>
                </c:pt>
                <c:pt idx="1585">
                  <c:v>21.773599537031259</c:v>
                </c:pt>
                <c:pt idx="1586">
                  <c:v>21.774988425924676</c:v>
                </c:pt>
                <c:pt idx="1587">
                  <c:v>21.776377314810816</c:v>
                </c:pt>
                <c:pt idx="1588">
                  <c:v>21.777766203704232</c:v>
                </c:pt>
                <c:pt idx="1589">
                  <c:v>21.779155092590372</c:v>
                </c:pt>
                <c:pt idx="1590">
                  <c:v>21.780543981476512</c:v>
                </c:pt>
                <c:pt idx="1591">
                  <c:v>21.781932870369928</c:v>
                </c:pt>
                <c:pt idx="1592">
                  <c:v>21.783321759256069</c:v>
                </c:pt>
                <c:pt idx="1593">
                  <c:v>21.784710648142209</c:v>
                </c:pt>
                <c:pt idx="1594">
                  <c:v>21.786099537035625</c:v>
                </c:pt>
                <c:pt idx="1595">
                  <c:v>21.787488425921765</c:v>
                </c:pt>
                <c:pt idx="1596">
                  <c:v>21.788877314815181</c:v>
                </c:pt>
                <c:pt idx="1597">
                  <c:v>21.790266203701322</c:v>
                </c:pt>
                <c:pt idx="1598">
                  <c:v>21.791666666664241</c:v>
                </c:pt>
                <c:pt idx="1599">
                  <c:v>21.793055555550382</c:v>
                </c:pt>
                <c:pt idx="1600">
                  <c:v>21.794444444443798</c:v>
                </c:pt>
                <c:pt idx="1601">
                  <c:v>21.795833333329938</c:v>
                </c:pt>
                <c:pt idx="1602">
                  <c:v>21.797222222216078</c:v>
                </c:pt>
                <c:pt idx="1603">
                  <c:v>21.798611111109494</c:v>
                </c:pt>
                <c:pt idx="1604">
                  <c:v>21.799999999995634</c:v>
                </c:pt>
                <c:pt idx="1605">
                  <c:v>21.801388888889051</c:v>
                </c:pt>
                <c:pt idx="1606">
                  <c:v>21.802777777775191</c:v>
                </c:pt>
                <c:pt idx="1607">
                  <c:v>21.804166666661331</c:v>
                </c:pt>
                <c:pt idx="1608">
                  <c:v>21.805555555554747</c:v>
                </c:pt>
                <c:pt idx="1609">
                  <c:v>21.806944444440887</c:v>
                </c:pt>
                <c:pt idx="1610">
                  <c:v>21.808333333334303</c:v>
                </c:pt>
                <c:pt idx="1611">
                  <c:v>21.809722222220444</c:v>
                </c:pt>
                <c:pt idx="1612">
                  <c:v>21.811111111106584</c:v>
                </c:pt>
                <c:pt idx="1613">
                  <c:v>21.8125</c:v>
                </c:pt>
                <c:pt idx="1614">
                  <c:v>21.81388888888614</c:v>
                </c:pt>
                <c:pt idx="1615">
                  <c:v>21.81527777777228</c:v>
                </c:pt>
                <c:pt idx="1616">
                  <c:v>21.8166782407352</c:v>
                </c:pt>
                <c:pt idx="1617">
                  <c:v>21.818067129628616</c:v>
                </c:pt>
                <c:pt idx="1618">
                  <c:v>21.819456018514757</c:v>
                </c:pt>
                <c:pt idx="1619">
                  <c:v>21.820844907408173</c:v>
                </c:pt>
                <c:pt idx="1620">
                  <c:v>21.822233796294313</c:v>
                </c:pt>
                <c:pt idx="1621">
                  <c:v>21.823622685180453</c:v>
                </c:pt>
                <c:pt idx="1622">
                  <c:v>21.825011574073869</c:v>
                </c:pt>
                <c:pt idx="1623">
                  <c:v>21.826400462960009</c:v>
                </c:pt>
                <c:pt idx="1624">
                  <c:v>21.82778935184615</c:v>
                </c:pt>
                <c:pt idx="1625">
                  <c:v>21.829178240739566</c:v>
                </c:pt>
                <c:pt idx="1626">
                  <c:v>21.830567129625706</c:v>
                </c:pt>
                <c:pt idx="1627">
                  <c:v>21.831956018519122</c:v>
                </c:pt>
                <c:pt idx="1628">
                  <c:v>21.833344907405262</c:v>
                </c:pt>
                <c:pt idx="1629">
                  <c:v>21.834733796291403</c:v>
                </c:pt>
                <c:pt idx="1630">
                  <c:v>21.836122685184819</c:v>
                </c:pt>
                <c:pt idx="1631">
                  <c:v>21.837511574070959</c:v>
                </c:pt>
                <c:pt idx="1632">
                  <c:v>21.838900462957099</c:v>
                </c:pt>
                <c:pt idx="1633">
                  <c:v>21.840289351850515</c:v>
                </c:pt>
                <c:pt idx="1634">
                  <c:v>21.841678240736655</c:v>
                </c:pt>
                <c:pt idx="1635">
                  <c:v>21.843078703699575</c:v>
                </c:pt>
                <c:pt idx="1636">
                  <c:v>21.844467592592991</c:v>
                </c:pt>
                <c:pt idx="1637">
                  <c:v>21.845856481479132</c:v>
                </c:pt>
                <c:pt idx="1638">
                  <c:v>21.847245370365272</c:v>
                </c:pt>
                <c:pt idx="1639">
                  <c:v>21.848634259258688</c:v>
                </c:pt>
                <c:pt idx="1640">
                  <c:v>21.850023148144828</c:v>
                </c:pt>
                <c:pt idx="1641">
                  <c:v>21.851412037030968</c:v>
                </c:pt>
                <c:pt idx="1642">
                  <c:v>21.852800925924385</c:v>
                </c:pt>
                <c:pt idx="1643">
                  <c:v>21.854189814810525</c:v>
                </c:pt>
                <c:pt idx="1644">
                  <c:v>21.855578703703941</c:v>
                </c:pt>
                <c:pt idx="1645">
                  <c:v>21.856967592590081</c:v>
                </c:pt>
                <c:pt idx="1646">
                  <c:v>21.858356481476221</c:v>
                </c:pt>
                <c:pt idx="1647">
                  <c:v>21.859756944439141</c:v>
                </c:pt>
                <c:pt idx="1648">
                  <c:v>21.861145833332557</c:v>
                </c:pt>
                <c:pt idx="1649">
                  <c:v>21.862534722218697</c:v>
                </c:pt>
                <c:pt idx="1650">
                  <c:v>21.863923611104838</c:v>
                </c:pt>
                <c:pt idx="1651">
                  <c:v>21.865312499998254</c:v>
                </c:pt>
                <c:pt idx="1652">
                  <c:v>21.866701388884394</c:v>
                </c:pt>
                <c:pt idx="1653">
                  <c:v>21.86809027777781</c:v>
                </c:pt>
                <c:pt idx="1654">
                  <c:v>21.86947916666395</c:v>
                </c:pt>
                <c:pt idx="1655">
                  <c:v>21.87087962962687</c:v>
                </c:pt>
                <c:pt idx="1656">
                  <c:v>21.87226851851301</c:v>
                </c:pt>
                <c:pt idx="1657">
                  <c:v>21.873657407406427</c:v>
                </c:pt>
                <c:pt idx="1658">
                  <c:v>21.875046296292567</c:v>
                </c:pt>
                <c:pt idx="1659">
                  <c:v>21.876435185185983</c:v>
                </c:pt>
                <c:pt idx="1660">
                  <c:v>21.877824074072123</c:v>
                </c:pt>
                <c:pt idx="1661">
                  <c:v>21.879212962958263</c:v>
                </c:pt>
                <c:pt idx="1662">
                  <c:v>21.880601851851679</c:v>
                </c:pt>
                <c:pt idx="1663">
                  <c:v>21.88199074073782</c:v>
                </c:pt>
                <c:pt idx="1664">
                  <c:v>21.88337962962396</c:v>
                </c:pt>
                <c:pt idx="1665">
                  <c:v>21.884768518517376</c:v>
                </c:pt>
                <c:pt idx="1666">
                  <c:v>21.886157407403516</c:v>
                </c:pt>
                <c:pt idx="1667">
                  <c:v>21.887557870366436</c:v>
                </c:pt>
                <c:pt idx="1668">
                  <c:v>21.888946759259852</c:v>
                </c:pt>
                <c:pt idx="1669">
                  <c:v>21.890335648145992</c:v>
                </c:pt>
                <c:pt idx="1670">
                  <c:v>21.891724537032133</c:v>
                </c:pt>
                <c:pt idx="1671">
                  <c:v>21.893113425925549</c:v>
                </c:pt>
                <c:pt idx="1672">
                  <c:v>21.894502314811689</c:v>
                </c:pt>
                <c:pt idx="1673">
                  <c:v>21.895891203697829</c:v>
                </c:pt>
                <c:pt idx="1674">
                  <c:v>21.897280092591245</c:v>
                </c:pt>
                <c:pt idx="1675">
                  <c:v>21.898668981477385</c:v>
                </c:pt>
                <c:pt idx="1676">
                  <c:v>21.900057870370802</c:v>
                </c:pt>
                <c:pt idx="1677">
                  <c:v>21.901446759256942</c:v>
                </c:pt>
                <c:pt idx="1678">
                  <c:v>21.902835648143082</c:v>
                </c:pt>
                <c:pt idx="1679">
                  <c:v>21.904224537036498</c:v>
                </c:pt>
                <c:pt idx="1680">
                  <c:v>21.905613425922638</c:v>
                </c:pt>
                <c:pt idx="1681">
                  <c:v>21.907002314808778</c:v>
                </c:pt>
                <c:pt idx="1682">
                  <c:v>21.908391203702195</c:v>
                </c:pt>
                <c:pt idx="1683">
                  <c:v>21.909780092588335</c:v>
                </c:pt>
                <c:pt idx="1684">
                  <c:v>21.911168981481751</c:v>
                </c:pt>
                <c:pt idx="1685">
                  <c:v>21.912569444444671</c:v>
                </c:pt>
                <c:pt idx="1686">
                  <c:v>21.913958333330811</c:v>
                </c:pt>
                <c:pt idx="1687">
                  <c:v>21.915347222216951</c:v>
                </c:pt>
                <c:pt idx="1688">
                  <c:v>21.916736111110367</c:v>
                </c:pt>
                <c:pt idx="1689">
                  <c:v>21.918124999996508</c:v>
                </c:pt>
                <c:pt idx="1690">
                  <c:v>21.919513888882648</c:v>
                </c:pt>
                <c:pt idx="1691">
                  <c:v>21.920902777776064</c:v>
                </c:pt>
                <c:pt idx="1692">
                  <c:v>21.922291666662204</c:v>
                </c:pt>
                <c:pt idx="1693">
                  <c:v>21.92368055555562</c:v>
                </c:pt>
                <c:pt idx="1694">
                  <c:v>21.92506944444176</c:v>
                </c:pt>
                <c:pt idx="1695">
                  <c:v>21.926458333327901</c:v>
                </c:pt>
                <c:pt idx="1696">
                  <c:v>21.927847222221317</c:v>
                </c:pt>
                <c:pt idx="1697">
                  <c:v>21.929236111107457</c:v>
                </c:pt>
                <c:pt idx="1698">
                  <c:v>21.930636574070377</c:v>
                </c:pt>
                <c:pt idx="1699">
                  <c:v>21.932025462963793</c:v>
                </c:pt>
                <c:pt idx="1700">
                  <c:v>21.933414351849933</c:v>
                </c:pt>
                <c:pt idx="1701">
                  <c:v>21.934803240736073</c:v>
                </c:pt>
                <c:pt idx="1702">
                  <c:v>21.93619212962949</c:v>
                </c:pt>
                <c:pt idx="1703">
                  <c:v>21.937592592592409</c:v>
                </c:pt>
                <c:pt idx="1704">
                  <c:v>21.93898148147855</c:v>
                </c:pt>
                <c:pt idx="1705">
                  <c:v>21.94037037036469</c:v>
                </c:pt>
                <c:pt idx="1706">
                  <c:v>21.941759259258106</c:v>
                </c:pt>
                <c:pt idx="1707">
                  <c:v>21.943148148144246</c:v>
                </c:pt>
                <c:pt idx="1708">
                  <c:v>21.944537037037662</c:v>
                </c:pt>
                <c:pt idx="1709">
                  <c:v>21.945925925923802</c:v>
                </c:pt>
                <c:pt idx="1710">
                  <c:v>21.947314814809943</c:v>
                </c:pt>
                <c:pt idx="1711">
                  <c:v>21.948703703703359</c:v>
                </c:pt>
                <c:pt idx="1712">
                  <c:v>21.950092592589499</c:v>
                </c:pt>
                <c:pt idx="1713">
                  <c:v>21.951481481475639</c:v>
                </c:pt>
                <c:pt idx="1714">
                  <c:v>21.952870370369055</c:v>
                </c:pt>
                <c:pt idx="1715">
                  <c:v>21.954259259255196</c:v>
                </c:pt>
                <c:pt idx="1716">
                  <c:v>21.955648148148612</c:v>
                </c:pt>
                <c:pt idx="1717">
                  <c:v>21.957037037034752</c:v>
                </c:pt>
                <c:pt idx="1718">
                  <c:v>21.958425925920892</c:v>
                </c:pt>
                <c:pt idx="1719">
                  <c:v>21.959814814814308</c:v>
                </c:pt>
                <c:pt idx="1720">
                  <c:v>21.961215277777228</c:v>
                </c:pt>
                <c:pt idx="1721">
                  <c:v>21.962604166663368</c:v>
                </c:pt>
                <c:pt idx="1722">
                  <c:v>21.963993055549508</c:v>
                </c:pt>
                <c:pt idx="1723">
                  <c:v>21.965381944442925</c:v>
                </c:pt>
                <c:pt idx="1724">
                  <c:v>21.966770833329065</c:v>
                </c:pt>
                <c:pt idx="1725">
                  <c:v>21.968159722222481</c:v>
                </c:pt>
                <c:pt idx="1726">
                  <c:v>21.969548611108621</c:v>
                </c:pt>
                <c:pt idx="1727">
                  <c:v>21.970937499994761</c:v>
                </c:pt>
                <c:pt idx="1728">
                  <c:v>21.972326388888177</c:v>
                </c:pt>
                <c:pt idx="1729">
                  <c:v>21.973715277774318</c:v>
                </c:pt>
                <c:pt idx="1730">
                  <c:v>21.975104166660458</c:v>
                </c:pt>
                <c:pt idx="1731">
                  <c:v>21.976493055553874</c:v>
                </c:pt>
                <c:pt idx="1732">
                  <c:v>21.977881944440014</c:v>
                </c:pt>
                <c:pt idx="1733">
                  <c:v>21.97927083333343</c:v>
                </c:pt>
                <c:pt idx="1734">
                  <c:v>21.980659722219571</c:v>
                </c:pt>
                <c:pt idx="1735">
                  <c:v>21.982048611105711</c:v>
                </c:pt>
                <c:pt idx="1736">
                  <c:v>21.983437499999127</c:v>
                </c:pt>
                <c:pt idx="1737">
                  <c:v>21.984826388885267</c:v>
                </c:pt>
                <c:pt idx="1738">
                  <c:v>21.986215277778683</c:v>
                </c:pt>
                <c:pt idx="1739">
                  <c:v>21.987604166664823</c:v>
                </c:pt>
                <c:pt idx="1740">
                  <c:v>21.989004629627743</c:v>
                </c:pt>
                <c:pt idx="1741">
                  <c:v>21.990393518513883</c:v>
                </c:pt>
                <c:pt idx="1742">
                  <c:v>21.9917824074073</c:v>
                </c:pt>
                <c:pt idx="1743">
                  <c:v>21.99317129629344</c:v>
                </c:pt>
                <c:pt idx="1744">
                  <c:v>21.99456018517958</c:v>
                </c:pt>
                <c:pt idx="1745">
                  <c:v>21.995949074072996</c:v>
                </c:pt>
                <c:pt idx="1746">
                  <c:v>21.997337962959136</c:v>
                </c:pt>
                <c:pt idx="1747">
                  <c:v>21.998738425922056</c:v>
                </c:pt>
                <c:pt idx="1748">
                  <c:v>22.000127314815472</c:v>
                </c:pt>
                <c:pt idx="1749">
                  <c:v>22.001516203701613</c:v>
                </c:pt>
                <c:pt idx="1750">
                  <c:v>22.002905092587753</c:v>
                </c:pt>
                <c:pt idx="1751">
                  <c:v>22.004293981481169</c:v>
                </c:pt>
                <c:pt idx="1752">
                  <c:v>22.005682870367309</c:v>
                </c:pt>
                <c:pt idx="1753">
                  <c:v>22.007071759253449</c:v>
                </c:pt>
                <c:pt idx="1754">
                  <c:v>22.008460648146865</c:v>
                </c:pt>
                <c:pt idx="1755">
                  <c:v>22.009849537033006</c:v>
                </c:pt>
                <c:pt idx="1756">
                  <c:v>22.011238425926422</c:v>
                </c:pt>
                <c:pt idx="1757">
                  <c:v>22.012627314812562</c:v>
                </c:pt>
                <c:pt idx="1758">
                  <c:v>22.014016203698702</c:v>
                </c:pt>
                <c:pt idx="1759">
                  <c:v>22.015405092592118</c:v>
                </c:pt>
                <c:pt idx="1760">
                  <c:v>22.016793981478259</c:v>
                </c:pt>
                <c:pt idx="1761">
                  <c:v>22.018182870364399</c:v>
                </c:pt>
                <c:pt idx="1762">
                  <c:v>22.019571759257815</c:v>
                </c:pt>
                <c:pt idx="1763">
                  <c:v>22.020960648143955</c:v>
                </c:pt>
                <c:pt idx="1764">
                  <c:v>22.022349537037371</c:v>
                </c:pt>
                <c:pt idx="1765">
                  <c:v>22.023738425923511</c:v>
                </c:pt>
                <c:pt idx="1766">
                  <c:v>22.025127314809652</c:v>
                </c:pt>
                <c:pt idx="1767">
                  <c:v>22.026516203703068</c:v>
                </c:pt>
                <c:pt idx="1768">
                  <c:v>22.027905092589208</c:v>
                </c:pt>
                <c:pt idx="1769">
                  <c:v>22.029305555552128</c:v>
                </c:pt>
                <c:pt idx="1770">
                  <c:v>22.030694444438268</c:v>
                </c:pt>
                <c:pt idx="1771">
                  <c:v>22.032083333331684</c:v>
                </c:pt>
                <c:pt idx="1772">
                  <c:v>22.033472222217824</c:v>
                </c:pt>
                <c:pt idx="1773">
                  <c:v>22.03486111111124</c:v>
                </c:pt>
                <c:pt idx="1774">
                  <c:v>22.036249999997381</c:v>
                </c:pt>
                <c:pt idx="1775">
                  <c:v>22.037638888883521</c:v>
                </c:pt>
                <c:pt idx="1776">
                  <c:v>22.039027777776937</c:v>
                </c:pt>
                <c:pt idx="1777">
                  <c:v>22.040416666663077</c:v>
                </c:pt>
                <c:pt idx="1778">
                  <c:v>22.041805555556493</c:v>
                </c:pt>
                <c:pt idx="1779">
                  <c:v>22.043194444442634</c:v>
                </c:pt>
                <c:pt idx="1780">
                  <c:v>22.044583333328774</c:v>
                </c:pt>
                <c:pt idx="1781">
                  <c:v>22.04597222222219</c:v>
                </c:pt>
                <c:pt idx="1782">
                  <c:v>22.04737268518511</c:v>
                </c:pt>
                <c:pt idx="1783">
                  <c:v>22.04876157407125</c:v>
                </c:pt>
                <c:pt idx="1784">
                  <c:v>22.05015046295739</c:v>
                </c:pt>
                <c:pt idx="1785">
                  <c:v>22.051539351850806</c:v>
                </c:pt>
                <c:pt idx="1786">
                  <c:v>22.052928240736946</c:v>
                </c:pt>
                <c:pt idx="1787">
                  <c:v>22.054317129630363</c:v>
                </c:pt>
                <c:pt idx="1788">
                  <c:v>22.055706018516503</c:v>
                </c:pt>
                <c:pt idx="1789">
                  <c:v>22.057094907402643</c:v>
                </c:pt>
                <c:pt idx="1790">
                  <c:v>22.058483796296059</c:v>
                </c:pt>
                <c:pt idx="1791">
                  <c:v>22.059872685182199</c:v>
                </c:pt>
                <c:pt idx="1792">
                  <c:v>22.061273148145119</c:v>
                </c:pt>
                <c:pt idx="1793">
                  <c:v>22.062662037031259</c:v>
                </c:pt>
                <c:pt idx="1794">
                  <c:v>22.064050925924676</c:v>
                </c:pt>
                <c:pt idx="1795">
                  <c:v>22.065439814810816</c:v>
                </c:pt>
                <c:pt idx="1796">
                  <c:v>22.066828703704232</c:v>
                </c:pt>
                <c:pt idx="1797">
                  <c:v>22.068217592590372</c:v>
                </c:pt>
                <c:pt idx="1798">
                  <c:v>22.069606481476512</c:v>
                </c:pt>
                <c:pt idx="1799">
                  <c:v>22.070995370369928</c:v>
                </c:pt>
                <c:pt idx="1800">
                  <c:v>22.072384259256069</c:v>
                </c:pt>
                <c:pt idx="1801">
                  <c:v>22.073784722218988</c:v>
                </c:pt>
                <c:pt idx="1802">
                  <c:v>22.075173611105129</c:v>
                </c:pt>
                <c:pt idx="1803">
                  <c:v>22.076562499998545</c:v>
                </c:pt>
                <c:pt idx="1804">
                  <c:v>22.077951388884685</c:v>
                </c:pt>
                <c:pt idx="1805">
                  <c:v>22.079340277778101</c:v>
                </c:pt>
                <c:pt idx="1806">
                  <c:v>22.080729166664241</c:v>
                </c:pt>
                <c:pt idx="1807">
                  <c:v>22.082118055550382</c:v>
                </c:pt>
                <c:pt idx="1808">
                  <c:v>22.083506944443798</c:v>
                </c:pt>
                <c:pt idx="1809">
                  <c:v>22.084895833329938</c:v>
                </c:pt>
                <c:pt idx="1810">
                  <c:v>22.086284722216078</c:v>
                </c:pt>
                <c:pt idx="1811">
                  <c:v>22.087685185178998</c:v>
                </c:pt>
                <c:pt idx="1812">
                  <c:v>22.089074074072414</c:v>
                </c:pt>
                <c:pt idx="1813">
                  <c:v>22.090462962958554</c:v>
                </c:pt>
                <c:pt idx="1814">
                  <c:v>22.09185185185197</c:v>
                </c:pt>
                <c:pt idx="1815">
                  <c:v>22.093240740738111</c:v>
                </c:pt>
                <c:pt idx="1816">
                  <c:v>22.094629629624251</c:v>
                </c:pt>
                <c:pt idx="1817">
                  <c:v>22.096018518517667</c:v>
                </c:pt>
                <c:pt idx="1818">
                  <c:v>22.097407407403807</c:v>
                </c:pt>
                <c:pt idx="1819">
                  <c:v>22.098796296297223</c:v>
                </c:pt>
                <c:pt idx="1820">
                  <c:v>22.100185185183364</c:v>
                </c:pt>
                <c:pt idx="1821">
                  <c:v>22.101574074069504</c:v>
                </c:pt>
                <c:pt idx="1822">
                  <c:v>22.102974537032424</c:v>
                </c:pt>
                <c:pt idx="1823">
                  <c:v>22.10436342592584</c:v>
                </c:pt>
                <c:pt idx="1824">
                  <c:v>22.10575231481198</c:v>
                </c:pt>
                <c:pt idx="1825">
                  <c:v>22.10714120369812</c:v>
                </c:pt>
                <c:pt idx="1826">
                  <c:v>22.108530092591536</c:v>
                </c:pt>
                <c:pt idx="1827">
                  <c:v>22.109918981477676</c:v>
                </c:pt>
                <c:pt idx="1828">
                  <c:v>22.111307870371093</c:v>
                </c:pt>
                <c:pt idx="1829">
                  <c:v>22.112696759257233</c:v>
                </c:pt>
                <c:pt idx="1830">
                  <c:v>22.114085648143373</c:v>
                </c:pt>
                <c:pt idx="1831">
                  <c:v>22.115474537036789</c:v>
                </c:pt>
                <c:pt idx="1832">
                  <c:v>22.116874999999709</c:v>
                </c:pt>
                <c:pt idx="1833">
                  <c:v>22.118263888885849</c:v>
                </c:pt>
                <c:pt idx="1834">
                  <c:v>22.119652777771989</c:v>
                </c:pt>
                <c:pt idx="1835">
                  <c:v>22.121041666665406</c:v>
                </c:pt>
                <c:pt idx="1836">
                  <c:v>22.122430555551546</c:v>
                </c:pt>
                <c:pt idx="1837">
                  <c:v>22.123819444444962</c:v>
                </c:pt>
                <c:pt idx="1838">
                  <c:v>22.125208333331102</c:v>
                </c:pt>
                <c:pt idx="1839">
                  <c:v>22.126597222217242</c:v>
                </c:pt>
                <c:pt idx="1840">
                  <c:v>22.127986111110658</c:v>
                </c:pt>
                <c:pt idx="1841">
                  <c:v>22.129374999996799</c:v>
                </c:pt>
                <c:pt idx="1842">
                  <c:v>22.130763888882939</c:v>
                </c:pt>
                <c:pt idx="1843">
                  <c:v>22.132164351845859</c:v>
                </c:pt>
                <c:pt idx="1844">
                  <c:v>22.133553240739275</c:v>
                </c:pt>
                <c:pt idx="1845">
                  <c:v>22.134942129625415</c:v>
                </c:pt>
                <c:pt idx="1846">
                  <c:v>22.136331018518831</c:v>
                </c:pt>
                <c:pt idx="1847">
                  <c:v>22.137719907404971</c:v>
                </c:pt>
                <c:pt idx="1848">
                  <c:v>22.139108796291112</c:v>
                </c:pt>
                <c:pt idx="1849">
                  <c:v>22.140497685184528</c:v>
                </c:pt>
                <c:pt idx="1850">
                  <c:v>22.141898148147448</c:v>
                </c:pt>
                <c:pt idx="1851">
                  <c:v>22.143287037033588</c:v>
                </c:pt>
                <c:pt idx="1852">
                  <c:v>22.144675925919728</c:v>
                </c:pt>
                <c:pt idx="1853">
                  <c:v>22.146064814813144</c:v>
                </c:pt>
                <c:pt idx="1854">
                  <c:v>22.147453703699284</c:v>
                </c:pt>
                <c:pt idx="1855">
                  <c:v>22.1488425925927</c:v>
                </c:pt>
                <c:pt idx="1856">
                  <c:v>22.15024305555562</c:v>
                </c:pt>
                <c:pt idx="1857">
                  <c:v>22.15163194444176</c:v>
                </c:pt>
                <c:pt idx="1858">
                  <c:v>22.153020833327901</c:v>
                </c:pt>
                <c:pt idx="1859">
                  <c:v>22.154409722221317</c:v>
                </c:pt>
                <c:pt idx="1860">
                  <c:v>22.155798611107457</c:v>
                </c:pt>
                <c:pt idx="1861">
                  <c:v>22.157187500000873</c:v>
                </c:pt>
                <c:pt idx="1862">
                  <c:v>22.158576388887013</c:v>
                </c:pt>
                <c:pt idx="1863">
                  <c:v>22.159976851849933</c:v>
                </c:pt>
                <c:pt idx="1864">
                  <c:v>22.161365740736073</c:v>
                </c:pt>
                <c:pt idx="1865">
                  <c:v>22.16275462962949</c:v>
                </c:pt>
                <c:pt idx="1866">
                  <c:v>22.16414351851563</c:v>
                </c:pt>
                <c:pt idx="1867">
                  <c:v>22.16553240740177</c:v>
                </c:pt>
                <c:pt idx="1868">
                  <c:v>22.166921296295186</c:v>
                </c:pt>
                <c:pt idx="1869">
                  <c:v>22.168310185181326</c:v>
                </c:pt>
                <c:pt idx="1870">
                  <c:v>22.169710648144246</c:v>
                </c:pt>
                <c:pt idx="1871">
                  <c:v>22.171099537037662</c:v>
                </c:pt>
                <c:pt idx="1872">
                  <c:v>22.172488425923802</c:v>
                </c:pt>
                <c:pt idx="1873">
                  <c:v>22.173877314809943</c:v>
                </c:pt>
                <c:pt idx="1874">
                  <c:v>22.175266203703359</c:v>
                </c:pt>
                <c:pt idx="1875">
                  <c:v>22.176655092589499</c:v>
                </c:pt>
                <c:pt idx="1876">
                  <c:v>22.178043981475639</c:v>
                </c:pt>
                <c:pt idx="1877">
                  <c:v>22.179432870369055</c:v>
                </c:pt>
                <c:pt idx="1878">
                  <c:v>22.180821759255196</c:v>
                </c:pt>
                <c:pt idx="1879">
                  <c:v>22.182210648148612</c:v>
                </c:pt>
                <c:pt idx="1880">
                  <c:v>22.183599537034752</c:v>
                </c:pt>
                <c:pt idx="1881">
                  <c:v>22.184988425920892</c:v>
                </c:pt>
                <c:pt idx="1882">
                  <c:v>22.186377314814308</c:v>
                </c:pt>
                <c:pt idx="1883">
                  <c:v>22.187766203700448</c:v>
                </c:pt>
                <c:pt idx="1884">
                  <c:v>22.189155092586589</c:v>
                </c:pt>
                <c:pt idx="1885">
                  <c:v>22.190543981480005</c:v>
                </c:pt>
                <c:pt idx="1886">
                  <c:v>22.191932870366145</c:v>
                </c:pt>
                <c:pt idx="1887">
                  <c:v>22.193321759259561</c:v>
                </c:pt>
                <c:pt idx="1888">
                  <c:v>22.194710648145701</c:v>
                </c:pt>
                <c:pt idx="1889">
                  <c:v>22.196099537031841</c:v>
                </c:pt>
                <c:pt idx="1890">
                  <c:v>22.197488425925258</c:v>
                </c:pt>
                <c:pt idx="1891">
                  <c:v>22.198877314811398</c:v>
                </c:pt>
                <c:pt idx="1892">
                  <c:v>22.200266203697538</c:v>
                </c:pt>
                <c:pt idx="1893">
                  <c:v>22.201655092590954</c:v>
                </c:pt>
                <c:pt idx="1894">
                  <c:v>22.203055555553874</c:v>
                </c:pt>
                <c:pt idx="1895">
                  <c:v>22.204444444440014</c:v>
                </c:pt>
                <c:pt idx="1896">
                  <c:v>22.20583333333343</c:v>
                </c:pt>
                <c:pt idx="1897">
                  <c:v>22.207222222219571</c:v>
                </c:pt>
                <c:pt idx="1898">
                  <c:v>22.208611111105711</c:v>
                </c:pt>
                <c:pt idx="1899">
                  <c:v>22.209999999999127</c:v>
                </c:pt>
                <c:pt idx="1900">
                  <c:v>22.211388888885267</c:v>
                </c:pt>
                <c:pt idx="1901">
                  <c:v>22.212777777778683</c:v>
                </c:pt>
                <c:pt idx="1902">
                  <c:v>22.214166666664823</c:v>
                </c:pt>
                <c:pt idx="1903">
                  <c:v>22.215555555550964</c:v>
                </c:pt>
                <c:pt idx="1904">
                  <c:v>22.21694444444438</c:v>
                </c:pt>
                <c:pt idx="1905">
                  <c:v>22.21833333333052</c:v>
                </c:pt>
                <c:pt idx="1906">
                  <c:v>22.21972222221666</c:v>
                </c:pt>
                <c:pt idx="1907">
                  <c:v>22.221111111110076</c:v>
                </c:pt>
                <c:pt idx="1908">
                  <c:v>22.222511574072996</c:v>
                </c:pt>
                <c:pt idx="1909">
                  <c:v>22.223900462959136</c:v>
                </c:pt>
                <c:pt idx="1910">
                  <c:v>22.225300925922056</c:v>
                </c:pt>
                <c:pt idx="1911">
                  <c:v>22.226689814815472</c:v>
                </c:pt>
                <c:pt idx="1912">
                  <c:v>22.228078703701613</c:v>
                </c:pt>
                <c:pt idx="1913">
                  <c:v>22.229479166664532</c:v>
                </c:pt>
                <c:pt idx="1914">
                  <c:v>22.230868055550673</c:v>
                </c:pt>
                <c:pt idx="1915">
                  <c:v>22.232268518513592</c:v>
                </c:pt>
                <c:pt idx="1916">
                  <c:v>22.233657407407009</c:v>
                </c:pt>
                <c:pt idx="1917">
                  <c:v>22.235046296293149</c:v>
                </c:pt>
                <c:pt idx="1918">
                  <c:v>22.236446759256069</c:v>
                </c:pt>
                <c:pt idx="1919">
                  <c:v>22.237835648142209</c:v>
                </c:pt>
                <c:pt idx="1920">
                  <c:v>22.239224537035625</c:v>
                </c:pt>
                <c:pt idx="1921">
                  <c:v>22.240624999998545</c:v>
                </c:pt>
                <c:pt idx="1922">
                  <c:v>22.242013888884685</c:v>
                </c:pt>
                <c:pt idx="1923">
                  <c:v>22.243402777778101</c:v>
                </c:pt>
                <c:pt idx="1924">
                  <c:v>22.244791666664241</c:v>
                </c:pt>
                <c:pt idx="1925">
                  <c:v>22.246180555550382</c:v>
                </c:pt>
                <c:pt idx="1926">
                  <c:v>22.247569444443798</c:v>
                </c:pt>
                <c:pt idx="1927">
                  <c:v>22.248969907406718</c:v>
                </c:pt>
                <c:pt idx="1928">
                  <c:v>22.250358796292858</c:v>
                </c:pt>
                <c:pt idx="1929">
                  <c:v>22.251747685178998</c:v>
                </c:pt>
                <c:pt idx="1930">
                  <c:v>22.253136574072414</c:v>
                </c:pt>
                <c:pt idx="1931">
                  <c:v>22.254525462958554</c:v>
                </c:pt>
                <c:pt idx="1932">
                  <c:v>22.25591435185197</c:v>
                </c:pt>
                <c:pt idx="1933">
                  <c:v>22.257303240738111</c:v>
                </c:pt>
                <c:pt idx="1934">
                  <c:v>22.258692129624251</c:v>
                </c:pt>
                <c:pt idx="1935">
                  <c:v>22.260092592587171</c:v>
                </c:pt>
                <c:pt idx="1936">
                  <c:v>22.261481481480587</c:v>
                </c:pt>
                <c:pt idx="1937">
                  <c:v>22.262870370366727</c:v>
                </c:pt>
                <c:pt idx="1938">
                  <c:v>22.264259259260143</c:v>
                </c:pt>
                <c:pt idx="1939">
                  <c:v>22.265648148146283</c:v>
                </c:pt>
                <c:pt idx="1940">
                  <c:v>22.267048611109203</c:v>
                </c:pt>
                <c:pt idx="1941">
                  <c:v>22.268437499995343</c:v>
                </c:pt>
                <c:pt idx="1942">
                  <c:v>22.26982638888876</c:v>
                </c:pt>
                <c:pt idx="1943">
                  <c:v>22.2712152777749</c:v>
                </c:pt>
                <c:pt idx="1944">
                  <c:v>22.27260416666104</c:v>
                </c:pt>
                <c:pt idx="1945">
                  <c:v>22.273993055554456</c:v>
                </c:pt>
                <c:pt idx="1946">
                  <c:v>22.275393518517376</c:v>
                </c:pt>
                <c:pt idx="1947">
                  <c:v>22.276782407403516</c:v>
                </c:pt>
                <c:pt idx="1948">
                  <c:v>22.278171296296932</c:v>
                </c:pt>
                <c:pt idx="1949">
                  <c:v>22.279560185183072</c:v>
                </c:pt>
                <c:pt idx="1950">
                  <c:v>22.280949074069213</c:v>
                </c:pt>
                <c:pt idx="1951">
                  <c:v>22.282349537032133</c:v>
                </c:pt>
                <c:pt idx="1952">
                  <c:v>22.283738425925549</c:v>
                </c:pt>
                <c:pt idx="1953">
                  <c:v>22.285127314811689</c:v>
                </c:pt>
                <c:pt idx="1954">
                  <c:v>22.286516203697829</c:v>
                </c:pt>
                <c:pt idx="1955">
                  <c:v>22.287905092591245</c:v>
                </c:pt>
                <c:pt idx="1956">
                  <c:v>22.289305555554165</c:v>
                </c:pt>
                <c:pt idx="1957">
                  <c:v>22.290694444440305</c:v>
                </c:pt>
                <c:pt idx="1958">
                  <c:v>22.292083333333721</c:v>
                </c:pt>
                <c:pt idx="1959">
                  <c:v>22.293472222219862</c:v>
                </c:pt>
                <c:pt idx="1960">
                  <c:v>22.294872685182781</c:v>
                </c:pt>
                <c:pt idx="1961">
                  <c:v>22.296261574068922</c:v>
                </c:pt>
                <c:pt idx="1962">
                  <c:v>22.297650462962338</c:v>
                </c:pt>
                <c:pt idx="1963">
                  <c:v>22.299039351848478</c:v>
                </c:pt>
                <c:pt idx="1964">
                  <c:v>22.300428240734618</c:v>
                </c:pt>
                <c:pt idx="1965">
                  <c:v>22.301817129628034</c:v>
                </c:pt>
                <c:pt idx="1966">
                  <c:v>22.303217592590954</c:v>
                </c:pt>
                <c:pt idx="1967">
                  <c:v>22.304606481477094</c:v>
                </c:pt>
                <c:pt idx="1968">
                  <c:v>22.30599537037051</c:v>
                </c:pt>
                <c:pt idx="1969">
                  <c:v>22.307384259256651</c:v>
                </c:pt>
                <c:pt idx="1970">
                  <c:v>22.308773148142791</c:v>
                </c:pt>
                <c:pt idx="1971">
                  <c:v>22.310162037036207</c:v>
                </c:pt>
                <c:pt idx="1972">
                  <c:v>22.311550925922347</c:v>
                </c:pt>
                <c:pt idx="1973">
                  <c:v>22.312951388885267</c:v>
                </c:pt>
                <c:pt idx="1974">
                  <c:v>22.314340277778683</c:v>
                </c:pt>
                <c:pt idx="1975">
                  <c:v>22.315729166664823</c:v>
                </c:pt>
                <c:pt idx="1976">
                  <c:v>22.317129629627743</c:v>
                </c:pt>
                <c:pt idx="1977">
                  <c:v>22.318518518513883</c:v>
                </c:pt>
                <c:pt idx="1978">
                  <c:v>22.3199074074073</c:v>
                </c:pt>
                <c:pt idx="1979">
                  <c:v>22.32129629629344</c:v>
                </c:pt>
                <c:pt idx="1980">
                  <c:v>22.32268518517958</c:v>
                </c:pt>
                <c:pt idx="1981">
                  <c:v>22.3240856481425</c:v>
                </c:pt>
                <c:pt idx="1982">
                  <c:v>22.325474537035916</c:v>
                </c:pt>
                <c:pt idx="1983">
                  <c:v>22.326863425922056</c:v>
                </c:pt>
                <c:pt idx="1984">
                  <c:v>22.328252314815472</c:v>
                </c:pt>
                <c:pt idx="1985">
                  <c:v>22.329641203701613</c:v>
                </c:pt>
                <c:pt idx="1986">
                  <c:v>22.331041666664532</c:v>
                </c:pt>
                <c:pt idx="1987">
                  <c:v>22.332430555550673</c:v>
                </c:pt>
                <c:pt idx="1988">
                  <c:v>22.333819444444089</c:v>
                </c:pt>
                <c:pt idx="1989">
                  <c:v>22.335208333330229</c:v>
                </c:pt>
                <c:pt idx="1990">
                  <c:v>22.336597222216369</c:v>
                </c:pt>
                <c:pt idx="1991">
                  <c:v>22.337986111109785</c:v>
                </c:pt>
                <c:pt idx="1992">
                  <c:v>22.339386574072705</c:v>
                </c:pt>
                <c:pt idx="1993">
                  <c:v>22.340775462958845</c:v>
                </c:pt>
                <c:pt idx="1994">
                  <c:v>22.342164351852261</c:v>
                </c:pt>
                <c:pt idx="1995">
                  <c:v>22.343553240738402</c:v>
                </c:pt>
                <c:pt idx="1996">
                  <c:v>22.344942129624542</c:v>
                </c:pt>
                <c:pt idx="1997">
                  <c:v>22.346331018517958</c:v>
                </c:pt>
                <c:pt idx="1998">
                  <c:v>22.347719907404098</c:v>
                </c:pt>
                <c:pt idx="1999">
                  <c:v>22.349120370367018</c:v>
                </c:pt>
                <c:pt idx="2000">
                  <c:v>22.350509259253158</c:v>
                </c:pt>
                <c:pt idx="2001">
                  <c:v>22.351898148146574</c:v>
                </c:pt>
                <c:pt idx="2002">
                  <c:v>22.353287037032715</c:v>
                </c:pt>
                <c:pt idx="2003">
                  <c:v>22.354675925926131</c:v>
                </c:pt>
                <c:pt idx="2004">
                  <c:v>22.356064814812271</c:v>
                </c:pt>
                <c:pt idx="2005">
                  <c:v>22.357453703698411</c:v>
                </c:pt>
                <c:pt idx="2006">
                  <c:v>22.358842592591827</c:v>
                </c:pt>
                <c:pt idx="2007">
                  <c:v>22.360231481477967</c:v>
                </c:pt>
                <c:pt idx="2008">
                  <c:v>22.361631944440887</c:v>
                </c:pt>
                <c:pt idx="2009">
                  <c:v>22.363020833334303</c:v>
                </c:pt>
                <c:pt idx="2010">
                  <c:v>22.364409722220444</c:v>
                </c:pt>
                <c:pt idx="2011">
                  <c:v>22.365798611106584</c:v>
                </c:pt>
                <c:pt idx="2012">
                  <c:v>22.3671875</c:v>
                </c:pt>
                <c:pt idx="2013">
                  <c:v>22.36857638888614</c:v>
                </c:pt>
                <c:pt idx="2014">
                  <c:v>22.36996527777228</c:v>
                </c:pt>
                <c:pt idx="2015">
                  <c:v>22.371354166665697</c:v>
                </c:pt>
                <c:pt idx="2016">
                  <c:v>22.372743055551837</c:v>
                </c:pt>
                <c:pt idx="2017">
                  <c:v>22.374131944445253</c:v>
                </c:pt>
                <c:pt idx="2018">
                  <c:v>22.375520833331393</c:v>
                </c:pt>
                <c:pt idx="2019">
                  <c:v>22.376921296294313</c:v>
                </c:pt>
                <c:pt idx="2020">
                  <c:v>22.378310185180453</c:v>
                </c:pt>
                <c:pt idx="2021">
                  <c:v>22.379699074073869</c:v>
                </c:pt>
                <c:pt idx="2022">
                  <c:v>22.381087962960009</c:v>
                </c:pt>
                <c:pt idx="2023">
                  <c:v>22.38247685184615</c:v>
                </c:pt>
                <c:pt idx="2024">
                  <c:v>22.383865740739566</c:v>
                </c:pt>
                <c:pt idx="2025">
                  <c:v>22.385254629625706</c:v>
                </c:pt>
                <c:pt idx="2026">
                  <c:v>22.386643518519122</c:v>
                </c:pt>
                <c:pt idx="2027">
                  <c:v>22.388032407405262</c:v>
                </c:pt>
                <c:pt idx="2028">
                  <c:v>22.389421296291403</c:v>
                </c:pt>
                <c:pt idx="2029">
                  <c:v>22.390821759254322</c:v>
                </c:pt>
                <c:pt idx="2030">
                  <c:v>22.392210648147739</c:v>
                </c:pt>
                <c:pt idx="2031">
                  <c:v>22.393599537033879</c:v>
                </c:pt>
                <c:pt idx="2032">
                  <c:v>22.394988425920019</c:v>
                </c:pt>
                <c:pt idx="2033">
                  <c:v>22.396377314813435</c:v>
                </c:pt>
                <c:pt idx="2034">
                  <c:v>22.397766203699575</c:v>
                </c:pt>
                <c:pt idx="2035">
                  <c:v>22.399155092592991</c:v>
                </c:pt>
                <c:pt idx="2036">
                  <c:v>22.400543981479132</c:v>
                </c:pt>
                <c:pt idx="2037">
                  <c:v>22.401944444442051</c:v>
                </c:pt>
                <c:pt idx="2038">
                  <c:v>22.403333333328192</c:v>
                </c:pt>
                <c:pt idx="2039">
                  <c:v>22.404722222221608</c:v>
                </c:pt>
                <c:pt idx="2040">
                  <c:v>22.406111111107748</c:v>
                </c:pt>
                <c:pt idx="2041">
                  <c:v>22.407499999993888</c:v>
                </c:pt>
                <c:pt idx="2042">
                  <c:v>22.408888888887304</c:v>
                </c:pt>
                <c:pt idx="2043">
                  <c:v>22.410277777773445</c:v>
                </c:pt>
                <c:pt idx="2044">
                  <c:v>22.411666666666861</c:v>
                </c:pt>
                <c:pt idx="2045">
                  <c:v>22.413055555553001</c:v>
                </c:pt>
                <c:pt idx="2046">
                  <c:v>22.414444444439141</c:v>
                </c:pt>
                <c:pt idx="2047">
                  <c:v>22.415833333332557</c:v>
                </c:pt>
                <c:pt idx="2048">
                  <c:v>22.417222222218697</c:v>
                </c:pt>
                <c:pt idx="2049">
                  <c:v>22.418611111104838</c:v>
                </c:pt>
                <c:pt idx="2050">
                  <c:v>22.419999999998254</c:v>
                </c:pt>
                <c:pt idx="2051">
                  <c:v>22.421388888884394</c:v>
                </c:pt>
                <c:pt idx="2052">
                  <c:v>22.42277777777781</c:v>
                </c:pt>
                <c:pt idx="2053">
                  <c:v>22.42416666666395</c:v>
                </c:pt>
                <c:pt idx="2054">
                  <c:v>22.42556712962687</c:v>
                </c:pt>
                <c:pt idx="2055">
                  <c:v>22.42695601851301</c:v>
                </c:pt>
                <c:pt idx="2056">
                  <c:v>22.428344907406427</c:v>
                </c:pt>
                <c:pt idx="2057">
                  <c:v>22.429733796292567</c:v>
                </c:pt>
                <c:pt idx="2058">
                  <c:v>22.431122685185983</c:v>
                </c:pt>
                <c:pt idx="2059">
                  <c:v>22.432511574072123</c:v>
                </c:pt>
                <c:pt idx="2060">
                  <c:v>22.433900462958263</c:v>
                </c:pt>
                <c:pt idx="2061">
                  <c:v>22.435289351851679</c:v>
                </c:pt>
                <c:pt idx="2062">
                  <c:v>22.43667824073782</c:v>
                </c:pt>
                <c:pt idx="2063">
                  <c:v>22.43806712962396</c:v>
                </c:pt>
                <c:pt idx="2064">
                  <c:v>22.439456018517376</c:v>
                </c:pt>
                <c:pt idx="2065">
                  <c:v>22.440844907403516</c:v>
                </c:pt>
                <c:pt idx="2066">
                  <c:v>22.442233796296932</c:v>
                </c:pt>
                <c:pt idx="2067">
                  <c:v>22.443622685183072</c:v>
                </c:pt>
                <c:pt idx="2068">
                  <c:v>22.445011574069213</c:v>
                </c:pt>
                <c:pt idx="2069">
                  <c:v>22.446400462962629</c:v>
                </c:pt>
                <c:pt idx="2070">
                  <c:v>22.447789351848769</c:v>
                </c:pt>
                <c:pt idx="2071">
                  <c:v>22.449178240734909</c:v>
                </c:pt>
                <c:pt idx="2072">
                  <c:v>22.450567129628325</c:v>
                </c:pt>
                <c:pt idx="2073">
                  <c:v>22.451967592591245</c:v>
                </c:pt>
                <c:pt idx="2074">
                  <c:v>22.453356481477385</c:v>
                </c:pt>
                <c:pt idx="2075">
                  <c:v>22.454745370370802</c:v>
                </c:pt>
                <c:pt idx="2076">
                  <c:v>22.456134259256942</c:v>
                </c:pt>
                <c:pt idx="2077">
                  <c:v>22.457523148143082</c:v>
                </c:pt>
                <c:pt idx="2078">
                  <c:v>22.458912037036498</c:v>
                </c:pt>
                <c:pt idx="2079">
                  <c:v>22.460300925922638</c:v>
                </c:pt>
                <c:pt idx="2080">
                  <c:v>22.461689814808778</c:v>
                </c:pt>
                <c:pt idx="2081">
                  <c:v>22.463090277771698</c:v>
                </c:pt>
                <c:pt idx="2082">
                  <c:v>22.464479166665114</c:v>
                </c:pt>
                <c:pt idx="2083">
                  <c:v>22.465868055551255</c:v>
                </c:pt>
                <c:pt idx="2084">
                  <c:v>22.467256944444671</c:v>
                </c:pt>
                <c:pt idx="2085">
                  <c:v>22.468645833330811</c:v>
                </c:pt>
                <c:pt idx="2086">
                  <c:v>22.470034722216951</c:v>
                </c:pt>
                <c:pt idx="2087">
                  <c:v>22.471423611110367</c:v>
                </c:pt>
                <c:pt idx="2088">
                  <c:v>22.472812499996508</c:v>
                </c:pt>
                <c:pt idx="2089">
                  <c:v>22.474201388882648</c:v>
                </c:pt>
                <c:pt idx="2090">
                  <c:v>22.475590277776064</c:v>
                </c:pt>
                <c:pt idx="2091">
                  <c:v>22.476990740738984</c:v>
                </c:pt>
                <c:pt idx="2092">
                  <c:v>22.478379629625124</c:v>
                </c:pt>
                <c:pt idx="2093">
                  <c:v>22.47976851851854</c:v>
                </c:pt>
                <c:pt idx="2094">
                  <c:v>22.48115740740468</c:v>
                </c:pt>
                <c:pt idx="2095">
                  <c:v>22.48254629629082</c:v>
                </c:pt>
                <c:pt idx="2096">
                  <c:v>22.483935185184237</c:v>
                </c:pt>
                <c:pt idx="2097">
                  <c:v>22.485324074070377</c:v>
                </c:pt>
                <c:pt idx="2098">
                  <c:v>22.486712962963793</c:v>
                </c:pt>
                <c:pt idx="2099">
                  <c:v>22.488101851849933</c:v>
                </c:pt>
                <c:pt idx="2100">
                  <c:v>22.489490740736073</c:v>
                </c:pt>
                <c:pt idx="2101">
                  <c:v>22.49087962962949</c:v>
                </c:pt>
                <c:pt idx="2102">
                  <c:v>22.492280092592409</c:v>
                </c:pt>
                <c:pt idx="2103">
                  <c:v>22.49366898147855</c:v>
                </c:pt>
                <c:pt idx="2104">
                  <c:v>22.49505787036469</c:v>
                </c:pt>
                <c:pt idx="2105">
                  <c:v>22.496446759258106</c:v>
                </c:pt>
                <c:pt idx="2106">
                  <c:v>22.497835648144246</c:v>
                </c:pt>
                <c:pt idx="2107">
                  <c:v>22.499236111107166</c:v>
                </c:pt>
                <c:pt idx="2108">
                  <c:v>22.500625000000582</c:v>
                </c:pt>
                <c:pt idx="2109">
                  <c:v>22.502013888886722</c:v>
                </c:pt>
                <c:pt idx="2110">
                  <c:v>22.503402777772862</c:v>
                </c:pt>
                <c:pt idx="2111">
                  <c:v>22.504791666666279</c:v>
                </c:pt>
                <c:pt idx="2112">
                  <c:v>22.506180555552419</c:v>
                </c:pt>
                <c:pt idx="2113">
                  <c:v>22.507569444438559</c:v>
                </c:pt>
                <c:pt idx="2114">
                  <c:v>22.508958333331975</c:v>
                </c:pt>
                <c:pt idx="2115">
                  <c:v>22.510358796294895</c:v>
                </c:pt>
                <c:pt idx="2116">
                  <c:v>22.511747685181035</c:v>
                </c:pt>
                <c:pt idx="2117">
                  <c:v>22.513136574074451</c:v>
                </c:pt>
                <c:pt idx="2118">
                  <c:v>22.514525462960592</c:v>
                </c:pt>
                <c:pt idx="2119">
                  <c:v>22.515914351846732</c:v>
                </c:pt>
                <c:pt idx="2120">
                  <c:v>22.517314814809652</c:v>
                </c:pt>
                <c:pt idx="2121">
                  <c:v>22.518703703703068</c:v>
                </c:pt>
                <c:pt idx="2122">
                  <c:v>22.520092592589208</c:v>
                </c:pt>
                <c:pt idx="2123">
                  <c:v>22.521481481475348</c:v>
                </c:pt>
                <c:pt idx="2124">
                  <c:v>22.522870370368764</c:v>
                </c:pt>
                <c:pt idx="2125">
                  <c:v>22.524259259254904</c:v>
                </c:pt>
                <c:pt idx="2126">
                  <c:v>22.525648148148321</c:v>
                </c:pt>
                <c:pt idx="2127">
                  <c:v>22.527037037034461</c:v>
                </c:pt>
                <c:pt idx="2128">
                  <c:v>22.528472222220444</c:v>
                </c:pt>
                <c:pt idx="2129">
                  <c:v>22.529861111106584</c:v>
                </c:pt>
                <c:pt idx="2130">
                  <c:v>22.53125</c:v>
                </c:pt>
                <c:pt idx="2131">
                  <c:v>22.53263888888614</c:v>
                </c:pt>
                <c:pt idx="2132">
                  <c:v>22.53402777777228</c:v>
                </c:pt>
                <c:pt idx="2133">
                  <c:v>22.535416666665697</c:v>
                </c:pt>
                <c:pt idx="2134">
                  <c:v>22.536805555551837</c:v>
                </c:pt>
                <c:pt idx="2135">
                  <c:v>22.538194444445253</c:v>
                </c:pt>
                <c:pt idx="2136">
                  <c:v>22.539583333331393</c:v>
                </c:pt>
                <c:pt idx="2137">
                  <c:v>22.540972222217533</c:v>
                </c:pt>
                <c:pt idx="2138">
                  <c:v>22.542361111110949</c:v>
                </c:pt>
                <c:pt idx="2139">
                  <c:v>22.54374999999709</c:v>
                </c:pt>
                <c:pt idx="2140">
                  <c:v>22.54513888888323</c:v>
                </c:pt>
                <c:pt idx="2141">
                  <c:v>22.546527777776646</c:v>
                </c:pt>
                <c:pt idx="2142">
                  <c:v>22.547916666662786</c:v>
                </c:pt>
                <c:pt idx="2143">
                  <c:v>22.549305555556202</c:v>
                </c:pt>
                <c:pt idx="2144">
                  <c:v>22.550694444442343</c:v>
                </c:pt>
                <c:pt idx="2145">
                  <c:v>22.552083333328483</c:v>
                </c:pt>
                <c:pt idx="2146">
                  <c:v>22.553472222221899</c:v>
                </c:pt>
                <c:pt idx="2147">
                  <c:v>22.554872685184819</c:v>
                </c:pt>
                <c:pt idx="2148">
                  <c:v>22.556261574070959</c:v>
                </c:pt>
                <c:pt idx="2149">
                  <c:v>22.557650462957099</c:v>
                </c:pt>
                <c:pt idx="2150">
                  <c:v>22.559039351850515</c:v>
                </c:pt>
                <c:pt idx="2151">
                  <c:v>22.560428240736655</c:v>
                </c:pt>
                <c:pt idx="2152">
                  <c:v>22.561817129630072</c:v>
                </c:pt>
                <c:pt idx="2153">
                  <c:v>22.563206018516212</c:v>
                </c:pt>
                <c:pt idx="2154">
                  <c:v>22.564594907402352</c:v>
                </c:pt>
                <c:pt idx="2155">
                  <c:v>22.565995370365272</c:v>
                </c:pt>
                <c:pt idx="2156">
                  <c:v>22.567384259258688</c:v>
                </c:pt>
                <c:pt idx="2157">
                  <c:v>22.568773148144828</c:v>
                </c:pt>
                <c:pt idx="2158">
                  <c:v>22.570162037030968</c:v>
                </c:pt>
                <c:pt idx="2159">
                  <c:v>22.571550925924385</c:v>
                </c:pt>
                <c:pt idx="2160">
                  <c:v>22.572939814810525</c:v>
                </c:pt>
                <c:pt idx="2161">
                  <c:v>22.574328703703941</c:v>
                </c:pt>
                <c:pt idx="2162">
                  <c:v>22.575717592590081</c:v>
                </c:pt>
                <c:pt idx="2163">
                  <c:v>22.577106481476221</c:v>
                </c:pt>
                <c:pt idx="2164">
                  <c:v>22.578495370369637</c:v>
                </c:pt>
                <c:pt idx="2165">
                  <c:v>22.579884259255778</c:v>
                </c:pt>
                <c:pt idx="2166">
                  <c:v>22.581284722218697</c:v>
                </c:pt>
                <c:pt idx="2167">
                  <c:v>22.582673611104838</c:v>
                </c:pt>
                <c:pt idx="2168">
                  <c:v>22.584062499998254</c:v>
                </c:pt>
                <c:pt idx="2169">
                  <c:v>22.585451388884394</c:v>
                </c:pt>
                <c:pt idx="2170">
                  <c:v>22.58684027777781</c:v>
                </c:pt>
                <c:pt idx="2171">
                  <c:v>22.58822916666395</c:v>
                </c:pt>
                <c:pt idx="2172">
                  <c:v>22.589618055550091</c:v>
                </c:pt>
                <c:pt idx="2173">
                  <c:v>22.591006944443507</c:v>
                </c:pt>
                <c:pt idx="2174">
                  <c:v>22.592395833329647</c:v>
                </c:pt>
                <c:pt idx="2175">
                  <c:v>22.593784722223063</c:v>
                </c:pt>
                <c:pt idx="2176">
                  <c:v>22.595173611109203</c:v>
                </c:pt>
                <c:pt idx="2177">
                  <c:v>22.596562499995343</c:v>
                </c:pt>
                <c:pt idx="2178">
                  <c:v>22.597962962958263</c:v>
                </c:pt>
                <c:pt idx="2179">
                  <c:v>22.599351851851679</c:v>
                </c:pt>
                <c:pt idx="2180">
                  <c:v>22.60074074073782</c:v>
                </c:pt>
                <c:pt idx="2181">
                  <c:v>22.60212962962396</c:v>
                </c:pt>
                <c:pt idx="2182">
                  <c:v>22.603518518517376</c:v>
                </c:pt>
                <c:pt idx="2183">
                  <c:v>22.604907407403516</c:v>
                </c:pt>
                <c:pt idx="2184">
                  <c:v>22.606296296296932</c:v>
                </c:pt>
                <c:pt idx="2185">
                  <c:v>22.607685185183072</c:v>
                </c:pt>
                <c:pt idx="2186">
                  <c:v>22.609074074069213</c:v>
                </c:pt>
                <c:pt idx="2187">
                  <c:v>22.610462962962629</c:v>
                </c:pt>
                <c:pt idx="2188">
                  <c:v>22.611851851848769</c:v>
                </c:pt>
                <c:pt idx="2189">
                  <c:v>22.613252314811689</c:v>
                </c:pt>
                <c:pt idx="2190">
                  <c:v>22.614641203697829</c:v>
                </c:pt>
                <c:pt idx="2191">
                  <c:v>22.616030092591245</c:v>
                </c:pt>
                <c:pt idx="2192">
                  <c:v>22.617418981477385</c:v>
                </c:pt>
                <c:pt idx="2193">
                  <c:v>22.618807870370802</c:v>
                </c:pt>
                <c:pt idx="2194">
                  <c:v>22.620196759256942</c:v>
                </c:pt>
                <c:pt idx="2195">
                  <c:v>22.621585648143082</c:v>
                </c:pt>
                <c:pt idx="2196">
                  <c:v>22.622974537036498</c:v>
                </c:pt>
                <c:pt idx="2197">
                  <c:v>22.624363425922638</c:v>
                </c:pt>
                <c:pt idx="2198">
                  <c:v>22.625752314808778</c:v>
                </c:pt>
                <c:pt idx="2199">
                  <c:v>22.627141203702195</c:v>
                </c:pt>
                <c:pt idx="2200">
                  <c:v>22.628530092588335</c:v>
                </c:pt>
                <c:pt idx="2201">
                  <c:v>22.629918981481751</c:v>
                </c:pt>
                <c:pt idx="2202">
                  <c:v>22.631307870367891</c:v>
                </c:pt>
                <c:pt idx="2203">
                  <c:v>22.632696759254031</c:v>
                </c:pt>
                <c:pt idx="2204">
                  <c:v>22.634085648147448</c:v>
                </c:pt>
                <c:pt idx="2205">
                  <c:v>22.635486111110367</c:v>
                </c:pt>
                <c:pt idx="2206">
                  <c:v>22.636874999996508</c:v>
                </c:pt>
                <c:pt idx="2207">
                  <c:v>22.638263888882648</c:v>
                </c:pt>
                <c:pt idx="2208">
                  <c:v>22.639652777776064</c:v>
                </c:pt>
                <c:pt idx="2209">
                  <c:v>22.641041666662204</c:v>
                </c:pt>
                <c:pt idx="2210">
                  <c:v>22.64243055555562</c:v>
                </c:pt>
                <c:pt idx="2211">
                  <c:v>22.64381944444176</c:v>
                </c:pt>
                <c:pt idx="2212">
                  <c:v>22.645208333327901</c:v>
                </c:pt>
                <c:pt idx="2213">
                  <c:v>22.64660879629082</c:v>
                </c:pt>
                <c:pt idx="2214">
                  <c:v>22.647997685184237</c:v>
                </c:pt>
                <c:pt idx="2215">
                  <c:v>22.649386574070377</c:v>
                </c:pt>
                <c:pt idx="2216">
                  <c:v>22.650775462963793</c:v>
                </c:pt>
                <c:pt idx="2217">
                  <c:v>22.652164351849933</c:v>
                </c:pt>
                <c:pt idx="2218">
                  <c:v>22.653553240736073</c:v>
                </c:pt>
                <c:pt idx="2219">
                  <c:v>22.65494212962949</c:v>
                </c:pt>
                <c:pt idx="2220">
                  <c:v>22.65633101851563</c:v>
                </c:pt>
                <c:pt idx="2221">
                  <c:v>22.65771990740177</c:v>
                </c:pt>
                <c:pt idx="2222">
                  <c:v>22.659108796295186</c:v>
                </c:pt>
                <c:pt idx="2223">
                  <c:v>22.660497685181326</c:v>
                </c:pt>
                <c:pt idx="2224">
                  <c:v>22.661886574074742</c:v>
                </c:pt>
                <c:pt idx="2225">
                  <c:v>22.663287037037662</c:v>
                </c:pt>
                <c:pt idx="2226">
                  <c:v>22.664675925923802</c:v>
                </c:pt>
                <c:pt idx="2227">
                  <c:v>22.666064814809943</c:v>
                </c:pt>
                <c:pt idx="2228">
                  <c:v>22.667453703703359</c:v>
                </c:pt>
                <c:pt idx="2229">
                  <c:v>22.668842592589499</c:v>
                </c:pt>
                <c:pt idx="2230">
                  <c:v>22.670231481475639</c:v>
                </c:pt>
                <c:pt idx="2231">
                  <c:v>22.671620370369055</c:v>
                </c:pt>
                <c:pt idx="2232">
                  <c:v>22.673009259255196</c:v>
                </c:pt>
              </c:numCache>
            </c:numRef>
          </c:xVal>
          <c:yVal>
            <c:numRef>
              <c:f>Sheet1!$D$2:$D$2234</c:f>
              <c:numCache>
                <c:formatCode>General</c:formatCode>
                <c:ptCount val="2233"/>
                <c:pt idx="0">
                  <c:v>5.1836625044804681</c:v>
                </c:pt>
                <c:pt idx="1">
                  <c:v>5.0473354875026457</c:v>
                </c:pt>
                <c:pt idx="2">
                  <c:v>5.0743067553548826</c:v>
                </c:pt>
                <c:pt idx="3">
                  <c:v>5.101432827225624</c:v>
                </c:pt>
                <c:pt idx="4">
                  <c:v>5.2953860502581369</c:v>
                </c:pt>
                <c:pt idx="5">
                  <c:v>4.9672580005323521</c:v>
                </c:pt>
                <c:pt idx="6">
                  <c:v>5.1423886881527032</c:v>
                </c:pt>
                <c:pt idx="7">
                  <c:v>5.1975048080419803</c:v>
                </c:pt>
                <c:pt idx="8">
                  <c:v>5.0338931237963731</c:v>
                </c:pt>
                <c:pt idx="9">
                  <c:v>4.8884509668408924</c:v>
                </c:pt>
                <c:pt idx="10">
                  <c:v>4.9276969443392655</c:v>
                </c:pt>
                <c:pt idx="11">
                  <c:v>5.0071366649681508</c:v>
                </c:pt>
                <c:pt idx="12">
                  <c:v>5.1561099822139784</c:v>
                </c:pt>
                <c:pt idx="13">
                  <c:v>4.9276969443392655</c:v>
                </c:pt>
                <c:pt idx="14">
                  <c:v>4.8754419593814813</c:v>
                </c:pt>
                <c:pt idx="15">
                  <c:v>4.8495175586354735</c:v>
                </c:pt>
                <c:pt idx="16">
                  <c:v>4.9276969443392655</c:v>
                </c:pt>
                <c:pt idx="17">
                  <c:v>4.8754419593814813</c:v>
                </c:pt>
                <c:pt idx="18">
                  <c:v>5.0338931237963731</c:v>
                </c:pt>
                <c:pt idx="19">
                  <c:v>4.9672580005323521</c:v>
                </c:pt>
                <c:pt idx="20">
                  <c:v>5.0878463882705631</c:v>
                </c:pt>
                <c:pt idx="21">
                  <c:v>5.2392319641754383</c:v>
                </c:pt>
                <c:pt idx="22">
                  <c:v>5.0071366649681508</c:v>
                </c:pt>
                <c:pt idx="23">
                  <c:v>5.101432827225624</c:v>
                </c:pt>
                <c:pt idx="24">
                  <c:v>5.0071366649681508</c:v>
                </c:pt>
                <c:pt idx="25">
                  <c:v>4.8884509668408924</c:v>
                </c:pt>
                <c:pt idx="26">
                  <c:v>4.6718950865960203</c:v>
                </c:pt>
                <c:pt idx="27">
                  <c:v>4.9014946858764947</c:v>
                </c:pt>
                <c:pt idx="28">
                  <c:v>4.8366121596608806</c:v>
                </c:pt>
                <c:pt idx="29">
                  <c:v>4.6223527120888273</c:v>
                </c:pt>
                <c:pt idx="30">
                  <c:v>4.6718950865960203</c:v>
                </c:pt>
                <c:pt idx="31">
                  <c:v>4.6470627420348372</c:v>
                </c:pt>
                <c:pt idx="32">
                  <c:v>4.6843707811344473</c:v>
                </c:pt>
                <c:pt idx="33">
                  <c:v>4.8495175586354735</c:v>
                </c:pt>
                <c:pt idx="34">
                  <c:v>4.6968699586330427</c:v>
                </c:pt>
                <c:pt idx="35">
                  <c:v>4.6843707811344473</c:v>
                </c:pt>
                <c:pt idx="36">
                  <c:v>4.6223527120888273</c:v>
                </c:pt>
                <c:pt idx="37">
                  <c:v>4.7980916146414749</c:v>
                </c:pt>
                <c:pt idx="38">
                  <c:v>4.6594623715205579</c:v>
                </c:pt>
                <c:pt idx="39">
                  <c:v>4.7598778613059194</c:v>
                </c:pt>
                <c:pt idx="40">
                  <c:v>4.6470627420348372</c:v>
                </c:pt>
                <c:pt idx="41">
                  <c:v>4.8366121596608806</c:v>
                </c:pt>
                <c:pt idx="42">
                  <c:v>4.9408453823353904</c:v>
                </c:pt>
                <c:pt idx="43">
                  <c:v>4.7725885025204988</c:v>
                </c:pt>
                <c:pt idx="44">
                  <c:v>4.8108942303070572</c:v>
                </c:pt>
                <c:pt idx="45">
                  <c:v>4.9805119982047854</c:v>
                </c:pt>
                <c:pt idx="46">
                  <c:v>4.8624675711248075</c:v>
                </c:pt>
                <c:pt idx="47">
                  <c:v>4.7219684562532391</c:v>
                </c:pt>
                <c:pt idx="48">
                  <c:v>4.6968699586330427</c:v>
                </c:pt>
                <c:pt idx="49">
                  <c:v>4.8366121596608806</c:v>
                </c:pt>
                <c:pt idx="50">
                  <c:v>4.8884509668408924</c:v>
                </c:pt>
                <c:pt idx="51">
                  <c:v>4.7980916146414749</c:v>
                </c:pt>
                <c:pt idx="52">
                  <c:v>4.8884509668408924</c:v>
                </c:pt>
                <c:pt idx="53">
                  <c:v>4.7472110089586952</c:v>
                </c:pt>
                <c:pt idx="54">
                  <c:v>4.8624675711248075</c:v>
                </c:pt>
                <c:pt idx="55">
                  <c:v>5.0743067553548826</c:v>
                </c:pt>
                <c:pt idx="56">
                  <c:v>5.1150448398915458</c:v>
                </c:pt>
                <c:pt idx="57">
                  <c:v>4.9145834965944815</c:v>
                </c:pt>
                <c:pt idx="58">
                  <c:v>5.0473354875026457</c:v>
                </c:pt>
                <c:pt idx="59">
                  <c:v>5.1150448398915458</c:v>
                </c:pt>
                <c:pt idx="60">
                  <c:v>4.8754419593814813</c:v>
                </c:pt>
                <c:pt idx="61">
                  <c:v>5.2252785303729175</c:v>
                </c:pt>
                <c:pt idx="62">
                  <c:v>5.1561099822139784</c:v>
                </c:pt>
                <c:pt idx="63">
                  <c:v>5.2532116624820393</c:v>
                </c:pt>
                <c:pt idx="64">
                  <c:v>5.211373166927479</c:v>
                </c:pt>
                <c:pt idx="65">
                  <c:v>5.1836625044804681</c:v>
                </c:pt>
                <c:pt idx="66">
                  <c:v>5.3664229688461651</c:v>
                </c:pt>
                <c:pt idx="67">
                  <c:v>5.1150448398915458</c:v>
                </c:pt>
                <c:pt idx="68">
                  <c:v>4.9014946858764947</c:v>
                </c:pt>
                <c:pt idx="69">
                  <c:v>4.8624675711248075</c:v>
                </c:pt>
                <c:pt idx="70">
                  <c:v>5.0473354875026457</c:v>
                </c:pt>
                <c:pt idx="71">
                  <c:v>4.9408453823353904</c:v>
                </c:pt>
                <c:pt idx="72">
                  <c:v>5.2252785303729175</c:v>
                </c:pt>
                <c:pt idx="73">
                  <c:v>5.211373166927479</c:v>
                </c:pt>
                <c:pt idx="74">
                  <c:v>4.9145834965944815</c:v>
                </c:pt>
                <c:pt idx="75">
                  <c:v>5.0338931237963731</c:v>
                </c:pt>
                <c:pt idx="76">
                  <c:v>4.8237411041690521</c:v>
                </c:pt>
                <c:pt idx="77">
                  <c:v>5.1150448398915458</c:v>
                </c:pt>
                <c:pt idx="78">
                  <c:v>5.0071366649681508</c:v>
                </c:pt>
                <c:pt idx="79">
                  <c:v>5.0071366649681508</c:v>
                </c:pt>
                <c:pt idx="80">
                  <c:v>4.9145834965944815</c:v>
                </c:pt>
                <c:pt idx="81">
                  <c:v>4.9408453823353904</c:v>
                </c:pt>
                <c:pt idx="82">
                  <c:v>5.101432827225624</c:v>
                </c:pt>
                <c:pt idx="83">
                  <c:v>5.0338931237963731</c:v>
                </c:pt>
                <c:pt idx="84">
                  <c:v>4.9408453823353904</c:v>
                </c:pt>
                <c:pt idx="85">
                  <c:v>4.8237411041690521</c:v>
                </c:pt>
                <c:pt idx="86">
                  <c:v>4.8495175586354735</c:v>
                </c:pt>
                <c:pt idx="87">
                  <c:v>4.5977836982085183</c:v>
                </c:pt>
                <c:pt idx="88">
                  <c:v>4.6843707811344473</c:v>
                </c:pt>
                <c:pt idx="89">
                  <c:v>4.6718950865960203</c:v>
                </c:pt>
                <c:pt idx="90">
                  <c:v>4.6968699586330427</c:v>
                </c:pt>
                <c:pt idx="91">
                  <c:v>4.5733357018773466</c:v>
                </c:pt>
                <c:pt idx="92">
                  <c:v>4.993801361154059</c:v>
                </c:pt>
                <c:pt idx="93">
                  <c:v>4.993801361154059</c:v>
                </c:pt>
                <c:pt idx="94">
                  <c:v>4.7725885025204988</c:v>
                </c:pt>
                <c:pt idx="95">
                  <c:v>4.8237411041690521</c:v>
                </c:pt>
                <c:pt idx="96">
                  <c:v>4.9145834965944815</c:v>
                </c:pt>
                <c:pt idx="97">
                  <c:v>4.8237411041690521</c:v>
                </c:pt>
                <c:pt idx="98">
                  <c:v>4.7725885025204988</c:v>
                </c:pt>
                <c:pt idx="99">
                  <c:v>4.8884509668408924</c:v>
                </c:pt>
                <c:pt idx="100">
                  <c:v>5.0608031537273925</c:v>
                </c:pt>
                <c:pt idx="101">
                  <c:v>4.7472110089586952</c:v>
                </c:pt>
                <c:pt idx="102">
                  <c:v>5.0204970697822269</c:v>
                </c:pt>
                <c:pt idx="103">
                  <c:v>5.0878463882705631</c:v>
                </c:pt>
                <c:pt idx="104">
                  <c:v>4.5977836982085183</c:v>
                </c:pt>
                <c:pt idx="105">
                  <c:v>4.9145834965944815</c:v>
                </c:pt>
                <c:pt idx="106">
                  <c:v>4.9408453823353904</c:v>
                </c:pt>
                <c:pt idx="107">
                  <c:v>4.9672580005323521</c:v>
                </c:pt>
                <c:pt idx="108">
                  <c:v>4.9145834965944815</c:v>
                </c:pt>
                <c:pt idx="109">
                  <c:v>4.9805119982047854</c:v>
                </c:pt>
                <c:pt idx="110">
                  <c:v>5.0743067553548826</c:v>
                </c:pt>
                <c:pt idx="111">
                  <c:v>5.0743067553548826</c:v>
                </c:pt>
                <c:pt idx="112">
                  <c:v>4.9672580005323521</c:v>
                </c:pt>
                <c:pt idx="113">
                  <c:v>5.0878463882705631</c:v>
                </c:pt>
                <c:pt idx="114">
                  <c:v>5.0204970697822269</c:v>
                </c:pt>
                <c:pt idx="115">
                  <c:v>4.7853230689346269</c:v>
                </c:pt>
                <c:pt idx="116">
                  <c:v>4.8624675711248075</c:v>
                </c:pt>
                <c:pt idx="117">
                  <c:v>5.0473354875026457</c:v>
                </c:pt>
                <c:pt idx="118">
                  <c:v>5.2252785303729175</c:v>
                </c:pt>
                <c:pt idx="119">
                  <c:v>5.2672286624324913</c:v>
                </c:pt>
                <c:pt idx="120">
                  <c:v>5.3807420474063559</c:v>
                </c:pt>
                <c:pt idx="121">
                  <c:v>5.211373166927479</c:v>
                </c:pt>
                <c:pt idx="122">
                  <c:v>5.211373166927479</c:v>
                </c:pt>
                <c:pt idx="123">
                  <c:v>5.4529354200453604</c:v>
                </c:pt>
                <c:pt idx="124">
                  <c:v>5.3095155829655658</c:v>
                </c:pt>
                <c:pt idx="125">
                  <c:v>5.2812830635577388</c:v>
                </c:pt>
                <c:pt idx="126">
                  <c:v>4.9672580005323521</c:v>
                </c:pt>
                <c:pt idx="127">
                  <c:v>4.8624675711248075</c:v>
                </c:pt>
                <c:pt idx="128">
                  <c:v>5.0071366649681508</c:v>
                </c:pt>
                <c:pt idx="129">
                  <c:v>4.8237411041690521</c:v>
                </c:pt>
                <c:pt idx="130">
                  <c:v>4.8237411041690521</c:v>
                </c:pt>
                <c:pt idx="131">
                  <c:v>4.9276969443392655</c:v>
                </c:pt>
                <c:pt idx="132">
                  <c:v>4.9540392740236836</c:v>
                </c:pt>
                <c:pt idx="133">
                  <c:v>4.993801361154059</c:v>
                </c:pt>
                <c:pt idx="134">
                  <c:v>5.0473354875026457</c:v>
                </c:pt>
                <c:pt idx="135">
                  <c:v>4.9805119982047854</c:v>
                </c:pt>
                <c:pt idx="136">
                  <c:v>4.9672580005323521</c:v>
                </c:pt>
                <c:pt idx="137">
                  <c:v>5.1150448398915458</c:v>
                </c:pt>
                <c:pt idx="138">
                  <c:v>5.1150448398915458</c:v>
                </c:pt>
                <c:pt idx="139">
                  <c:v>4.8366121596608806</c:v>
                </c:pt>
                <c:pt idx="140">
                  <c:v>4.8884509668408924</c:v>
                </c:pt>
                <c:pt idx="141">
                  <c:v>4.9805119982047854</c:v>
                </c:pt>
                <c:pt idx="142">
                  <c:v>5.0338931237963731</c:v>
                </c:pt>
                <c:pt idx="143">
                  <c:v>4.6223527120888273</c:v>
                </c:pt>
                <c:pt idx="144">
                  <c:v>4.7094024873426035</c:v>
                </c:pt>
                <c:pt idx="145">
                  <c:v>4.8108942303070572</c:v>
                </c:pt>
                <c:pt idx="146">
                  <c:v>4.9408453823353904</c:v>
                </c:pt>
                <c:pt idx="147">
                  <c:v>4.9408453823353904</c:v>
                </c:pt>
                <c:pt idx="148">
                  <c:v>4.9408453823353904</c:v>
                </c:pt>
                <c:pt idx="149">
                  <c:v>4.8237411041690521</c:v>
                </c:pt>
                <c:pt idx="150">
                  <c:v>4.7472110089586952</c:v>
                </c:pt>
                <c:pt idx="151">
                  <c:v>4.7472110089586952</c:v>
                </c:pt>
                <c:pt idx="152">
                  <c:v>5.0878463882705631</c:v>
                </c:pt>
                <c:pt idx="153">
                  <c:v>5.4095062515691934</c:v>
                </c:pt>
                <c:pt idx="154">
                  <c:v>5.3521419958128664</c:v>
                </c:pt>
                <c:pt idx="155">
                  <c:v>5.1836625044804681</c:v>
                </c:pt>
                <c:pt idx="156">
                  <c:v>4.8495175586354735</c:v>
                </c:pt>
                <c:pt idx="157">
                  <c:v>4.7094024873426035</c:v>
                </c:pt>
                <c:pt idx="158">
                  <c:v>4.7725885025204988</c:v>
                </c:pt>
                <c:pt idx="159">
                  <c:v>4.8108942303070572</c:v>
                </c:pt>
                <c:pt idx="160">
                  <c:v>4.7725885025204988</c:v>
                </c:pt>
                <c:pt idx="161">
                  <c:v>4.6718950865960203</c:v>
                </c:pt>
                <c:pt idx="162">
                  <c:v>4.7853230689346269</c:v>
                </c:pt>
                <c:pt idx="163">
                  <c:v>4.6843707811344473</c:v>
                </c:pt>
                <c:pt idx="164">
                  <c:v>4.8884509668408924</c:v>
                </c:pt>
                <c:pt idx="165">
                  <c:v>4.8884509668408924</c:v>
                </c:pt>
                <c:pt idx="166">
                  <c:v>4.9672580005323521</c:v>
                </c:pt>
                <c:pt idx="167">
                  <c:v>5.0204970697822269</c:v>
                </c:pt>
                <c:pt idx="168">
                  <c:v>5.0608031537273925</c:v>
                </c:pt>
                <c:pt idx="169">
                  <c:v>4.8884509668408924</c:v>
                </c:pt>
                <c:pt idx="170">
                  <c:v>4.8237411041690521</c:v>
                </c:pt>
                <c:pt idx="171">
                  <c:v>4.7219684562532391</c:v>
                </c:pt>
                <c:pt idx="172">
                  <c:v>4.7345778652807056</c:v>
                </c:pt>
                <c:pt idx="173">
                  <c:v>4.8366121596608806</c:v>
                </c:pt>
                <c:pt idx="174">
                  <c:v>5.1698678884261691</c:v>
                </c:pt>
                <c:pt idx="175">
                  <c:v>5.0071366649681508</c:v>
                </c:pt>
                <c:pt idx="176">
                  <c:v>5.1561099822139784</c:v>
                </c:pt>
                <c:pt idx="177">
                  <c:v>4.9276969443392655</c:v>
                </c:pt>
                <c:pt idx="178">
                  <c:v>5.0743067553548826</c:v>
                </c:pt>
                <c:pt idx="179">
                  <c:v>4.7725885025204988</c:v>
                </c:pt>
                <c:pt idx="180">
                  <c:v>4.8624675711248075</c:v>
                </c:pt>
                <c:pt idx="181">
                  <c:v>4.585538607533036</c:v>
                </c:pt>
                <c:pt idx="182">
                  <c:v>4.4888010191700429</c:v>
                </c:pt>
                <c:pt idx="183">
                  <c:v>4.7853230689346269</c:v>
                </c:pt>
                <c:pt idx="184">
                  <c:v>4.7094024873426035</c:v>
                </c:pt>
                <c:pt idx="185">
                  <c:v>4.6968699586330427</c:v>
                </c:pt>
                <c:pt idx="186">
                  <c:v>4.8624675711248075</c:v>
                </c:pt>
                <c:pt idx="187">
                  <c:v>4.8108942303070572</c:v>
                </c:pt>
                <c:pt idx="188">
                  <c:v>5.211373166927479</c:v>
                </c:pt>
                <c:pt idx="189">
                  <c:v>5.211373166927479</c:v>
                </c:pt>
                <c:pt idx="190">
                  <c:v>4.5977836982085183</c:v>
                </c:pt>
                <c:pt idx="191">
                  <c:v>4.8108942303070572</c:v>
                </c:pt>
                <c:pt idx="192">
                  <c:v>5.1150448398915458</c:v>
                </c:pt>
                <c:pt idx="193">
                  <c:v>5.4820740778895081</c:v>
                </c:pt>
                <c:pt idx="194">
                  <c:v>5.2532116624820393</c:v>
                </c:pt>
                <c:pt idx="195">
                  <c:v>5.1561099822139784</c:v>
                </c:pt>
                <c:pt idx="196">
                  <c:v>5.2532116624820393</c:v>
                </c:pt>
                <c:pt idx="197">
                  <c:v>5.4529354200453604</c:v>
                </c:pt>
                <c:pt idx="198">
                  <c:v>5.0608031537273925</c:v>
                </c:pt>
                <c:pt idx="199">
                  <c:v>5.3236828171158379</c:v>
                </c:pt>
                <c:pt idx="200">
                  <c:v>5.101432827225624</c:v>
                </c:pt>
                <c:pt idx="201">
                  <c:v>4.993801361154059</c:v>
                </c:pt>
                <c:pt idx="202">
                  <c:v>4.993801361154059</c:v>
                </c:pt>
                <c:pt idx="203">
                  <c:v>4.5369119866863041</c:v>
                </c:pt>
                <c:pt idx="204">
                  <c:v>4.6100518377792632</c:v>
                </c:pt>
                <c:pt idx="205">
                  <c:v>4.8366121596608806</c:v>
                </c:pt>
                <c:pt idx="206">
                  <c:v>4.4649418674749546</c:v>
                </c:pt>
                <c:pt idx="207">
                  <c:v>4.8108942303070572</c:v>
                </c:pt>
                <c:pt idx="208">
                  <c:v>4.7345778652807056</c:v>
                </c:pt>
                <c:pt idx="209">
                  <c:v>4.5369119866863041</c:v>
                </c:pt>
                <c:pt idx="210">
                  <c:v>4.7219684562532391</c:v>
                </c:pt>
                <c:pt idx="211">
                  <c:v>4.7853230689346269</c:v>
                </c:pt>
                <c:pt idx="212">
                  <c:v>4.7725885025204988</c:v>
                </c:pt>
                <c:pt idx="213">
                  <c:v>4.9805119982047854</c:v>
                </c:pt>
                <c:pt idx="214">
                  <c:v>4.8495175586354735</c:v>
                </c:pt>
                <c:pt idx="215">
                  <c:v>5.0338931237963731</c:v>
                </c:pt>
                <c:pt idx="216">
                  <c:v>5.2252785303729175</c:v>
                </c:pt>
                <c:pt idx="217">
                  <c:v>4.9276969443392655</c:v>
                </c:pt>
                <c:pt idx="218">
                  <c:v>4.9672580005323521</c:v>
                </c:pt>
                <c:pt idx="219">
                  <c:v>4.7853230689346269</c:v>
                </c:pt>
                <c:pt idx="220">
                  <c:v>4.9014946858764947</c:v>
                </c:pt>
                <c:pt idx="221">
                  <c:v>5.1150448398915458</c:v>
                </c:pt>
                <c:pt idx="222">
                  <c:v>5.2672286624324913</c:v>
                </c:pt>
                <c:pt idx="223">
                  <c:v>5.2672286624324913</c:v>
                </c:pt>
                <c:pt idx="224">
                  <c:v>4.8237411041690521</c:v>
                </c:pt>
                <c:pt idx="225">
                  <c:v>5.0338931237963731</c:v>
                </c:pt>
                <c:pt idx="226">
                  <c:v>5.0878463882705631</c:v>
                </c:pt>
                <c:pt idx="227">
                  <c:v>5.2812830635577388</c:v>
                </c:pt>
                <c:pt idx="228">
                  <c:v>5.1150448398915458</c:v>
                </c:pt>
                <c:pt idx="229">
                  <c:v>5.4820740778895081</c:v>
                </c:pt>
                <c:pt idx="230">
                  <c:v>5.4095062515691934</c:v>
                </c:pt>
                <c:pt idx="231">
                  <c:v>5.6301550391042667</c:v>
                </c:pt>
                <c:pt idx="232">
                  <c:v>5.5113799796820349</c:v>
                </c:pt>
                <c:pt idx="233">
                  <c:v>5.4967132511511263</c:v>
                </c:pt>
                <c:pt idx="234">
                  <c:v>5.660252547512286</c:v>
                </c:pt>
                <c:pt idx="235">
                  <c:v>5.1423886881527032</c:v>
                </c:pt>
                <c:pt idx="236">
                  <c:v>5.0878463882705631</c:v>
                </c:pt>
                <c:pt idx="237">
                  <c:v>4.9276969443392655</c:v>
                </c:pt>
                <c:pt idx="238">
                  <c:v>4.7980916146414749</c:v>
                </c:pt>
                <c:pt idx="239">
                  <c:v>5.1836625044804681</c:v>
                </c:pt>
                <c:pt idx="240">
                  <c:v>4.7472110089586952</c:v>
                </c:pt>
                <c:pt idx="241">
                  <c:v>4.6346864084824162</c:v>
                </c:pt>
                <c:pt idx="242">
                  <c:v>4.8366121596608806</c:v>
                </c:pt>
                <c:pt idx="243">
                  <c:v>4.6843707811344473</c:v>
                </c:pt>
                <c:pt idx="244">
                  <c:v>4.9014946858764947</c:v>
                </c:pt>
                <c:pt idx="245">
                  <c:v>4.8495175586354735</c:v>
                </c:pt>
                <c:pt idx="246">
                  <c:v>4.9540392740236836</c:v>
                </c:pt>
                <c:pt idx="247">
                  <c:v>5.0743067553548826</c:v>
                </c:pt>
                <c:pt idx="248">
                  <c:v>4.8884509668408924</c:v>
                </c:pt>
                <c:pt idx="249">
                  <c:v>4.993801361154059</c:v>
                </c:pt>
                <c:pt idx="250">
                  <c:v>4.9672580005323521</c:v>
                </c:pt>
                <c:pt idx="251">
                  <c:v>5.0743067553548826</c:v>
                </c:pt>
                <c:pt idx="252">
                  <c:v>4.9672580005323521</c:v>
                </c:pt>
                <c:pt idx="253">
                  <c:v>4.8884509668408924</c:v>
                </c:pt>
                <c:pt idx="254">
                  <c:v>5.2532116624820393</c:v>
                </c:pt>
                <c:pt idx="255">
                  <c:v>5.0743067553548826</c:v>
                </c:pt>
                <c:pt idx="256">
                  <c:v>4.7725885025204988</c:v>
                </c:pt>
                <c:pt idx="257">
                  <c:v>5.1150448398915458</c:v>
                </c:pt>
                <c:pt idx="258">
                  <c:v>5.0878463882705631</c:v>
                </c:pt>
                <c:pt idx="259">
                  <c:v>5.0071366649681508</c:v>
                </c:pt>
                <c:pt idx="260">
                  <c:v>4.9276969443392655</c:v>
                </c:pt>
                <c:pt idx="261">
                  <c:v>5.0473354875026457</c:v>
                </c:pt>
                <c:pt idx="262">
                  <c:v>5.101432827225624</c:v>
                </c:pt>
                <c:pt idx="263">
                  <c:v>5.1836625044804681</c:v>
                </c:pt>
                <c:pt idx="264">
                  <c:v>5.1150448398915458</c:v>
                </c:pt>
                <c:pt idx="265">
                  <c:v>4.9540392740236836</c:v>
                </c:pt>
                <c:pt idx="266">
                  <c:v>4.9540392740236836</c:v>
                </c:pt>
                <c:pt idx="267">
                  <c:v>4.8495175586354735</c:v>
                </c:pt>
                <c:pt idx="268">
                  <c:v>5.1561099822139784</c:v>
                </c:pt>
                <c:pt idx="269">
                  <c:v>4.6968699586330427</c:v>
                </c:pt>
                <c:pt idx="270">
                  <c:v>4.9145834965944815</c:v>
                </c:pt>
                <c:pt idx="271">
                  <c:v>4.9014946858764947</c:v>
                </c:pt>
                <c:pt idx="272">
                  <c:v>5.0071366649681508</c:v>
                </c:pt>
                <c:pt idx="273">
                  <c:v>4.5369119866863041</c:v>
                </c:pt>
                <c:pt idx="274">
                  <c:v>4.6843707811344473</c:v>
                </c:pt>
                <c:pt idx="275">
                  <c:v>4.993801361154059</c:v>
                </c:pt>
                <c:pt idx="276">
                  <c:v>5.0743067553548826</c:v>
                </c:pt>
                <c:pt idx="277">
                  <c:v>4.9805119982047854</c:v>
                </c:pt>
                <c:pt idx="278">
                  <c:v>4.6470627420348372</c:v>
                </c:pt>
                <c:pt idx="279">
                  <c:v>4.585538607533036</c:v>
                </c:pt>
                <c:pt idx="280">
                  <c:v>4.6968699586330427</c:v>
                </c:pt>
                <c:pt idx="281">
                  <c:v>4.7725885025204988</c:v>
                </c:pt>
                <c:pt idx="282">
                  <c:v>4.6843707811344473</c:v>
                </c:pt>
                <c:pt idx="283">
                  <c:v>4.8884509668408924</c:v>
                </c:pt>
                <c:pt idx="284">
                  <c:v>4.9145834965944815</c:v>
                </c:pt>
                <c:pt idx="285">
                  <c:v>4.9408453823353904</c:v>
                </c:pt>
                <c:pt idx="286">
                  <c:v>5.0473354875026457</c:v>
                </c:pt>
                <c:pt idx="287">
                  <c:v>4.993801361154059</c:v>
                </c:pt>
                <c:pt idx="288">
                  <c:v>4.9805119982047854</c:v>
                </c:pt>
                <c:pt idx="289">
                  <c:v>4.9408453823353904</c:v>
                </c:pt>
                <c:pt idx="290">
                  <c:v>5.0743067553548826</c:v>
                </c:pt>
                <c:pt idx="291">
                  <c:v>4.9672580005323521</c:v>
                </c:pt>
                <c:pt idx="292">
                  <c:v>5.0878463882705631</c:v>
                </c:pt>
                <c:pt idx="293">
                  <c:v>4.9014946858764947</c:v>
                </c:pt>
                <c:pt idx="294">
                  <c:v>4.9805119982047854</c:v>
                </c:pt>
                <c:pt idx="295">
                  <c:v>5.0608031537273925</c:v>
                </c:pt>
                <c:pt idx="296">
                  <c:v>5.0608031537273925</c:v>
                </c:pt>
                <c:pt idx="297">
                  <c:v>4.8624675711248075</c:v>
                </c:pt>
                <c:pt idx="298">
                  <c:v>4.9408453823353904</c:v>
                </c:pt>
                <c:pt idx="299">
                  <c:v>4.6594623715205579</c:v>
                </c:pt>
                <c:pt idx="300">
                  <c:v>4.7094024873426035</c:v>
                </c:pt>
                <c:pt idx="301">
                  <c:v>4.7980916146414749</c:v>
                </c:pt>
                <c:pt idx="302">
                  <c:v>4.6594623715205579</c:v>
                </c:pt>
                <c:pt idx="303">
                  <c:v>4.585538607533036</c:v>
                </c:pt>
                <c:pt idx="304">
                  <c:v>4.7725885025204988</c:v>
                </c:pt>
                <c:pt idx="305">
                  <c:v>4.9540392740236836</c:v>
                </c:pt>
                <c:pt idx="306">
                  <c:v>4.8108942303070572</c:v>
                </c:pt>
                <c:pt idx="307">
                  <c:v>4.8754419593814813</c:v>
                </c:pt>
                <c:pt idx="308">
                  <c:v>5.0071366649681508</c:v>
                </c:pt>
                <c:pt idx="309">
                  <c:v>4.8495175586354735</c:v>
                </c:pt>
                <c:pt idx="310">
                  <c:v>4.9408453823353904</c:v>
                </c:pt>
                <c:pt idx="311">
                  <c:v>5.0878463882705631</c:v>
                </c:pt>
                <c:pt idx="312">
                  <c:v>4.8366121596608806</c:v>
                </c:pt>
                <c:pt idx="313">
                  <c:v>4.6594623715205579</c:v>
                </c:pt>
                <c:pt idx="314">
                  <c:v>4.5733357018773466</c:v>
                </c:pt>
                <c:pt idx="315">
                  <c:v>4.8237411041690521</c:v>
                </c:pt>
                <c:pt idx="316">
                  <c:v>4.5369119866863041</c:v>
                </c:pt>
                <c:pt idx="317">
                  <c:v>4.5490272262292519</c:v>
                </c:pt>
                <c:pt idx="318">
                  <c:v>4.3243904517521692</c:v>
                </c:pt>
                <c:pt idx="319">
                  <c:v>4.3014051852330022</c:v>
                </c:pt>
                <c:pt idx="320">
                  <c:v>4.4768555488486097</c:v>
                </c:pt>
                <c:pt idx="321">
                  <c:v>4.4768555488486097</c:v>
                </c:pt>
                <c:pt idx="322">
                  <c:v>4.5248384848187753</c:v>
                </c:pt>
                <c:pt idx="323">
                  <c:v>4.4175848485757072</c:v>
                </c:pt>
                <c:pt idx="324">
                  <c:v>4.8108942303070572</c:v>
                </c:pt>
                <c:pt idx="325">
                  <c:v>4.7725885025204988</c:v>
                </c:pt>
                <c:pt idx="326">
                  <c:v>4.4293814403541747</c:v>
                </c:pt>
                <c:pt idx="327">
                  <c:v>4.7980916146414749</c:v>
                </c:pt>
                <c:pt idx="328">
                  <c:v>4.6223527120888273</c:v>
                </c:pt>
                <c:pt idx="329">
                  <c:v>4.5248384848187753</c:v>
                </c:pt>
                <c:pt idx="330">
                  <c:v>4.8884509668408924</c:v>
                </c:pt>
                <c:pt idx="331">
                  <c:v>4.4649418674749546</c:v>
                </c:pt>
                <c:pt idx="332">
                  <c:v>4.6346864084824162</c:v>
                </c:pt>
                <c:pt idx="333">
                  <c:v>4.8624675711248075</c:v>
                </c:pt>
                <c:pt idx="334">
                  <c:v>4.5977836982085183</c:v>
                </c:pt>
                <c:pt idx="335">
                  <c:v>4.5127971126129536</c:v>
                </c:pt>
                <c:pt idx="336">
                  <c:v>4.6100518377792632</c:v>
                </c:pt>
                <c:pt idx="337">
                  <c:v>4.6843707811344473</c:v>
                </c:pt>
                <c:pt idx="338">
                  <c:v>4.8237411041690521</c:v>
                </c:pt>
                <c:pt idx="339">
                  <c:v>4.8754419593814813</c:v>
                </c:pt>
                <c:pt idx="340">
                  <c:v>4.9145834965944815</c:v>
                </c:pt>
                <c:pt idx="341">
                  <c:v>4.7598778613059194</c:v>
                </c:pt>
                <c:pt idx="342">
                  <c:v>4.5369119866863041</c:v>
                </c:pt>
                <c:pt idx="343">
                  <c:v>4.6843707811344473</c:v>
                </c:pt>
                <c:pt idx="344">
                  <c:v>4.6968699586330427</c:v>
                </c:pt>
                <c:pt idx="345">
                  <c:v>4.5733357018773466</c:v>
                </c:pt>
                <c:pt idx="346">
                  <c:v>4.6843707811344473</c:v>
                </c:pt>
                <c:pt idx="347">
                  <c:v>4.9805119982047854</c:v>
                </c:pt>
                <c:pt idx="348">
                  <c:v>4.8237411041690521</c:v>
                </c:pt>
                <c:pt idx="349">
                  <c:v>4.6718950865960203</c:v>
                </c:pt>
                <c:pt idx="350">
                  <c:v>4.8237411041690521</c:v>
                </c:pt>
                <c:pt idx="351">
                  <c:v>4.585538607533036</c:v>
                </c:pt>
                <c:pt idx="352">
                  <c:v>4.6843707811344473</c:v>
                </c:pt>
                <c:pt idx="353">
                  <c:v>4.4412002368198511</c:v>
                </c:pt>
                <c:pt idx="354">
                  <c:v>4.4888010191700429</c:v>
                </c:pt>
                <c:pt idx="355">
                  <c:v>4.4293814403541747</c:v>
                </c:pt>
                <c:pt idx="356">
                  <c:v>4.7853230689346269</c:v>
                </c:pt>
                <c:pt idx="357">
                  <c:v>4.4530505690545192</c:v>
                </c:pt>
                <c:pt idx="358">
                  <c:v>4.585538607533036</c:v>
                </c:pt>
                <c:pt idx="359">
                  <c:v>4.5007783632608325</c:v>
                </c:pt>
                <c:pt idx="360">
                  <c:v>4.4649418674749546</c:v>
                </c:pt>
                <c:pt idx="361">
                  <c:v>4.5733357018773466</c:v>
                </c:pt>
                <c:pt idx="362">
                  <c:v>4.3359291036555119</c:v>
                </c:pt>
                <c:pt idx="363">
                  <c:v>4.2557827039787055</c:v>
                </c:pt>
                <c:pt idx="364">
                  <c:v>4.2899494274195735</c:v>
                </c:pt>
                <c:pt idx="365">
                  <c:v>4.1882722057716073</c:v>
                </c:pt>
                <c:pt idx="366">
                  <c:v>4.3359291036555119</c:v>
                </c:pt>
                <c:pt idx="367">
                  <c:v>4.3128825061829428</c:v>
                </c:pt>
                <c:pt idx="368">
                  <c:v>4.1328221641383767</c:v>
                </c:pt>
                <c:pt idx="369">
                  <c:v>4.3014051852330022</c:v>
                </c:pt>
                <c:pt idx="370">
                  <c:v>4.4293814403541747</c:v>
                </c:pt>
                <c:pt idx="371">
                  <c:v>4.4412002368198511</c:v>
                </c:pt>
                <c:pt idx="372">
                  <c:v>4.5127971126129536</c:v>
                </c:pt>
                <c:pt idx="373">
                  <c:v>4.5490272262292519</c:v>
                </c:pt>
                <c:pt idx="374">
                  <c:v>4.5733357018773466</c:v>
                </c:pt>
                <c:pt idx="375">
                  <c:v>4.7725885025204988</c:v>
                </c:pt>
                <c:pt idx="376">
                  <c:v>4.5007783632608325</c:v>
                </c:pt>
                <c:pt idx="377">
                  <c:v>4.7598778613059194</c:v>
                </c:pt>
                <c:pt idx="378">
                  <c:v>4.5490272262292519</c:v>
                </c:pt>
                <c:pt idx="379">
                  <c:v>4.5248384848187753</c:v>
                </c:pt>
                <c:pt idx="380">
                  <c:v>4.3475076442765683</c:v>
                </c:pt>
                <c:pt idx="381">
                  <c:v>4.4058288967133441</c:v>
                </c:pt>
                <c:pt idx="382">
                  <c:v>4.3824107635547733</c:v>
                </c:pt>
                <c:pt idx="383">
                  <c:v>4.3128825061829428</c:v>
                </c:pt>
                <c:pt idx="384">
                  <c:v>4.3475076442765683</c:v>
                </c:pt>
                <c:pt idx="385">
                  <c:v>4.1328221641383767</c:v>
                </c:pt>
                <c:pt idx="386">
                  <c:v>4.2106529275959526</c:v>
                </c:pt>
                <c:pt idx="387">
                  <c:v>4.5127971126129536</c:v>
                </c:pt>
                <c:pt idx="388">
                  <c:v>4.3941042294576063</c:v>
                </c:pt>
                <c:pt idx="389">
                  <c:v>4.4768555488486097</c:v>
                </c:pt>
                <c:pt idx="390">
                  <c:v>4.6843707811344473</c:v>
                </c:pt>
                <c:pt idx="391">
                  <c:v>4.5733357018773466</c:v>
                </c:pt>
                <c:pt idx="392">
                  <c:v>4.3359291036555119</c:v>
                </c:pt>
                <c:pt idx="393">
                  <c:v>4.5007783632608325</c:v>
                </c:pt>
                <c:pt idx="394">
                  <c:v>4.3014051852330022</c:v>
                </c:pt>
                <c:pt idx="395">
                  <c:v>4.6718950865960203</c:v>
                </c:pt>
                <c:pt idx="396">
                  <c:v>4.2785331353302514</c:v>
                </c:pt>
                <c:pt idx="397">
                  <c:v>4.4412002368198511</c:v>
                </c:pt>
                <c:pt idx="398">
                  <c:v>4.6594623715205579</c:v>
                </c:pt>
                <c:pt idx="399">
                  <c:v>4.2106529275959526</c:v>
                </c:pt>
                <c:pt idx="400">
                  <c:v>4.3014051852330022</c:v>
                </c:pt>
                <c:pt idx="401">
                  <c:v>4.267147223954562</c:v>
                </c:pt>
                <c:pt idx="402">
                  <c:v>4.2899494274195735</c:v>
                </c:pt>
                <c:pt idx="403">
                  <c:v>4.2785331353302514</c:v>
                </c:pt>
                <c:pt idx="404">
                  <c:v>4.1994476571093244</c:v>
                </c:pt>
                <c:pt idx="405">
                  <c:v>4.2444573354075095</c:v>
                </c:pt>
                <c:pt idx="406">
                  <c:v>4.267147223954562</c:v>
                </c:pt>
                <c:pt idx="407">
                  <c:v>4.3014051852330022</c:v>
                </c:pt>
                <c:pt idx="408">
                  <c:v>4.2106529275959526</c:v>
                </c:pt>
                <c:pt idx="409">
                  <c:v>4.3707392668730369</c:v>
                </c:pt>
                <c:pt idx="410">
                  <c:v>4.1882722057716073</c:v>
                </c:pt>
                <c:pt idx="411">
                  <c:v>4.3014051852330022</c:v>
                </c:pt>
                <c:pt idx="412">
                  <c:v>4.3824107635547733</c:v>
                </c:pt>
                <c:pt idx="413">
                  <c:v>4.4412002368198511</c:v>
                </c:pt>
                <c:pt idx="414">
                  <c:v>4.2785331353302514</c:v>
                </c:pt>
                <c:pt idx="415">
                  <c:v>4.1218240146782774</c:v>
                </c:pt>
                <c:pt idx="416">
                  <c:v>4.1549152768448812</c:v>
                </c:pt>
                <c:pt idx="417">
                  <c:v>4.4649418674749546</c:v>
                </c:pt>
                <c:pt idx="418">
                  <c:v>4.2106529275959526</c:v>
                </c:pt>
                <c:pt idx="419">
                  <c:v>4.0781147820857422</c:v>
                </c:pt>
                <c:pt idx="420">
                  <c:v>4.3359291036555119</c:v>
                </c:pt>
                <c:pt idx="421">
                  <c:v>4.0889963034047279</c:v>
                </c:pt>
                <c:pt idx="422">
                  <c:v>4.4768555488486097</c:v>
                </c:pt>
                <c:pt idx="423">
                  <c:v>4.4058288967133441</c:v>
                </c:pt>
                <c:pt idx="424">
                  <c:v>4.1994476571093244</c:v>
                </c:pt>
                <c:pt idx="425">
                  <c:v>4.2899494274195735</c:v>
                </c:pt>
                <c:pt idx="426">
                  <c:v>4.1994476571093244</c:v>
                </c:pt>
                <c:pt idx="427">
                  <c:v>4.3941042294576063</c:v>
                </c:pt>
                <c:pt idx="428">
                  <c:v>4.3359291036555119</c:v>
                </c:pt>
                <c:pt idx="429">
                  <c:v>4.3941042294576063</c:v>
                </c:pt>
                <c:pt idx="430">
                  <c:v>4.585538607533036</c:v>
                </c:pt>
                <c:pt idx="431">
                  <c:v>4.5248384848187753</c:v>
                </c:pt>
                <c:pt idx="432">
                  <c:v>4.2785331353302514</c:v>
                </c:pt>
                <c:pt idx="433">
                  <c:v>4.2106529275959526</c:v>
                </c:pt>
                <c:pt idx="434">
                  <c:v>3.8767322655527723</c:v>
                </c:pt>
                <c:pt idx="435">
                  <c:v>4.0456351870981972</c:v>
                </c:pt>
                <c:pt idx="436">
                  <c:v>3.8974563808120766</c:v>
                </c:pt>
                <c:pt idx="437">
                  <c:v>4.2331621055868576</c:v>
                </c:pt>
                <c:pt idx="438">
                  <c:v>4.1218240146782774</c:v>
                </c:pt>
                <c:pt idx="439">
                  <c:v>4.0999068595872572</c:v>
                </c:pt>
                <c:pt idx="440">
                  <c:v>4.0781147820857422</c:v>
                </c:pt>
                <c:pt idx="441">
                  <c:v>4.3014051852330022</c:v>
                </c:pt>
                <c:pt idx="442">
                  <c:v>4.0241231541919964</c:v>
                </c:pt>
                <c:pt idx="443">
                  <c:v>4.0999068595872572</c:v>
                </c:pt>
                <c:pt idx="444">
                  <c:v>4.2106529275959526</c:v>
                </c:pt>
                <c:pt idx="445">
                  <c:v>4.1328221641383767</c:v>
                </c:pt>
                <c:pt idx="446">
                  <c:v>4.267147223954562</c:v>
                </c:pt>
                <c:pt idx="447">
                  <c:v>4.1994476571093244</c:v>
                </c:pt>
                <c:pt idx="448">
                  <c:v>4.2899494274195735</c:v>
                </c:pt>
                <c:pt idx="449">
                  <c:v>4.2899494274195735</c:v>
                </c:pt>
                <c:pt idx="450">
                  <c:v>4.4058288967133441</c:v>
                </c:pt>
                <c:pt idx="451">
                  <c:v>4.2557827039787055</c:v>
                </c:pt>
                <c:pt idx="452">
                  <c:v>4.1882722057716073</c:v>
                </c:pt>
                <c:pt idx="453">
                  <c:v>4.0027338869098088</c:v>
                </c:pt>
                <c:pt idx="454">
                  <c:v>4.1438583338180734</c:v>
                </c:pt>
                <c:pt idx="455">
                  <c:v>4.1882722057716073</c:v>
                </c:pt>
                <c:pt idx="456">
                  <c:v>4.3591079791478338</c:v>
                </c:pt>
                <c:pt idx="457">
                  <c:v>4.0889963034047279</c:v>
                </c:pt>
                <c:pt idx="458">
                  <c:v>4.2785331353302514</c:v>
                </c:pt>
                <c:pt idx="459">
                  <c:v>4.2106529275959526</c:v>
                </c:pt>
                <c:pt idx="460">
                  <c:v>4.2331621055868576</c:v>
                </c:pt>
                <c:pt idx="461">
                  <c:v>4.5369119866863041</c:v>
                </c:pt>
                <c:pt idx="462">
                  <c:v>4.2444573354075095</c:v>
                </c:pt>
                <c:pt idx="463">
                  <c:v>4.4293814403541747</c:v>
                </c:pt>
                <c:pt idx="464">
                  <c:v>4.2785331353302514</c:v>
                </c:pt>
                <c:pt idx="465">
                  <c:v>4.2331621055868576</c:v>
                </c:pt>
                <c:pt idx="466">
                  <c:v>4.4293814403541747</c:v>
                </c:pt>
                <c:pt idx="467">
                  <c:v>4.3707392668730369</c:v>
                </c:pt>
                <c:pt idx="468">
                  <c:v>4.3014051852330022</c:v>
                </c:pt>
                <c:pt idx="469">
                  <c:v>4.5490272262292519</c:v>
                </c:pt>
                <c:pt idx="470">
                  <c:v>4.1882722057716073</c:v>
                </c:pt>
                <c:pt idx="471">
                  <c:v>4.3014051852330022</c:v>
                </c:pt>
                <c:pt idx="472">
                  <c:v>4.2557827039787055</c:v>
                </c:pt>
                <c:pt idx="473">
                  <c:v>4.3941042294576063</c:v>
                </c:pt>
                <c:pt idx="474">
                  <c:v>4.2899494274195735</c:v>
                </c:pt>
                <c:pt idx="475">
                  <c:v>4.2785331353302514</c:v>
                </c:pt>
                <c:pt idx="476">
                  <c:v>4.5248384848187753</c:v>
                </c:pt>
                <c:pt idx="477">
                  <c:v>4.2899494274195735</c:v>
                </c:pt>
                <c:pt idx="478">
                  <c:v>4.2785331353302514</c:v>
                </c:pt>
                <c:pt idx="479">
                  <c:v>4.2899494274195735</c:v>
                </c:pt>
                <c:pt idx="480">
                  <c:v>4.1994476571093244</c:v>
                </c:pt>
                <c:pt idx="481">
                  <c:v>4.3941042294576063</c:v>
                </c:pt>
                <c:pt idx="482">
                  <c:v>4.4175848485757072</c:v>
                </c:pt>
                <c:pt idx="483">
                  <c:v>4.3707392668730369</c:v>
                </c:pt>
                <c:pt idx="484">
                  <c:v>4.4649418674749546</c:v>
                </c:pt>
                <c:pt idx="485">
                  <c:v>4.5007783632608325</c:v>
                </c:pt>
                <c:pt idx="486">
                  <c:v>4.585538607533036</c:v>
                </c:pt>
                <c:pt idx="487">
                  <c:v>4.4530505690545192</c:v>
                </c:pt>
                <c:pt idx="488">
                  <c:v>4.4293814403541747</c:v>
                </c:pt>
                <c:pt idx="489">
                  <c:v>4.3824107635547733</c:v>
                </c:pt>
                <c:pt idx="490">
                  <c:v>4.4768555488486097</c:v>
                </c:pt>
                <c:pt idx="491">
                  <c:v>4.3014051852330022</c:v>
                </c:pt>
                <c:pt idx="492">
                  <c:v>4.4293814403541747</c:v>
                </c:pt>
                <c:pt idx="493">
                  <c:v>4.3941042294576063</c:v>
                </c:pt>
                <c:pt idx="494">
                  <c:v>4.0999068595872572</c:v>
                </c:pt>
                <c:pt idx="495">
                  <c:v>4.5127971126129536</c:v>
                </c:pt>
                <c:pt idx="496">
                  <c:v>4.3707392668730369</c:v>
                </c:pt>
                <c:pt idx="497">
                  <c:v>4.267147223954562</c:v>
                </c:pt>
                <c:pt idx="498">
                  <c:v>4.2785331353302514</c:v>
                </c:pt>
                <c:pt idx="499">
                  <c:v>4.2444573354075095</c:v>
                </c:pt>
                <c:pt idx="500">
                  <c:v>4.3243904517521692</c:v>
                </c:pt>
                <c:pt idx="501">
                  <c:v>4.5127971126129536</c:v>
                </c:pt>
                <c:pt idx="502">
                  <c:v>4.4530505690545192</c:v>
                </c:pt>
                <c:pt idx="503">
                  <c:v>4.2899494274195735</c:v>
                </c:pt>
                <c:pt idx="504">
                  <c:v>4.2106529275959526</c:v>
                </c:pt>
                <c:pt idx="505">
                  <c:v>4.0781147820857422</c:v>
                </c:pt>
                <c:pt idx="506">
                  <c:v>4.0781147820857422</c:v>
                </c:pt>
                <c:pt idx="507">
                  <c:v>4.1438583338180734</c:v>
                </c:pt>
                <c:pt idx="508">
                  <c:v>4.2331621055868576</c:v>
                </c:pt>
                <c:pt idx="509">
                  <c:v>4.4293814403541747</c:v>
                </c:pt>
                <c:pt idx="510">
                  <c:v>4.1549152768448812</c:v>
                </c:pt>
                <c:pt idx="511">
                  <c:v>3.92874635108278</c:v>
                </c:pt>
                <c:pt idx="512">
                  <c:v>3.9602875267920759</c:v>
                </c:pt>
                <c:pt idx="513">
                  <c:v>4.0781147820857422</c:v>
                </c:pt>
                <c:pt idx="514">
                  <c:v>3.92874635108278</c:v>
                </c:pt>
                <c:pt idx="515">
                  <c:v>4.1328221641383767</c:v>
                </c:pt>
                <c:pt idx="516">
                  <c:v>4.2899494274195735</c:v>
                </c:pt>
                <c:pt idx="517">
                  <c:v>3.92874635108278</c:v>
                </c:pt>
                <c:pt idx="518">
                  <c:v>4.3707392668730369</c:v>
                </c:pt>
                <c:pt idx="519">
                  <c:v>4.5977836982085183</c:v>
                </c:pt>
                <c:pt idx="520">
                  <c:v>4.4058288967133441</c:v>
                </c:pt>
                <c:pt idx="521">
                  <c:v>4.4058288967133441</c:v>
                </c:pt>
                <c:pt idx="522">
                  <c:v>4.3824107635547733</c:v>
                </c:pt>
                <c:pt idx="523">
                  <c:v>4.0456351870981972</c:v>
                </c:pt>
                <c:pt idx="524">
                  <c:v>4.0027338869098088</c:v>
                </c:pt>
                <c:pt idx="525">
                  <c:v>4.3359291036555119</c:v>
                </c:pt>
                <c:pt idx="526">
                  <c:v>4.3591079791478338</c:v>
                </c:pt>
                <c:pt idx="527">
                  <c:v>4.3591079791478338</c:v>
                </c:pt>
                <c:pt idx="528">
                  <c:v>4.5369119866863041</c:v>
                </c:pt>
                <c:pt idx="529">
                  <c:v>4.4293814403541747</c:v>
                </c:pt>
                <c:pt idx="530">
                  <c:v>4.3014051852330022</c:v>
                </c:pt>
                <c:pt idx="531">
                  <c:v>4.585538607533036</c:v>
                </c:pt>
                <c:pt idx="532">
                  <c:v>4.5248384848187753</c:v>
                </c:pt>
                <c:pt idx="533">
                  <c:v>4.6470627420348372</c:v>
                </c:pt>
                <c:pt idx="534">
                  <c:v>4.5490272262292519</c:v>
                </c:pt>
                <c:pt idx="535">
                  <c:v>4.5248384848187753</c:v>
                </c:pt>
                <c:pt idx="536">
                  <c:v>4.4768555488486097</c:v>
                </c:pt>
                <c:pt idx="537">
                  <c:v>4.6346864084824162</c:v>
                </c:pt>
                <c:pt idx="538">
                  <c:v>4.5007783632608325</c:v>
                </c:pt>
                <c:pt idx="539">
                  <c:v>4.4175848485757072</c:v>
                </c:pt>
                <c:pt idx="540">
                  <c:v>4.4058288967133441</c:v>
                </c:pt>
                <c:pt idx="541">
                  <c:v>4.3475076442765683</c:v>
                </c:pt>
                <c:pt idx="542">
                  <c:v>4.4888010191700429</c:v>
                </c:pt>
                <c:pt idx="543">
                  <c:v>4.4649418674749546</c:v>
                </c:pt>
                <c:pt idx="544">
                  <c:v>4.267147223954562</c:v>
                </c:pt>
                <c:pt idx="545">
                  <c:v>4.2218969343123574</c:v>
                </c:pt>
                <c:pt idx="546">
                  <c:v>4.5611652702490746</c:v>
                </c:pt>
                <c:pt idx="547">
                  <c:v>4.3824107635547733</c:v>
                </c:pt>
                <c:pt idx="548">
                  <c:v>4.3941042294576063</c:v>
                </c:pt>
                <c:pt idx="549">
                  <c:v>4.3824107635547733</c:v>
                </c:pt>
                <c:pt idx="550">
                  <c:v>4.2444573354075095</c:v>
                </c:pt>
                <c:pt idx="551">
                  <c:v>4.2899494274195735</c:v>
                </c:pt>
                <c:pt idx="552">
                  <c:v>4.3243904517521692</c:v>
                </c:pt>
                <c:pt idx="553">
                  <c:v>4.2444573354075095</c:v>
                </c:pt>
                <c:pt idx="554">
                  <c:v>4.3475076442765683</c:v>
                </c:pt>
                <c:pt idx="555">
                  <c:v>4.5369119866863041</c:v>
                </c:pt>
                <c:pt idx="556">
                  <c:v>4.3475076442765683</c:v>
                </c:pt>
                <c:pt idx="557">
                  <c:v>4.4175848485757072</c:v>
                </c:pt>
                <c:pt idx="558">
                  <c:v>4.1549152768448812</c:v>
                </c:pt>
                <c:pt idx="559">
                  <c:v>4.3359291036555119</c:v>
                </c:pt>
                <c:pt idx="560">
                  <c:v>4.3941042294576063</c:v>
                </c:pt>
                <c:pt idx="561">
                  <c:v>4.2899494274195735</c:v>
                </c:pt>
                <c:pt idx="562">
                  <c:v>4.2785331353302514</c:v>
                </c:pt>
                <c:pt idx="563">
                  <c:v>4.3707392668730369</c:v>
                </c:pt>
                <c:pt idx="564">
                  <c:v>4.4768555488486097</c:v>
                </c:pt>
                <c:pt idx="565">
                  <c:v>4.3475076442765683</c:v>
                </c:pt>
                <c:pt idx="566">
                  <c:v>4.5007783632608325</c:v>
                </c:pt>
                <c:pt idx="567">
                  <c:v>4.3475076442765683</c:v>
                </c:pt>
                <c:pt idx="568">
                  <c:v>4.6100518377792632</c:v>
                </c:pt>
                <c:pt idx="569">
                  <c:v>4.3824107635547733</c:v>
                </c:pt>
                <c:pt idx="570">
                  <c:v>4.3243904517521692</c:v>
                </c:pt>
                <c:pt idx="571">
                  <c:v>4.1882722057716073</c:v>
                </c:pt>
                <c:pt idx="572">
                  <c:v>4.2899494274195735</c:v>
                </c:pt>
                <c:pt idx="573">
                  <c:v>4.0241231541919964</c:v>
                </c:pt>
                <c:pt idx="574">
                  <c:v>4.0781147820857422</c:v>
                </c:pt>
                <c:pt idx="575">
                  <c:v>4.2218969343123574</c:v>
                </c:pt>
                <c:pt idx="576">
                  <c:v>4.2444573354075095</c:v>
                </c:pt>
                <c:pt idx="577">
                  <c:v>4.0672622183635472</c:v>
                </c:pt>
                <c:pt idx="578">
                  <c:v>4.2444573354075095</c:v>
                </c:pt>
                <c:pt idx="579">
                  <c:v>4.1771177504297228</c:v>
                </c:pt>
                <c:pt idx="580">
                  <c:v>4.1994476571093244</c:v>
                </c:pt>
                <c:pt idx="581">
                  <c:v>4.2331621055868576</c:v>
                </c:pt>
                <c:pt idx="582">
                  <c:v>4.3014051852330022</c:v>
                </c:pt>
                <c:pt idx="583">
                  <c:v>4.2899494274195735</c:v>
                </c:pt>
                <c:pt idx="584">
                  <c:v>4.1882722057716073</c:v>
                </c:pt>
                <c:pt idx="585">
                  <c:v>4.2557827039787055</c:v>
                </c:pt>
                <c:pt idx="586">
                  <c:v>4.2444573354075095</c:v>
                </c:pt>
                <c:pt idx="587">
                  <c:v>4.2106529275959526</c:v>
                </c:pt>
                <c:pt idx="588">
                  <c:v>4.3243904517521692</c:v>
                </c:pt>
                <c:pt idx="589">
                  <c:v>4.267147223954562</c:v>
                </c:pt>
                <c:pt idx="590">
                  <c:v>4.6594623715205579</c:v>
                </c:pt>
                <c:pt idx="591">
                  <c:v>4.4768555488486097</c:v>
                </c:pt>
                <c:pt idx="592">
                  <c:v>4.3475076442765683</c:v>
                </c:pt>
                <c:pt idx="593">
                  <c:v>4.3243904517521692</c:v>
                </c:pt>
                <c:pt idx="594">
                  <c:v>4.2444573354075095</c:v>
                </c:pt>
                <c:pt idx="595">
                  <c:v>4.2899494274195735</c:v>
                </c:pt>
                <c:pt idx="596">
                  <c:v>4.1994476571093244</c:v>
                </c:pt>
                <c:pt idx="597">
                  <c:v>4.2899494274195735</c:v>
                </c:pt>
                <c:pt idx="598">
                  <c:v>4.3359291036555119</c:v>
                </c:pt>
                <c:pt idx="599">
                  <c:v>4.4058288967133441</c:v>
                </c:pt>
                <c:pt idx="600">
                  <c:v>4.5127971126129536</c:v>
                </c:pt>
                <c:pt idx="601">
                  <c:v>4.5007783632608325</c:v>
                </c:pt>
                <c:pt idx="602">
                  <c:v>4.4530505690545192</c:v>
                </c:pt>
                <c:pt idx="603">
                  <c:v>4.4058288967133441</c:v>
                </c:pt>
                <c:pt idx="604">
                  <c:v>4.3591079791478338</c:v>
                </c:pt>
                <c:pt idx="605">
                  <c:v>4.6470627420348372</c:v>
                </c:pt>
                <c:pt idx="606">
                  <c:v>4.3475076442765683</c:v>
                </c:pt>
                <c:pt idx="607">
                  <c:v>4.5369119866863041</c:v>
                </c:pt>
                <c:pt idx="608">
                  <c:v>4.7345778652807056</c:v>
                </c:pt>
                <c:pt idx="609">
                  <c:v>4.4888010191700429</c:v>
                </c:pt>
                <c:pt idx="610">
                  <c:v>4.3591079791478338</c:v>
                </c:pt>
                <c:pt idx="611">
                  <c:v>4.3014051852330022</c:v>
                </c:pt>
                <c:pt idx="612">
                  <c:v>4.4175848485757072</c:v>
                </c:pt>
                <c:pt idx="613">
                  <c:v>4.267147223954562</c:v>
                </c:pt>
                <c:pt idx="614">
                  <c:v>4.3824107635547733</c:v>
                </c:pt>
                <c:pt idx="615">
                  <c:v>4.3941042294576063</c:v>
                </c:pt>
                <c:pt idx="616">
                  <c:v>4.3707392668730369</c:v>
                </c:pt>
                <c:pt idx="617">
                  <c:v>4.4530505690545192</c:v>
                </c:pt>
                <c:pt idx="618">
                  <c:v>4.4058288967133441</c:v>
                </c:pt>
                <c:pt idx="619">
                  <c:v>4.3941042294576063</c:v>
                </c:pt>
                <c:pt idx="620">
                  <c:v>4.3707392668730369</c:v>
                </c:pt>
                <c:pt idx="621">
                  <c:v>4.3591079791478338</c:v>
                </c:pt>
                <c:pt idx="622">
                  <c:v>4.2899494274195735</c:v>
                </c:pt>
                <c:pt idx="623">
                  <c:v>4.3591079791478338</c:v>
                </c:pt>
                <c:pt idx="624">
                  <c:v>4.5369119866863041</c:v>
                </c:pt>
                <c:pt idx="625">
                  <c:v>4.4768555488486097</c:v>
                </c:pt>
                <c:pt idx="626">
                  <c:v>4.2557827039787055</c:v>
                </c:pt>
                <c:pt idx="627">
                  <c:v>4.2785331353302514</c:v>
                </c:pt>
                <c:pt idx="628">
                  <c:v>4.4175848485757072</c:v>
                </c:pt>
                <c:pt idx="629">
                  <c:v>4.5369119866863041</c:v>
                </c:pt>
                <c:pt idx="630">
                  <c:v>4.4293814403541747</c:v>
                </c:pt>
                <c:pt idx="631">
                  <c:v>4.3359291036555119</c:v>
                </c:pt>
                <c:pt idx="632">
                  <c:v>4.3824107635547733</c:v>
                </c:pt>
                <c:pt idx="633">
                  <c:v>4.3128825061829428</c:v>
                </c:pt>
                <c:pt idx="634">
                  <c:v>4.3475076442765683</c:v>
                </c:pt>
                <c:pt idx="635">
                  <c:v>4.3359291036555119</c:v>
                </c:pt>
                <c:pt idx="636">
                  <c:v>4.4530505690545192</c:v>
                </c:pt>
                <c:pt idx="637">
                  <c:v>4.2899494274195735</c:v>
                </c:pt>
                <c:pt idx="638">
                  <c:v>4.267147223954562</c:v>
                </c:pt>
                <c:pt idx="639">
                  <c:v>4.267147223954562</c:v>
                </c:pt>
                <c:pt idx="640">
                  <c:v>4.3707392668730369</c:v>
                </c:pt>
                <c:pt idx="641">
                  <c:v>4.4175848485757072</c:v>
                </c:pt>
                <c:pt idx="642">
                  <c:v>4.3359291036555119</c:v>
                </c:pt>
                <c:pt idx="643">
                  <c:v>4.1660017228081383</c:v>
                </c:pt>
                <c:pt idx="644">
                  <c:v>4.2106529275959526</c:v>
                </c:pt>
                <c:pt idx="645">
                  <c:v>4.2106529275959526</c:v>
                </c:pt>
                <c:pt idx="646">
                  <c:v>4.1218240146782774</c:v>
                </c:pt>
                <c:pt idx="647">
                  <c:v>4.0456351870981972</c:v>
                </c:pt>
                <c:pt idx="648">
                  <c:v>4.2106529275959526</c:v>
                </c:pt>
                <c:pt idx="649">
                  <c:v>4.1549152768448812</c:v>
                </c:pt>
                <c:pt idx="650">
                  <c:v>4.1882722057716073</c:v>
                </c:pt>
                <c:pt idx="651">
                  <c:v>3.9497402537906345</c:v>
                </c:pt>
                <c:pt idx="652">
                  <c:v>3.92874635108278</c:v>
                </c:pt>
                <c:pt idx="653">
                  <c:v>4.0999068595872572</c:v>
                </c:pt>
                <c:pt idx="654">
                  <c:v>4.0999068595872572</c:v>
                </c:pt>
                <c:pt idx="655">
                  <c:v>4.0999068595872572</c:v>
                </c:pt>
                <c:pt idx="656">
                  <c:v>4.0999068595872572</c:v>
                </c:pt>
                <c:pt idx="657">
                  <c:v>4.1328221641383767</c:v>
                </c:pt>
                <c:pt idx="658">
                  <c:v>4.2106529275959526</c:v>
                </c:pt>
                <c:pt idx="659">
                  <c:v>4.1549152768448812</c:v>
                </c:pt>
                <c:pt idx="660">
                  <c:v>4.2785331353302514</c:v>
                </c:pt>
                <c:pt idx="661">
                  <c:v>4.1994476571093244</c:v>
                </c:pt>
                <c:pt idx="662">
                  <c:v>4.267147223954562</c:v>
                </c:pt>
                <c:pt idx="663">
                  <c:v>4.3359291036555119</c:v>
                </c:pt>
                <c:pt idx="664">
                  <c:v>4.3475076442765683</c:v>
                </c:pt>
                <c:pt idx="665">
                  <c:v>4.267147223954562</c:v>
                </c:pt>
                <c:pt idx="666">
                  <c:v>4.3014051852330022</c:v>
                </c:pt>
                <c:pt idx="667">
                  <c:v>4.2899494274195735</c:v>
                </c:pt>
                <c:pt idx="668">
                  <c:v>4.4412002368198511</c:v>
                </c:pt>
                <c:pt idx="669">
                  <c:v>4.4412002368198511</c:v>
                </c:pt>
                <c:pt idx="670">
                  <c:v>4.3941042294576063</c:v>
                </c:pt>
                <c:pt idx="671">
                  <c:v>4.4649418674749546</c:v>
                </c:pt>
                <c:pt idx="672">
                  <c:v>4.2218969343123574</c:v>
                </c:pt>
                <c:pt idx="673">
                  <c:v>4.3591079791478338</c:v>
                </c:pt>
                <c:pt idx="674">
                  <c:v>4.5490272262292519</c:v>
                </c:pt>
                <c:pt idx="675">
                  <c:v>4.6594623715205579</c:v>
                </c:pt>
                <c:pt idx="676">
                  <c:v>4.4058288967133441</c:v>
                </c:pt>
                <c:pt idx="677">
                  <c:v>4.5611652702490746</c:v>
                </c:pt>
                <c:pt idx="678">
                  <c:v>4.3941042294576063</c:v>
                </c:pt>
                <c:pt idx="679">
                  <c:v>4.7219684562532391</c:v>
                </c:pt>
                <c:pt idx="680">
                  <c:v>4.3359291036555119</c:v>
                </c:pt>
                <c:pt idx="681">
                  <c:v>4.5369119866863041</c:v>
                </c:pt>
                <c:pt idx="682">
                  <c:v>4.1328221641383767</c:v>
                </c:pt>
                <c:pt idx="683">
                  <c:v>4.4768555488486097</c:v>
                </c:pt>
                <c:pt idx="684">
                  <c:v>4.5127971126129536</c:v>
                </c:pt>
                <c:pt idx="685">
                  <c:v>4.3824107635547733</c:v>
                </c:pt>
                <c:pt idx="686">
                  <c:v>4.5007783632608325</c:v>
                </c:pt>
                <c:pt idx="687">
                  <c:v>4.3475076442765683</c:v>
                </c:pt>
                <c:pt idx="688">
                  <c:v>4.1882722057716073</c:v>
                </c:pt>
                <c:pt idx="689">
                  <c:v>4.3941042294576063</c:v>
                </c:pt>
                <c:pt idx="690">
                  <c:v>4.3014051852330022</c:v>
                </c:pt>
                <c:pt idx="691">
                  <c:v>4.3941042294576063</c:v>
                </c:pt>
                <c:pt idx="692">
                  <c:v>4.2331621055868576</c:v>
                </c:pt>
                <c:pt idx="693">
                  <c:v>4.4058288967133441</c:v>
                </c:pt>
                <c:pt idx="694">
                  <c:v>4.4888010191700429</c:v>
                </c:pt>
                <c:pt idx="695">
                  <c:v>4.2106529275959526</c:v>
                </c:pt>
                <c:pt idx="696">
                  <c:v>4.4888010191700429</c:v>
                </c:pt>
                <c:pt idx="697">
                  <c:v>4.4293814403541747</c:v>
                </c:pt>
                <c:pt idx="698">
                  <c:v>4.4412002368198511</c:v>
                </c:pt>
                <c:pt idx="699">
                  <c:v>4.3707392668730369</c:v>
                </c:pt>
                <c:pt idx="700">
                  <c:v>4.3243904517521692</c:v>
                </c:pt>
                <c:pt idx="701">
                  <c:v>4.3359291036555119</c:v>
                </c:pt>
                <c:pt idx="702">
                  <c:v>4.585538607533036</c:v>
                </c:pt>
                <c:pt idx="703">
                  <c:v>4.2785331353302514</c:v>
                </c:pt>
                <c:pt idx="704">
                  <c:v>4.4058288967133441</c:v>
                </c:pt>
                <c:pt idx="705">
                  <c:v>4.5248384848187753</c:v>
                </c:pt>
                <c:pt idx="706">
                  <c:v>4.3014051852330022</c:v>
                </c:pt>
                <c:pt idx="707">
                  <c:v>4.1218240146782774</c:v>
                </c:pt>
                <c:pt idx="708">
                  <c:v>4.3128825061829428</c:v>
                </c:pt>
                <c:pt idx="709">
                  <c:v>4.3475076442765683</c:v>
                </c:pt>
                <c:pt idx="710">
                  <c:v>4.5369119866863041</c:v>
                </c:pt>
                <c:pt idx="711">
                  <c:v>4.4175848485757072</c:v>
                </c:pt>
                <c:pt idx="712">
                  <c:v>4.3014051852330022</c:v>
                </c:pt>
                <c:pt idx="713">
                  <c:v>4.3243904517521692</c:v>
                </c:pt>
                <c:pt idx="714">
                  <c:v>4.4293814403541747</c:v>
                </c:pt>
                <c:pt idx="715">
                  <c:v>4.4293814403541747</c:v>
                </c:pt>
                <c:pt idx="716">
                  <c:v>4.3014051852330022</c:v>
                </c:pt>
                <c:pt idx="717">
                  <c:v>4.3128825061829428</c:v>
                </c:pt>
                <c:pt idx="718">
                  <c:v>4.4649418674749546</c:v>
                </c:pt>
                <c:pt idx="719">
                  <c:v>4.4058288967133441</c:v>
                </c:pt>
                <c:pt idx="720">
                  <c:v>4.4293814403541747</c:v>
                </c:pt>
                <c:pt idx="721">
                  <c:v>4.3824107635547733</c:v>
                </c:pt>
                <c:pt idx="722">
                  <c:v>4.1549152768448812</c:v>
                </c:pt>
                <c:pt idx="723">
                  <c:v>4.1328221641383767</c:v>
                </c:pt>
                <c:pt idx="724">
                  <c:v>4.2106529275959526</c:v>
                </c:pt>
                <c:pt idx="725">
                  <c:v>4.2218969343123574</c:v>
                </c:pt>
                <c:pt idx="726">
                  <c:v>4.4530505690545192</c:v>
                </c:pt>
                <c:pt idx="727">
                  <c:v>4.3014051852330022</c:v>
                </c:pt>
                <c:pt idx="728">
                  <c:v>4.1328221641383767</c:v>
                </c:pt>
                <c:pt idx="729">
                  <c:v>4.4175848485757072</c:v>
                </c:pt>
                <c:pt idx="730">
                  <c:v>4.5248384848187753</c:v>
                </c:pt>
                <c:pt idx="731">
                  <c:v>4.4649418674749546</c:v>
                </c:pt>
                <c:pt idx="732">
                  <c:v>4.4412002368198511</c:v>
                </c:pt>
                <c:pt idx="733">
                  <c:v>4.7598778613059194</c:v>
                </c:pt>
                <c:pt idx="734">
                  <c:v>4.3359291036555119</c:v>
                </c:pt>
                <c:pt idx="735">
                  <c:v>4.4412002368198511</c:v>
                </c:pt>
                <c:pt idx="736">
                  <c:v>4.5611652702490746</c:v>
                </c:pt>
                <c:pt idx="737">
                  <c:v>4.2106529275959526</c:v>
                </c:pt>
                <c:pt idx="738">
                  <c:v>4.3359291036555119</c:v>
                </c:pt>
                <c:pt idx="739">
                  <c:v>4.5007783632608325</c:v>
                </c:pt>
                <c:pt idx="740">
                  <c:v>4.5127971126129536</c:v>
                </c:pt>
                <c:pt idx="741">
                  <c:v>4.2785331353302514</c:v>
                </c:pt>
                <c:pt idx="742">
                  <c:v>4.3243904517521692</c:v>
                </c:pt>
                <c:pt idx="743">
                  <c:v>4.3475076442765683</c:v>
                </c:pt>
                <c:pt idx="744">
                  <c:v>4.0672622183635472</c:v>
                </c:pt>
                <c:pt idx="745">
                  <c:v>4.2899494274195735</c:v>
                </c:pt>
                <c:pt idx="746">
                  <c:v>4.2557827039787055</c:v>
                </c:pt>
                <c:pt idx="747">
                  <c:v>4.3475076442765683</c:v>
                </c:pt>
                <c:pt idx="748">
                  <c:v>4.5248384848187753</c:v>
                </c:pt>
                <c:pt idx="749">
                  <c:v>4.3824107635547733</c:v>
                </c:pt>
                <c:pt idx="750">
                  <c:v>4.4888010191700429</c:v>
                </c:pt>
                <c:pt idx="751">
                  <c:v>4.4412002368198511</c:v>
                </c:pt>
                <c:pt idx="752">
                  <c:v>4.4175848485757072</c:v>
                </c:pt>
                <c:pt idx="753">
                  <c:v>4.4058288967133441</c:v>
                </c:pt>
                <c:pt idx="754">
                  <c:v>4.3824107635547733</c:v>
                </c:pt>
                <c:pt idx="755">
                  <c:v>4.2899494274195735</c:v>
                </c:pt>
                <c:pt idx="756">
                  <c:v>4.4293814403541747</c:v>
                </c:pt>
                <c:pt idx="757">
                  <c:v>4.3014051852330022</c:v>
                </c:pt>
                <c:pt idx="758">
                  <c:v>4.4530505690545192</c:v>
                </c:pt>
                <c:pt idx="759">
                  <c:v>4.4412002368198511</c:v>
                </c:pt>
                <c:pt idx="760">
                  <c:v>4.3359291036555119</c:v>
                </c:pt>
                <c:pt idx="761">
                  <c:v>4.5733357018773466</c:v>
                </c:pt>
                <c:pt idx="762">
                  <c:v>4.3243904517521692</c:v>
                </c:pt>
                <c:pt idx="763">
                  <c:v>4.2557827039787055</c:v>
                </c:pt>
                <c:pt idx="764">
                  <c:v>4.3128825061829428</c:v>
                </c:pt>
                <c:pt idx="765">
                  <c:v>4.2557827039787055</c:v>
                </c:pt>
                <c:pt idx="766">
                  <c:v>4.3475076442765683</c:v>
                </c:pt>
                <c:pt idx="767">
                  <c:v>4.4058288967133441</c:v>
                </c:pt>
                <c:pt idx="768">
                  <c:v>4.2331621055868576</c:v>
                </c:pt>
                <c:pt idx="769">
                  <c:v>4.1218240146782774</c:v>
                </c:pt>
                <c:pt idx="770">
                  <c:v>4.3591079791478338</c:v>
                </c:pt>
                <c:pt idx="771">
                  <c:v>4.2106529275959526</c:v>
                </c:pt>
                <c:pt idx="772">
                  <c:v>4.4293814403541747</c:v>
                </c:pt>
                <c:pt idx="773">
                  <c:v>4.3591079791478338</c:v>
                </c:pt>
                <c:pt idx="774">
                  <c:v>4.4530505690545192</c:v>
                </c:pt>
                <c:pt idx="775">
                  <c:v>4.2899494274195735</c:v>
                </c:pt>
                <c:pt idx="776">
                  <c:v>4.2106529275959526</c:v>
                </c:pt>
                <c:pt idx="777">
                  <c:v>4.1549152768448812</c:v>
                </c:pt>
                <c:pt idx="778">
                  <c:v>4.5007783632608325</c:v>
                </c:pt>
                <c:pt idx="779">
                  <c:v>4.4175848485757072</c:v>
                </c:pt>
                <c:pt idx="780">
                  <c:v>4.2899494274195735</c:v>
                </c:pt>
                <c:pt idx="781">
                  <c:v>4.6223527120888273</c:v>
                </c:pt>
                <c:pt idx="782">
                  <c:v>4.5611652702490746</c:v>
                </c:pt>
                <c:pt idx="783">
                  <c:v>4.2106529275959526</c:v>
                </c:pt>
                <c:pt idx="784">
                  <c:v>4.2218969343123574</c:v>
                </c:pt>
                <c:pt idx="785">
                  <c:v>4.3591079791478338</c:v>
                </c:pt>
                <c:pt idx="786">
                  <c:v>4.2218969343123574</c:v>
                </c:pt>
                <c:pt idx="787">
                  <c:v>4.1438583338180734</c:v>
                </c:pt>
                <c:pt idx="788">
                  <c:v>4.1994476571093244</c:v>
                </c:pt>
                <c:pt idx="789">
                  <c:v>4.3591079791478338</c:v>
                </c:pt>
                <c:pt idx="790">
                  <c:v>4.4175848485757072</c:v>
                </c:pt>
                <c:pt idx="791">
                  <c:v>4.4175848485757072</c:v>
                </c:pt>
                <c:pt idx="792">
                  <c:v>4.6223527120888273</c:v>
                </c:pt>
                <c:pt idx="793">
                  <c:v>4.3014051852330022</c:v>
                </c:pt>
                <c:pt idx="794">
                  <c:v>4.3707392668730369</c:v>
                </c:pt>
                <c:pt idx="795">
                  <c:v>4.4649418674749546</c:v>
                </c:pt>
                <c:pt idx="796">
                  <c:v>4.4058288967133441</c:v>
                </c:pt>
                <c:pt idx="797">
                  <c:v>4.3591079791478338</c:v>
                </c:pt>
                <c:pt idx="798">
                  <c:v>4.2899494274195735</c:v>
                </c:pt>
                <c:pt idx="799">
                  <c:v>4.3707392668730369</c:v>
                </c:pt>
                <c:pt idx="800">
                  <c:v>4.5248384848187753</c:v>
                </c:pt>
                <c:pt idx="801">
                  <c:v>4.3014051852330022</c:v>
                </c:pt>
                <c:pt idx="802">
                  <c:v>4.1660017228081383</c:v>
                </c:pt>
                <c:pt idx="803">
                  <c:v>4.1660017228081383</c:v>
                </c:pt>
                <c:pt idx="804">
                  <c:v>4.0348690571556025</c:v>
                </c:pt>
                <c:pt idx="805">
                  <c:v>4.0781147820857422</c:v>
                </c:pt>
                <c:pt idx="806">
                  <c:v>4.0134142714629757</c:v>
                </c:pt>
                <c:pt idx="807">
                  <c:v>3.9920819246939558</c:v>
                </c:pt>
                <c:pt idx="808">
                  <c:v>4.0564300440087004</c:v>
                </c:pt>
                <c:pt idx="809">
                  <c:v>4.0672622183635472</c:v>
                </c:pt>
                <c:pt idx="810">
                  <c:v>4.3475076442765683</c:v>
                </c:pt>
                <c:pt idx="811">
                  <c:v>4.1218240146782774</c:v>
                </c:pt>
                <c:pt idx="812">
                  <c:v>4.3243904517521692</c:v>
                </c:pt>
                <c:pt idx="813">
                  <c:v>4.2899494274195735</c:v>
                </c:pt>
                <c:pt idx="814">
                  <c:v>4.5369119866863041</c:v>
                </c:pt>
                <c:pt idx="815">
                  <c:v>4.1994476571093244</c:v>
                </c:pt>
                <c:pt idx="816">
                  <c:v>4.0456351870981972</c:v>
                </c:pt>
                <c:pt idx="817">
                  <c:v>4.2331621055868576</c:v>
                </c:pt>
                <c:pt idx="818">
                  <c:v>4.2785331353302514</c:v>
                </c:pt>
                <c:pt idx="819">
                  <c:v>4.1549152768448812</c:v>
                </c:pt>
                <c:pt idx="820">
                  <c:v>4.2331621055868576</c:v>
                </c:pt>
                <c:pt idx="821">
                  <c:v>4.2331621055868576</c:v>
                </c:pt>
                <c:pt idx="822">
                  <c:v>4.4058288967133441</c:v>
                </c:pt>
                <c:pt idx="823">
                  <c:v>4.267147223954562</c:v>
                </c:pt>
                <c:pt idx="824">
                  <c:v>4.3475076442765683</c:v>
                </c:pt>
                <c:pt idx="825">
                  <c:v>4.267147223954562</c:v>
                </c:pt>
                <c:pt idx="826">
                  <c:v>4.3243904517521692</c:v>
                </c:pt>
                <c:pt idx="827">
                  <c:v>4.4768555488486097</c:v>
                </c:pt>
                <c:pt idx="828">
                  <c:v>4.3941042294576063</c:v>
                </c:pt>
                <c:pt idx="829">
                  <c:v>4.3128825061829428</c:v>
                </c:pt>
                <c:pt idx="830">
                  <c:v>4.2557827039787055</c:v>
                </c:pt>
                <c:pt idx="831">
                  <c:v>4.5611652702490746</c:v>
                </c:pt>
                <c:pt idx="832">
                  <c:v>4.4649418674749546</c:v>
                </c:pt>
                <c:pt idx="833">
                  <c:v>4.5611652702490746</c:v>
                </c:pt>
                <c:pt idx="834">
                  <c:v>4.6346864084824162</c:v>
                </c:pt>
                <c:pt idx="835">
                  <c:v>4.5977836982085183</c:v>
                </c:pt>
                <c:pt idx="836">
                  <c:v>4.585538607533036</c:v>
                </c:pt>
                <c:pt idx="837">
                  <c:v>4.585538607533036</c:v>
                </c:pt>
                <c:pt idx="838">
                  <c:v>4.5977836982085183</c:v>
                </c:pt>
                <c:pt idx="839">
                  <c:v>4.7853230689346269</c:v>
                </c:pt>
                <c:pt idx="840">
                  <c:v>4.7853230689346269</c:v>
                </c:pt>
                <c:pt idx="841">
                  <c:v>4.6346864084824162</c:v>
                </c:pt>
                <c:pt idx="842">
                  <c:v>4.6843707811344473</c:v>
                </c:pt>
                <c:pt idx="843">
                  <c:v>4.9276969443392655</c:v>
                </c:pt>
                <c:pt idx="844">
                  <c:v>4.9276969443392655</c:v>
                </c:pt>
                <c:pt idx="845">
                  <c:v>4.9276969443392655</c:v>
                </c:pt>
                <c:pt idx="846">
                  <c:v>4.8884509668408924</c:v>
                </c:pt>
                <c:pt idx="847">
                  <c:v>4.9672580005323521</c:v>
                </c:pt>
                <c:pt idx="848">
                  <c:v>4.9276969443392655</c:v>
                </c:pt>
                <c:pt idx="849">
                  <c:v>4.8108942303070572</c:v>
                </c:pt>
                <c:pt idx="850">
                  <c:v>4.8366121596608806</c:v>
                </c:pt>
                <c:pt idx="851">
                  <c:v>4.9276969443392655</c:v>
                </c:pt>
                <c:pt idx="852">
                  <c:v>4.4888010191700429</c:v>
                </c:pt>
                <c:pt idx="853">
                  <c:v>4.3591079791478338</c:v>
                </c:pt>
                <c:pt idx="854">
                  <c:v>4.267147223954562</c:v>
                </c:pt>
                <c:pt idx="855">
                  <c:v>4.0456351870981972</c:v>
                </c:pt>
                <c:pt idx="856">
                  <c:v>4.1771177504297228</c:v>
                </c:pt>
                <c:pt idx="857">
                  <c:v>3.8254148207791543</c:v>
                </c:pt>
                <c:pt idx="858">
                  <c:v>3.92874635108278</c:v>
                </c:pt>
                <c:pt idx="859">
                  <c:v>4.1328221641383767</c:v>
                </c:pt>
                <c:pt idx="860">
                  <c:v>4.1218240146782774</c:v>
                </c:pt>
                <c:pt idx="861">
                  <c:v>4.3014051852330022</c:v>
                </c:pt>
                <c:pt idx="862">
                  <c:v>4.2899494274195735</c:v>
                </c:pt>
                <c:pt idx="863">
                  <c:v>4.0889963034047279</c:v>
                </c:pt>
                <c:pt idx="864">
                  <c:v>4.3359291036555119</c:v>
                </c:pt>
                <c:pt idx="865">
                  <c:v>4.267147223954562</c:v>
                </c:pt>
                <c:pt idx="866">
                  <c:v>4.1438583338180734</c:v>
                </c:pt>
                <c:pt idx="867">
                  <c:v>4.1882722057716073</c:v>
                </c:pt>
                <c:pt idx="868">
                  <c:v>3.981449974963283</c:v>
                </c:pt>
                <c:pt idx="869">
                  <c:v>3.9920819246939558</c:v>
                </c:pt>
                <c:pt idx="870">
                  <c:v>4.0027338869098088</c:v>
                </c:pt>
                <c:pt idx="871">
                  <c:v>4.2899494274195735</c:v>
                </c:pt>
                <c:pt idx="872">
                  <c:v>4.1328221641383767</c:v>
                </c:pt>
                <c:pt idx="873">
                  <c:v>4.8624675711248075</c:v>
                </c:pt>
                <c:pt idx="874">
                  <c:v>4.4649418674749546</c:v>
                </c:pt>
                <c:pt idx="875">
                  <c:v>4.4530505690545192</c:v>
                </c:pt>
                <c:pt idx="876">
                  <c:v>4.4412002368198511</c:v>
                </c:pt>
                <c:pt idx="877">
                  <c:v>4.2331621055868576</c:v>
                </c:pt>
                <c:pt idx="878">
                  <c:v>4.6470627420348372</c:v>
                </c:pt>
                <c:pt idx="879">
                  <c:v>4.3359291036555119</c:v>
                </c:pt>
                <c:pt idx="880">
                  <c:v>4.3014051852330022</c:v>
                </c:pt>
                <c:pt idx="881">
                  <c:v>4.4768555488486097</c:v>
                </c:pt>
                <c:pt idx="882">
                  <c:v>4.2218969343123574</c:v>
                </c:pt>
                <c:pt idx="883">
                  <c:v>4.5490272262292519</c:v>
                </c:pt>
                <c:pt idx="884">
                  <c:v>4.5733357018773466</c:v>
                </c:pt>
                <c:pt idx="885">
                  <c:v>4.6594623715205579</c:v>
                </c:pt>
                <c:pt idx="886">
                  <c:v>4.4293814403541747</c:v>
                </c:pt>
                <c:pt idx="887">
                  <c:v>4.5248384848187753</c:v>
                </c:pt>
                <c:pt idx="888">
                  <c:v>4.4293814403541747</c:v>
                </c:pt>
                <c:pt idx="889">
                  <c:v>4.4412002368198511</c:v>
                </c:pt>
                <c:pt idx="890">
                  <c:v>4.585538607533036</c:v>
                </c:pt>
                <c:pt idx="891">
                  <c:v>4.4888010191700429</c:v>
                </c:pt>
                <c:pt idx="892">
                  <c:v>4.7094024873426035</c:v>
                </c:pt>
                <c:pt idx="893">
                  <c:v>4.4530505690545192</c:v>
                </c:pt>
                <c:pt idx="894">
                  <c:v>4.585538607533036</c:v>
                </c:pt>
                <c:pt idx="895">
                  <c:v>4.6843707811344473</c:v>
                </c:pt>
                <c:pt idx="896">
                  <c:v>4.7345778652807056</c:v>
                </c:pt>
                <c:pt idx="897">
                  <c:v>4.6223527120888273</c:v>
                </c:pt>
                <c:pt idx="898">
                  <c:v>4.8624675711248075</c:v>
                </c:pt>
                <c:pt idx="899">
                  <c:v>4.5490272262292519</c:v>
                </c:pt>
                <c:pt idx="900">
                  <c:v>4.5007783632608325</c:v>
                </c:pt>
                <c:pt idx="901">
                  <c:v>4.7094024873426035</c:v>
                </c:pt>
                <c:pt idx="902">
                  <c:v>4.6100518377792632</c:v>
                </c:pt>
                <c:pt idx="903">
                  <c:v>4.9276969443392655</c:v>
                </c:pt>
                <c:pt idx="904">
                  <c:v>4.6470627420348372</c:v>
                </c:pt>
                <c:pt idx="905">
                  <c:v>4.8624675711248075</c:v>
                </c:pt>
                <c:pt idx="906">
                  <c:v>4.6718950865960203</c:v>
                </c:pt>
                <c:pt idx="907">
                  <c:v>4.9540392740236836</c:v>
                </c:pt>
                <c:pt idx="908">
                  <c:v>4.7980916146414749</c:v>
                </c:pt>
                <c:pt idx="909">
                  <c:v>4.4412002368198511</c:v>
                </c:pt>
                <c:pt idx="910">
                  <c:v>4.6100518377792632</c:v>
                </c:pt>
                <c:pt idx="911">
                  <c:v>4.8624675711248075</c:v>
                </c:pt>
                <c:pt idx="912">
                  <c:v>4.8624675711248075</c:v>
                </c:pt>
                <c:pt idx="913">
                  <c:v>4.8237411041690521</c:v>
                </c:pt>
                <c:pt idx="914">
                  <c:v>4.5733357018773466</c:v>
                </c:pt>
                <c:pt idx="915">
                  <c:v>4.585538607533036</c:v>
                </c:pt>
                <c:pt idx="916">
                  <c:v>4.7345778652807056</c:v>
                </c:pt>
                <c:pt idx="917">
                  <c:v>4.8237411041690521</c:v>
                </c:pt>
                <c:pt idx="918">
                  <c:v>4.9408453823353904</c:v>
                </c:pt>
                <c:pt idx="919">
                  <c:v>5.0473354875026457</c:v>
                </c:pt>
                <c:pt idx="920">
                  <c:v>5.1698678884261691</c:v>
                </c:pt>
                <c:pt idx="921">
                  <c:v>4.9672580005323521</c:v>
                </c:pt>
                <c:pt idx="922">
                  <c:v>4.9540392740236836</c:v>
                </c:pt>
                <c:pt idx="923">
                  <c:v>5.0071366649681508</c:v>
                </c:pt>
                <c:pt idx="924">
                  <c:v>5.1975048080419803</c:v>
                </c:pt>
                <c:pt idx="925">
                  <c:v>4.7725885025204988</c:v>
                </c:pt>
                <c:pt idx="926">
                  <c:v>5.0071366649681508</c:v>
                </c:pt>
                <c:pt idx="927">
                  <c:v>4.8366121596608806</c:v>
                </c:pt>
                <c:pt idx="928">
                  <c:v>4.9805119982047854</c:v>
                </c:pt>
                <c:pt idx="929">
                  <c:v>5.0743067553548826</c:v>
                </c:pt>
                <c:pt idx="930">
                  <c:v>4.9276969443392655</c:v>
                </c:pt>
                <c:pt idx="931">
                  <c:v>4.8108942303070572</c:v>
                </c:pt>
                <c:pt idx="932">
                  <c:v>4.8624675711248075</c:v>
                </c:pt>
                <c:pt idx="933">
                  <c:v>4.7980916146414749</c:v>
                </c:pt>
                <c:pt idx="934">
                  <c:v>4.8624675711248075</c:v>
                </c:pt>
                <c:pt idx="935">
                  <c:v>5.0473354875026457</c:v>
                </c:pt>
                <c:pt idx="936">
                  <c:v>4.8495175586354735</c:v>
                </c:pt>
                <c:pt idx="937">
                  <c:v>4.9408453823353904</c:v>
                </c:pt>
                <c:pt idx="938">
                  <c:v>4.8237411041690521</c:v>
                </c:pt>
                <c:pt idx="939">
                  <c:v>4.7853230689346269</c:v>
                </c:pt>
                <c:pt idx="940">
                  <c:v>4.8884509668408924</c:v>
                </c:pt>
                <c:pt idx="941">
                  <c:v>4.8108942303070572</c:v>
                </c:pt>
                <c:pt idx="942">
                  <c:v>4.8495175586354735</c:v>
                </c:pt>
                <c:pt idx="943">
                  <c:v>4.8237411041690521</c:v>
                </c:pt>
                <c:pt idx="944">
                  <c:v>4.8237411041690521</c:v>
                </c:pt>
                <c:pt idx="945">
                  <c:v>4.9805119982047854</c:v>
                </c:pt>
                <c:pt idx="946">
                  <c:v>5.0473354875026457</c:v>
                </c:pt>
                <c:pt idx="947">
                  <c:v>4.8495175586354735</c:v>
                </c:pt>
                <c:pt idx="948">
                  <c:v>5.0204970697822269</c:v>
                </c:pt>
                <c:pt idx="949">
                  <c:v>5.101432827225624</c:v>
                </c:pt>
                <c:pt idx="950">
                  <c:v>4.9276969443392655</c:v>
                </c:pt>
                <c:pt idx="951">
                  <c:v>5.0071366649681508</c:v>
                </c:pt>
                <c:pt idx="952">
                  <c:v>4.8237411041690521</c:v>
                </c:pt>
                <c:pt idx="953">
                  <c:v>4.6594623715205579</c:v>
                </c:pt>
                <c:pt idx="954">
                  <c:v>4.8366121596608806</c:v>
                </c:pt>
                <c:pt idx="955">
                  <c:v>4.7853230689346269</c:v>
                </c:pt>
                <c:pt idx="956">
                  <c:v>4.6223527120888273</c:v>
                </c:pt>
                <c:pt idx="957">
                  <c:v>4.8366121596608806</c:v>
                </c:pt>
                <c:pt idx="958">
                  <c:v>4.9408453823353904</c:v>
                </c:pt>
                <c:pt idx="959">
                  <c:v>4.9276969443392655</c:v>
                </c:pt>
                <c:pt idx="960">
                  <c:v>4.9408453823353904</c:v>
                </c:pt>
                <c:pt idx="961">
                  <c:v>4.8237411041690521</c:v>
                </c:pt>
                <c:pt idx="962">
                  <c:v>4.9408453823353904</c:v>
                </c:pt>
                <c:pt idx="963">
                  <c:v>4.8624675711248075</c:v>
                </c:pt>
                <c:pt idx="964">
                  <c:v>4.9276969443392655</c:v>
                </c:pt>
                <c:pt idx="965">
                  <c:v>4.9145834965944815</c:v>
                </c:pt>
                <c:pt idx="966">
                  <c:v>4.8495175586354735</c:v>
                </c:pt>
                <c:pt idx="967">
                  <c:v>4.9672580005323521</c:v>
                </c:pt>
                <c:pt idx="968">
                  <c:v>4.9145834965944815</c:v>
                </c:pt>
                <c:pt idx="969">
                  <c:v>5.0204970697822269</c:v>
                </c:pt>
                <c:pt idx="970">
                  <c:v>4.9276969443392655</c:v>
                </c:pt>
                <c:pt idx="971">
                  <c:v>5.0338931237963731</c:v>
                </c:pt>
                <c:pt idx="972">
                  <c:v>4.8884509668408924</c:v>
                </c:pt>
                <c:pt idx="973">
                  <c:v>4.993801361154059</c:v>
                </c:pt>
                <c:pt idx="974">
                  <c:v>4.993801361154059</c:v>
                </c:pt>
                <c:pt idx="975">
                  <c:v>4.9672580005323521</c:v>
                </c:pt>
                <c:pt idx="976">
                  <c:v>4.9408453823353904</c:v>
                </c:pt>
                <c:pt idx="977">
                  <c:v>4.9540392740236836</c:v>
                </c:pt>
                <c:pt idx="978">
                  <c:v>4.9276969443392655</c:v>
                </c:pt>
                <c:pt idx="979">
                  <c:v>4.9408453823353904</c:v>
                </c:pt>
                <c:pt idx="980">
                  <c:v>4.9014946858764947</c:v>
                </c:pt>
                <c:pt idx="981">
                  <c:v>4.8754419593814813</c:v>
                </c:pt>
                <c:pt idx="982">
                  <c:v>4.9408453823353904</c:v>
                </c:pt>
                <c:pt idx="983">
                  <c:v>4.9276969443392655</c:v>
                </c:pt>
                <c:pt idx="984">
                  <c:v>4.7472110089586952</c:v>
                </c:pt>
                <c:pt idx="985">
                  <c:v>4.7219684562532391</c:v>
                </c:pt>
                <c:pt idx="986">
                  <c:v>4.7853230689346269</c:v>
                </c:pt>
                <c:pt idx="987">
                  <c:v>4.5977836982085183</c:v>
                </c:pt>
                <c:pt idx="988">
                  <c:v>4.7853230689346269</c:v>
                </c:pt>
                <c:pt idx="989">
                  <c:v>4.6100518377792632</c:v>
                </c:pt>
                <c:pt idx="990">
                  <c:v>4.7853230689346269</c:v>
                </c:pt>
                <c:pt idx="991">
                  <c:v>4.8754419593814813</c:v>
                </c:pt>
                <c:pt idx="992">
                  <c:v>4.7853230689346269</c:v>
                </c:pt>
                <c:pt idx="993">
                  <c:v>4.8237411041690521</c:v>
                </c:pt>
                <c:pt idx="994">
                  <c:v>4.585538607533036</c:v>
                </c:pt>
                <c:pt idx="995">
                  <c:v>4.585538607533036</c:v>
                </c:pt>
                <c:pt idx="996">
                  <c:v>4.7598778613059194</c:v>
                </c:pt>
                <c:pt idx="997">
                  <c:v>4.6968699586330427</c:v>
                </c:pt>
                <c:pt idx="998">
                  <c:v>4.9408453823353904</c:v>
                </c:pt>
                <c:pt idx="999">
                  <c:v>5.0473354875026457</c:v>
                </c:pt>
                <c:pt idx="1000">
                  <c:v>5.0338931237963731</c:v>
                </c:pt>
                <c:pt idx="1001">
                  <c:v>4.7345778652807056</c:v>
                </c:pt>
                <c:pt idx="1002">
                  <c:v>4.993801361154059</c:v>
                </c:pt>
                <c:pt idx="1003">
                  <c:v>4.8884509668408924</c:v>
                </c:pt>
                <c:pt idx="1004">
                  <c:v>4.6594623715205579</c:v>
                </c:pt>
                <c:pt idx="1005">
                  <c:v>4.7345778652807056</c:v>
                </c:pt>
                <c:pt idx="1006">
                  <c:v>4.7345778652807056</c:v>
                </c:pt>
                <c:pt idx="1007">
                  <c:v>4.9408453823353904</c:v>
                </c:pt>
                <c:pt idx="1008">
                  <c:v>4.7853230689346269</c:v>
                </c:pt>
                <c:pt idx="1009">
                  <c:v>4.8754419593814813</c:v>
                </c:pt>
                <c:pt idx="1010">
                  <c:v>4.9014946858764947</c:v>
                </c:pt>
                <c:pt idx="1011">
                  <c:v>4.6594623715205579</c:v>
                </c:pt>
                <c:pt idx="1012">
                  <c:v>4.7094024873426035</c:v>
                </c:pt>
                <c:pt idx="1013">
                  <c:v>4.8884509668408924</c:v>
                </c:pt>
                <c:pt idx="1014">
                  <c:v>4.7725885025204988</c:v>
                </c:pt>
                <c:pt idx="1015">
                  <c:v>4.9276969443392655</c:v>
                </c:pt>
                <c:pt idx="1016">
                  <c:v>4.8884509668408924</c:v>
                </c:pt>
                <c:pt idx="1017">
                  <c:v>4.9672580005323521</c:v>
                </c:pt>
                <c:pt idx="1018">
                  <c:v>4.7598778613059194</c:v>
                </c:pt>
                <c:pt idx="1019">
                  <c:v>4.9805119982047854</c:v>
                </c:pt>
                <c:pt idx="1020">
                  <c:v>4.9408453823353904</c:v>
                </c:pt>
                <c:pt idx="1021">
                  <c:v>4.8366121596608806</c:v>
                </c:pt>
                <c:pt idx="1022">
                  <c:v>4.9276969443392655</c:v>
                </c:pt>
                <c:pt idx="1023">
                  <c:v>5.0071366649681508</c:v>
                </c:pt>
                <c:pt idx="1024">
                  <c:v>5.0071366649681508</c:v>
                </c:pt>
                <c:pt idx="1025">
                  <c:v>4.993801361154059</c:v>
                </c:pt>
                <c:pt idx="1026">
                  <c:v>4.8884509668408924</c:v>
                </c:pt>
                <c:pt idx="1027">
                  <c:v>5.0338931237963731</c:v>
                </c:pt>
                <c:pt idx="1028">
                  <c:v>4.993801361154059</c:v>
                </c:pt>
                <c:pt idx="1029">
                  <c:v>4.9540392740236836</c:v>
                </c:pt>
                <c:pt idx="1030">
                  <c:v>5.0743067553548826</c:v>
                </c:pt>
                <c:pt idx="1031">
                  <c:v>5.0743067553548826</c:v>
                </c:pt>
                <c:pt idx="1032">
                  <c:v>5.0473354875026457</c:v>
                </c:pt>
                <c:pt idx="1033">
                  <c:v>5.1150448398915458</c:v>
                </c:pt>
                <c:pt idx="1034">
                  <c:v>5.0878463882705631</c:v>
                </c:pt>
                <c:pt idx="1035">
                  <c:v>4.7725885025204988</c:v>
                </c:pt>
                <c:pt idx="1036">
                  <c:v>4.7219684562532391</c:v>
                </c:pt>
                <c:pt idx="1037">
                  <c:v>4.6968699586330427</c:v>
                </c:pt>
                <c:pt idx="1038">
                  <c:v>4.6223527120888273</c:v>
                </c:pt>
                <c:pt idx="1039">
                  <c:v>4.8237411041690521</c:v>
                </c:pt>
                <c:pt idx="1040">
                  <c:v>5.1975048080419803</c:v>
                </c:pt>
                <c:pt idx="1041">
                  <c:v>5.2252785303729175</c:v>
                </c:pt>
                <c:pt idx="1042">
                  <c:v>5.2812830635577388</c:v>
                </c:pt>
                <c:pt idx="1043">
                  <c:v>5.101432827225624</c:v>
                </c:pt>
                <c:pt idx="1044">
                  <c:v>4.9805119982047854</c:v>
                </c:pt>
                <c:pt idx="1045">
                  <c:v>4.7980916146414749</c:v>
                </c:pt>
                <c:pt idx="1046">
                  <c:v>4.8754419593814813</c:v>
                </c:pt>
                <c:pt idx="1047">
                  <c:v>4.8624675711248075</c:v>
                </c:pt>
                <c:pt idx="1048">
                  <c:v>4.9805119982047854</c:v>
                </c:pt>
                <c:pt idx="1049">
                  <c:v>4.6968699586330427</c:v>
                </c:pt>
                <c:pt idx="1050">
                  <c:v>4.6968699586330427</c:v>
                </c:pt>
                <c:pt idx="1051">
                  <c:v>4.993801361154059</c:v>
                </c:pt>
                <c:pt idx="1052">
                  <c:v>4.9276969443392655</c:v>
                </c:pt>
                <c:pt idx="1053">
                  <c:v>5.101432827225624</c:v>
                </c:pt>
                <c:pt idx="1054">
                  <c:v>5.1286931731158418</c:v>
                </c:pt>
                <c:pt idx="1055">
                  <c:v>5.1150448398915458</c:v>
                </c:pt>
                <c:pt idx="1056">
                  <c:v>5.2392319641754383</c:v>
                </c:pt>
                <c:pt idx="1057">
                  <c:v>5.0743067553548826</c:v>
                </c:pt>
                <c:pt idx="1058">
                  <c:v>5.101432827225624</c:v>
                </c:pt>
                <c:pt idx="1059">
                  <c:v>4.993801361154059</c:v>
                </c:pt>
                <c:pt idx="1060">
                  <c:v>4.7853230689346269</c:v>
                </c:pt>
                <c:pt idx="1061">
                  <c:v>4.8754419593814813</c:v>
                </c:pt>
                <c:pt idx="1062">
                  <c:v>4.6100518377792632</c:v>
                </c:pt>
                <c:pt idx="1063">
                  <c:v>4.7725885025204988</c:v>
                </c:pt>
                <c:pt idx="1064">
                  <c:v>4.9145834965944815</c:v>
                </c:pt>
                <c:pt idx="1065">
                  <c:v>4.8108942303070572</c:v>
                </c:pt>
                <c:pt idx="1066">
                  <c:v>4.6843707811344473</c:v>
                </c:pt>
                <c:pt idx="1067">
                  <c:v>4.3707392668730369</c:v>
                </c:pt>
                <c:pt idx="1068">
                  <c:v>4.7725885025204988</c:v>
                </c:pt>
                <c:pt idx="1069">
                  <c:v>4.6223527120888273</c:v>
                </c:pt>
                <c:pt idx="1070">
                  <c:v>4.8624675711248075</c:v>
                </c:pt>
                <c:pt idx="1071">
                  <c:v>4.8624675711248075</c:v>
                </c:pt>
                <c:pt idx="1072">
                  <c:v>5.0204970697822269</c:v>
                </c:pt>
                <c:pt idx="1073">
                  <c:v>4.9805119982047854</c:v>
                </c:pt>
                <c:pt idx="1074">
                  <c:v>5.0473354875026457</c:v>
                </c:pt>
                <c:pt idx="1075">
                  <c:v>5.1836625044804681</c:v>
                </c:pt>
                <c:pt idx="1076">
                  <c:v>5.0204970697822269</c:v>
                </c:pt>
                <c:pt idx="1077">
                  <c:v>4.993801361154059</c:v>
                </c:pt>
                <c:pt idx="1078">
                  <c:v>5.0338931237963731</c:v>
                </c:pt>
                <c:pt idx="1079">
                  <c:v>4.9276969443392655</c:v>
                </c:pt>
                <c:pt idx="1080">
                  <c:v>4.7219684562532391</c:v>
                </c:pt>
                <c:pt idx="1081">
                  <c:v>4.9540392740236836</c:v>
                </c:pt>
                <c:pt idx="1082">
                  <c:v>4.7345778652807056</c:v>
                </c:pt>
                <c:pt idx="1083">
                  <c:v>4.9408453823353904</c:v>
                </c:pt>
                <c:pt idx="1084">
                  <c:v>4.9805119982047854</c:v>
                </c:pt>
                <c:pt idx="1085">
                  <c:v>5.1150448398915458</c:v>
                </c:pt>
                <c:pt idx="1086">
                  <c:v>5.2252785303729175</c:v>
                </c:pt>
                <c:pt idx="1087">
                  <c:v>4.9408453823353904</c:v>
                </c:pt>
                <c:pt idx="1088">
                  <c:v>4.9805119982047854</c:v>
                </c:pt>
                <c:pt idx="1089">
                  <c:v>5.0878463882705631</c:v>
                </c:pt>
                <c:pt idx="1090">
                  <c:v>5.1975048080419803</c:v>
                </c:pt>
                <c:pt idx="1091">
                  <c:v>5.0204970697822269</c:v>
                </c:pt>
                <c:pt idx="1092">
                  <c:v>5.1698678884261691</c:v>
                </c:pt>
                <c:pt idx="1093">
                  <c:v>4.9672580005323521</c:v>
                </c:pt>
                <c:pt idx="1094">
                  <c:v>4.8884509668408924</c:v>
                </c:pt>
                <c:pt idx="1095">
                  <c:v>5.0473354875026457</c:v>
                </c:pt>
                <c:pt idx="1096">
                  <c:v>4.9276969443392655</c:v>
                </c:pt>
                <c:pt idx="1097">
                  <c:v>4.9805119982047854</c:v>
                </c:pt>
                <c:pt idx="1098">
                  <c:v>4.7980916146414749</c:v>
                </c:pt>
                <c:pt idx="1099">
                  <c:v>4.8366121596608806</c:v>
                </c:pt>
                <c:pt idx="1100">
                  <c:v>5.0743067553548826</c:v>
                </c:pt>
                <c:pt idx="1101">
                  <c:v>4.7472110089586952</c:v>
                </c:pt>
                <c:pt idx="1102">
                  <c:v>4.6100518377792632</c:v>
                </c:pt>
                <c:pt idx="1103">
                  <c:v>4.7598778613059194</c:v>
                </c:pt>
                <c:pt idx="1104">
                  <c:v>4.7219684562532391</c:v>
                </c:pt>
                <c:pt idx="1105">
                  <c:v>4.6594623715205579</c:v>
                </c:pt>
                <c:pt idx="1106">
                  <c:v>4.7980916146414749</c:v>
                </c:pt>
                <c:pt idx="1107">
                  <c:v>4.5490272262292519</c:v>
                </c:pt>
                <c:pt idx="1108">
                  <c:v>4.8237411041690521</c:v>
                </c:pt>
                <c:pt idx="1109">
                  <c:v>5.0743067553548826</c:v>
                </c:pt>
                <c:pt idx="1110">
                  <c:v>4.8366121596608806</c:v>
                </c:pt>
                <c:pt idx="1111">
                  <c:v>4.9540392740236836</c:v>
                </c:pt>
                <c:pt idx="1112">
                  <c:v>5.0473354875026457</c:v>
                </c:pt>
                <c:pt idx="1113">
                  <c:v>4.7980916146414749</c:v>
                </c:pt>
                <c:pt idx="1114">
                  <c:v>4.7853230689346269</c:v>
                </c:pt>
                <c:pt idx="1115">
                  <c:v>4.8366121596608806</c:v>
                </c:pt>
                <c:pt idx="1116">
                  <c:v>4.9276969443392655</c:v>
                </c:pt>
                <c:pt idx="1117">
                  <c:v>4.8366121596608806</c:v>
                </c:pt>
                <c:pt idx="1118">
                  <c:v>4.7219684562532391</c:v>
                </c:pt>
                <c:pt idx="1119">
                  <c:v>4.7219684562532391</c:v>
                </c:pt>
                <c:pt idx="1120">
                  <c:v>4.7472110089586952</c:v>
                </c:pt>
                <c:pt idx="1121">
                  <c:v>4.7980916146414749</c:v>
                </c:pt>
                <c:pt idx="1122">
                  <c:v>4.8237411041690521</c:v>
                </c:pt>
                <c:pt idx="1123">
                  <c:v>4.8495175586354735</c:v>
                </c:pt>
                <c:pt idx="1124">
                  <c:v>4.6968699586330427</c:v>
                </c:pt>
                <c:pt idx="1125">
                  <c:v>4.993801361154059</c:v>
                </c:pt>
                <c:pt idx="1126">
                  <c:v>4.8366121596608806</c:v>
                </c:pt>
                <c:pt idx="1127">
                  <c:v>4.9408453823353904</c:v>
                </c:pt>
                <c:pt idx="1128">
                  <c:v>4.993801361154059</c:v>
                </c:pt>
                <c:pt idx="1129">
                  <c:v>4.993801361154059</c:v>
                </c:pt>
                <c:pt idx="1130">
                  <c:v>4.6594623715205579</c:v>
                </c:pt>
                <c:pt idx="1131">
                  <c:v>5.1150448398915458</c:v>
                </c:pt>
                <c:pt idx="1132">
                  <c:v>4.9805119982047854</c:v>
                </c:pt>
                <c:pt idx="1133">
                  <c:v>4.7980916146414749</c:v>
                </c:pt>
                <c:pt idx="1134">
                  <c:v>5.1698678884261691</c:v>
                </c:pt>
                <c:pt idx="1135">
                  <c:v>4.6843707811344473</c:v>
                </c:pt>
                <c:pt idx="1136">
                  <c:v>4.8237411041690521</c:v>
                </c:pt>
                <c:pt idx="1137">
                  <c:v>4.9014946858764947</c:v>
                </c:pt>
                <c:pt idx="1138">
                  <c:v>4.8237411041690521</c:v>
                </c:pt>
                <c:pt idx="1139">
                  <c:v>5.0204970697822269</c:v>
                </c:pt>
                <c:pt idx="1140">
                  <c:v>4.8884509668408924</c:v>
                </c:pt>
                <c:pt idx="1141">
                  <c:v>5.0071366649681508</c:v>
                </c:pt>
                <c:pt idx="1142">
                  <c:v>4.8754419593814813</c:v>
                </c:pt>
                <c:pt idx="1143">
                  <c:v>5.0743067553548826</c:v>
                </c:pt>
                <c:pt idx="1144">
                  <c:v>5.0338931237963731</c:v>
                </c:pt>
                <c:pt idx="1145">
                  <c:v>4.7980916146414749</c:v>
                </c:pt>
                <c:pt idx="1146">
                  <c:v>4.8366121596608806</c:v>
                </c:pt>
                <c:pt idx="1147">
                  <c:v>5.0204970697822269</c:v>
                </c:pt>
                <c:pt idx="1148">
                  <c:v>4.9805119982047854</c:v>
                </c:pt>
                <c:pt idx="1149">
                  <c:v>4.7980916146414749</c:v>
                </c:pt>
                <c:pt idx="1150">
                  <c:v>4.8495175586354735</c:v>
                </c:pt>
                <c:pt idx="1151">
                  <c:v>4.8754419593814813</c:v>
                </c:pt>
                <c:pt idx="1152">
                  <c:v>5.0608031537273925</c:v>
                </c:pt>
                <c:pt idx="1153">
                  <c:v>5.1423886881527032</c:v>
                </c:pt>
                <c:pt idx="1154">
                  <c:v>4.7094024873426035</c:v>
                </c:pt>
                <c:pt idx="1155">
                  <c:v>4.8366121596608806</c:v>
                </c:pt>
                <c:pt idx="1156">
                  <c:v>4.7980916146414749</c:v>
                </c:pt>
                <c:pt idx="1157">
                  <c:v>4.9276969443392655</c:v>
                </c:pt>
                <c:pt idx="1158">
                  <c:v>5.0071366649681508</c:v>
                </c:pt>
                <c:pt idx="1159">
                  <c:v>4.9276969443392655</c:v>
                </c:pt>
                <c:pt idx="1160">
                  <c:v>4.8495175586354735</c:v>
                </c:pt>
                <c:pt idx="1161">
                  <c:v>4.8884509668408924</c:v>
                </c:pt>
                <c:pt idx="1162">
                  <c:v>5.0338931237963731</c:v>
                </c:pt>
                <c:pt idx="1163">
                  <c:v>5.1286931731158418</c:v>
                </c:pt>
                <c:pt idx="1164">
                  <c:v>5.0338931237963731</c:v>
                </c:pt>
                <c:pt idx="1165">
                  <c:v>4.9408453823353904</c:v>
                </c:pt>
                <c:pt idx="1166">
                  <c:v>5.1150448398915458</c:v>
                </c:pt>
                <c:pt idx="1167">
                  <c:v>5.0473354875026457</c:v>
                </c:pt>
                <c:pt idx="1168">
                  <c:v>5.1698678884261691</c:v>
                </c:pt>
                <c:pt idx="1169">
                  <c:v>4.9408453823353904</c:v>
                </c:pt>
                <c:pt idx="1170">
                  <c:v>5.1150448398915458</c:v>
                </c:pt>
                <c:pt idx="1171">
                  <c:v>5.2252785303729175</c:v>
                </c:pt>
                <c:pt idx="1172">
                  <c:v>5.1561099822139784</c:v>
                </c:pt>
                <c:pt idx="1173">
                  <c:v>4.9014946858764947</c:v>
                </c:pt>
                <c:pt idx="1174">
                  <c:v>5.0338931237963731</c:v>
                </c:pt>
                <c:pt idx="1175">
                  <c:v>4.9540392740236836</c:v>
                </c:pt>
                <c:pt idx="1176">
                  <c:v>4.9408453823353904</c:v>
                </c:pt>
                <c:pt idx="1177">
                  <c:v>4.8366121596608806</c:v>
                </c:pt>
                <c:pt idx="1178">
                  <c:v>4.8237411041690521</c:v>
                </c:pt>
                <c:pt idx="1179">
                  <c:v>4.9540392740236836</c:v>
                </c:pt>
                <c:pt idx="1180">
                  <c:v>4.8366121596608806</c:v>
                </c:pt>
                <c:pt idx="1181">
                  <c:v>4.9014946858764947</c:v>
                </c:pt>
                <c:pt idx="1182">
                  <c:v>4.9805119982047854</c:v>
                </c:pt>
                <c:pt idx="1183">
                  <c:v>4.8754419593814813</c:v>
                </c:pt>
                <c:pt idx="1184">
                  <c:v>4.8754419593814813</c:v>
                </c:pt>
                <c:pt idx="1185">
                  <c:v>5.0878463882705631</c:v>
                </c:pt>
                <c:pt idx="1186">
                  <c:v>5.1286931731158418</c:v>
                </c:pt>
                <c:pt idx="1187">
                  <c:v>4.9672580005323521</c:v>
                </c:pt>
                <c:pt idx="1188">
                  <c:v>4.9276969443392655</c:v>
                </c:pt>
                <c:pt idx="1189">
                  <c:v>4.6470627420348372</c:v>
                </c:pt>
                <c:pt idx="1190">
                  <c:v>4.8884509668408924</c:v>
                </c:pt>
                <c:pt idx="1191">
                  <c:v>4.8495175586354735</c:v>
                </c:pt>
                <c:pt idx="1192">
                  <c:v>4.7598778613059194</c:v>
                </c:pt>
                <c:pt idx="1193">
                  <c:v>4.9014946858764947</c:v>
                </c:pt>
                <c:pt idx="1194">
                  <c:v>4.9408453823353904</c:v>
                </c:pt>
                <c:pt idx="1195">
                  <c:v>5.1561099822139784</c:v>
                </c:pt>
                <c:pt idx="1196">
                  <c:v>5.1150448398915458</c:v>
                </c:pt>
                <c:pt idx="1197">
                  <c:v>4.9805119982047854</c:v>
                </c:pt>
                <c:pt idx="1198">
                  <c:v>4.7219684562532391</c:v>
                </c:pt>
                <c:pt idx="1199">
                  <c:v>4.6594623715205579</c:v>
                </c:pt>
                <c:pt idx="1200">
                  <c:v>4.8495175586354735</c:v>
                </c:pt>
                <c:pt idx="1201">
                  <c:v>4.6968699586330427</c:v>
                </c:pt>
                <c:pt idx="1202">
                  <c:v>4.7472110089586952</c:v>
                </c:pt>
                <c:pt idx="1203">
                  <c:v>4.7472110089586952</c:v>
                </c:pt>
                <c:pt idx="1204">
                  <c:v>4.6718950865960203</c:v>
                </c:pt>
                <c:pt idx="1205">
                  <c:v>4.8495175586354735</c:v>
                </c:pt>
                <c:pt idx="1206">
                  <c:v>4.7598778613059194</c:v>
                </c:pt>
                <c:pt idx="1207">
                  <c:v>4.8754419593814813</c:v>
                </c:pt>
                <c:pt idx="1208">
                  <c:v>4.7345778652807056</c:v>
                </c:pt>
                <c:pt idx="1209">
                  <c:v>4.7345778652807056</c:v>
                </c:pt>
                <c:pt idx="1210">
                  <c:v>4.8108942303070572</c:v>
                </c:pt>
                <c:pt idx="1211">
                  <c:v>4.7345778652807056</c:v>
                </c:pt>
                <c:pt idx="1212">
                  <c:v>4.6718950865960203</c:v>
                </c:pt>
                <c:pt idx="1213">
                  <c:v>4.8237411041690521</c:v>
                </c:pt>
                <c:pt idx="1214">
                  <c:v>5.0071366649681508</c:v>
                </c:pt>
                <c:pt idx="1215">
                  <c:v>4.8108942303070572</c:v>
                </c:pt>
                <c:pt idx="1216">
                  <c:v>4.6843707811344473</c:v>
                </c:pt>
                <c:pt idx="1217">
                  <c:v>4.7853230689346269</c:v>
                </c:pt>
                <c:pt idx="1218">
                  <c:v>4.9805119982047854</c:v>
                </c:pt>
                <c:pt idx="1219">
                  <c:v>4.6470627420348372</c:v>
                </c:pt>
                <c:pt idx="1220">
                  <c:v>4.5248384848187753</c:v>
                </c:pt>
                <c:pt idx="1221">
                  <c:v>4.585538607533036</c:v>
                </c:pt>
                <c:pt idx="1222">
                  <c:v>4.6968699586330427</c:v>
                </c:pt>
                <c:pt idx="1223">
                  <c:v>4.6718950865960203</c:v>
                </c:pt>
                <c:pt idx="1224">
                  <c:v>4.7094024873426035</c:v>
                </c:pt>
                <c:pt idx="1225">
                  <c:v>4.6718950865960203</c:v>
                </c:pt>
                <c:pt idx="1226">
                  <c:v>4.6223527120888273</c:v>
                </c:pt>
                <c:pt idx="1227">
                  <c:v>4.7980916146414749</c:v>
                </c:pt>
                <c:pt idx="1228">
                  <c:v>4.7219684562532391</c:v>
                </c:pt>
                <c:pt idx="1229">
                  <c:v>4.6718950865960203</c:v>
                </c:pt>
                <c:pt idx="1230">
                  <c:v>4.5007783632608325</c:v>
                </c:pt>
                <c:pt idx="1231">
                  <c:v>4.7598778613059194</c:v>
                </c:pt>
                <c:pt idx="1232">
                  <c:v>4.9408453823353904</c:v>
                </c:pt>
                <c:pt idx="1233">
                  <c:v>4.7853230689346269</c:v>
                </c:pt>
                <c:pt idx="1234">
                  <c:v>4.6594623715205579</c:v>
                </c:pt>
                <c:pt idx="1235">
                  <c:v>4.6223527120888273</c:v>
                </c:pt>
                <c:pt idx="1236">
                  <c:v>4.6470627420348372</c:v>
                </c:pt>
                <c:pt idx="1237">
                  <c:v>4.5733357018773466</c:v>
                </c:pt>
                <c:pt idx="1238">
                  <c:v>4.6968699586330427</c:v>
                </c:pt>
                <c:pt idx="1239">
                  <c:v>4.5977836982085183</c:v>
                </c:pt>
                <c:pt idx="1240">
                  <c:v>4.5248384848187753</c:v>
                </c:pt>
                <c:pt idx="1241">
                  <c:v>4.5127971126129536</c:v>
                </c:pt>
                <c:pt idx="1242">
                  <c:v>4.5733357018773466</c:v>
                </c:pt>
                <c:pt idx="1243">
                  <c:v>4.6718950865960203</c:v>
                </c:pt>
                <c:pt idx="1244">
                  <c:v>4.6100518377792632</c:v>
                </c:pt>
                <c:pt idx="1245">
                  <c:v>4.6968699586330427</c:v>
                </c:pt>
                <c:pt idx="1246">
                  <c:v>4.5369119866863041</c:v>
                </c:pt>
                <c:pt idx="1247">
                  <c:v>4.6594623715205579</c:v>
                </c:pt>
                <c:pt idx="1248">
                  <c:v>4.5977836982085183</c:v>
                </c:pt>
                <c:pt idx="1249">
                  <c:v>4.6594623715205579</c:v>
                </c:pt>
                <c:pt idx="1250">
                  <c:v>4.6346864084824162</c:v>
                </c:pt>
                <c:pt idx="1251">
                  <c:v>4.5369119866863041</c:v>
                </c:pt>
                <c:pt idx="1252">
                  <c:v>4.5733357018773466</c:v>
                </c:pt>
                <c:pt idx="1253">
                  <c:v>4.4768555488486097</c:v>
                </c:pt>
                <c:pt idx="1254">
                  <c:v>4.6346864084824162</c:v>
                </c:pt>
                <c:pt idx="1255">
                  <c:v>4.585538607533036</c:v>
                </c:pt>
                <c:pt idx="1256">
                  <c:v>4.6470627420348372</c:v>
                </c:pt>
                <c:pt idx="1257">
                  <c:v>4.4293814403541747</c:v>
                </c:pt>
                <c:pt idx="1258">
                  <c:v>4.6223527120888273</c:v>
                </c:pt>
                <c:pt idx="1259">
                  <c:v>4.4649418674749546</c:v>
                </c:pt>
                <c:pt idx="1260">
                  <c:v>4.4058288967133441</c:v>
                </c:pt>
                <c:pt idx="1261">
                  <c:v>4.4412002368198511</c:v>
                </c:pt>
                <c:pt idx="1262">
                  <c:v>4.6594623715205579</c:v>
                </c:pt>
                <c:pt idx="1263">
                  <c:v>4.4530505690545192</c:v>
                </c:pt>
                <c:pt idx="1264">
                  <c:v>4.5248384848187753</c:v>
                </c:pt>
                <c:pt idx="1265">
                  <c:v>4.5611652702490746</c:v>
                </c:pt>
                <c:pt idx="1266">
                  <c:v>4.4649418674749546</c:v>
                </c:pt>
                <c:pt idx="1267">
                  <c:v>4.585538607533036</c:v>
                </c:pt>
                <c:pt idx="1268">
                  <c:v>4.5611652702490746</c:v>
                </c:pt>
                <c:pt idx="1269">
                  <c:v>4.7219684562532391</c:v>
                </c:pt>
                <c:pt idx="1270">
                  <c:v>4.5733357018773466</c:v>
                </c:pt>
                <c:pt idx="1271">
                  <c:v>4.5611652702490746</c:v>
                </c:pt>
                <c:pt idx="1272">
                  <c:v>4.4412002368198511</c:v>
                </c:pt>
                <c:pt idx="1273">
                  <c:v>4.4530505690545192</c:v>
                </c:pt>
                <c:pt idx="1274">
                  <c:v>4.267147223954562</c:v>
                </c:pt>
                <c:pt idx="1275">
                  <c:v>4.2557827039787055</c:v>
                </c:pt>
                <c:pt idx="1276">
                  <c:v>4.3941042294576063</c:v>
                </c:pt>
                <c:pt idx="1277">
                  <c:v>4.3941042294576063</c:v>
                </c:pt>
                <c:pt idx="1278">
                  <c:v>4.2331621055868576</c:v>
                </c:pt>
                <c:pt idx="1279">
                  <c:v>4.2899494274195735</c:v>
                </c:pt>
                <c:pt idx="1280">
                  <c:v>4.2444573354075095</c:v>
                </c:pt>
                <c:pt idx="1281">
                  <c:v>4.2899494274195735</c:v>
                </c:pt>
                <c:pt idx="1282">
                  <c:v>4.3014051852330022</c:v>
                </c:pt>
                <c:pt idx="1283">
                  <c:v>4.267147223954562</c:v>
                </c:pt>
                <c:pt idx="1284">
                  <c:v>4.1438583338180734</c:v>
                </c:pt>
                <c:pt idx="1285">
                  <c:v>4.1882722057716073</c:v>
                </c:pt>
                <c:pt idx="1286">
                  <c:v>4.0348690571556025</c:v>
                </c:pt>
                <c:pt idx="1287">
                  <c:v>4.2444573354075095</c:v>
                </c:pt>
                <c:pt idx="1288">
                  <c:v>4.1882722057716073</c:v>
                </c:pt>
                <c:pt idx="1289">
                  <c:v>4.0889963034047279</c:v>
                </c:pt>
                <c:pt idx="1290">
                  <c:v>4.2785331353302514</c:v>
                </c:pt>
                <c:pt idx="1291">
                  <c:v>4.2557827039787055</c:v>
                </c:pt>
                <c:pt idx="1292">
                  <c:v>4.0999068595872572</c:v>
                </c:pt>
                <c:pt idx="1293">
                  <c:v>4.3707392668730369</c:v>
                </c:pt>
                <c:pt idx="1294">
                  <c:v>4.2106529275959526</c:v>
                </c:pt>
                <c:pt idx="1295">
                  <c:v>4.1660017228081383</c:v>
                </c:pt>
                <c:pt idx="1296">
                  <c:v>4.267147223954562</c:v>
                </c:pt>
                <c:pt idx="1297">
                  <c:v>4.1328221641383767</c:v>
                </c:pt>
                <c:pt idx="1298">
                  <c:v>4.1771177504297228</c:v>
                </c:pt>
                <c:pt idx="1299">
                  <c:v>4.3128825061829428</c:v>
                </c:pt>
                <c:pt idx="1300">
                  <c:v>4.3941042294576063</c:v>
                </c:pt>
                <c:pt idx="1301">
                  <c:v>4.3707392668730369</c:v>
                </c:pt>
                <c:pt idx="1302">
                  <c:v>4.4768555488486097</c:v>
                </c:pt>
                <c:pt idx="1303">
                  <c:v>4.5490272262292519</c:v>
                </c:pt>
                <c:pt idx="1304">
                  <c:v>4.6594623715205579</c:v>
                </c:pt>
                <c:pt idx="1305">
                  <c:v>4.5369119866863041</c:v>
                </c:pt>
                <c:pt idx="1306">
                  <c:v>4.6718950865960203</c:v>
                </c:pt>
                <c:pt idx="1307">
                  <c:v>4.5369119866863041</c:v>
                </c:pt>
                <c:pt idx="1308">
                  <c:v>4.5977836982085183</c:v>
                </c:pt>
                <c:pt idx="1309">
                  <c:v>4.5369119866863041</c:v>
                </c:pt>
                <c:pt idx="1310">
                  <c:v>4.3591079791478338</c:v>
                </c:pt>
                <c:pt idx="1311">
                  <c:v>4.3014051852330022</c:v>
                </c:pt>
                <c:pt idx="1312">
                  <c:v>4.4888010191700429</c:v>
                </c:pt>
                <c:pt idx="1313">
                  <c:v>4.5248384848187753</c:v>
                </c:pt>
                <c:pt idx="1314">
                  <c:v>4.267147223954562</c:v>
                </c:pt>
                <c:pt idx="1315">
                  <c:v>4.3591079791478338</c:v>
                </c:pt>
                <c:pt idx="1316">
                  <c:v>4.5007783632608325</c:v>
                </c:pt>
                <c:pt idx="1317">
                  <c:v>4.2218969343123574</c:v>
                </c:pt>
                <c:pt idx="1318">
                  <c:v>4.4530505690545192</c:v>
                </c:pt>
                <c:pt idx="1319">
                  <c:v>4.4058288967133441</c:v>
                </c:pt>
                <c:pt idx="1320">
                  <c:v>4.4768555488486097</c:v>
                </c:pt>
                <c:pt idx="1321">
                  <c:v>4.585538607533036</c:v>
                </c:pt>
                <c:pt idx="1322">
                  <c:v>4.4412002368198511</c:v>
                </c:pt>
                <c:pt idx="1323">
                  <c:v>4.4888010191700429</c:v>
                </c:pt>
                <c:pt idx="1324">
                  <c:v>4.5611652702490746</c:v>
                </c:pt>
                <c:pt idx="1325">
                  <c:v>4.6223527120888273</c:v>
                </c:pt>
                <c:pt idx="1326">
                  <c:v>4.4293814403541747</c:v>
                </c:pt>
                <c:pt idx="1327">
                  <c:v>4.3243904517521692</c:v>
                </c:pt>
                <c:pt idx="1328">
                  <c:v>4.2785331353302514</c:v>
                </c:pt>
                <c:pt idx="1329">
                  <c:v>4.2899494274195735</c:v>
                </c:pt>
                <c:pt idx="1330">
                  <c:v>4.3128825061829428</c:v>
                </c:pt>
                <c:pt idx="1331">
                  <c:v>4.3707392668730369</c:v>
                </c:pt>
                <c:pt idx="1332">
                  <c:v>4.3359291036555119</c:v>
                </c:pt>
                <c:pt idx="1333">
                  <c:v>4.5490272262292519</c:v>
                </c:pt>
                <c:pt idx="1334">
                  <c:v>4.3707392668730369</c:v>
                </c:pt>
                <c:pt idx="1335">
                  <c:v>4.585538607533036</c:v>
                </c:pt>
                <c:pt idx="1336">
                  <c:v>4.6843707811344473</c:v>
                </c:pt>
                <c:pt idx="1337">
                  <c:v>4.3707392668730369</c:v>
                </c:pt>
                <c:pt idx="1338">
                  <c:v>4.4058288967133441</c:v>
                </c:pt>
                <c:pt idx="1339">
                  <c:v>4.3941042294576063</c:v>
                </c:pt>
                <c:pt idx="1340">
                  <c:v>4.3128825061829428</c:v>
                </c:pt>
                <c:pt idx="1341">
                  <c:v>4.2899494274195735</c:v>
                </c:pt>
                <c:pt idx="1342">
                  <c:v>4.4530505690545192</c:v>
                </c:pt>
                <c:pt idx="1343">
                  <c:v>4.3014051852330022</c:v>
                </c:pt>
                <c:pt idx="1344">
                  <c:v>4.2444573354075095</c:v>
                </c:pt>
                <c:pt idx="1345">
                  <c:v>4.3591079791478338</c:v>
                </c:pt>
                <c:pt idx="1346">
                  <c:v>4.3359291036555119</c:v>
                </c:pt>
                <c:pt idx="1347">
                  <c:v>4.2218969343123574</c:v>
                </c:pt>
                <c:pt idx="1348">
                  <c:v>4.2218969343123574</c:v>
                </c:pt>
                <c:pt idx="1349">
                  <c:v>4.2899494274195735</c:v>
                </c:pt>
                <c:pt idx="1350">
                  <c:v>4.3941042294576063</c:v>
                </c:pt>
                <c:pt idx="1351">
                  <c:v>4.2557827039787055</c:v>
                </c:pt>
                <c:pt idx="1352">
                  <c:v>4.3359291036555119</c:v>
                </c:pt>
                <c:pt idx="1353">
                  <c:v>4.3475076442765683</c:v>
                </c:pt>
                <c:pt idx="1354">
                  <c:v>4.2899494274195735</c:v>
                </c:pt>
                <c:pt idx="1355">
                  <c:v>4.2557827039787055</c:v>
                </c:pt>
                <c:pt idx="1356">
                  <c:v>4.3014051852330022</c:v>
                </c:pt>
                <c:pt idx="1357">
                  <c:v>4.4412002368198511</c:v>
                </c:pt>
                <c:pt idx="1358">
                  <c:v>4.4412002368198511</c:v>
                </c:pt>
                <c:pt idx="1359">
                  <c:v>4.5248384848187753</c:v>
                </c:pt>
                <c:pt idx="1360">
                  <c:v>4.3707392668730369</c:v>
                </c:pt>
                <c:pt idx="1361">
                  <c:v>4.4293814403541747</c:v>
                </c:pt>
                <c:pt idx="1362">
                  <c:v>4.2557827039787055</c:v>
                </c:pt>
                <c:pt idx="1363">
                  <c:v>4.4175848485757072</c:v>
                </c:pt>
                <c:pt idx="1364">
                  <c:v>4.4530505690545192</c:v>
                </c:pt>
                <c:pt idx="1365">
                  <c:v>4.3707392668730369</c:v>
                </c:pt>
                <c:pt idx="1366">
                  <c:v>4.3941042294576063</c:v>
                </c:pt>
                <c:pt idx="1367">
                  <c:v>4.3128825061829428</c:v>
                </c:pt>
                <c:pt idx="1368">
                  <c:v>4.2444573354075095</c:v>
                </c:pt>
                <c:pt idx="1369">
                  <c:v>4.3014051852330022</c:v>
                </c:pt>
                <c:pt idx="1370">
                  <c:v>4.3014051852330022</c:v>
                </c:pt>
                <c:pt idx="1371">
                  <c:v>4.1218240146782774</c:v>
                </c:pt>
                <c:pt idx="1372">
                  <c:v>4.3707392668730369</c:v>
                </c:pt>
                <c:pt idx="1373">
                  <c:v>4.3475076442765683</c:v>
                </c:pt>
                <c:pt idx="1374">
                  <c:v>4.5248384848187753</c:v>
                </c:pt>
                <c:pt idx="1375">
                  <c:v>4.2899494274195735</c:v>
                </c:pt>
                <c:pt idx="1376">
                  <c:v>4.4649418674749546</c:v>
                </c:pt>
                <c:pt idx="1377">
                  <c:v>4.4768555488486097</c:v>
                </c:pt>
                <c:pt idx="1378">
                  <c:v>4.4649418674749546</c:v>
                </c:pt>
                <c:pt idx="1379">
                  <c:v>4.4768555488486097</c:v>
                </c:pt>
                <c:pt idx="1380">
                  <c:v>4.3014051852330022</c:v>
                </c:pt>
                <c:pt idx="1381">
                  <c:v>4.3359291036555119</c:v>
                </c:pt>
                <c:pt idx="1382">
                  <c:v>4.3359291036555119</c:v>
                </c:pt>
                <c:pt idx="1383">
                  <c:v>4.4412002368198511</c:v>
                </c:pt>
                <c:pt idx="1384">
                  <c:v>4.3128825061829428</c:v>
                </c:pt>
                <c:pt idx="1385">
                  <c:v>4.3941042294576063</c:v>
                </c:pt>
                <c:pt idx="1386">
                  <c:v>4.4412002368198511</c:v>
                </c:pt>
                <c:pt idx="1387">
                  <c:v>4.1328221641383767</c:v>
                </c:pt>
                <c:pt idx="1388">
                  <c:v>4.3707392668730369</c:v>
                </c:pt>
                <c:pt idx="1389">
                  <c:v>4.2218969343123574</c:v>
                </c:pt>
                <c:pt idx="1390">
                  <c:v>4.3475076442765683</c:v>
                </c:pt>
                <c:pt idx="1391">
                  <c:v>4.2218969343123574</c:v>
                </c:pt>
                <c:pt idx="1392">
                  <c:v>4.2785331353302514</c:v>
                </c:pt>
                <c:pt idx="1393">
                  <c:v>4.2557827039787055</c:v>
                </c:pt>
                <c:pt idx="1394">
                  <c:v>4.1328221641383767</c:v>
                </c:pt>
                <c:pt idx="1395">
                  <c:v>4.2557827039787055</c:v>
                </c:pt>
                <c:pt idx="1396">
                  <c:v>4.2444573354075095</c:v>
                </c:pt>
                <c:pt idx="1397">
                  <c:v>4.2899494274195735</c:v>
                </c:pt>
                <c:pt idx="1398">
                  <c:v>4.3475076442765683</c:v>
                </c:pt>
                <c:pt idx="1399">
                  <c:v>4.3824107635547733</c:v>
                </c:pt>
                <c:pt idx="1400">
                  <c:v>4.2899494274195735</c:v>
                </c:pt>
                <c:pt idx="1401">
                  <c:v>4.3475076442765683</c:v>
                </c:pt>
                <c:pt idx="1402">
                  <c:v>4.4412002368198511</c:v>
                </c:pt>
                <c:pt idx="1403">
                  <c:v>4.4888010191700429</c:v>
                </c:pt>
                <c:pt idx="1404">
                  <c:v>4.4412002368198511</c:v>
                </c:pt>
                <c:pt idx="1405">
                  <c:v>4.2785331353302514</c:v>
                </c:pt>
                <c:pt idx="1406">
                  <c:v>4.1328221641383767</c:v>
                </c:pt>
                <c:pt idx="1407">
                  <c:v>4.3014051852330022</c:v>
                </c:pt>
                <c:pt idx="1408">
                  <c:v>4.2444573354075095</c:v>
                </c:pt>
                <c:pt idx="1409">
                  <c:v>4.1549152768448812</c:v>
                </c:pt>
                <c:pt idx="1410">
                  <c:v>4.2557827039787055</c:v>
                </c:pt>
                <c:pt idx="1411">
                  <c:v>4.1328221641383767</c:v>
                </c:pt>
                <c:pt idx="1412">
                  <c:v>4.1328221641383767</c:v>
                </c:pt>
                <c:pt idx="1413">
                  <c:v>4.2557827039787055</c:v>
                </c:pt>
                <c:pt idx="1414">
                  <c:v>4.0999068595872572</c:v>
                </c:pt>
                <c:pt idx="1415">
                  <c:v>4.2899494274195735</c:v>
                </c:pt>
                <c:pt idx="1416">
                  <c:v>4.4649418674749546</c:v>
                </c:pt>
                <c:pt idx="1417">
                  <c:v>4.3128825061829428</c:v>
                </c:pt>
                <c:pt idx="1418">
                  <c:v>4.3941042294576063</c:v>
                </c:pt>
                <c:pt idx="1419">
                  <c:v>4.4293814403541747</c:v>
                </c:pt>
                <c:pt idx="1420">
                  <c:v>4.4293814403541747</c:v>
                </c:pt>
                <c:pt idx="1421">
                  <c:v>4.3359291036555119</c:v>
                </c:pt>
                <c:pt idx="1422">
                  <c:v>4.6470627420348372</c:v>
                </c:pt>
                <c:pt idx="1423">
                  <c:v>4.5369119866863041</c:v>
                </c:pt>
                <c:pt idx="1424">
                  <c:v>4.4412002368198511</c:v>
                </c:pt>
                <c:pt idx="1425">
                  <c:v>4.3707392668730369</c:v>
                </c:pt>
                <c:pt idx="1426">
                  <c:v>4.3475076442765683</c:v>
                </c:pt>
                <c:pt idx="1427">
                  <c:v>4.3128825061829428</c:v>
                </c:pt>
                <c:pt idx="1428">
                  <c:v>4.1994476571093244</c:v>
                </c:pt>
                <c:pt idx="1429">
                  <c:v>4.1771177504297228</c:v>
                </c:pt>
                <c:pt idx="1430">
                  <c:v>4.1882722057716073</c:v>
                </c:pt>
                <c:pt idx="1431">
                  <c:v>4.0999068595872572</c:v>
                </c:pt>
                <c:pt idx="1432">
                  <c:v>4.1660017228081383</c:v>
                </c:pt>
                <c:pt idx="1433">
                  <c:v>4.3014051852330022</c:v>
                </c:pt>
                <c:pt idx="1434">
                  <c:v>4.3359291036555119</c:v>
                </c:pt>
                <c:pt idx="1435">
                  <c:v>4.1549152768448812</c:v>
                </c:pt>
                <c:pt idx="1436">
                  <c:v>4.267147223954562</c:v>
                </c:pt>
                <c:pt idx="1437">
                  <c:v>4.4412002368198511</c:v>
                </c:pt>
                <c:pt idx="1438">
                  <c:v>4.4293814403541747</c:v>
                </c:pt>
                <c:pt idx="1439">
                  <c:v>4.4649418674749546</c:v>
                </c:pt>
                <c:pt idx="1440">
                  <c:v>4.4530505690545192</c:v>
                </c:pt>
                <c:pt idx="1441">
                  <c:v>4.4412002368198511</c:v>
                </c:pt>
                <c:pt idx="1442">
                  <c:v>4.4530505690545192</c:v>
                </c:pt>
                <c:pt idx="1443">
                  <c:v>4.4530505690545192</c:v>
                </c:pt>
                <c:pt idx="1444">
                  <c:v>4.3014051852330022</c:v>
                </c:pt>
                <c:pt idx="1445">
                  <c:v>4.3591079791478338</c:v>
                </c:pt>
                <c:pt idx="1446">
                  <c:v>4.3128825061829428</c:v>
                </c:pt>
                <c:pt idx="1447">
                  <c:v>4.3359291036555119</c:v>
                </c:pt>
                <c:pt idx="1448">
                  <c:v>4.2444573354075095</c:v>
                </c:pt>
                <c:pt idx="1449">
                  <c:v>4.2785331353302514</c:v>
                </c:pt>
                <c:pt idx="1450">
                  <c:v>4.2331621055868576</c:v>
                </c:pt>
                <c:pt idx="1451">
                  <c:v>4.2106529275959526</c:v>
                </c:pt>
                <c:pt idx="1452">
                  <c:v>4.0889963034047279</c:v>
                </c:pt>
                <c:pt idx="1453">
                  <c:v>4.2218969343123574</c:v>
                </c:pt>
                <c:pt idx="1454">
                  <c:v>4.1771177504297228</c:v>
                </c:pt>
                <c:pt idx="1455">
                  <c:v>4.2899494274195735</c:v>
                </c:pt>
                <c:pt idx="1456">
                  <c:v>4.3014051852330022</c:v>
                </c:pt>
                <c:pt idx="1457">
                  <c:v>4.2899494274195735</c:v>
                </c:pt>
                <c:pt idx="1458">
                  <c:v>4.2444573354075095</c:v>
                </c:pt>
                <c:pt idx="1459">
                  <c:v>4.4649418674749546</c:v>
                </c:pt>
                <c:pt idx="1460">
                  <c:v>4.3941042294576063</c:v>
                </c:pt>
                <c:pt idx="1461">
                  <c:v>4.3014051852330022</c:v>
                </c:pt>
                <c:pt idx="1462">
                  <c:v>4.5127971126129536</c:v>
                </c:pt>
                <c:pt idx="1463">
                  <c:v>4.4768555488486097</c:v>
                </c:pt>
                <c:pt idx="1464">
                  <c:v>4.4888010191700429</c:v>
                </c:pt>
                <c:pt idx="1465">
                  <c:v>4.4175848485757072</c:v>
                </c:pt>
                <c:pt idx="1466">
                  <c:v>4.5611652702490746</c:v>
                </c:pt>
                <c:pt idx="1467">
                  <c:v>4.3014051852330022</c:v>
                </c:pt>
                <c:pt idx="1468">
                  <c:v>4.3475076442765683</c:v>
                </c:pt>
                <c:pt idx="1469">
                  <c:v>4.3941042294576063</c:v>
                </c:pt>
                <c:pt idx="1470">
                  <c:v>4.3014051852330022</c:v>
                </c:pt>
                <c:pt idx="1471">
                  <c:v>4.267147223954562</c:v>
                </c:pt>
                <c:pt idx="1472">
                  <c:v>4.2331621055868576</c:v>
                </c:pt>
                <c:pt idx="1473">
                  <c:v>4.2106529275959526</c:v>
                </c:pt>
                <c:pt idx="1474">
                  <c:v>4.1994476571093244</c:v>
                </c:pt>
                <c:pt idx="1475">
                  <c:v>4.267147223954562</c:v>
                </c:pt>
                <c:pt idx="1476">
                  <c:v>4.3359291036555119</c:v>
                </c:pt>
                <c:pt idx="1477">
                  <c:v>4.267147223954562</c:v>
                </c:pt>
                <c:pt idx="1478">
                  <c:v>4.3824107635547733</c:v>
                </c:pt>
                <c:pt idx="1479">
                  <c:v>4.4058288967133441</c:v>
                </c:pt>
                <c:pt idx="1480">
                  <c:v>4.3359291036555119</c:v>
                </c:pt>
                <c:pt idx="1481">
                  <c:v>4.4175848485757072</c:v>
                </c:pt>
                <c:pt idx="1482">
                  <c:v>4.5007783632608325</c:v>
                </c:pt>
                <c:pt idx="1483">
                  <c:v>4.5490272262292519</c:v>
                </c:pt>
                <c:pt idx="1484">
                  <c:v>4.4649418674749546</c:v>
                </c:pt>
                <c:pt idx="1485">
                  <c:v>4.7094024873426035</c:v>
                </c:pt>
                <c:pt idx="1486">
                  <c:v>4.3707392668730369</c:v>
                </c:pt>
                <c:pt idx="1487">
                  <c:v>4.3243904517521692</c:v>
                </c:pt>
                <c:pt idx="1488">
                  <c:v>4.3824107635547733</c:v>
                </c:pt>
                <c:pt idx="1489">
                  <c:v>4.267147223954562</c:v>
                </c:pt>
                <c:pt idx="1490">
                  <c:v>4.1438583338180734</c:v>
                </c:pt>
                <c:pt idx="1491">
                  <c:v>4.1994476571093244</c:v>
                </c:pt>
                <c:pt idx="1492">
                  <c:v>4.0348690571556025</c:v>
                </c:pt>
                <c:pt idx="1493">
                  <c:v>4.3707392668730369</c:v>
                </c:pt>
                <c:pt idx="1494">
                  <c:v>4.3014051852330022</c:v>
                </c:pt>
                <c:pt idx="1495">
                  <c:v>4.2331621055868576</c:v>
                </c:pt>
                <c:pt idx="1496">
                  <c:v>4.1549152768448812</c:v>
                </c:pt>
                <c:pt idx="1497">
                  <c:v>4.3243904517521692</c:v>
                </c:pt>
                <c:pt idx="1498">
                  <c:v>4.3243904517521692</c:v>
                </c:pt>
                <c:pt idx="1499">
                  <c:v>4.3243904517521692</c:v>
                </c:pt>
                <c:pt idx="1500">
                  <c:v>4.2331621055868576</c:v>
                </c:pt>
                <c:pt idx="1501">
                  <c:v>4.5369119866863041</c:v>
                </c:pt>
                <c:pt idx="1502">
                  <c:v>4.4412002368198511</c:v>
                </c:pt>
                <c:pt idx="1503">
                  <c:v>4.6100518377792632</c:v>
                </c:pt>
                <c:pt idx="1504">
                  <c:v>4.5977836982085183</c:v>
                </c:pt>
                <c:pt idx="1505">
                  <c:v>4.5977836982085183</c:v>
                </c:pt>
                <c:pt idx="1506">
                  <c:v>4.1771177504297228</c:v>
                </c:pt>
                <c:pt idx="1507">
                  <c:v>4.2557827039787055</c:v>
                </c:pt>
                <c:pt idx="1508">
                  <c:v>4.3128825061829428</c:v>
                </c:pt>
                <c:pt idx="1509">
                  <c:v>4.1882722057716073</c:v>
                </c:pt>
                <c:pt idx="1510">
                  <c:v>4.0027338869098088</c:v>
                </c:pt>
                <c:pt idx="1511">
                  <c:v>4.1771177504297228</c:v>
                </c:pt>
                <c:pt idx="1512">
                  <c:v>4.1771177504297228</c:v>
                </c:pt>
                <c:pt idx="1513">
                  <c:v>4.1994476571093244</c:v>
                </c:pt>
                <c:pt idx="1514">
                  <c:v>4.3128825061829428</c:v>
                </c:pt>
                <c:pt idx="1515">
                  <c:v>4.3707392668730369</c:v>
                </c:pt>
                <c:pt idx="1516">
                  <c:v>4.0456351870981972</c:v>
                </c:pt>
                <c:pt idx="1517">
                  <c:v>4.2785331353302514</c:v>
                </c:pt>
                <c:pt idx="1518">
                  <c:v>4.1994476571093244</c:v>
                </c:pt>
                <c:pt idx="1519">
                  <c:v>4.4768555488486097</c:v>
                </c:pt>
                <c:pt idx="1520">
                  <c:v>4.2785331353302514</c:v>
                </c:pt>
                <c:pt idx="1521">
                  <c:v>4.5007783632608325</c:v>
                </c:pt>
                <c:pt idx="1522">
                  <c:v>4.5007783632608325</c:v>
                </c:pt>
                <c:pt idx="1523">
                  <c:v>4.4888010191700429</c:v>
                </c:pt>
                <c:pt idx="1524">
                  <c:v>4.3475076442765683</c:v>
                </c:pt>
                <c:pt idx="1525">
                  <c:v>4.6470627420348372</c:v>
                </c:pt>
                <c:pt idx="1526">
                  <c:v>4.5248384848187753</c:v>
                </c:pt>
                <c:pt idx="1527">
                  <c:v>4.4293814403541747</c:v>
                </c:pt>
                <c:pt idx="1528">
                  <c:v>4.2899494274195735</c:v>
                </c:pt>
                <c:pt idx="1529">
                  <c:v>4.3128825061829428</c:v>
                </c:pt>
                <c:pt idx="1530">
                  <c:v>4.3475076442765683</c:v>
                </c:pt>
                <c:pt idx="1531">
                  <c:v>4.3128825061829428</c:v>
                </c:pt>
                <c:pt idx="1532">
                  <c:v>4.2106529275959526</c:v>
                </c:pt>
                <c:pt idx="1533">
                  <c:v>4.3243904517521692</c:v>
                </c:pt>
                <c:pt idx="1534">
                  <c:v>4.3014051852330022</c:v>
                </c:pt>
                <c:pt idx="1535">
                  <c:v>4.3243904517521692</c:v>
                </c:pt>
                <c:pt idx="1536">
                  <c:v>4.4058288967133441</c:v>
                </c:pt>
                <c:pt idx="1537">
                  <c:v>4.3014051852330022</c:v>
                </c:pt>
                <c:pt idx="1538">
                  <c:v>4.2557827039787055</c:v>
                </c:pt>
                <c:pt idx="1539">
                  <c:v>4.3707392668730369</c:v>
                </c:pt>
                <c:pt idx="1540">
                  <c:v>4.3475076442765683</c:v>
                </c:pt>
                <c:pt idx="1541">
                  <c:v>4.4768555488486097</c:v>
                </c:pt>
                <c:pt idx="1542">
                  <c:v>4.5007783632608325</c:v>
                </c:pt>
                <c:pt idx="1543">
                  <c:v>4.3824107635547733</c:v>
                </c:pt>
                <c:pt idx="1544">
                  <c:v>4.3475076442765683</c:v>
                </c:pt>
                <c:pt idx="1545">
                  <c:v>4.6346864084824162</c:v>
                </c:pt>
                <c:pt idx="1546">
                  <c:v>4.5733357018773466</c:v>
                </c:pt>
                <c:pt idx="1547">
                  <c:v>4.3128825061829428</c:v>
                </c:pt>
                <c:pt idx="1548">
                  <c:v>4.3475076442765683</c:v>
                </c:pt>
                <c:pt idx="1549">
                  <c:v>4.2106529275959526</c:v>
                </c:pt>
                <c:pt idx="1550">
                  <c:v>4.1771177504297228</c:v>
                </c:pt>
                <c:pt idx="1551">
                  <c:v>4.1882722057716073</c:v>
                </c:pt>
                <c:pt idx="1552">
                  <c:v>4.2899494274195735</c:v>
                </c:pt>
                <c:pt idx="1553">
                  <c:v>4.2557827039787055</c:v>
                </c:pt>
                <c:pt idx="1554">
                  <c:v>4.3359291036555119</c:v>
                </c:pt>
                <c:pt idx="1555">
                  <c:v>4.0999068595872572</c:v>
                </c:pt>
                <c:pt idx="1556">
                  <c:v>4.3128825061829428</c:v>
                </c:pt>
                <c:pt idx="1557">
                  <c:v>4.1771177504297228</c:v>
                </c:pt>
                <c:pt idx="1558">
                  <c:v>4.3941042294576063</c:v>
                </c:pt>
                <c:pt idx="1559">
                  <c:v>4.3591079791478338</c:v>
                </c:pt>
                <c:pt idx="1560">
                  <c:v>4.1108551331824721</c:v>
                </c:pt>
                <c:pt idx="1561">
                  <c:v>4.4058288967133441</c:v>
                </c:pt>
                <c:pt idx="1562">
                  <c:v>4.2331621055868576</c:v>
                </c:pt>
                <c:pt idx="1563">
                  <c:v>4.4768555488486097</c:v>
                </c:pt>
                <c:pt idx="1564">
                  <c:v>4.4530505690545192</c:v>
                </c:pt>
                <c:pt idx="1565">
                  <c:v>4.585538607533036</c:v>
                </c:pt>
                <c:pt idx="1566">
                  <c:v>4.4888010191700429</c:v>
                </c:pt>
                <c:pt idx="1567">
                  <c:v>4.3014051852330022</c:v>
                </c:pt>
                <c:pt idx="1568">
                  <c:v>4.1660017228081383</c:v>
                </c:pt>
                <c:pt idx="1569">
                  <c:v>4.1328221641383767</c:v>
                </c:pt>
                <c:pt idx="1570">
                  <c:v>4.0999068595872572</c:v>
                </c:pt>
                <c:pt idx="1571">
                  <c:v>4.0241231541919964</c:v>
                </c:pt>
                <c:pt idx="1572">
                  <c:v>3.9497402537906345</c:v>
                </c:pt>
                <c:pt idx="1573">
                  <c:v>3.92874635108278</c:v>
                </c:pt>
                <c:pt idx="1574">
                  <c:v>4.1328221641383767</c:v>
                </c:pt>
                <c:pt idx="1575">
                  <c:v>4.2899494274195735</c:v>
                </c:pt>
                <c:pt idx="1576">
                  <c:v>4.0134142714629757</c:v>
                </c:pt>
                <c:pt idx="1577">
                  <c:v>4.2444573354075095</c:v>
                </c:pt>
                <c:pt idx="1578">
                  <c:v>4.267147223954562</c:v>
                </c:pt>
                <c:pt idx="1579">
                  <c:v>4.3128825061829428</c:v>
                </c:pt>
                <c:pt idx="1580">
                  <c:v>4.4412002368198511</c:v>
                </c:pt>
                <c:pt idx="1581">
                  <c:v>4.5007783632608325</c:v>
                </c:pt>
                <c:pt idx="1582">
                  <c:v>4.3475076442765683</c:v>
                </c:pt>
                <c:pt idx="1583">
                  <c:v>4.4888010191700429</c:v>
                </c:pt>
                <c:pt idx="1584">
                  <c:v>4.4293814403541747</c:v>
                </c:pt>
                <c:pt idx="1585">
                  <c:v>4.3475076442765683</c:v>
                </c:pt>
                <c:pt idx="1586">
                  <c:v>4.1218240146782774</c:v>
                </c:pt>
                <c:pt idx="1587">
                  <c:v>4.3475076442765683</c:v>
                </c:pt>
                <c:pt idx="1588">
                  <c:v>4.1549152768448812</c:v>
                </c:pt>
                <c:pt idx="1589">
                  <c:v>4.1218240146782774</c:v>
                </c:pt>
                <c:pt idx="1590">
                  <c:v>4.4649418674749546</c:v>
                </c:pt>
                <c:pt idx="1591">
                  <c:v>4.3707392668730369</c:v>
                </c:pt>
                <c:pt idx="1592">
                  <c:v>4.3014051852330022</c:v>
                </c:pt>
                <c:pt idx="1593">
                  <c:v>4.3591079791478338</c:v>
                </c:pt>
                <c:pt idx="1594">
                  <c:v>4.3475076442765683</c:v>
                </c:pt>
                <c:pt idx="1595">
                  <c:v>4.6843707811344473</c:v>
                </c:pt>
                <c:pt idx="1596">
                  <c:v>4.3941042294576063</c:v>
                </c:pt>
                <c:pt idx="1597">
                  <c:v>4.6346864084824162</c:v>
                </c:pt>
                <c:pt idx="1598">
                  <c:v>4.2899494274195735</c:v>
                </c:pt>
                <c:pt idx="1599">
                  <c:v>4.1660017228081383</c:v>
                </c:pt>
                <c:pt idx="1600">
                  <c:v>4.2785331353302514</c:v>
                </c:pt>
                <c:pt idx="1601">
                  <c:v>4.2218969343123574</c:v>
                </c:pt>
                <c:pt idx="1602">
                  <c:v>4.3014051852330022</c:v>
                </c:pt>
                <c:pt idx="1603">
                  <c:v>4.1660017228081383</c:v>
                </c:pt>
                <c:pt idx="1604">
                  <c:v>4.5611652702490746</c:v>
                </c:pt>
                <c:pt idx="1605">
                  <c:v>4.6223527120888273</c:v>
                </c:pt>
                <c:pt idx="1606">
                  <c:v>4.5369119866863041</c:v>
                </c:pt>
                <c:pt idx="1607">
                  <c:v>4.2557827039787055</c:v>
                </c:pt>
                <c:pt idx="1608">
                  <c:v>4.3014051852330022</c:v>
                </c:pt>
                <c:pt idx="1609">
                  <c:v>4.2899494274195735</c:v>
                </c:pt>
                <c:pt idx="1610">
                  <c:v>4.4649418674749546</c:v>
                </c:pt>
                <c:pt idx="1611">
                  <c:v>4.267147223954562</c:v>
                </c:pt>
                <c:pt idx="1612">
                  <c:v>4.4768555488486097</c:v>
                </c:pt>
                <c:pt idx="1613">
                  <c:v>4.4293814403541747</c:v>
                </c:pt>
                <c:pt idx="1614">
                  <c:v>4.585538607533036</c:v>
                </c:pt>
                <c:pt idx="1615">
                  <c:v>4.3243904517521692</c:v>
                </c:pt>
                <c:pt idx="1616">
                  <c:v>4.4293814403541747</c:v>
                </c:pt>
                <c:pt idx="1617">
                  <c:v>4.4888010191700429</c:v>
                </c:pt>
                <c:pt idx="1618">
                  <c:v>4.2899494274195735</c:v>
                </c:pt>
                <c:pt idx="1619">
                  <c:v>4.6718950865960203</c:v>
                </c:pt>
                <c:pt idx="1620">
                  <c:v>4.6346864084824162</c:v>
                </c:pt>
                <c:pt idx="1621">
                  <c:v>5.101432827225624</c:v>
                </c:pt>
                <c:pt idx="1622">
                  <c:v>4.7980916146414749</c:v>
                </c:pt>
                <c:pt idx="1623">
                  <c:v>4.7219684562532391</c:v>
                </c:pt>
                <c:pt idx="1624">
                  <c:v>4.7980916146414749</c:v>
                </c:pt>
                <c:pt idx="1625">
                  <c:v>4.7472110089586952</c:v>
                </c:pt>
                <c:pt idx="1626">
                  <c:v>4.6470627420348372</c:v>
                </c:pt>
                <c:pt idx="1627">
                  <c:v>4.9672580005323521</c:v>
                </c:pt>
                <c:pt idx="1628">
                  <c:v>4.3359291036555119</c:v>
                </c:pt>
                <c:pt idx="1629">
                  <c:v>4.4293814403541747</c:v>
                </c:pt>
                <c:pt idx="1630">
                  <c:v>4.5369119866863041</c:v>
                </c:pt>
                <c:pt idx="1631">
                  <c:v>4.5977836982085183</c:v>
                </c:pt>
                <c:pt idx="1632">
                  <c:v>4.6346864084824162</c:v>
                </c:pt>
                <c:pt idx="1633">
                  <c:v>4.5733357018773466</c:v>
                </c:pt>
                <c:pt idx="1634">
                  <c:v>4.9145834965944815</c:v>
                </c:pt>
                <c:pt idx="1635">
                  <c:v>4.9540392740236836</c:v>
                </c:pt>
                <c:pt idx="1636">
                  <c:v>4.8237411041690521</c:v>
                </c:pt>
                <c:pt idx="1637">
                  <c:v>4.8495175586354735</c:v>
                </c:pt>
                <c:pt idx="1638">
                  <c:v>4.8754419593814813</c:v>
                </c:pt>
                <c:pt idx="1639">
                  <c:v>4.8624675711248075</c:v>
                </c:pt>
                <c:pt idx="1640">
                  <c:v>4.6346864084824162</c:v>
                </c:pt>
                <c:pt idx="1641">
                  <c:v>5.0878463882705631</c:v>
                </c:pt>
                <c:pt idx="1642">
                  <c:v>4.6594623715205579</c:v>
                </c:pt>
                <c:pt idx="1643">
                  <c:v>4.7472110089586952</c:v>
                </c:pt>
                <c:pt idx="1644">
                  <c:v>4.8237411041690521</c:v>
                </c:pt>
                <c:pt idx="1645">
                  <c:v>4.7094024873426035</c:v>
                </c:pt>
                <c:pt idx="1646">
                  <c:v>4.7094024873426035</c:v>
                </c:pt>
                <c:pt idx="1647">
                  <c:v>4.6594623715205579</c:v>
                </c:pt>
                <c:pt idx="1648">
                  <c:v>4.9540392740236836</c:v>
                </c:pt>
                <c:pt idx="1649">
                  <c:v>4.6718950865960203</c:v>
                </c:pt>
                <c:pt idx="1650">
                  <c:v>4.8366121596608806</c:v>
                </c:pt>
                <c:pt idx="1651">
                  <c:v>4.7598778613059194</c:v>
                </c:pt>
                <c:pt idx="1652">
                  <c:v>4.7853230689346269</c:v>
                </c:pt>
                <c:pt idx="1653">
                  <c:v>4.8884509668408924</c:v>
                </c:pt>
                <c:pt idx="1654">
                  <c:v>4.9805119982047854</c:v>
                </c:pt>
                <c:pt idx="1655">
                  <c:v>4.7853230689346269</c:v>
                </c:pt>
                <c:pt idx="1656">
                  <c:v>4.8884509668408924</c:v>
                </c:pt>
                <c:pt idx="1657">
                  <c:v>4.7725885025204988</c:v>
                </c:pt>
                <c:pt idx="1658">
                  <c:v>4.7725885025204988</c:v>
                </c:pt>
                <c:pt idx="1659">
                  <c:v>4.7980916146414749</c:v>
                </c:pt>
                <c:pt idx="1660">
                  <c:v>4.8237411041690521</c:v>
                </c:pt>
                <c:pt idx="1661">
                  <c:v>4.8884509668408924</c:v>
                </c:pt>
                <c:pt idx="1662">
                  <c:v>4.7219684562532391</c:v>
                </c:pt>
                <c:pt idx="1663">
                  <c:v>4.6100518377792632</c:v>
                </c:pt>
                <c:pt idx="1664">
                  <c:v>4.4293814403541747</c:v>
                </c:pt>
                <c:pt idx="1665">
                  <c:v>4.6968699586330427</c:v>
                </c:pt>
                <c:pt idx="1666">
                  <c:v>4.4293814403541747</c:v>
                </c:pt>
                <c:pt idx="1667">
                  <c:v>4.4058288967133441</c:v>
                </c:pt>
                <c:pt idx="1668">
                  <c:v>4.9672580005323521</c:v>
                </c:pt>
                <c:pt idx="1669">
                  <c:v>4.8624675711248075</c:v>
                </c:pt>
                <c:pt idx="1670">
                  <c:v>4.993801361154059</c:v>
                </c:pt>
                <c:pt idx="1671">
                  <c:v>4.5369119866863041</c:v>
                </c:pt>
                <c:pt idx="1672">
                  <c:v>4.6346864084824162</c:v>
                </c:pt>
                <c:pt idx="1673">
                  <c:v>4.4888010191700429</c:v>
                </c:pt>
                <c:pt idx="1674">
                  <c:v>4.585538607533036</c:v>
                </c:pt>
                <c:pt idx="1675">
                  <c:v>4.7725885025204988</c:v>
                </c:pt>
                <c:pt idx="1676">
                  <c:v>4.8495175586354735</c:v>
                </c:pt>
                <c:pt idx="1677">
                  <c:v>4.7980916146414749</c:v>
                </c:pt>
                <c:pt idx="1678">
                  <c:v>4.5490272262292519</c:v>
                </c:pt>
                <c:pt idx="1679">
                  <c:v>4.8108942303070572</c:v>
                </c:pt>
                <c:pt idx="1680">
                  <c:v>4.4649418674749546</c:v>
                </c:pt>
                <c:pt idx="1681">
                  <c:v>4.8624675711248075</c:v>
                </c:pt>
                <c:pt idx="1682">
                  <c:v>4.8495175586354735</c:v>
                </c:pt>
                <c:pt idx="1683">
                  <c:v>4.8108942303070572</c:v>
                </c:pt>
                <c:pt idx="1684">
                  <c:v>4.7345778652807056</c:v>
                </c:pt>
                <c:pt idx="1685">
                  <c:v>4.8884509668408924</c:v>
                </c:pt>
                <c:pt idx="1686">
                  <c:v>4.8624675711248075</c:v>
                </c:pt>
                <c:pt idx="1687">
                  <c:v>4.8754419593814813</c:v>
                </c:pt>
                <c:pt idx="1688">
                  <c:v>4.7472110089586952</c:v>
                </c:pt>
                <c:pt idx="1689">
                  <c:v>4.8884509668408924</c:v>
                </c:pt>
                <c:pt idx="1690">
                  <c:v>4.6843707811344473</c:v>
                </c:pt>
                <c:pt idx="1691">
                  <c:v>4.7725885025204988</c:v>
                </c:pt>
                <c:pt idx="1692">
                  <c:v>4.9408453823353904</c:v>
                </c:pt>
                <c:pt idx="1693">
                  <c:v>4.8108942303070572</c:v>
                </c:pt>
                <c:pt idx="1694">
                  <c:v>4.7472110089586952</c:v>
                </c:pt>
                <c:pt idx="1695">
                  <c:v>4.9276969443392655</c:v>
                </c:pt>
                <c:pt idx="1696">
                  <c:v>4.3824107635547733</c:v>
                </c:pt>
                <c:pt idx="1697">
                  <c:v>4.5611652702490746</c:v>
                </c:pt>
                <c:pt idx="1698">
                  <c:v>5.844209943479207</c:v>
                </c:pt>
                <c:pt idx="1699">
                  <c:v>5.7976645218495335</c:v>
                </c:pt>
                <c:pt idx="1700">
                  <c:v>5.9542701647135692</c:v>
                </c:pt>
                <c:pt idx="1701">
                  <c:v>5.9384248293479285</c:v>
                </c:pt>
                <c:pt idx="1702">
                  <c:v>5.6904990385466654</c:v>
                </c:pt>
                <c:pt idx="1703">
                  <c:v>5.8911290459706454</c:v>
                </c:pt>
                <c:pt idx="1704">
                  <c:v>5.7515018443222035</c:v>
                </c:pt>
                <c:pt idx="1705">
                  <c:v>5.9384248293479285</c:v>
                </c:pt>
                <c:pt idx="1706">
                  <c:v>5.6753556434420922</c:v>
                </c:pt>
                <c:pt idx="1707">
                  <c:v>6.2802863404639195</c:v>
                </c:pt>
                <c:pt idx="1708">
                  <c:v>6.5889300921770619</c:v>
                </c:pt>
                <c:pt idx="1709">
                  <c:v>6.1477959599866043</c:v>
                </c:pt>
                <c:pt idx="1710">
                  <c:v>6.0180880299417643</c:v>
                </c:pt>
                <c:pt idx="1711">
                  <c:v>5.9701702768516522</c:v>
                </c:pt>
                <c:pt idx="1712">
                  <c:v>5.8754517399644657</c:v>
                </c:pt>
                <c:pt idx="1713">
                  <c:v>5.8598161539616456</c:v>
                </c:pt>
                <c:pt idx="1714">
                  <c:v>5.6002292922130188</c:v>
                </c:pt>
                <c:pt idx="1715">
                  <c:v>5.5113799796820349</c:v>
                </c:pt>
                <c:pt idx="1716">
                  <c:v>5.5704509480853668</c:v>
                </c:pt>
                <c:pt idx="1717">
                  <c:v>5.8598161539616456</c:v>
                </c:pt>
                <c:pt idx="1718">
                  <c:v>6.0341585594753422</c:v>
                </c:pt>
                <c:pt idx="1719">
                  <c:v>5.9226216611406297</c:v>
                </c:pt>
                <c:pt idx="1720">
                  <c:v>6.0180880299417643</c:v>
                </c:pt>
                <c:pt idx="1721">
                  <c:v>6.1641999545718518</c:v>
                </c:pt>
                <c:pt idx="1722">
                  <c:v>6.4156320045312096</c:v>
                </c:pt>
                <c:pt idx="1723">
                  <c:v>5.9542701647135692</c:v>
                </c:pt>
                <c:pt idx="1724">
                  <c:v>6.1151060156699257</c:v>
                </c:pt>
                <c:pt idx="1725">
                  <c:v>6.1151060156699257</c:v>
                </c:pt>
                <c:pt idx="1726">
                  <c:v>6.1971523437463754</c:v>
                </c:pt>
                <c:pt idx="1727">
                  <c:v>6.449928491370037</c:v>
                </c:pt>
                <c:pt idx="1728">
                  <c:v>6.2136880346106107</c:v>
                </c:pt>
                <c:pt idx="1729">
                  <c:v>5.9701702768516522</c:v>
                </c:pt>
                <c:pt idx="1730">
                  <c:v>6.0502593385155663</c:v>
                </c:pt>
                <c:pt idx="1731">
                  <c:v>5.9068481833005224</c:v>
                </c:pt>
                <c:pt idx="1732">
                  <c:v>5.6753556434420922</c:v>
                </c:pt>
                <c:pt idx="1733">
                  <c:v>5.736184102943592</c:v>
                </c:pt>
                <c:pt idx="1734">
                  <c:v>5.4674853373956305</c:v>
                </c:pt>
                <c:pt idx="1735">
                  <c:v>5.8598161539616456</c:v>
                </c:pt>
                <c:pt idx="1736">
                  <c:v>5.813146438774079</c:v>
                </c:pt>
                <c:pt idx="1737">
                  <c:v>5.844209943479207</c:v>
                </c:pt>
                <c:pt idx="1738">
                  <c:v>6.0341585594753422</c:v>
                </c:pt>
                <c:pt idx="1739">
                  <c:v>6.0664030788209296</c:v>
                </c:pt>
                <c:pt idx="1740">
                  <c:v>6.0020728642780528</c:v>
                </c:pt>
                <c:pt idx="1741">
                  <c:v>5.7668484182367203</c:v>
                </c:pt>
                <c:pt idx="1742">
                  <c:v>5.736184102943592</c:v>
                </c:pt>
                <c:pt idx="1743">
                  <c:v>6.0502593385155663</c:v>
                </c:pt>
                <c:pt idx="1744">
                  <c:v>5.7668484182367203</c:v>
                </c:pt>
                <c:pt idx="1745">
                  <c:v>5.5556270215639731</c:v>
                </c:pt>
                <c:pt idx="1746">
                  <c:v>5.6151722297443758</c:v>
                </c:pt>
                <c:pt idx="1747">
                  <c:v>5.6753556434420922</c:v>
                </c:pt>
                <c:pt idx="1748">
                  <c:v>5.9226216611406297</c:v>
                </c:pt>
                <c:pt idx="1749">
                  <c:v>6.2302678472032289</c:v>
                </c:pt>
                <c:pt idx="1750">
                  <c:v>5.9226216611406297</c:v>
                </c:pt>
                <c:pt idx="1751">
                  <c:v>6.1477959599866043</c:v>
                </c:pt>
                <c:pt idx="1752">
                  <c:v>5.9384248293479285</c:v>
                </c:pt>
                <c:pt idx="1753">
                  <c:v>5.8754517399644657</c:v>
                </c:pt>
                <c:pt idx="1754">
                  <c:v>5.9861003177202656</c:v>
                </c:pt>
                <c:pt idx="1755">
                  <c:v>6.3138593006442516</c:v>
                </c:pt>
                <c:pt idx="1756">
                  <c:v>6.0826026274742135</c:v>
                </c:pt>
                <c:pt idx="1757">
                  <c:v>6.3475984469325457</c:v>
                </c:pt>
                <c:pt idx="1758">
                  <c:v>6.3645355689890666</c:v>
                </c:pt>
                <c:pt idx="1759">
                  <c:v>6.3645355689890666</c:v>
                </c:pt>
                <c:pt idx="1760">
                  <c:v>6.0988326684864207</c:v>
                </c:pt>
                <c:pt idx="1761">
                  <c:v>6.4843947457728257</c:v>
                </c:pt>
                <c:pt idx="1762">
                  <c:v>6.1151060156699257</c:v>
                </c:pt>
                <c:pt idx="1763">
                  <c:v>5.844209943479207</c:v>
                </c:pt>
                <c:pt idx="1764">
                  <c:v>6.0020728642780528</c:v>
                </c:pt>
                <c:pt idx="1765">
                  <c:v>5.7056947838406495</c:v>
                </c:pt>
                <c:pt idx="1766">
                  <c:v>6.0502593385155663</c:v>
                </c:pt>
                <c:pt idx="1767">
                  <c:v>6.4156320045312096</c:v>
                </c:pt>
                <c:pt idx="1768">
                  <c:v>6.1971523437463754</c:v>
                </c:pt>
                <c:pt idx="1769">
                  <c:v>6.0180880299417643</c:v>
                </c:pt>
                <c:pt idx="1770">
                  <c:v>6.0180880299417643</c:v>
                </c:pt>
                <c:pt idx="1771">
                  <c:v>6.0020728642780528</c:v>
                </c:pt>
                <c:pt idx="1772">
                  <c:v>6.131422784577377</c:v>
                </c:pt>
                <c:pt idx="1773">
                  <c:v>5.9861003177202656</c:v>
                </c:pt>
                <c:pt idx="1774">
                  <c:v>6.0020728642780528</c:v>
                </c:pt>
                <c:pt idx="1775">
                  <c:v>6.2302678472032289</c:v>
                </c:pt>
                <c:pt idx="1776">
                  <c:v>5.9226216611406297</c:v>
                </c:pt>
                <c:pt idx="1777">
                  <c:v>6.1806477194839129</c:v>
                </c:pt>
                <c:pt idx="1778">
                  <c:v>5.9542701647135692</c:v>
                </c:pt>
                <c:pt idx="1779">
                  <c:v>5.813146438774079</c:v>
                </c:pt>
                <c:pt idx="1780">
                  <c:v>5.9542701647135692</c:v>
                </c:pt>
                <c:pt idx="1781">
                  <c:v>5.9226216611406297</c:v>
                </c:pt>
                <c:pt idx="1782">
                  <c:v>5.5556270215639731</c:v>
                </c:pt>
                <c:pt idx="1783">
                  <c:v>5.7056947838406495</c:v>
                </c:pt>
                <c:pt idx="1784">
                  <c:v>5.8911290459706454</c:v>
                </c:pt>
                <c:pt idx="1785">
                  <c:v>5.7209191320376851</c:v>
                </c:pt>
                <c:pt idx="1786">
                  <c:v>5.8598161539616456</c:v>
                </c:pt>
                <c:pt idx="1787">
                  <c:v>5.813146438774079</c:v>
                </c:pt>
                <c:pt idx="1788">
                  <c:v>5.9701702768516522</c:v>
                </c:pt>
                <c:pt idx="1789">
                  <c:v>6.0664030788209296</c:v>
                </c:pt>
                <c:pt idx="1790">
                  <c:v>5.9861003177202656</c:v>
                </c:pt>
                <c:pt idx="1791">
                  <c:v>6.1477959599866043</c:v>
                </c:pt>
                <c:pt idx="1792">
                  <c:v>6.0988326684864207</c:v>
                </c:pt>
                <c:pt idx="1793">
                  <c:v>6.0341585594753422</c:v>
                </c:pt>
                <c:pt idx="1794">
                  <c:v>5.7822359409916082</c:v>
                </c:pt>
                <c:pt idx="1795">
                  <c:v>6.2302678472032289</c:v>
                </c:pt>
                <c:pt idx="1796">
                  <c:v>5.6753556434420922</c:v>
                </c:pt>
                <c:pt idx="1797">
                  <c:v>5.7209191320376851</c:v>
                </c:pt>
                <c:pt idx="1798">
                  <c:v>5.7976645218495335</c:v>
                </c:pt>
                <c:pt idx="1799">
                  <c:v>5.3664229688461651</c:v>
                </c:pt>
                <c:pt idx="1800">
                  <c:v>5.4529354200453604</c:v>
                </c:pt>
                <c:pt idx="1801">
                  <c:v>5.3664229688461651</c:v>
                </c:pt>
                <c:pt idx="1802">
                  <c:v>5.5260858430406081</c:v>
                </c:pt>
                <c:pt idx="1803">
                  <c:v>5.7976645218495335</c:v>
                </c:pt>
                <c:pt idx="1804">
                  <c:v>6.0341585594753422</c:v>
                </c:pt>
                <c:pt idx="1805">
                  <c:v>5.9384248293479285</c:v>
                </c:pt>
                <c:pt idx="1806">
                  <c:v>6.0180880299417643</c:v>
                </c:pt>
                <c:pt idx="1807">
                  <c:v>5.7668484182367203</c:v>
                </c:pt>
                <c:pt idx="1808">
                  <c:v>5.813146438774079</c:v>
                </c:pt>
                <c:pt idx="1809">
                  <c:v>5.9384248293479285</c:v>
                </c:pt>
                <c:pt idx="1810">
                  <c:v>6.0664030788209296</c:v>
                </c:pt>
                <c:pt idx="1811">
                  <c:v>5.9542701647135692</c:v>
                </c:pt>
                <c:pt idx="1812">
                  <c:v>6.0341585594753422</c:v>
                </c:pt>
                <c:pt idx="1813">
                  <c:v>6.0988326684864207</c:v>
                </c:pt>
                <c:pt idx="1814">
                  <c:v>5.6904990385466654</c:v>
                </c:pt>
                <c:pt idx="1815">
                  <c:v>5.9701702768516522</c:v>
                </c:pt>
                <c:pt idx="1816">
                  <c:v>5.8911290459706454</c:v>
                </c:pt>
                <c:pt idx="1817">
                  <c:v>5.9068481833005224</c:v>
                </c:pt>
                <c:pt idx="1818">
                  <c:v>5.6451896435142315</c:v>
                </c:pt>
                <c:pt idx="1819">
                  <c:v>5.9861003177202656</c:v>
                </c:pt>
                <c:pt idx="1820">
                  <c:v>5.8911290459706454</c:v>
                </c:pt>
                <c:pt idx="1821">
                  <c:v>5.8598161539616456</c:v>
                </c:pt>
                <c:pt idx="1822">
                  <c:v>5.7976645218495335</c:v>
                </c:pt>
                <c:pt idx="1823">
                  <c:v>5.6904990385466654</c:v>
                </c:pt>
                <c:pt idx="1824">
                  <c:v>5.6301550391042667</c:v>
                </c:pt>
                <c:pt idx="1825">
                  <c:v>5.8754517399644657</c:v>
                </c:pt>
                <c:pt idx="1826">
                  <c:v>5.7515018443222035</c:v>
                </c:pt>
                <c:pt idx="1827">
                  <c:v>6.1806477194839129</c:v>
                </c:pt>
                <c:pt idx="1828">
                  <c:v>5.9701702768516522</c:v>
                </c:pt>
                <c:pt idx="1829">
                  <c:v>6.1806477194839129</c:v>
                </c:pt>
                <c:pt idx="1830">
                  <c:v>6.1971523437463754</c:v>
                </c:pt>
                <c:pt idx="1831">
                  <c:v>6.0988326684864207</c:v>
                </c:pt>
                <c:pt idx="1832">
                  <c:v>5.9861003177202656</c:v>
                </c:pt>
                <c:pt idx="1833">
                  <c:v>5.6904990385466654</c:v>
                </c:pt>
                <c:pt idx="1834">
                  <c:v>6.0826026274742135</c:v>
                </c:pt>
                <c:pt idx="1835">
                  <c:v>5.4820740778895081</c:v>
                </c:pt>
                <c:pt idx="1836">
                  <c:v>5.4384242225236417</c:v>
                </c:pt>
                <c:pt idx="1837">
                  <c:v>5.6002292922130188</c:v>
                </c:pt>
                <c:pt idx="1838">
                  <c:v>5.813146438774079</c:v>
                </c:pt>
                <c:pt idx="1839">
                  <c:v>5.9384248293479285</c:v>
                </c:pt>
                <c:pt idx="1840">
                  <c:v>6.131422784577377</c:v>
                </c:pt>
                <c:pt idx="1841">
                  <c:v>5.9384248293479285</c:v>
                </c:pt>
                <c:pt idx="1842">
                  <c:v>5.7209191320376851</c:v>
                </c:pt>
                <c:pt idx="1843">
                  <c:v>5.9861003177202656</c:v>
                </c:pt>
                <c:pt idx="1844">
                  <c:v>5.813146438774079</c:v>
                </c:pt>
                <c:pt idx="1845">
                  <c:v>5.9861003177202656</c:v>
                </c:pt>
                <c:pt idx="1846">
                  <c:v>5.9068481833005224</c:v>
                </c:pt>
                <c:pt idx="1847">
                  <c:v>5.8598161539616456</c:v>
                </c:pt>
                <c:pt idx="1848">
                  <c:v>5.9384248293479285</c:v>
                </c:pt>
                <c:pt idx="1849">
                  <c:v>5.9861003177202656</c:v>
                </c:pt>
                <c:pt idx="1850">
                  <c:v>5.4967132511511263</c:v>
                </c:pt>
                <c:pt idx="1851">
                  <c:v>5.6904990385466654</c:v>
                </c:pt>
                <c:pt idx="1852">
                  <c:v>5.3807420474063559</c:v>
                </c:pt>
                <c:pt idx="1853">
                  <c:v>5.7515018443222035</c:v>
                </c:pt>
                <c:pt idx="1854">
                  <c:v>5.3807420474063559</c:v>
                </c:pt>
                <c:pt idx="1855">
                  <c:v>5.3664229688461651</c:v>
                </c:pt>
                <c:pt idx="1856">
                  <c:v>5.660252547512286</c:v>
                </c:pt>
                <c:pt idx="1857">
                  <c:v>5.5113799796820349</c:v>
                </c:pt>
                <c:pt idx="1858">
                  <c:v>5.5853144288814951</c:v>
                </c:pt>
                <c:pt idx="1859">
                  <c:v>5.7515018443222035</c:v>
                </c:pt>
                <c:pt idx="1860">
                  <c:v>5.6151722297443758</c:v>
                </c:pt>
                <c:pt idx="1861">
                  <c:v>5.6753556434420922</c:v>
                </c:pt>
                <c:pt idx="1862">
                  <c:v>6.0502593385155663</c:v>
                </c:pt>
                <c:pt idx="1863">
                  <c:v>5.9226216611406297</c:v>
                </c:pt>
                <c:pt idx="1864">
                  <c:v>5.9226216611406297</c:v>
                </c:pt>
                <c:pt idx="1865">
                  <c:v>6.2302678472032289</c:v>
                </c:pt>
                <c:pt idx="1866">
                  <c:v>6.0826026274742135</c:v>
                </c:pt>
                <c:pt idx="1867">
                  <c:v>6.0988326684864207</c:v>
                </c:pt>
                <c:pt idx="1868">
                  <c:v>6.1151060156699257</c:v>
                </c:pt>
                <c:pt idx="1869">
                  <c:v>5.813146438774079</c:v>
                </c:pt>
                <c:pt idx="1870">
                  <c:v>5.6904990385466654</c:v>
                </c:pt>
                <c:pt idx="1871">
                  <c:v>5.9068481833005224</c:v>
                </c:pt>
                <c:pt idx="1872">
                  <c:v>6.0502593385155663</c:v>
                </c:pt>
                <c:pt idx="1873">
                  <c:v>5.9542701647135692</c:v>
                </c:pt>
                <c:pt idx="1874">
                  <c:v>6.0180880299417643</c:v>
                </c:pt>
                <c:pt idx="1875">
                  <c:v>5.8754517399644657</c:v>
                </c:pt>
                <c:pt idx="1876">
                  <c:v>5.7822359409916082</c:v>
                </c:pt>
                <c:pt idx="1877">
                  <c:v>5.8598161539616456</c:v>
                </c:pt>
                <c:pt idx="1878">
                  <c:v>5.844209943479207</c:v>
                </c:pt>
                <c:pt idx="1879">
                  <c:v>6.0341585594753422</c:v>
                </c:pt>
                <c:pt idx="1880">
                  <c:v>5.9226216611406297</c:v>
                </c:pt>
                <c:pt idx="1881">
                  <c:v>6.0664030788209296</c:v>
                </c:pt>
                <c:pt idx="1882">
                  <c:v>6.0988326684864207</c:v>
                </c:pt>
                <c:pt idx="1883">
                  <c:v>6.1971523437463754</c:v>
                </c:pt>
                <c:pt idx="1884">
                  <c:v>5.9861003177202656</c:v>
                </c:pt>
                <c:pt idx="1885">
                  <c:v>6.0180880299417643</c:v>
                </c:pt>
                <c:pt idx="1886">
                  <c:v>6.0341585594753422</c:v>
                </c:pt>
                <c:pt idx="1887">
                  <c:v>5.844209943479207</c:v>
                </c:pt>
                <c:pt idx="1888">
                  <c:v>5.7822359409916082</c:v>
                </c:pt>
                <c:pt idx="1889">
                  <c:v>5.8598161539616456</c:v>
                </c:pt>
                <c:pt idx="1890">
                  <c:v>5.8754517399644657</c:v>
                </c:pt>
                <c:pt idx="1891">
                  <c:v>5.8598161539616456</c:v>
                </c:pt>
                <c:pt idx="1892">
                  <c:v>5.9542701647135692</c:v>
                </c:pt>
                <c:pt idx="1893">
                  <c:v>5.9384248293479285</c:v>
                </c:pt>
                <c:pt idx="1894">
                  <c:v>5.8598161539616456</c:v>
                </c:pt>
                <c:pt idx="1895">
                  <c:v>5.9068481833005224</c:v>
                </c:pt>
                <c:pt idx="1896">
                  <c:v>5.660252547512286</c:v>
                </c:pt>
                <c:pt idx="1897">
                  <c:v>5.9384248293479285</c:v>
                </c:pt>
                <c:pt idx="1898">
                  <c:v>5.8598161539616456</c:v>
                </c:pt>
                <c:pt idx="1899">
                  <c:v>5.9861003177202656</c:v>
                </c:pt>
                <c:pt idx="1900">
                  <c:v>5.9384248293479285</c:v>
                </c:pt>
                <c:pt idx="1901">
                  <c:v>5.8911290459706454</c:v>
                </c:pt>
                <c:pt idx="1902">
                  <c:v>5.9384248293479285</c:v>
                </c:pt>
                <c:pt idx="1903">
                  <c:v>5.9384248293479285</c:v>
                </c:pt>
                <c:pt idx="1904">
                  <c:v>5.7668484182367203</c:v>
                </c:pt>
                <c:pt idx="1905">
                  <c:v>5.8286574972616334</c:v>
                </c:pt>
                <c:pt idx="1906">
                  <c:v>5.7668484182367203</c:v>
                </c:pt>
                <c:pt idx="1907">
                  <c:v>5.8286574972616334</c:v>
                </c:pt>
                <c:pt idx="1908">
                  <c:v>5.7822359409916082</c:v>
                </c:pt>
                <c:pt idx="1909">
                  <c:v>5.736184102943592</c:v>
                </c:pt>
                <c:pt idx="1910">
                  <c:v>5.9542701647135692</c:v>
                </c:pt>
                <c:pt idx="1911">
                  <c:v>5.6451896435142315</c:v>
                </c:pt>
                <c:pt idx="1912">
                  <c:v>5.4967132511511263</c:v>
                </c:pt>
                <c:pt idx="1913">
                  <c:v>5.7515018443222035</c:v>
                </c:pt>
                <c:pt idx="1914">
                  <c:v>5.8598161539616456</c:v>
                </c:pt>
                <c:pt idx="1915">
                  <c:v>5.8911290459706454</c:v>
                </c:pt>
                <c:pt idx="1916">
                  <c:v>5.844209943479207</c:v>
                </c:pt>
                <c:pt idx="1917">
                  <c:v>5.9068481833005224</c:v>
                </c:pt>
                <c:pt idx="1918">
                  <c:v>5.9068481833005224</c:v>
                </c:pt>
                <c:pt idx="1919">
                  <c:v>6.0664030788209296</c:v>
                </c:pt>
                <c:pt idx="1920">
                  <c:v>6.0502593385155663</c:v>
                </c:pt>
                <c:pt idx="1921">
                  <c:v>5.9226216611406297</c:v>
                </c:pt>
                <c:pt idx="1922">
                  <c:v>6.0664030788209296</c:v>
                </c:pt>
                <c:pt idx="1923">
                  <c:v>5.8754517399644657</c:v>
                </c:pt>
                <c:pt idx="1924">
                  <c:v>5.8911290459706454</c:v>
                </c:pt>
                <c:pt idx="1925">
                  <c:v>5.9861003177202656</c:v>
                </c:pt>
                <c:pt idx="1926">
                  <c:v>5.9861003177202656</c:v>
                </c:pt>
                <c:pt idx="1927">
                  <c:v>5.9861003177202656</c:v>
                </c:pt>
                <c:pt idx="1928">
                  <c:v>6.1151060156699257</c:v>
                </c:pt>
                <c:pt idx="1929">
                  <c:v>5.9701702768516522</c:v>
                </c:pt>
                <c:pt idx="1930">
                  <c:v>6.0180880299417643</c:v>
                </c:pt>
                <c:pt idx="1931">
                  <c:v>5.8911290459706454</c:v>
                </c:pt>
                <c:pt idx="1932">
                  <c:v>5.9068481833005224</c:v>
                </c:pt>
                <c:pt idx="1933">
                  <c:v>5.8754517399644657</c:v>
                </c:pt>
                <c:pt idx="1934">
                  <c:v>6.0664030788209296</c:v>
                </c:pt>
                <c:pt idx="1935">
                  <c:v>5.736184102943592</c:v>
                </c:pt>
                <c:pt idx="1936">
                  <c:v>5.9068481833005224</c:v>
                </c:pt>
                <c:pt idx="1937">
                  <c:v>5.5408425440565781</c:v>
                </c:pt>
                <c:pt idx="1938">
                  <c:v>5.5556270215639731</c:v>
                </c:pt>
                <c:pt idx="1939">
                  <c:v>5.6451896435142315</c:v>
                </c:pt>
                <c:pt idx="1940">
                  <c:v>5.6753556434420922</c:v>
                </c:pt>
                <c:pt idx="1941">
                  <c:v>5.7976645218495335</c:v>
                </c:pt>
                <c:pt idx="1942">
                  <c:v>5.8286574972616334</c:v>
                </c:pt>
                <c:pt idx="1943">
                  <c:v>5.7976645218495335</c:v>
                </c:pt>
                <c:pt idx="1944">
                  <c:v>5.7209191320376851</c:v>
                </c:pt>
                <c:pt idx="1945">
                  <c:v>5.9384248293479285</c:v>
                </c:pt>
                <c:pt idx="1946">
                  <c:v>5.813146438774079</c:v>
                </c:pt>
                <c:pt idx="1947">
                  <c:v>6.0664030788209296</c:v>
                </c:pt>
                <c:pt idx="1948">
                  <c:v>5.9542701647135692</c:v>
                </c:pt>
                <c:pt idx="1949">
                  <c:v>5.9861003177202656</c:v>
                </c:pt>
                <c:pt idx="1950">
                  <c:v>5.9701702768516522</c:v>
                </c:pt>
                <c:pt idx="1951">
                  <c:v>5.8911290459706454</c:v>
                </c:pt>
                <c:pt idx="1952">
                  <c:v>5.9701702768516522</c:v>
                </c:pt>
                <c:pt idx="1953">
                  <c:v>5.6904990385466654</c:v>
                </c:pt>
                <c:pt idx="1954">
                  <c:v>5.8911290459706454</c:v>
                </c:pt>
                <c:pt idx="1955">
                  <c:v>5.844209943479207</c:v>
                </c:pt>
                <c:pt idx="1956">
                  <c:v>5.7822359409916082</c:v>
                </c:pt>
                <c:pt idx="1957">
                  <c:v>6.0341585594753422</c:v>
                </c:pt>
                <c:pt idx="1958">
                  <c:v>5.7056947838406495</c:v>
                </c:pt>
                <c:pt idx="1959">
                  <c:v>5.844209943479207</c:v>
                </c:pt>
                <c:pt idx="1960">
                  <c:v>5.9384248293479285</c:v>
                </c:pt>
                <c:pt idx="1961">
                  <c:v>5.9542701647135692</c:v>
                </c:pt>
                <c:pt idx="1962">
                  <c:v>5.8598161539616456</c:v>
                </c:pt>
                <c:pt idx="1963">
                  <c:v>5.8286574972616334</c:v>
                </c:pt>
                <c:pt idx="1964">
                  <c:v>5.8911290459706454</c:v>
                </c:pt>
                <c:pt idx="1965">
                  <c:v>6.0020728642780528</c:v>
                </c:pt>
                <c:pt idx="1966">
                  <c:v>5.660252547512286</c:v>
                </c:pt>
                <c:pt idx="1967">
                  <c:v>5.9701702768516522</c:v>
                </c:pt>
                <c:pt idx="1968">
                  <c:v>5.8286574972616334</c:v>
                </c:pt>
                <c:pt idx="1969">
                  <c:v>5.7976645218495335</c:v>
                </c:pt>
                <c:pt idx="1970">
                  <c:v>6.2802863404639195</c:v>
                </c:pt>
                <c:pt idx="1971">
                  <c:v>5.8286574972616334</c:v>
                </c:pt>
                <c:pt idx="1972">
                  <c:v>6.2635734200716531</c:v>
                </c:pt>
                <c:pt idx="1973">
                  <c:v>6.0341585594753422</c:v>
                </c:pt>
                <c:pt idx="1974">
                  <c:v>5.9384248293479285</c:v>
                </c:pt>
                <c:pt idx="1975">
                  <c:v>6.0502593385155663</c:v>
                </c:pt>
                <c:pt idx="1976">
                  <c:v>6.1151060156699257</c:v>
                </c:pt>
                <c:pt idx="1977">
                  <c:v>6.1477959599866043</c:v>
                </c:pt>
                <c:pt idx="1978">
                  <c:v>6.0502593385155663</c:v>
                </c:pt>
                <c:pt idx="1979">
                  <c:v>6.2136880346106107</c:v>
                </c:pt>
                <c:pt idx="1980">
                  <c:v>6.1151060156699257</c:v>
                </c:pt>
                <c:pt idx="1981">
                  <c:v>6.0664030788209296</c:v>
                </c:pt>
                <c:pt idx="1982">
                  <c:v>6.1806477194839129</c:v>
                </c:pt>
                <c:pt idx="1983">
                  <c:v>6.0502593385155663</c:v>
                </c:pt>
                <c:pt idx="1984">
                  <c:v>5.9226216611406297</c:v>
                </c:pt>
                <c:pt idx="1985">
                  <c:v>6.0020728642780528</c:v>
                </c:pt>
                <c:pt idx="1986">
                  <c:v>5.8911290459706454</c:v>
                </c:pt>
                <c:pt idx="1987">
                  <c:v>6.0502593385155663</c:v>
                </c:pt>
                <c:pt idx="1988">
                  <c:v>5.7976645218495335</c:v>
                </c:pt>
                <c:pt idx="1989">
                  <c:v>6.0664030788209296</c:v>
                </c:pt>
                <c:pt idx="1990">
                  <c:v>6.0341585594753422</c:v>
                </c:pt>
                <c:pt idx="1991">
                  <c:v>5.8754517399644657</c:v>
                </c:pt>
                <c:pt idx="1992">
                  <c:v>5.9226216611406297</c:v>
                </c:pt>
                <c:pt idx="1993">
                  <c:v>6.0341585594753422</c:v>
                </c:pt>
                <c:pt idx="1994">
                  <c:v>5.7209191320376851</c:v>
                </c:pt>
                <c:pt idx="1995">
                  <c:v>6.2802863404639195</c:v>
                </c:pt>
                <c:pt idx="1996">
                  <c:v>6.0826026274742135</c:v>
                </c:pt>
                <c:pt idx="1997">
                  <c:v>5.9542701647135692</c:v>
                </c:pt>
                <c:pt idx="1998">
                  <c:v>6.1151060156699257</c:v>
                </c:pt>
                <c:pt idx="1999">
                  <c:v>5.7209191320376851</c:v>
                </c:pt>
                <c:pt idx="2000">
                  <c:v>5.9861003177202656</c:v>
                </c:pt>
                <c:pt idx="2001">
                  <c:v>6.0341585594753422</c:v>
                </c:pt>
                <c:pt idx="2002">
                  <c:v>5.9384248293479285</c:v>
                </c:pt>
                <c:pt idx="2003">
                  <c:v>5.736184102943592</c:v>
                </c:pt>
                <c:pt idx="2004">
                  <c:v>5.813146438774079</c:v>
                </c:pt>
                <c:pt idx="2005">
                  <c:v>5.7822359409916082</c:v>
                </c:pt>
                <c:pt idx="2006">
                  <c:v>5.8286574972616334</c:v>
                </c:pt>
                <c:pt idx="2007">
                  <c:v>5.7976645218495335</c:v>
                </c:pt>
                <c:pt idx="2008">
                  <c:v>5.6753556434420922</c:v>
                </c:pt>
                <c:pt idx="2009">
                  <c:v>6.1151060156699257</c:v>
                </c:pt>
                <c:pt idx="2010">
                  <c:v>5.9068481833005224</c:v>
                </c:pt>
                <c:pt idx="2011">
                  <c:v>5.5853144288814951</c:v>
                </c:pt>
                <c:pt idx="2012">
                  <c:v>5.660252547512286</c:v>
                </c:pt>
                <c:pt idx="2013">
                  <c:v>5.5556270215639731</c:v>
                </c:pt>
                <c:pt idx="2014">
                  <c:v>5.4384242225236417</c:v>
                </c:pt>
                <c:pt idx="2015">
                  <c:v>5.6753556434420922</c:v>
                </c:pt>
                <c:pt idx="2016">
                  <c:v>5.660252547512286</c:v>
                </c:pt>
                <c:pt idx="2017">
                  <c:v>5.4384242225236417</c:v>
                </c:pt>
                <c:pt idx="2018">
                  <c:v>5.6151722297443758</c:v>
                </c:pt>
                <c:pt idx="2019">
                  <c:v>5.5556270215639731</c:v>
                </c:pt>
                <c:pt idx="2020">
                  <c:v>5.4674853373956305</c:v>
                </c:pt>
                <c:pt idx="2021">
                  <c:v>5.4239402880657179</c:v>
                </c:pt>
                <c:pt idx="2022">
                  <c:v>5.5408425440565781</c:v>
                </c:pt>
                <c:pt idx="2023">
                  <c:v>5.2953860502581369</c:v>
                </c:pt>
                <c:pt idx="2024">
                  <c:v>5.5853144288814951</c:v>
                </c:pt>
                <c:pt idx="2025">
                  <c:v>5.6753556434420922</c:v>
                </c:pt>
                <c:pt idx="2026">
                  <c:v>5.6301550391042667</c:v>
                </c:pt>
                <c:pt idx="2027">
                  <c:v>5.9384248293479285</c:v>
                </c:pt>
                <c:pt idx="2028">
                  <c:v>5.8598161539616456</c:v>
                </c:pt>
                <c:pt idx="2029">
                  <c:v>5.6753556434420922</c:v>
                </c:pt>
                <c:pt idx="2030">
                  <c:v>5.7668484182367203</c:v>
                </c:pt>
                <c:pt idx="2031">
                  <c:v>5.6904990385466654</c:v>
                </c:pt>
                <c:pt idx="2032">
                  <c:v>5.5408425440565781</c:v>
                </c:pt>
                <c:pt idx="2033">
                  <c:v>5.7976645218495335</c:v>
                </c:pt>
                <c:pt idx="2034">
                  <c:v>5.6002292922130188</c:v>
                </c:pt>
                <c:pt idx="2035">
                  <c:v>5.7209191320376851</c:v>
                </c:pt>
                <c:pt idx="2036">
                  <c:v>5.5853144288814951</c:v>
                </c:pt>
                <c:pt idx="2037">
                  <c:v>5.8286574972616334</c:v>
                </c:pt>
                <c:pt idx="2038">
                  <c:v>5.9226216611406297</c:v>
                </c:pt>
                <c:pt idx="2039">
                  <c:v>5.9384248293479285</c:v>
                </c:pt>
                <c:pt idx="2040">
                  <c:v>5.7976645218495335</c:v>
                </c:pt>
                <c:pt idx="2041">
                  <c:v>6.0020728642780528</c:v>
                </c:pt>
                <c:pt idx="2042">
                  <c:v>5.6151722297443758</c:v>
                </c:pt>
                <c:pt idx="2043">
                  <c:v>5.9068481833005224</c:v>
                </c:pt>
                <c:pt idx="2044">
                  <c:v>5.6301550391042667</c:v>
                </c:pt>
                <c:pt idx="2045">
                  <c:v>5.5556270215639731</c:v>
                </c:pt>
                <c:pt idx="2046">
                  <c:v>5.5113799796820349</c:v>
                </c:pt>
                <c:pt idx="2047">
                  <c:v>5.3664229688461651</c:v>
                </c:pt>
                <c:pt idx="2048">
                  <c:v>5.7668484182367203</c:v>
                </c:pt>
                <c:pt idx="2049">
                  <c:v>5.660252547512286</c:v>
                </c:pt>
                <c:pt idx="2050">
                  <c:v>5.5556270215639731</c:v>
                </c:pt>
                <c:pt idx="2051">
                  <c:v>5.4820740778895081</c:v>
                </c:pt>
                <c:pt idx="2052">
                  <c:v>5.6904990385466654</c:v>
                </c:pt>
                <c:pt idx="2053">
                  <c:v>5.7668484182367203</c:v>
                </c:pt>
                <c:pt idx="2054">
                  <c:v>5.7056947838406495</c:v>
                </c:pt>
                <c:pt idx="2055">
                  <c:v>5.6151722297443758</c:v>
                </c:pt>
                <c:pt idx="2056">
                  <c:v>5.660252547512286</c:v>
                </c:pt>
                <c:pt idx="2057">
                  <c:v>5.6151722297443758</c:v>
                </c:pt>
                <c:pt idx="2058">
                  <c:v>5.6451896435142315</c:v>
                </c:pt>
                <c:pt idx="2059">
                  <c:v>5.7056947838406495</c:v>
                </c:pt>
                <c:pt idx="2060">
                  <c:v>5.4529354200453604</c:v>
                </c:pt>
                <c:pt idx="2061">
                  <c:v>5.660252547512286</c:v>
                </c:pt>
                <c:pt idx="2062">
                  <c:v>5.7056947838406495</c:v>
                </c:pt>
                <c:pt idx="2063">
                  <c:v>5.6002292922130188</c:v>
                </c:pt>
                <c:pt idx="2064">
                  <c:v>5.4239402880657179</c:v>
                </c:pt>
                <c:pt idx="2065">
                  <c:v>5.3378990269011108</c:v>
                </c:pt>
                <c:pt idx="2066">
                  <c:v>5.4095062515691934</c:v>
                </c:pt>
                <c:pt idx="2067">
                  <c:v>5.5704509480853668</c:v>
                </c:pt>
                <c:pt idx="2068">
                  <c:v>5.4967132511511263</c:v>
                </c:pt>
                <c:pt idx="2069">
                  <c:v>5.5853144288814951</c:v>
                </c:pt>
                <c:pt idx="2070">
                  <c:v>5.4820740778895081</c:v>
                </c:pt>
                <c:pt idx="2071">
                  <c:v>5.4820740778895081</c:v>
                </c:pt>
                <c:pt idx="2072">
                  <c:v>5.4095062515691934</c:v>
                </c:pt>
                <c:pt idx="2073">
                  <c:v>5.2252785303729175</c:v>
                </c:pt>
                <c:pt idx="2074">
                  <c:v>5.3807420474063559</c:v>
                </c:pt>
                <c:pt idx="2075">
                  <c:v>5.1836625044804681</c:v>
                </c:pt>
                <c:pt idx="2076">
                  <c:v>5.1975048080419803</c:v>
                </c:pt>
                <c:pt idx="2077">
                  <c:v>5.2532116624820393</c:v>
                </c:pt>
                <c:pt idx="2078">
                  <c:v>5.3951106265223787</c:v>
                </c:pt>
                <c:pt idx="2079">
                  <c:v>5.2532116624820393</c:v>
                </c:pt>
                <c:pt idx="2080">
                  <c:v>5.5704509480853668</c:v>
                </c:pt>
                <c:pt idx="2081">
                  <c:v>5.3236828171158379</c:v>
                </c:pt>
                <c:pt idx="2082">
                  <c:v>5.6301550391042667</c:v>
                </c:pt>
                <c:pt idx="2083">
                  <c:v>5.5556270215639731</c:v>
                </c:pt>
                <c:pt idx="2084">
                  <c:v>5.2953860502581369</c:v>
                </c:pt>
                <c:pt idx="2085">
                  <c:v>5.4239402880657179</c:v>
                </c:pt>
                <c:pt idx="2086">
                  <c:v>5.4384242225236417</c:v>
                </c:pt>
                <c:pt idx="2087">
                  <c:v>5.660252547512286</c:v>
                </c:pt>
                <c:pt idx="2088">
                  <c:v>5.6451896435142315</c:v>
                </c:pt>
                <c:pt idx="2089">
                  <c:v>5.660252547512286</c:v>
                </c:pt>
                <c:pt idx="2090">
                  <c:v>5.5853144288814951</c:v>
                </c:pt>
                <c:pt idx="2091">
                  <c:v>5.4820740778895081</c:v>
                </c:pt>
                <c:pt idx="2092">
                  <c:v>5.4239402880657179</c:v>
                </c:pt>
                <c:pt idx="2093">
                  <c:v>5.5260858430406081</c:v>
                </c:pt>
                <c:pt idx="2094">
                  <c:v>5.4384242225236417</c:v>
                </c:pt>
                <c:pt idx="2095">
                  <c:v>5.7209191320376851</c:v>
                </c:pt>
                <c:pt idx="2096">
                  <c:v>5.7822359409916082</c:v>
                </c:pt>
                <c:pt idx="2097">
                  <c:v>5.2953860502581369</c:v>
                </c:pt>
                <c:pt idx="2098">
                  <c:v>5.5113799796820349</c:v>
                </c:pt>
                <c:pt idx="2099">
                  <c:v>5.4820740778895081</c:v>
                </c:pt>
                <c:pt idx="2100">
                  <c:v>5.4674853373956305</c:v>
                </c:pt>
                <c:pt idx="2101">
                  <c:v>5.6002292922130188</c:v>
                </c:pt>
                <c:pt idx="2102">
                  <c:v>5.6753556434420922</c:v>
                </c:pt>
                <c:pt idx="2103">
                  <c:v>5.7976645218495335</c:v>
                </c:pt>
                <c:pt idx="2104">
                  <c:v>5.7976645218495335</c:v>
                </c:pt>
                <c:pt idx="2105">
                  <c:v>5.9068481833005224</c:v>
                </c:pt>
                <c:pt idx="2106">
                  <c:v>5.660252547512286</c:v>
                </c:pt>
                <c:pt idx="2107">
                  <c:v>5.736184102943592</c:v>
                </c:pt>
                <c:pt idx="2108">
                  <c:v>5.844209943479207</c:v>
                </c:pt>
                <c:pt idx="2109">
                  <c:v>5.6753556434420922</c:v>
                </c:pt>
                <c:pt idx="2110">
                  <c:v>5.7515018443222035</c:v>
                </c:pt>
                <c:pt idx="2111">
                  <c:v>5.5556270215639731</c:v>
                </c:pt>
                <c:pt idx="2112">
                  <c:v>5.5853144288814951</c:v>
                </c:pt>
                <c:pt idx="2113">
                  <c:v>5.8286574972616334</c:v>
                </c:pt>
                <c:pt idx="2114">
                  <c:v>5.6753556434420922</c:v>
                </c:pt>
                <c:pt idx="2115">
                  <c:v>5.6904990385466654</c:v>
                </c:pt>
                <c:pt idx="2116">
                  <c:v>5.5704509480853668</c:v>
                </c:pt>
                <c:pt idx="2117">
                  <c:v>5.6151722297443758</c:v>
                </c:pt>
                <c:pt idx="2118">
                  <c:v>5.7056947838406495</c:v>
                </c:pt>
                <c:pt idx="2119">
                  <c:v>5.660252547512286</c:v>
                </c:pt>
                <c:pt idx="2120">
                  <c:v>5.3236828171158379</c:v>
                </c:pt>
                <c:pt idx="2121">
                  <c:v>5.4820740778895081</c:v>
                </c:pt>
                <c:pt idx="2122">
                  <c:v>5.4095062515691934</c:v>
                </c:pt>
                <c:pt idx="2123">
                  <c:v>5.4674853373956305</c:v>
                </c:pt>
                <c:pt idx="2124">
                  <c:v>5.6451896435142315</c:v>
                </c:pt>
                <c:pt idx="2125">
                  <c:v>5.4529354200453604</c:v>
                </c:pt>
                <c:pt idx="2126">
                  <c:v>5.5408425440565781</c:v>
                </c:pt>
                <c:pt idx="2127">
                  <c:v>5.6151722297443758</c:v>
                </c:pt>
                <c:pt idx="2128">
                  <c:v>5.3951106265223787</c:v>
                </c:pt>
                <c:pt idx="2129">
                  <c:v>5.6002292922130188</c:v>
                </c:pt>
                <c:pt idx="2130">
                  <c:v>5.6904990385466654</c:v>
                </c:pt>
                <c:pt idx="2131">
                  <c:v>5.4674853373956305</c:v>
                </c:pt>
                <c:pt idx="2132">
                  <c:v>5.4820740778895081</c:v>
                </c:pt>
                <c:pt idx="2133">
                  <c:v>5.5113799796820349</c:v>
                </c:pt>
                <c:pt idx="2134">
                  <c:v>5.6151722297443758</c:v>
                </c:pt>
                <c:pt idx="2135">
                  <c:v>5.4384242225236417</c:v>
                </c:pt>
                <c:pt idx="2136">
                  <c:v>5.4384242225236417</c:v>
                </c:pt>
                <c:pt idx="2137">
                  <c:v>5.6151722297443758</c:v>
                </c:pt>
                <c:pt idx="2138">
                  <c:v>5.2953860502581369</c:v>
                </c:pt>
                <c:pt idx="2139">
                  <c:v>5.5704509480853668</c:v>
                </c:pt>
                <c:pt idx="2140">
                  <c:v>5.3236828171158379</c:v>
                </c:pt>
                <c:pt idx="2141">
                  <c:v>5.3236828171158379</c:v>
                </c:pt>
                <c:pt idx="2142">
                  <c:v>5.211373166927479</c:v>
                </c:pt>
                <c:pt idx="2143">
                  <c:v>5.3236828171158379</c:v>
                </c:pt>
                <c:pt idx="2144">
                  <c:v>5.1286931731158418</c:v>
                </c:pt>
                <c:pt idx="2145">
                  <c:v>5.3378990269011108</c:v>
                </c:pt>
                <c:pt idx="2146">
                  <c:v>5.3378990269011108</c:v>
                </c:pt>
                <c:pt idx="2147">
                  <c:v>5.1698678884261691</c:v>
                </c:pt>
                <c:pt idx="2148">
                  <c:v>5.3236828171158379</c:v>
                </c:pt>
                <c:pt idx="2149">
                  <c:v>5.3807420474063559</c:v>
                </c:pt>
                <c:pt idx="2150">
                  <c:v>5.101432827225624</c:v>
                </c:pt>
                <c:pt idx="2151">
                  <c:v>5.1150448398915458</c:v>
                </c:pt>
                <c:pt idx="2152">
                  <c:v>5.1423886881527032</c:v>
                </c:pt>
                <c:pt idx="2153">
                  <c:v>5.3521419958128664</c:v>
                </c:pt>
                <c:pt idx="2154">
                  <c:v>5.1150448398915458</c:v>
                </c:pt>
                <c:pt idx="2155">
                  <c:v>5.4384242225236417</c:v>
                </c:pt>
                <c:pt idx="2156">
                  <c:v>5.4820740778895081</c:v>
                </c:pt>
                <c:pt idx="2157">
                  <c:v>5.4239402880657179</c:v>
                </c:pt>
                <c:pt idx="2158">
                  <c:v>5.7209191320376851</c:v>
                </c:pt>
                <c:pt idx="2159">
                  <c:v>5.5408425440565781</c:v>
                </c:pt>
                <c:pt idx="2160">
                  <c:v>5.4674853373956305</c:v>
                </c:pt>
                <c:pt idx="2161">
                  <c:v>5.5408425440565781</c:v>
                </c:pt>
                <c:pt idx="2162">
                  <c:v>5.211373166927479</c:v>
                </c:pt>
                <c:pt idx="2163">
                  <c:v>5.2672286624324913</c:v>
                </c:pt>
                <c:pt idx="2164">
                  <c:v>5.2252785303729175</c:v>
                </c:pt>
                <c:pt idx="2165">
                  <c:v>5.1836625044804681</c:v>
                </c:pt>
                <c:pt idx="2166">
                  <c:v>5.211373166927479</c:v>
                </c:pt>
                <c:pt idx="2167">
                  <c:v>5.4095062515691934</c:v>
                </c:pt>
                <c:pt idx="2168">
                  <c:v>5.2953860502581369</c:v>
                </c:pt>
                <c:pt idx="2169">
                  <c:v>5.3951106265223787</c:v>
                </c:pt>
                <c:pt idx="2170">
                  <c:v>5.4239402880657179</c:v>
                </c:pt>
                <c:pt idx="2171">
                  <c:v>5.4967132511511263</c:v>
                </c:pt>
                <c:pt idx="2172">
                  <c:v>5.5113799796820349</c:v>
                </c:pt>
                <c:pt idx="2173">
                  <c:v>5.3951106265223787</c:v>
                </c:pt>
                <c:pt idx="2174">
                  <c:v>5.5260858430406081</c:v>
                </c:pt>
                <c:pt idx="2175">
                  <c:v>5.4674853373956305</c:v>
                </c:pt>
                <c:pt idx="2176">
                  <c:v>5.6904990385466654</c:v>
                </c:pt>
                <c:pt idx="2177">
                  <c:v>5.5556270215639731</c:v>
                </c:pt>
                <c:pt idx="2178">
                  <c:v>5.6904990385466654</c:v>
                </c:pt>
                <c:pt idx="2179">
                  <c:v>5.660252547512286</c:v>
                </c:pt>
                <c:pt idx="2180">
                  <c:v>5.6301550391042667</c:v>
                </c:pt>
                <c:pt idx="2181">
                  <c:v>5.5113799796820349</c:v>
                </c:pt>
                <c:pt idx="2182">
                  <c:v>5.5408425440565781</c:v>
                </c:pt>
                <c:pt idx="2183">
                  <c:v>5.4674853373956305</c:v>
                </c:pt>
                <c:pt idx="2184">
                  <c:v>5.4095062515691934</c:v>
                </c:pt>
                <c:pt idx="2185">
                  <c:v>5.5113799796820349</c:v>
                </c:pt>
                <c:pt idx="2186">
                  <c:v>5.4239402880657179</c:v>
                </c:pt>
                <c:pt idx="2187">
                  <c:v>5.4820740778895081</c:v>
                </c:pt>
                <c:pt idx="2188">
                  <c:v>5.4529354200453604</c:v>
                </c:pt>
                <c:pt idx="2189">
                  <c:v>5.3236828171158379</c:v>
                </c:pt>
                <c:pt idx="2190">
                  <c:v>5.4820740778895081</c:v>
                </c:pt>
                <c:pt idx="2191">
                  <c:v>5.4820740778895081</c:v>
                </c:pt>
                <c:pt idx="2192">
                  <c:v>5.4529354200453604</c:v>
                </c:pt>
                <c:pt idx="2193">
                  <c:v>5.5556270215639731</c:v>
                </c:pt>
                <c:pt idx="2194">
                  <c:v>5.6151722297443758</c:v>
                </c:pt>
                <c:pt idx="2195">
                  <c:v>5.4529354200453604</c:v>
                </c:pt>
                <c:pt idx="2196">
                  <c:v>5.4529354200453604</c:v>
                </c:pt>
                <c:pt idx="2197">
                  <c:v>5.5113799796820349</c:v>
                </c:pt>
                <c:pt idx="2198">
                  <c:v>5.6151722297443758</c:v>
                </c:pt>
                <c:pt idx="2199">
                  <c:v>5.5556270215639731</c:v>
                </c:pt>
                <c:pt idx="2200">
                  <c:v>5.7209191320376851</c:v>
                </c:pt>
                <c:pt idx="2201">
                  <c:v>5.5408425440565781</c:v>
                </c:pt>
                <c:pt idx="2202">
                  <c:v>5.5113799796820349</c:v>
                </c:pt>
                <c:pt idx="2203">
                  <c:v>5.5853144288814951</c:v>
                </c:pt>
                <c:pt idx="2204">
                  <c:v>5.4095062515691934</c:v>
                </c:pt>
                <c:pt idx="2205">
                  <c:v>5.3951106265223787</c:v>
                </c:pt>
                <c:pt idx="2206">
                  <c:v>5.4529354200453604</c:v>
                </c:pt>
                <c:pt idx="2207">
                  <c:v>5.3664229688461651</c:v>
                </c:pt>
                <c:pt idx="2208">
                  <c:v>5.4384242225236417</c:v>
                </c:pt>
                <c:pt idx="2209">
                  <c:v>5.4239402880657179</c:v>
                </c:pt>
                <c:pt idx="2210">
                  <c:v>5.6753556434420922</c:v>
                </c:pt>
                <c:pt idx="2211">
                  <c:v>5.5556270215639731</c:v>
                </c:pt>
                <c:pt idx="2212">
                  <c:v>5.4967132511511263</c:v>
                </c:pt>
                <c:pt idx="2213">
                  <c:v>5.4529354200453604</c:v>
                </c:pt>
                <c:pt idx="2214">
                  <c:v>5.6151722297443758</c:v>
                </c:pt>
                <c:pt idx="2215">
                  <c:v>5.4820740778895081</c:v>
                </c:pt>
                <c:pt idx="2216">
                  <c:v>5.5704509480853668</c:v>
                </c:pt>
                <c:pt idx="2217">
                  <c:v>5.5556270215639731</c:v>
                </c:pt>
                <c:pt idx="2218">
                  <c:v>5.5113799796820349</c:v>
                </c:pt>
                <c:pt idx="2219">
                  <c:v>5.2953860502581369</c:v>
                </c:pt>
                <c:pt idx="2220">
                  <c:v>5.4095062515691934</c:v>
                </c:pt>
                <c:pt idx="2221">
                  <c:v>5.4095062515691934</c:v>
                </c:pt>
                <c:pt idx="2222">
                  <c:v>5.1150448398915458</c:v>
                </c:pt>
                <c:pt idx="2223">
                  <c:v>5.5113799796820349</c:v>
                </c:pt>
                <c:pt idx="2224">
                  <c:v>5.3095155829655658</c:v>
                </c:pt>
                <c:pt idx="2225">
                  <c:v>5.5260858430406081</c:v>
                </c:pt>
                <c:pt idx="2226">
                  <c:v>5.2252785303729175</c:v>
                </c:pt>
                <c:pt idx="2227">
                  <c:v>5.1423886881527032</c:v>
                </c:pt>
                <c:pt idx="2228">
                  <c:v>5.0608031537273925</c:v>
                </c:pt>
                <c:pt idx="2229">
                  <c:v>5.211373166927479</c:v>
                </c:pt>
                <c:pt idx="2230">
                  <c:v>5.3236828171158379</c:v>
                </c:pt>
                <c:pt idx="2231">
                  <c:v>5.2812830635577388</c:v>
                </c:pt>
                <c:pt idx="2232">
                  <c:v>5.3378990269011108</c:v>
                </c:pt>
              </c:numCache>
            </c:numRef>
          </c:yVal>
          <c:smooth val="0"/>
        </c:ser>
        <c:ser>
          <c:idx val="1"/>
          <c:order val="1"/>
          <c:tx>
            <c:v>3BG</c:v>
          </c:tx>
          <c:spPr>
            <a:ln w="28575">
              <a:noFill/>
            </a:ln>
          </c:spPr>
          <c:marker>
            <c:symbol val="x"/>
            <c:size val="3"/>
            <c:spPr>
              <a:ln>
                <a:solidFill>
                  <a:schemeClr val="tx1">
                    <a:lumMod val="65000"/>
                    <a:lumOff val="35000"/>
                  </a:schemeClr>
                </a:solidFill>
              </a:ln>
            </c:spPr>
          </c:marker>
          <c:xVal>
            <c:numRef>
              <c:f>Sheet1!$A$2:$A$2234</c:f>
              <c:numCache>
                <c:formatCode>General</c:formatCode>
                <c:ptCount val="2233"/>
                <c:pt idx="0">
                  <c:v>19.570937500000582</c:v>
                </c:pt>
                <c:pt idx="1">
                  <c:v>19.572326388886722</c:v>
                </c:pt>
                <c:pt idx="2">
                  <c:v>19.573715277772862</c:v>
                </c:pt>
                <c:pt idx="3">
                  <c:v>19.575104166666279</c:v>
                </c:pt>
                <c:pt idx="4">
                  <c:v>19.576493055552419</c:v>
                </c:pt>
                <c:pt idx="5">
                  <c:v>19.577881944438559</c:v>
                </c:pt>
                <c:pt idx="6">
                  <c:v>19.579270833331975</c:v>
                </c:pt>
                <c:pt idx="7">
                  <c:v>19.580659722218115</c:v>
                </c:pt>
                <c:pt idx="8">
                  <c:v>19.582048611111531</c:v>
                </c:pt>
                <c:pt idx="9">
                  <c:v>19.583437499997672</c:v>
                </c:pt>
                <c:pt idx="10">
                  <c:v>19.584826388883812</c:v>
                </c:pt>
                <c:pt idx="11">
                  <c:v>19.586215277777228</c:v>
                </c:pt>
                <c:pt idx="12">
                  <c:v>19.587604166663368</c:v>
                </c:pt>
                <c:pt idx="13">
                  <c:v>19.588993055549508</c:v>
                </c:pt>
                <c:pt idx="14">
                  <c:v>19.590381944442925</c:v>
                </c:pt>
                <c:pt idx="15">
                  <c:v>19.591770833329065</c:v>
                </c:pt>
                <c:pt idx="16">
                  <c:v>19.593159722222481</c:v>
                </c:pt>
                <c:pt idx="17">
                  <c:v>19.594548611108621</c:v>
                </c:pt>
                <c:pt idx="18">
                  <c:v>19.595937499994761</c:v>
                </c:pt>
                <c:pt idx="19">
                  <c:v>19.597326388888177</c:v>
                </c:pt>
                <c:pt idx="20">
                  <c:v>19.598715277774318</c:v>
                </c:pt>
                <c:pt idx="21">
                  <c:v>19.600115740737238</c:v>
                </c:pt>
                <c:pt idx="22">
                  <c:v>19.601504629623378</c:v>
                </c:pt>
                <c:pt idx="23">
                  <c:v>19.602893518516794</c:v>
                </c:pt>
                <c:pt idx="24">
                  <c:v>19.604282407402934</c:v>
                </c:pt>
                <c:pt idx="25">
                  <c:v>19.605682870365854</c:v>
                </c:pt>
                <c:pt idx="26">
                  <c:v>19.60707175925927</c:v>
                </c:pt>
                <c:pt idx="27">
                  <c:v>19.60846064814541</c:v>
                </c:pt>
                <c:pt idx="28">
                  <c:v>19.60984953703155</c:v>
                </c:pt>
                <c:pt idx="29">
                  <c:v>19.611238425924967</c:v>
                </c:pt>
                <c:pt idx="30">
                  <c:v>19.612627314811107</c:v>
                </c:pt>
                <c:pt idx="31">
                  <c:v>19.614016203704523</c:v>
                </c:pt>
                <c:pt idx="32">
                  <c:v>19.615405092590663</c:v>
                </c:pt>
                <c:pt idx="33">
                  <c:v>19.616793981476803</c:v>
                </c:pt>
                <c:pt idx="34">
                  <c:v>19.618182870370219</c:v>
                </c:pt>
                <c:pt idx="35">
                  <c:v>19.61957175925636</c:v>
                </c:pt>
                <c:pt idx="36">
                  <c:v>19.6209606481425</c:v>
                </c:pt>
                <c:pt idx="37">
                  <c:v>19.622349537035916</c:v>
                </c:pt>
                <c:pt idx="38">
                  <c:v>19.623738425922056</c:v>
                </c:pt>
                <c:pt idx="39">
                  <c:v>19.625127314815472</c:v>
                </c:pt>
                <c:pt idx="40">
                  <c:v>19.626516203701613</c:v>
                </c:pt>
                <c:pt idx="41">
                  <c:v>19.627905092587753</c:v>
                </c:pt>
                <c:pt idx="42">
                  <c:v>19.629293981481169</c:v>
                </c:pt>
                <c:pt idx="43">
                  <c:v>19.630682870367309</c:v>
                </c:pt>
                <c:pt idx="44">
                  <c:v>19.632071759253449</c:v>
                </c:pt>
                <c:pt idx="45">
                  <c:v>19.633460648146865</c:v>
                </c:pt>
                <c:pt idx="46">
                  <c:v>19.634849537033006</c:v>
                </c:pt>
                <c:pt idx="47">
                  <c:v>19.636238425926422</c:v>
                </c:pt>
                <c:pt idx="48">
                  <c:v>19.637627314812562</c:v>
                </c:pt>
                <c:pt idx="49">
                  <c:v>19.639027777775482</c:v>
                </c:pt>
                <c:pt idx="50">
                  <c:v>19.640416666661622</c:v>
                </c:pt>
                <c:pt idx="51">
                  <c:v>19.641805555555038</c:v>
                </c:pt>
                <c:pt idx="52">
                  <c:v>19.643194444441178</c:v>
                </c:pt>
                <c:pt idx="53">
                  <c:v>19.644583333327319</c:v>
                </c:pt>
                <c:pt idx="54">
                  <c:v>19.645972222220735</c:v>
                </c:pt>
                <c:pt idx="55">
                  <c:v>19.647361111106875</c:v>
                </c:pt>
                <c:pt idx="56">
                  <c:v>19.648750000000291</c:v>
                </c:pt>
                <c:pt idx="57">
                  <c:v>19.650138888886431</c:v>
                </c:pt>
                <c:pt idx="58">
                  <c:v>19.651527777772571</c:v>
                </c:pt>
                <c:pt idx="59">
                  <c:v>19.652916666665988</c:v>
                </c:pt>
                <c:pt idx="60">
                  <c:v>19.654305555552128</c:v>
                </c:pt>
                <c:pt idx="61">
                  <c:v>19.655694444438268</c:v>
                </c:pt>
                <c:pt idx="62">
                  <c:v>19.657083333331684</c:v>
                </c:pt>
                <c:pt idx="63">
                  <c:v>19.658472222217824</c:v>
                </c:pt>
                <c:pt idx="64">
                  <c:v>19.65986111111124</c:v>
                </c:pt>
                <c:pt idx="65">
                  <c:v>19.661249999997381</c:v>
                </c:pt>
                <c:pt idx="66">
                  <c:v>19.662638888883521</c:v>
                </c:pt>
                <c:pt idx="67">
                  <c:v>19.664027777776937</c:v>
                </c:pt>
                <c:pt idx="68">
                  <c:v>19.665416666663077</c:v>
                </c:pt>
                <c:pt idx="69">
                  <c:v>19.666805555556493</c:v>
                </c:pt>
                <c:pt idx="70">
                  <c:v>19.668194444442634</c:v>
                </c:pt>
                <c:pt idx="71">
                  <c:v>19.669583333328774</c:v>
                </c:pt>
                <c:pt idx="72">
                  <c:v>19.670983796291694</c:v>
                </c:pt>
                <c:pt idx="73">
                  <c:v>19.67237268518511</c:v>
                </c:pt>
                <c:pt idx="74">
                  <c:v>19.67376157407125</c:v>
                </c:pt>
                <c:pt idx="75">
                  <c:v>19.67515046295739</c:v>
                </c:pt>
                <c:pt idx="76">
                  <c:v>19.676539351850806</c:v>
                </c:pt>
                <c:pt idx="77">
                  <c:v>19.677928240736946</c:v>
                </c:pt>
                <c:pt idx="78">
                  <c:v>19.679317129630363</c:v>
                </c:pt>
                <c:pt idx="79">
                  <c:v>19.680706018516503</c:v>
                </c:pt>
                <c:pt idx="80">
                  <c:v>19.682094907402643</c:v>
                </c:pt>
                <c:pt idx="81">
                  <c:v>19.683483796296059</c:v>
                </c:pt>
                <c:pt idx="82">
                  <c:v>19.684872685182199</c:v>
                </c:pt>
                <c:pt idx="83">
                  <c:v>19.68626157406834</c:v>
                </c:pt>
                <c:pt idx="84">
                  <c:v>19.687650462961756</c:v>
                </c:pt>
                <c:pt idx="85">
                  <c:v>19.689039351847896</c:v>
                </c:pt>
                <c:pt idx="86">
                  <c:v>19.690428240741312</c:v>
                </c:pt>
                <c:pt idx="87">
                  <c:v>19.691817129627452</c:v>
                </c:pt>
                <c:pt idx="88">
                  <c:v>19.693206018513592</c:v>
                </c:pt>
                <c:pt idx="89">
                  <c:v>19.694594907407009</c:v>
                </c:pt>
                <c:pt idx="90">
                  <c:v>19.695983796293149</c:v>
                </c:pt>
                <c:pt idx="91">
                  <c:v>19.697372685179289</c:v>
                </c:pt>
                <c:pt idx="92">
                  <c:v>19.698761574072705</c:v>
                </c:pt>
                <c:pt idx="93">
                  <c:v>19.700150462958845</c:v>
                </c:pt>
                <c:pt idx="94">
                  <c:v>19.701539351852261</c:v>
                </c:pt>
                <c:pt idx="95">
                  <c:v>19.702928240738402</c:v>
                </c:pt>
                <c:pt idx="96">
                  <c:v>19.704328703701322</c:v>
                </c:pt>
                <c:pt idx="97">
                  <c:v>19.705717592587462</c:v>
                </c:pt>
                <c:pt idx="98">
                  <c:v>19.707106481480878</c:v>
                </c:pt>
                <c:pt idx="99">
                  <c:v>19.708495370367018</c:v>
                </c:pt>
                <c:pt idx="100">
                  <c:v>19.709884259253158</c:v>
                </c:pt>
                <c:pt idx="101">
                  <c:v>19.711273148146574</c:v>
                </c:pt>
                <c:pt idx="102">
                  <c:v>19.712662037032715</c:v>
                </c:pt>
                <c:pt idx="103">
                  <c:v>19.714050925926131</c:v>
                </c:pt>
                <c:pt idx="104">
                  <c:v>19.715439814812271</c:v>
                </c:pt>
                <c:pt idx="105">
                  <c:v>19.716828703698411</c:v>
                </c:pt>
                <c:pt idx="106">
                  <c:v>19.718217592591827</c:v>
                </c:pt>
                <c:pt idx="107">
                  <c:v>19.719606481477967</c:v>
                </c:pt>
                <c:pt idx="108">
                  <c:v>19.720995370364108</c:v>
                </c:pt>
                <c:pt idx="109">
                  <c:v>19.722384259257524</c:v>
                </c:pt>
                <c:pt idx="110">
                  <c:v>19.723773148143664</c:v>
                </c:pt>
                <c:pt idx="111">
                  <c:v>19.72516203703708</c:v>
                </c:pt>
                <c:pt idx="112">
                  <c:v>19.72655092592322</c:v>
                </c:pt>
                <c:pt idx="113">
                  <c:v>19.727939814809361</c:v>
                </c:pt>
                <c:pt idx="114">
                  <c:v>19.729328703702777</c:v>
                </c:pt>
                <c:pt idx="115">
                  <c:v>19.730717592588917</c:v>
                </c:pt>
                <c:pt idx="116">
                  <c:v>19.732106481482333</c:v>
                </c:pt>
                <c:pt idx="117">
                  <c:v>19.733495370368473</c:v>
                </c:pt>
                <c:pt idx="118">
                  <c:v>19.734884259254613</c:v>
                </c:pt>
                <c:pt idx="119">
                  <c:v>19.73627314814803</c:v>
                </c:pt>
                <c:pt idx="120">
                  <c:v>19.737673611110949</c:v>
                </c:pt>
                <c:pt idx="121">
                  <c:v>19.73906249999709</c:v>
                </c:pt>
                <c:pt idx="122">
                  <c:v>19.74045138888323</c:v>
                </c:pt>
                <c:pt idx="123">
                  <c:v>19.741840277776646</c:v>
                </c:pt>
                <c:pt idx="124">
                  <c:v>19.743229166662786</c:v>
                </c:pt>
                <c:pt idx="125">
                  <c:v>19.744618055556202</c:v>
                </c:pt>
                <c:pt idx="126">
                  <c:v>19.746006944442343</c:v>
                </c:pt>
                <c:pt idx="127">
                  <c:v>19.747395833328483</c:v>
                </c:pt>
                <c:pt idx="128">
                  <c:v>19.748784722221899</c:v>
                </c:pt>
                <c:pt idx="129">
                  <c:v>19.750173611108039</c:v>
                </c:pt>
                <c:pt idx="130">
                  <c:v>19.751562499994179</c:v>
                </c:pt>
                <c:pt idx="131">
                  <c:v>19.752951388887595</c:v>
                </c:pt>
                <c:pt idx="132">
                  <c:v>19.754340277773736</c:v>
                </c:pt>
                <c:pt idx="133">
                  <c:v>19.755729166667152</c:v>
                </c:pt>
                <c:pt idx="134">
                  <c:v>19.757118055553292</c:v>
                </c:pt>
                <c:pt idx="135">
                  <c:v>19.758506944439432</c:v>
                </c:pt>
                <c:pt idx="136">
                  <c:v>19.759895833332848</c:v>
                </c:pt>
                <c:pt idx="137">
                  <c:v>19.761284722218988</c:v>
                </c:pt>
                <c:pt idx="138">
                  <c:v>19.762673611105129</c:v>
                </c:pt>
                <c:pt idx="139">
                  <c:v>19.764062499998545</c:v>
                </c:pt>
                <c:pt idx="140">
                  <c:v>19.765451388884685</c:v>
                </c:pt>
                <c:pt idx="141">
                  <c:v>19.766840277778101</c:v>
                </c:pt>
                <c:pt idx="142">
                  <c:v>19.768229166664241</c:v>
                </c:pt>
                <c:pt idx="143">
                  <c:v>19.769629629627161</c:v>
                </c:pt>
                <c:pt idx="144">
                  <c:v>19.771018518513301</c:v>
                </c:pt>
                <c:pt idx="145">
                  <c:v>19.772407407406718</c:v>
                </c:pt>
                <c:pt idx="146">
                  <c:v>19.773796296292858</c:v>
                </c:pt>
                <c:pt idx="147">
                  <c:v>19.775185185178998</c:v>
                </c:pt>
                <c:pt idx="148">
                  <c:v>19.776574074072414</c:v>
                </c:pt>
                <c:pt idx="149">
                  <c:v>19.777962962958554</c:v>
                </c:pt>
                <c:pt idx="150">
                  <c:v>19.77935185185197</c:v>
                </c:pt>
                <c:pt idx="151">
                  <c:v>19.780740740738111</c:v>
                </c:pt>
                <c:pt idx="152">
                  <c:v>19.782129629624251</c:v>
                </c:pt>
                <c:pt idx="153">
                  <c:v>19.783518518517667</c:v>
                </c:pt>
                <c:pt idx="154">
                  <c:v>19.784907407403807</c:v>
                </c:pt>
                <c:pt idx="155">
                  <c:v>19.786296296297223</c:v>
                </c:pt>
                <c:pt idx="156">
                  <c:v>19.787685185183364</c:v>
                </c:pt>
                <c:pt idx="157">
                  <c:v>19.789074074069504</c:v>
                </c:pt>
                <c:pt idx="158">
                  <c:v>19.79046296296292</c:v>
                </c:pt>
                <c:pt idx="159">
                  <c:v>19.79185185184906</c:v>
                </c:pt>
                <c:pt idx="160">
                  <c:v>19.7932407407352</c:v>
                </c:pt>
                <c:pt idx="161">
                  <c:v>19.794629629628616</c:v>
                </c:pt>
                <c:pt idx="162">
                  <c:v>19.796018518514757</c:v>
                </c:pt>
                <c:pt idx="163">
                  <c:v>19.797407407408173</c:v>
                </c:pt>
                <c:pt idx="164">
                  <c:v>19.798796296294313</c:v>
                </c:pt>
                <c:pt idx="165">
                  <c:v>19.800185185180453</c:v>
                </c:pt>
                <c:pt idx="166">
                  <c:v>19.801574074073869</c:v>
                </c:pt>
                <c:pt idx="167">
                  <c:v>19.802974537036789</c:v>
                </c:pt>
                <c:pt idx="168">
                  <c:v>19.804363425922929</c:v>
                </c:pt>
                <c:pt idx="169">
                  <c:v>19.80575231480907</c:v>
                </c:pt>
                <c:pt idx="170">
                  <c:v>19.807141203702486</c:v>
                </c:pt>
                <c:pt idx="171">
                  <c:v>19.808530092588626</c:v>
                </c:pt>
                <c:pt idx="172">
                  <c:v>19.809918981482042</c:v>
                </c:pt>
                <c:pt idx="173">
                  <c:v>19.811307870368182</c:v>
                </c:pt>
                <c:pt idx="174">
                  <c:v>19.812696759254322</c:v>
                </c:pt>
                <c:pt idx="175">
                  <c:v>19.814085648147739</c:v>
                </c:pt>
                <c:pt idx="176">
                  <c:v>19.815474537033879</c:v>
                </c:pt>
                <c:pt idx="177">
                  <c:v>19.816863425920019</c:v>
                </c:pt>
                <c:pt idx="178">
                  <c:v>19.818252314813435</c:v>
                </c:pt>
                <c:pt idx="179">
                  <c:v>19.819641203699575</c:v>
                </c:pt>
                <c:pt idx="180">
                  <c:v>19.821030092592991</c:v>
                </c:pt>
                <c:pt idx="181">
                  <c:v>19.822418981479132</c:v>
                </c:pt>
                <c:pt idx="182">
                  <c:v>19.823807870365272</c:v>
                </c:pt>
                <c:pt idx="183">
                  <c:v>19.825196759258688</c:v>
                </c:pt>
                <c:pt idx="184">
                  <c:v>19.826585648144828</c:v>
                </c:pt>
                <c:pt idx="185">
                  <c:v>19.827974537030968</c:v>
                </c:pt>
                <c:pt idx="186">
                  <c:v>19.829363425924385</c:v>
                </c:pt>
                <c:pt idx="187">
                  <c:v>19.830752314810525</c:v>
                </c:pt>
                <c:pt idx="188">
                  <c:v>19.832141203703941</c:v>
                </c:pt>
                <c:pt idx="189">
                  <c:v>19.833541666666861</c:v>
                </c:pt>
                <c:pt idx="190">
                  <c:v>19.834930555553001</c:v>
                </c:pt>
                <c:pt idx="191">
                  <c:v>19.836319444439141</c:v>
                </c:pt>
                <c:pt idx="192">
                  <c:v>19.837708333332557</c:v>
                </c:pt>
                <c:pt idx="193">
                  <c:v>19.839097222218697</c:v>
                </c:pt>
                <c:pt idx="194">
                  <c:v>19.840486111104838</c:v>
                </c:pt>
                <c:pt idx="195">
                  <c:v>19.841874999998254</c:v>
                </c:pt>
                <c:pt idx="196">
                  <c:v>19.843263888884394</c:v>
                </c:pt>
                <c:pt idx="197">
                  <c:v>19.84465277777781</c:v>
                </c:pt>
                <c:pt idx="198">
                  <c:v>19.84604166666395</c:v>
                </c:pt>
                <c:pt idx="199">
                  <c:v>19.847430555550091</c:v>
                </c:pt>
                <c:pt idx="200">
                  <c:v>19.848819444443507</c:v>
                </c:pt>
                <c:pt idx="201">
                  <c:v>19.850208333329647</c:v>
                </c:pt>
                <c:pt idx="202">
                  <c:v>19.851597222223063</c:v>
                </c:pt>
                <c:pt idx="203">
                  <c:v>19.852986111109203</c:v>
                </c:pt>
                <c:pt idx="204">
                  <c:v>19.854374999995343</c:v>
                </c:pt>
                <c:pt idx="205">
                  <c:v>19.85576388888876</c:v>
                </c:pt>
                <c:pt idx="206">
                  <c:v>19.8571527777749</c:v>
                </c:pt>
                <c:pt idx="207">
                  <c:v>19.85854166666104</c:v>
                </c:pt>
                <c:pt idx="208">
                  <c:v>19.859930555554456</c:v>
                </c:pt>
                <c:pt idx="209">
                  <c:v>19.861319444440596</c:v>
                </c:pt>
                <c:pt idx="210">
                  <c:v>19.862708333334012</c:v>
                </c:pt>
                <c:pt idx="211">
                  <c:v>19.864097222220153</c:v>
                </c:pt>
                <c:pt idx="212">
                  <c:v>19.865497685183072</c:v>
                </c:pt>
                <c:pt idx="213">
                  <c:v>19.866886574069213</c:v>
                </c:pt>
                <c:pt idx="214">
                  <c:v>19.868275462962629</c:v>
                </c:pt>
                <c:pt idx="215">
                  <c:v>19.869664351848769</c:v>
                </c:pt>
                <c:pt idx="216">
                  <c:v>19.871053240734909</c:v>
                </c:pt>
                <c:pt idx="217">
                  <c:v>19.872442129628325</c:v>
                </c:pt>
                <c:pt idx="218">
                  <c:v>19.873831018514466</c:v>
                </c:pt>
                <c:pt idx="219">
                  <c:v>19.875219907407882</c:v>
                </c:pt>
                <c:pt idx="220">
                  <c:v>19.876608796294022</c:v>
                </c:pt>
                <c:pt idx="221">
                  <c:v>19.877997685180162</c:v>
                </c:pt>
                <c:pt idx="222">
                  <c:v>19.879386574073578</c:v>
                </c:pt>
                <c:pt idx="223">
                  <c:v>19.880775462959718</c:v>
                </c:pt>
                <c:pt idx="224">
                  <c:v>19.882164351845859</c:v>
                </c:pt>
                <c:pt idx="225">
                  <c:v>19.883553240739275</c:v>
                </c:pt>
                <c:pt idx="226">
                  <c:v>19.884942129625415</c:v>
                </c:pt>
                <c:pt idx="227">
                  <c:v>19.886331018518831</c:v>
                </c:pt>
                <c:pt idx="228">
                  <c:v>19.887719907404971</c:v>
                </c:pt>
                <c:pt idx="229">
                  <c:v>19.889108796291112</c:v>
                </c:pt>
                <c:pt idx="230">
                  <c:v>19.890497685184528</c:v>
                </c:pt>
                <c:pt idx="231">
                  <c:v>19.891886574070668</c:v>
                </c:pt>
                <c:pt idx="232">
                  <c:v>19.893275462956808</c:v>
                </c:pt>
                <c:pt idx="233">
                  <c:v>19.894664351850224</c:v>
                </c:pt>
                <c:pt idx="234">
                  <c:v>19.896053240736364</c:v>
                </c:pt>
                <c:pt idx="235">
                  <c:v>19.897453703699284</c:v>
                </c:pt>
                <c:pt idx="236">
                  <c:v>19.8988425925927</c:v>
                </c:pt>
                <c:pt idx="237">
                  <c:v>19.900231481478841</c:v>
                </c:pt>
                <c:pt idx="238">
                  <c:v>19.901620370364981</c:v>
                </c:pt>
                <c:pt idx="239">
                  <c:v>19.903009259258397</c:v>
                </c:pt>
                <c:pt idx="240">
                  <c:v>19.904398148144537</c:v>
                </c:pt>
                <c:pt idx="241">
                  <c:v>19.905787037037953</c:v>
                </c:pt>
                <c:pt idx="242">
                  <c:v>19.907175925924093</c:v>
                </c:pt>
                <c:pt idx="243">
                  <c:v>19.908564814810234</c:v>
                </c:pt>
                <c:pt idx="244">
                  <c:v>19.90995370370365</c:v>
                </c:pt>
                <c:pt idx="245">
                  <c:v>19.91134259258979</c:v>
                </c:pt>
                <c:pt idx="246">
                  <c:v>19.91273148147593</c:v>
                </c:pt>
                <c:pt idx="247">
                  <c:v>19.91413194443885</c:v>
                </c:pt>
                <c:pt idx="248">
                  <c:v>19.915520833332266</c:v>
                </c:pt>
                <c:pt idx="249">
                  <c:v>19.916909722218406</c:v>
                </c:pt>
                <c:pt idx="250">
                  <c:v>19.918298611111823</c:v>
                </c:pt>
                <c:pt idx="251">
                  <c:v>19.919687499997963</c:v>
                </c:pt>
                <c:pt idx="252">
                  <c:v>19.921076388884103</c:v>
                </c:pt>
                <c:pt idx="253">
                  <c:v>19.922465277777519</c:v>
                </c:pt>
                <c:pt idx="254">
                  <c:v>19.923854166663659</c:v>
                </c:pt>
                <c:pt idx="255">
                  <c:v>19.925243055549799</c:v>
                </c:pt>
                <c:pt idx="256">
                  <c:v>19.926631944443216</c:v>
                </c:pt>
                <c:pt idx="257">
                  <c:v>19.928020833329356</c:v>
                </c:pt>
                <c:pt idx="258">
                  <c:v>19.929409722222772</c:v>
                </c:pt>
                <c:pt idx="259">
                  <c:v>19.930798611108912</c:v>
                </c:pt>
                <c:pt idx="260">
                  <c:v>19.932199074071832</c:v>
                </c:pt>
                <c:pt idx="261">
                  <c:v>19.933587962957972</c:v>
                </c:pt>
                <c:pt idx="262">
                  <c:v>19.934976851851388</c:v>
                </c:pt>
                <c:pt idx="263">
                  <c:v>19.936365740737529</c:v>
                </c:pt>
                <c:pt idx="264">
                  <c:v>19.937754629623669</c:v>
                </c:pt>
                <c:pt idx="265">
                  <c:v>19.939143518517085</c:v>
                </c:pt>
                <c:pt idx="266">
                  <c:v>19.940532407403225</c:v>
                </c:pt>
                <c:pt idx="267">
                  <c:v>19.941921296296641</c:v>
                </c:pt>
                <c:pt idx="268">
                  <c:v>19.943310185182781</c:v>
                </c:pt>
                <c:pt idx="269">
                  <c:v>19.944699074068922</c:v>
                </c:pt>
                <c:pt idx="270">
                  <c:v>19.946087962962338</c:v>
                </c:pt>
                <c:pt idx="271">
                  <c:v>19.947476851848478</c:v>
                </c:pt>
                <c:pt idx="272">
                  <c:v>19.948877314811398</c:v>
                </c:pt>
                <c:pt idx="273">
                  <c:v>19.950266203697538</c:v>
                </c:pt>
                <c:pt idx="274">
                  <c:v>19.951655092590954</c:v>
                </c:pt>
                <c:pt idx="275">
                  <c:v>19.953043981477094</c:v>
                </c:pt>
                <c:pt idx="276">
                  <c:v>19.95443287037051</c:v>
                </c:pt>
                <c:pt idx="277">
                  <c:v>19.955821759256651</c:v>
                </c:pt>
                <c:pt idx="278">
                  <c:v>19.957210648142791</c:v>
                </c:pt>
                <c:pt idx="279">
                  <c:v>19.958599537036207</c:v>
                </c:pt>
                <c:pt idx="280">
                  <c:v>19.959988425922347</c:v>
                </c:pt>
                <c:pt idx="281">
                  <c:v>19.961377314815763</c:v>
                </c:pt>
                <c:pt idx="282">
                  <c:v>19.962777777778683</c:v>
                </c:pt>
                <c:pt idx="283">
                  <c:v>19.964166666664823</c:v>
                </c:pt>
                <c:pt idx="284">
                  <c:v>19.965555555550964</c:v>
                </c:pt>
                <c:pt idx="285">
                  <c:v>19.96694444444438</c:v>
                </c:pt>
                <c:pt idx="286">
                  <c:v>19.96833333333052</c:v>
                </c:pt>
                <c:pt idx="287">
                  <c:v>19.96972222221666</c:v>
                </c:pt>
                <c:pt idx="288">
                  <c:v>19.971111111110076</c:v>
                </c:pt>
                <c:pt idx="289">
                  <c:v>19.972499999996217</c:v>
                </c:pt>
                <c:pt idx="290">
                  <c:v>19.973888888889633</c:v>
                </c:pt>
                <c:pt idx="291">
                  <c:v>19.975277777775773</c:v>
                </c:pt>
                <c:pt idx="292">
                  <c:v>19.976666666661913</c:v>
                </c:pt>
                <c:pt idx="293">
                  <c:v>19.978067129624833</c:v>
                </c:pt>
                <c:pt idx="294">
                  <c:v>19.979456018518249</c:v>
                </c:pt>
                <c:pt idx="295">
                  <c:v>19.980844907404389</c:v>
                </c:pt>
                <c:pt idx="296">
                  <c:v>19.982233796290529</c:v>
                </c:pt>
                <c:pt idx="297">
                  <c:v>19.983622685183946</c:v>
                </c:pt>
                <c:pt idx="298">
                  <c:v>19.985011574070086</c:v>
                </c:pt>
                <c:pt idx="299">
                  <c:v>19.986400462963502</c:v>
                </c:pt>
                <c:pt idx="300">
                  <c:v>19.987800925926422</c:v>
                </c:pt>
                <c:pt idx="301">
                  <c:v>19.989189814812562</c:v>
                </c:pt>
                <c:pt idx="302">
                  <c:v>19.990578703698702</c:v>
                </c:pt>
                <c:pt idx="303">
                  <c:v>19.991967592592118</c:v>
                </c:pt>
                <c:pt idx="304">
                  <c:v>19.993356481478259</c:v>
                </c:pt>
                <c:pt idx="305">
                  <c:v>19.994745370364399</c:v>
                </c:pt>
                <c:pt idx="306">
                  <c:v>19.996134259257815</c:v>
                </c:pt>
                <c:pt idx="307">
                  <c:v>19.997523148143955</c:v>
                </c:pt>
                <c:pt idx="308">
                  <c:v>19.998912037037371</c:v>
                </c:pt>
                <c:pt idx="309">
                  <c:v>20.000300925923511</c:v>
                </c:pt>
                <c:pt idx="310">
                  <c:v>20.001689814809652</c:v>
                </c:pt>
                <c:pt idx="311">
                  <c:v>20.003078703703068</c:v>
                </c:pt>
                <c:pt idx="312">
                  <c:v>20.004467592589208</c:v>
                </c:pt>
                <c:pt idx="313">
                  <c:v>20.005856481475348</c:v>
                </c:pt>
                <c:pt idx="314">
                  <c:v>20.007245370368764</c:v>
                </c:pt>
                <c:pt idx="315">
                  <c:v>20.008634259254904</c:v>
                </c:pt>
                <c:pt idx="316">
                  <c:v>20.010023148148321</c:v>
                </c:pt>
                <c:pt idx="317">
                  <c:v>20.011412037034461</c:v>
                </c:pt>
                <c:pt idx="318">
                  <c:v>20.012800925920601</c:v>
                </c:pt>
                <c:pt idx="319">
                  <c:v>20.014189814814017</c:v>
                </c:pt>
                <c:pt idx="320">
                  <c:v>20.015578703700157</c:v>
                </c:pt>
                <c:pt idx="321">
                  <c:v>20.016967592593573</c:v>
                </c:pt>
                <c:pt idx="322">
                  <c:v>20.018356481479714</c:v>
                </c:pt>
                <c:pt idx="323">
                  <c:v>20.019745370365854</c:v>
                </c:pt>
                <c:pt idx="324">
                  <c:v>20.021145833328774</c:v>
                </c:pt>
                <c:pt idx="325">
                  <c:v>20.02253472222219</c:v>
                </c:pt>
                <c:pt idx="326">
                  <c:v>20.02392361110833</c:v>
                </c:pt>
                <c:pt idx="327">
                  <c:v>20.02531249999447</c:v>
                </c:pt>
                <c:pt idx="328">
                  <c:v>20.026701388887886</c:v>
                </c:pt>
                <c:pt idx="329">
                  <c:v>20.028090277774027</c:v>
                </c:pt>
                <c:pt idx="330">
                  <c:v>20.029479166667443</c:v>
                </c:pt>
                <c:pt idx="331">
                  <c:v>20.030868055553583</c:v>
                </c:pt>
                <c:pt idx="332">
                  <c:v>20.032256944439723</c:v>
                </c:pt>
                <c:pt idx="333">
                  <c:v>20.033645833333139</c:v>
                </c:pt>
                <c:pt idx="334">
                  <c:v>20.03503472221928</c:v>
                </c:pt>
                <c:pt idx="335">
                  <c:v>20.03642361110542</c:v>
                </c:pt>
                <c:pt idx="336">
                  <c:v>20.037812499998836</c:v>
                </c:pt>
                <c:pt idx="337">
                  <c:v>20.039201388884976</c:v>
                </c:pt>
                <c:pt idx="338">
                  <c:v>20.040590277778392</c:v>
                </c:pt>
                <c:pt idx="339">
                  <c:v>20.041979166664532</c:v>
                </c:pt>
                <c:pt idx="340">
                  <c:v>20.043368055550673</c:v>
                </c:pt>
                <c:pt idx="341">
                  <c:v>20.044756944444089</c:v>
                </c:pt>
                <c:pt idx="342">
                  <c:v>20.046145833330229</c:v>
                </c:pt>
                <c:pt idx="343">
                  <c:v>20.047534722216369</c:v>
                </c:pt>
                <c:pt idx="344">
                  <c:v>20.048923611109785</c:v>
                </c:pt>
                <c:pt idx="345">
                  <c:v>20.050324074072705</c:v>
                </c:pt>
                <c:pt idx="346">
                  <c:v>20.051712962958845</c:v>
                </c:pt>
                <c:pt idx="347">
                  <c:v>20.053101851852261</c:v>
                </c:pt>
                <c:pt idx="348">
                  <c:v>20.054490740738402</c:v>
                </c:pt>
                <c:pt idx="349">
                  <c:v>20.055879629624542</c:v>
                </c:pt>
                <c:pt idx="350">
                  <c:v>20.057268518517958</c:v>
                </c:pt>
                <c:pt idx="351">
                  <c:v>20.058657407404098</c:v>
                </c:pt>
                <c:pt idx="352">
                  <c:v>20.060046296290238</c:v>
                </c:pt>
                <c:pt idx="353">
                  <c:v>20.061435185183655</c:v>
                </c:pt>
                <c:pt idx="354">
                  <c:v>20.062824074069795</c:v>
                </c:pt>
                <c:pt idx="355">
                  <c:v>20.064212962963211</c:v>
                </c:pt>
                <c:pt idx="356">
                  <c:v>20.065601851849351</c:v>
                </c:pt>
                <c:pt idx="357">
                  <c:v>20.066990740735491</c:v>
                </c:pt>
                <c:pt idx="358">
                  <c:v>20.068379629628907</c:v>
                </c:pt>
                <c:pt idx="359">
                  <c:v>20.069768518515048</c:v>
                </c:pt>
                <c:pt idx="360">
                  <c:v>20.071157407401188</c:v>
                </c:pt>
                <c:pt idx="361">
                  <c:v>20.072546296294604</c:v>
                </c:pt>
                <c:pt idx="362">
                  <c:v>20.073935185180744</c:v>
                </c:pt>
                <c:pt idx="363">
                  <c:v>20.07532407407416</c:v>
                </c:pt>
                <c:pt idx="364">
                  <c:v>20.076712962960301</c:v>
                </c:pt>
                <c:pt idx="365">
                  <c:v>20.078101851846441</c:v>
                </c:pt>
                <c:pt idx="366">
                  <c:v>20.079490740739857</c:v>
                </c:pt>
                <c:pt idx="367">
                  <c:v>20.080879629625997</c:v>
                </c:pt>
                <c:pt idx="368">
                  <c:v>20.082268518519413</c:v>
                </c:pt>
                <c:pt idx="369">
                  <c:v>20.083668981482333</c:v>
                </c:pt>
                <c:pt idx="370">
                  <c:v>20.085057870368473</c:v>
                </c:pt>
                <c:pt idx="371">
                  <c:v>20.086446759254613</c:v>
                </c:pt>
                <c:pt idx="372">
                  <c:v>20.08783564814803</c:v>
                </c:pt>
                <c:pt idx="373">
                  <c:v>20.08922453703417</c:v>
                </c:pt>
                <c:pt idx="374">
                  <c:v>20.09061342592031</c:v>
                </c:pt>
                <c:pt idx="375">
                  <c:v>20.092002314813726</c:v>
                </c:pt>
                <c:pt idx="376">
                  <c:v>20.093391203699866</c:v>
                </c:pt>
                <c:pt idx="377">
                  <c:v>20.094780092593282</c:v>
                </c:pt>
                <c:pt idx="378">
                  <c:v>20.096168981479423</c:v>
                </c:pt>
                <c:pt idx="379">
                  <c:v>20.097557870365563</c:v>
                </c:pt>
                <c:pt idx="380">
                  <c:v>20.098946759258979</c:v>
                </c:pt>
                <c:pt idx="381">
                  <c:v>20.100335648145119</c:v>
                </c:pt>
                <c:pt idx="382">
                  <c:v>20.101724537031259</c:v>
                </c:pt>
                <c:pt idx="383">
                  <c:v>20.103113425924676</c:v>
                </c:pt>
                <c:pt idx="384">
                  <c:v>20.104502314810816</c:v>
                </c:pt>
                <c:pt idx="385">
                  <c:v>20.105891203704232</c:v>
                </c:pt>
                <c:pt idx="386">
                  <c:v>20.107280092590372</c:v>
                </c:pt>
                <c:pt idx="387">
                  <c:v>20.108668981476512</c:v>
                </c:pt>
                <c:pt idx="388">
                  <c:v>20.110057870369928</c:v>
                </c:pt>
                <c:pt idx="389">
                  <c:v>20.111446759256069</c:v>
                </c:pt>
                <c:pt idx="390">
                  <c:v>20.112835648142209</c:v>
                </c:pt>
                <c:pt idx="391">
                  <c:v>20.114224537035625</c:v>
                </c:pt>
                <c:pt idx="392">
                  <c:v>20.115613425921765</c:v>
                </c:pt>
                <c:pt idx="393">
                  <c:v>20.117002314815181</c:v>
                </c:pt>
                <c:pt idx="394">
                  <c:v>20.118402777778101</c:v>
                </c:pt>
                <c:pt idx="395">
                  <c:v>20.119791666664241</c:v>
                </c:pt>
                <c:pt idx="396">
                  <c:v>20.121180555550382</c:v>
                </c:pt>
                <c:pt idx="397">
                  <c:v>20.122569444443798</c:v>
                </c:pt>
                <c:pt idx="398">
                  <c:v>20.123958333329938</c:v>
                </c:pt>
                <c:pt idx="399">
                  <c:v>20.125347222216078</c:v>
                </c:pt>
                <c:pt idx="400">
                  <c:v>20.126736111109494</c:v>
                </c:pt>
                <c:pt idx="401">
                  <c:v>20.128124999995634</c:v>
                </c:pt>
                <c:pt idx="402">
                  <c:v>20.129513888889051</c:v>
                </c:pt>
                <c:pt idx="403">
                  <c:v>20.130902777775191</c:v>
                </c:pt>
                <c:pt idx="404">
                  <c:v>20.132291666661331</c:v>
                </c:pt>
                <c:pt idx="405">
                  <c:v>20.133680555554747</c:v>
                </c:pt>
                <c:pt idx="406">
                  <c:v>20.135069444440887</c:v>
                </c:pt>
                <c:pt idx="407">
                  <c:v>20.136458333334303</c:v>
                </c:pt>
                <c:pt idx="408">
                  <c:v>20.137847222220444</c:v>
                </c:pt>
                <c:pt idx="409">
                  <c:v>20.139236111106584</c:v>
                </c:pt>
                <c:pt idx="410">
                  <c:v>20.140625</c:v>
                </c:pt>
                <c:pt idx="411">
                  <c:v>20.14201388888614</c:v>
                </c:pt>
                <c:pt idx="412">
                  <c:v>20.14340277777228</c:v>
                </c:pt>
                <c:pt idx="413">
                  <c:v>20.144791666665697</c:v>
                </c:pt>
                <c:pt idx="414">
                  <c:v>20.146180555551837</c:v>
                </c:pt>
                <c:pt idx="415">
                  <c:v>20.147569444445253</c:v>
                </c:pt>
                <c:pt idx="416">
                  <c:v>20.148958333331393</c:v>
                </c:pt>
                <c:pt idx="417">
                  <c:v>20.150358796294313</c:v>
                </c:pt>
                <c:pt idx="418">
                  <c:v>20.151747685180453</c:v>
                </c:pt>
                <c:pt idx="419">
                  <c:v>20.153136574073869</c:v>
                </c:pt>
                <c:pt idx="420">
                  <c:v>20.154525462960009</c:v>
                </c:pt>
                <c:pt idx="421">
                  <c:v>20.15591435184615</c:v>
                </c:pt>
                <c:pt idx="422">
                  <c:v>20.157303240739566</c:v>
                </c:pt>
                <c:pt idx="423">
                  <c:v>20.158692129625706</c:v>
                </c:pt>
                <c:pt idx="424">
                  <c:v>20.160081018519122</c:v>
                </c:pt>
                <c:pt idx="425">
                  <c:v>20.161469907405262</c:v>
                </c:pt>
                <c:pt idx="426">
                  <c:v>20.162858796291403</c:v>
                </c:pt>
                <c:pt idx="427">
                  <c:v>20.164247685184819</c:v>
                </c:pt>
                <c:pt idx="428">
                  <c:v>20.165636574070959</c:v>
                </c:pt>
                <c:pt idx="429">
                  <c:v>20.167025462957099</c:v>
                </c:pt>
                <c:pt idx="430">
                  <c:v>20.168414351850515</c:v>
                </c:pt>
                <c:pt idx="431">
                  <c:v>20.169803240736655</c:v>
                </c:pt>
                <c:pt idx="432">
                  <c:v>20.171192129630072</c:v>
                </c:pt>
                <c:pt idx="433">
                  <c:v>20.172581018516212</c:v>
                </c:pt>
                <c:pt idx="434">
                  <c:v>20.173969907402352</c:v>
                </c:pt>
                <c:pt idx="435">
                  <c:v>20.175358796295768</c:v>
                </c:pt>
                <c:pt idx="436">
                  <c:v>20.176747685181908</c:v>
                </c:pt>
                <c:pt idx="437">
                  <c:v>20.178136574068049</c:v>
                </c:pt>
                <c:pt idx="438">
                  <c:v>20.179525462961465</c:v>
                </c:pt>
                <c:pt idx="439">
                  <c:v>20.180914351847605</c:v>
                </c:pt>
                <c:pt idx="440">
                  <c:v>20.182303240741021</c:v>
                </c:pt>
                <c:pt idx="441">
                  <c:v>20.183692129627161</c:v>
                </c:pt>
                <c:pt idx="442">
                  <c:v>20.185092592590081</c:v>
                </c:pt>
                <c:pt idx="443">
                  <c:v>20.186481481476221</c:v>
                </c:pt>
                <c:pt idx="444">
                  <c:v>20.187870370369637</c:v>
                </c:pt>
                <c:pt idx="445">
                  <c:v>20.189259259255778</c:v>
                </c:pt>
                <c:pt idx="446">
                  <c:v>20.190648148141918</c:v>
                </c:pt>
                <c:pt idx="447">
                  <c:v>20.192037037035334</c:v>
                </c:pt>
                <c:pt idx="448">
                  <c:v>20.193425925921474</c:v>
                </c:pt>
                <c:pt idx="449">
                  <c:v>20.19481481481489</c:v>
                </c:pt>
                <c:pt idx="450">
                  <c:v>20.19620370370103</c:v>
                </c:pt>
                <c:pt idx="451">
                  <c:v>20.197592592587171</c:v>
                </c:pt>
                <c:pt idx="452">
                  <c:v>20.198981481480587</c:v>
                </c:pt>
                <c:pt idx="453">
                  <c:v>20.200370370366727</c:v>
                </c:pt>
                <c:pt idx="454">
                  <c:v>20.201759259260143</c:v>
                </c:pt>
                <c:pt idx="455">
                  <c:v>20.203148148146283</c:v>
                </c:pt>
                <c:pt idx="456">
                  <c:v>20.204537037032424</c:v>
                </c:pt>
                <c:pt idx="457">
                  <c:v>20.20592592592584</c:v>
                </c:pt>
                <c:pt idx="458">
                  <c:v>20.20731481481198</c:v>
                </c:pt>
                <c:pt idx="459">
                  <c:v>20.20870370369812</c:v>
                </c:pt>
                <c:pt idx="460">
                  <c:v>20.210092592591536</c:v>
                </c:pt>
                <c:pt idx="461">
                  <c:v>20.211481481477676</c:v>
                </c:pt>
                <c:pt idx="462">
                  <c:v>20.212870370371093</c:v>
                </c:pt>
                <c:pt idx="463">
                  <c:v>20.214259259257233</c:v>
                </c:pt>
                <c:pt idx="464">
                  <c:v>20.215648148143373</c:v>
                </c:pt>
                <c:pt idx="465">
                  <c:v>20.217037037036789</c:v>
                </c:pt>
                <c:pt idx="466">
                  <c:v>20.218437499999709</c:v>
                </c:pt>
                <c:pt idx="467">
                  <c:v>20.219826388885849</c:v>
                </c:pt>
                <c:pt idx="468">
                  <c:v>20.221215277771989</c:v>
                </c:pt>
                <c:pt idx="469">
                  <c:v>20.222604166665406</c:v>
                </c:pt>
                <c:pt idx="470">
                  <c:v>20.223993055551546</c:v>
                </c:pt>
                <c:pt idx="471">
                  <c:v>20.225393518514466</c:v>
                </c:pt>
                <c:pt idx="472">
                  <c:v>20.226782407407882</c:v>
                </c:pt>
                <c:pt idx="473">
                  <c:v>20.228182870370802</c:v>
                </c:pt>
                <c:pt idx="474">
                  <c:v>20.229571759256942</c:v>
                </c:pt>
                <c:pt idx="475">
                  <c:v>20.230960648143082</c:v>
                </c:pt>
                <c:pt idx="476">
                  <c:v>20.232361111106002</c:v>
                </c:pt>
                <c:pt idx="477">
                  <c:v>20.233749999999418</c:v>
                </c:pt>
                <c:pt idx="478">
                  <c:v>20.235138888885558</c:v>
                </c:pt>
                <c:pt idx="479">
                  <c:v>20.236550925925258</c:v>
                </c:pt>
                <c:pt idx="480">
                  <c:v>20.237939814811398</c:v>
                </c:pt>
                <c:pt idx="481">
                  <c:v>20.239328703697538</c:v>
                </c:pt>
                <c:pt idx="482">
                  <c:v>20.240717592590954</c:v>
                </c:pt>
                <c:pt idx="483">
                  <c:v>20.242106481477094</c:v>
                </c:pt>
                <c:pt idx="484">
                  <c:v>20.24349537037051</c:v>
                </c:pt>
                <c:pt idx="485">
                  <c:v>20.244884259256651</c:v>
                </c:pt>
                <c:pt idx="486">
                  <c:v>20.246273148142791</c:v>
                </c:pt>
                <c:pt idx="487">
                  <c:v>20.247662037036207</c:v>
                </c:pt>
                <c:pt idx="488">
                  <c:v>20.249050925922347</c:v>
                </c:pt>
                <c:pt idx="489">
                  <c:v>20.250451388885267</c:v>
                </c:pt>
                <c:pt idx="490">
                  <c:v>20.251840277778683</c:v>
                </c:pt>
                <c:pt idx="491">
                  <c:v>20.253229166664823</c:v>
                </c:pt>
                <c:pt idx="492">
                  <c:v>20.254618055550964</c:v>
                </c:pt>
                <c:pt idx="493">
                  <c:v>20.25600694444438</c:v>
                </c:pt>
                <c:pt idx="494">
                  <c:v>20.25739583333052</c:v>
                </c:pt>
                <c:pt idx="495">
                  <c:v>20.25878472221666</c:v>
                </c:pt>
                <c:pt idx="496">
                  <c:v>20.260173611110076</c:v>
                </c:pt>
                <c:pt idx="497">
                  <c:v>20.261562499996217</c:v>
                </c:pt>
                <c:pt idx="498">
                  <c:v>20.262951388889633</c:v>
                </c:pt>
                <c:pt idx="499">
                  <c:v>20.264340277775773</c:v>
                </c:pt>
                <c:pt idx="500">
                  <c:v>20.265729166661913</c:v>
                </c:pt>
                <c:pt idx="501">
                  <c:v>20.267118055555329</c:v>
                </c:pt>
                <c:pt idx="502">
                  <c:v>20.268506944441469</c:v>
                </c:pt>
                <c:pt idx="503">
                  <c:v>20.26989583332761</c:v>
                </c:pt>
                <c:pt idx="504">
                  <c:v>20.271284722221026</c:v>
                </c:pt>
                <c:pt idx="505">
                  <c:v>20.272673611107166</c:v>
                </c:pt>
                <c:pt idx="506">
                  <c:v>20.274062500000582</c:v>
                </c:pt>
                <c:pt idx="507">
                  <c:v>20.275451388886722</c:v>
                </c:pt>
                <c:pt idx="508">
                  <c:v>20.276840277772862</c:v>
                </c:pt>
                <c:pt idx="509">
                  <c:v>20.278229166666279</c:v>
                </c:pt>
                <c:pt idx="510">
                  <c:v>20.279618055552419</c:v>
                </c:pt>
                <c:pt idx="511">
                  <c:v>20.281006944438559</c:v>
                </c:pt>
                <c:pt idx="512">
                  <c:v>20.282395833331975</c:v>
                </c:pt>
                <c:pt idx="513">
                  <c:v>20.283796296294895</c:v>
                </c:pt>
                <c:pt idx="514">
                  <c:v>20.285185185181035</c:v>
                </c:pt>
                <c:pt idx="515">
                  <c:v>20.286574074074451</c:v>
                </c:pt>
                <c:pt idx="516">
                  <c:v>20.287962962960592</c:v>
                </c:pt>
                <c:pt idx="517">
                  <c:v>20.289351851846732</c:v>
                </c:pt>
                <c:pt idx="518">
                  <c:v>20.290740740740148</c:v>
                </c:pt>
                <c:pt idx="519">
                  <c:v>20.292129629626288</c:v>
                </c:pt>
                <c:pt idx="520">
                  <c:v>20.293518518512428</c:v>
                </c:pt>
                <c:pt idx="521">
                  <c:v>20.294907407405844</c:v>
                </c:pt>
                <c:pt idx="522">
                  <c:v>20.296296296291985</c:v>
                </c:pt>
                <c:pt idx="523">
                  <c:v>20.297685185185401</c:v>
                </c:pt>
                <c:pt idx="524">
                  <c:v>20.299074074071541</c:v>
                </c:pt>
                <c:pt idx="525">
                  <c:v>20.300462962957681</c:v>
                </c:pt>
                <c:pt idx="526">
                  <c:v>20.301851851851097</c:v>
                </c:pt>
                <c:pt idx="527">
                  <c:v>20.303240740737238</c:v>
                </c:pt>
                <c:pt idx="528">
                  <c:v>20.304629629623378</c:v>
                </c:pt>
                <c:pt idx="529">
                  <c:v>20.306018518516794</c:v>
                </c:pt>
                <c:pt idx="530">
                  <c:v>20.307407407402934</c:v>
                </c:pt>
                <c:pt idx="531">
                  <c:v>20.30879629629635</c:v>
                </c:pt>
                <c:pt idx="532">
                  <c:v>20.31018518518249</c:v>
                </c:pt>
                <c:pt idx="533">
                  <c:v>20.311574074068631</c:v>
                </c:pt>
                <c:pt idx="534">
                  <c:v>20.312962962962047</c:v>
                </c:pt>
                <c:pt idx="535">
                  <c:v>20.314351851848187</c:v>
                </c:pt>
                <c:pt idx="536">
                  <c:v>20.315752314811107</c:v>
                </c:pt>
                <c:pt idx="537">
                  <c:v>20.317141203704523</c:v>
                </c:pt>
                <c:pt idx="538">
                  <c:v>20.318530092590663</c:v>
                </c:pt>
                <c:pt idx="539">
                  <c:v>20.319918981476803</c:v>
                </c:pt>
                <c:pt idx="540">
                  <c:v>20.321307870370219</c:v>
                </c:pt>
                <c:pt idx="541">
                  <c:v>20.32269675925636</c:v>
                </c:pt>
                <c:pt idx="542">
                  <c:v>20.3240856481425</c:v>
                </c:pt>
                <c:pt idx="543">
                  <c:v>20.325474537035916</c:v>
                </c:pt>
                <c:pt idx="544">
                  <c:v>20.326863425922056</c:v>
                </c:pt>
                <c:pt idx="545">
                  <c:v>20.328252314815472</c:v>
                </c:pt>
                <c:pt idx="546">
                  <c:v>20.329652777778392</c:v>
                </c:pt>
                <c:pt idx="547">
                  <c:v>20.331041666664532</c:v>
                </c:pt>
                <c:pt idx="548">
                  <c:v>20.332430555550673</c:v>
                </c:pt>
                <c:pt idx="549">
                  <c:v>20.333819444444089</c:v>
                </c:pt>
                <c:pt idx="550">
                  <c:v>20.335208333330229</c:v>
                </c:pt>
                <c:pt idx="551">
                  <c:v>20.336608796293149</c:v>
                </c:pt>
                <c:pt idx="552">
                  <c:v>20.337997685179289</c:v>
                </c:pt>
                <c:pt idx="553">
                  <c:v>20.339386574072705</c:v>
                </c:pt>
                <c:pt idx="554">
                  <c:v>20.340775462958845</c:v>
                </c:pt>
                <c:pt idx="555">
                  <c:v>20.342164351852261</c:v>
                </c:pt>
                <c:pt idx="556">
                  <c:v>20.343553240738402</c:v>
                </c:pt>
                <c:pt idx="557">
                  <c:v>20.344942129624542</c:v>
                </c:pt>
                <c:pt idx="558">
                  <c:v>20.346331018517958</c:v>
                </c:pt>
                <c:pt idx="559">
                  <c:v>20.347719907404098</c:v>
                </c:pt>
                <c:pt idx="560">
                  <c:v>20.349108796290238</c:v>
                </c:pt>
                <c:pt idx="561">
                  <c:v>20.350497685183655</c:v>
                </c:pt>
                <c:pt idx="562">
                  <c:v>20.351886574069795</c:v>
                </c:pt>
                <c:pt idx="563">
                  <c:v>20.353275462963211</c:v>
                </c:pt>
                <c:pt idx="564">
                  <c:v>20.354664351849351</c:v>
                </c:pt>
                <c:pt idx="565">
                  <c:v>20.356053240735491</c:v>
                </c:pt>
                <c:pt idx="566">
                  <c:v>20.357453703698411</c:v>
                </c:pt>
                <c:pt idx="567">
                  <c:v>20.358842592591827</c:v>
                </c:pt>
                <c:pt idx="568">
                  <c:v>20.360231481477967</c:v>
                </c:pt>
                <c:pt idx="569">
                  <c:v>20.361620370364108</c:v>
                </c:pt>
                <c:pt idx="570">
                  <c:v>20.363009259257524</c:v>
                </c:pt>
                <c:pt idx="571">
                  <c:v>20.364398148143664</c:v>
                </c:pt>
                <c:pt idx="572">
                  <c:v>20.36578703703708</c:v>
                </c:pt>
                <c:pt idx="573">
                  <c:v>20.36717592592322</c:v>
                </c:pt>
                <c:pt idx="574">
                  <c:v>20.368564814809361</c:v>
                </c:pt>
                <c:pt idx="575">
                  <c:v>20.369953703702777</c:v>
                </c:pt>
                <c:pt idx="576">
                  <c:v>20.371342592588917</c:v>
                </c:pt>
                <c:pt idx="577">
                  <c:v>20.372731481482333</c:v>
                </c:pt>
                <c:pt idx="578">
                  <c:v>20.374120370368473</c:v>
                </c:pt>
                <c:pt idx="579">
                  <c:v>20.375509259254613</c:v>
                </c:pt>
                <c:pt idx="580">
                  <c:v>20.37689814814803</c:v>
                </c:pt>
                <c:pt idx="581">
                  <c:v>20.37828703703417</c:v>
                </c:pt>
                <c:pt idx="582">
                  <c:v>20.37967592592031</c:v>
                </c:pt>
                <c:pt idx="583">
                  <c:v>20.381064814813726</c:v>
                </c:pt>
                <c:pt idx="584">
                  <c:v>20.382453703699866</c:v>
                </c:pt>
                <c:pt idx="585">
                  <c:v>20.383842592593282</c:v>
                </c:pt>
                <c:pt idx="586">
                  <c:v>20.385231481479423</c:v>
                </c:pt>
                <c:pt idx="587">
                  <c:v>20.386620370365563</c:v>
                </c:pt>
                <c:pt idx="588">
                  <c:v>20.388009259258979</c:v>
                </c:pt>
                <c:pt idx="589">
                  <c:v>20.389409722221899</c:v>
                </c:pt>
                <c:pt idx="590">
                  <c:v>20.390798611108039</c:v>
                </c:pt>
                <c:pt idx="591">
                  <c:v>20.392187499994179</c:v>
                </c:pt>
                <c:pt idx="592">
                  <c:v>20.393576388887595</c:v>
                </c:pt>
                <c:pt idx="593">
                  <c:v>20.394965277773736</c:v>
                </c:pt>
                <c:pt idx="594">
                  <c:v>20.396354166667152</c:v>
                </c:pt>
                <c:pt idx="595">
                  <c:v>20.397743055553292</c:v>
                </c:pt>
                <c:pt idx="596">
                  <c:v>20.399131944439432</c:v>
                </c:pt>
                <c:pt idx="597">
                  <c:v>20.400520833332848</c:v>
                </c:pt>
                <c:pt idx="598">
                  <c:v>20.401909722218988</c:v>
                </c:pt>
                <c:pt idx="599">
                  <c:v>20.403298611105129</c:v>
                </c:pt>
                <c:pt idx="600">
                  <c:v>20.404687499998545</c:v>
                </c:pt>
                <c:pt idx="601">
                  <c:v>20.406076388884685</c:v>
                </c:pt>
                <c:pt idx="602">
                  <c:v>20.407465277778101</c:v>
                </c:pt>
                <c:pt idx="603">
                  <c:v>20.408854166664241</c:v>
                </c:pt>
                <c:pt idx="604">
                  <c:v>20.410254629627161</c:v>
                </c:pt>
                <c:pt idx="605">
                  <c:v>20.411643518513301</c:v>
                </c:pt>
                <c:pt idx="606">
                  <c:v>20.413032407406718</c:v>
                </c:pt>
                <c:pt idx="607">
                  <c:v>20.414421296292858</c:v>
                </c:pt>
                <c:pt idx="608">
                  <c:v>20.415810185178998</c:v>
                </c:pt>
                <c:pt idx="609">
                  <c:v>20.417199074072414</c:v>
                </c:pt>
                <c:pt idx="610">
                  <c:v>20.418587962958554</c:v>
                </c:pt>
                <c:pt idx="611">
                  <c:v>20.41997685185197</c:v>
                </c:pt>
                <c:pt idx="612">
                  <c:v>20.421365740738111</c:v>
                </c:pt>
                <c:pt idx="613">
                  <c:v>20.422754629624251</c:v>
                </c:pt>
                <c:pt idx="614">
                  <c:v>20.424143518517667</c:v>
                </c:pt>
                <c:pt idx="615">
                  <c:v>20.425532407403807</c:v>
                </c:pt>
                <c:pt idx="616">
                  <c:v>20.426921296297223</c:v>
                </c:pt>
                <c:pt idx="617">
                  <c:v>20.428310185183364</c:v>
                </c:pt>
                <c:pt idx="618">
                  <c:v>20.429699074069504</c:v>
                </c:pt>
                <c:pt idx="619">
                  <c:v>20.43108796296292</c:v>
                </c:pt>
                <c:pt idx="620">
                  <c:v>20.43247685184906</c:v>
                </c:pt>
                <c:pt idx="621">
                  <c:v>20.4338657407352</c:v>
                </c:pt>
                <c:pt idx="622">
                  <c:v>20.435254629628616</c:v>
                </c:pt>
                <c:pt idx="623">
                  <c:v>20.436643518514757</c:v>
                </c:pt>
                <c:pt idx="624">
                  <c:v>20.438032407408173</c:v>
                </c:pt>
                <c:pt idx="625">
                  <c:v>20.439421296294313</c:v>
                </c:pt>
                <c:pt idx="626">
                  <c:v>20.440810185180453</c:v>
                </c:pt>
                <c:pt idx="627">
                  <c:v>20.442199074073869</c:v>
                </c:pt>
                <c:pt idx="628">
                  <c:v>20.443599537036789</c:v>
                </c:pt>
                <c:pt idx="629">
                  <c:v>20.444988425922929</c:v>
                </c:pt>
                <c:pt idx="630">
                  <c:v>20.44637731480907</c:v>
                </c:pt>
                <c:pt idx="631">
                  <c:v>20.447766203702486</c:v>
                </c:pt>
                <c:pt idx="632">
                  <c:v>20.449155092588626</c:v>
                </c:pt>
                <c:pt idx="633">
                  <c:v>20.450543981482042</c:v>
                </c:pt>
                <c:pt idx="634">
                  <c:v>20.451932870368182</c:v>
                </c:pt>
                <c:pt idx="635">
                  <c:v>20.453321759254322</c:v>
                </c:pt>
                <c:pt idx="636">
                  <c:v>20.454710648147739</c:v>
                </c:pt>
                <c:pt idx="637">
                  <c:v>20.456099537033879</c:v>
                </c:pt>
                <c:pt idx="638">
                  <c:v>20.457488425920019</c:v>
                </c:pt>
                <c:pt idx="639">
                  <c:v>20.458877314813435</c:v>
                </c:pt>
                <c:pt idx="640">
                  <c:v>20.460266203699575</c:v>
                </c:pt>
                <c:pt idx="641">
                  <c:v>20.461655092592991</c:v>
                </c:pt>
                <c:pt idx="642">
                  <c:v>20.463043981479132</c:v>
                </c:pt>
                <c:pt idx="643">
                  <c:v>20.464432870365272</c:v>
                </c:pt>
                <c:pt idx="644">
                  <c:v>20.465821759258688</c:v>
                </c:pt>
                <c:pt idx="645">
                  <c:v>20.467210648144828</c:v>
                </c:pt>
                <c:pt idx="646">
                  <c:v>20.468599537030968</c:v>
                </c:pt>
                <c:pt idx="647">
                  <c:v>20.469988425924385</c:v>
                </c:pt>
                <c:pt idx="648">
                  <c:v>20.471377314810525</c:v>
                </c:pt>
                <c:pt idx="649">
                  <c:v>20.472766203703941</c:v>
                </c:pt>
                <c:pt idx="650">
                  <c:v>20.474155092590081</c:v>
                </c:pt>
                <c:pt idx="651">
                  <c:v>20.475543981476221</c:v>
                </c:pt>
                <c:pt idx="652">
                  <c:v>20.476932870369637</c:v>
                </c:pt>
                <c:pt idx="653">
                  <c:v>20.478333333332557</c:v>
                </c:pt>
                <c:pt idx="654">
                  <c:v>20.479722222218697</c:v>
                </c:pt>
                <c:pt idx="655">
                  <c:v>20.481111111104838</c:v>
                </c:pt>
                <c:pt idx="656">
                  <c:v>20.482499999998254</c:v>
                </c:pt>
                <c:pt idx="657">
                  <c:v>20.483888888884394</c:v>
                </c:pt>
                <c:pt idx="658">
                  <c:v>20.48527777777781</c:v>
                </c:pt>
                <c:pt idx="659">
                  <c:v>20.48666666666395</c:v>
                </c:pt>
                <c:pt idx="660">
                  <c:v>20.488055555550091</c:v>
                </c:pt>
                <c:pt idx="661">
                  <c:v>20.489444444443507</c:v>
                </c:pt>
                <c:pt idx="662">
                  <c:v>20.490833333329647</c:v>
                </c:pt>
                <c:pt idx="663">
                  <c:v>20.492222222223063</c:v>
                </c:pt>
                <c:pt idx="664">
                  <c:v>20.493611111109203</c:v>
                </c:pt>
                <c:pt idx="665">
                  <c:v>20.494999999995343</c:v>
                </c:pt>
                <c:pt idx="666">
                  <c:v>20.49638888888876</c:v>
                </c:pt>
                <c:pt idx="667">
                  <c:v>20.497789351851679</c:v>
                </c:pt>
                <c:pt idx="668">
                  <c:v>20.49917824073782</c:v>
                </c:pt>
                <c:pt idx="669">
                  <c:v>20.50056712962396</c:v>
                </c:pt>
                <c:pt idx="670">
                  <c:v>20.501956018517376</c:v>
                </c:pt>
                <c:pt idx="671">
                  <c:v>20.503344907403516</c:v>
                </c:pt>
                <c:pt idx="672">
                  <c:v>20.504745370366436</c:v>
                </c:pt>
                <c:pt idx="673">
                  <c:v>20.506134259259852</c:v>
                </c:pt>
                <c:pt idx="674">
                  <c:v>20.507523148145992</c:v>
                </c:pt>
                <c:pt idx="675">
                  <c:v>20.508912037032133</c:v>
                </c:pt>
                <c:pt idx="676">
                  <c:v>20.510300925925549</c:v>
                </c:pt>
                <c:pt idx="677">
                  <c:v>20.511689814811689</c:v>
                </c:pt>
                <c:pt idx="678">
                  <c:v>20.513078703697829</c:v>
                </c:pt>
                <c:pt idx="679">
                  <c:v>20.514467592591245</c:v>
                </c:pt>
                <c:pt idx="680">
                  <c:v>20.515856481477385</c:v>
                </c:pt>
                <c:pt idx="681">
                  <c:v>20.517245370370802</c:v>
                </c:pt>
                <c:pt idx="682">
                  <c:v>20.518634259256942</c:v>
                </c:pt>
                <c:pt idx="683">
                  <c:v>20.520023148143082</c:v>
                </c:pt>
                <c:pt idx="684">
                  <c:v>20.521412037036498</c:v>
                </c:pt>
                <c:pt idx="685">
                  <c:v>20.522800925922638</c:v>
                </c:pt>
                <c:pt idx="686">
                  <c:v>20.524189814808778</c:v>
                </c:pt>
                <c:pt idx="687">
                  <c:v>20.525578703702195</c:v>
                </c:pt>
                <c:pt idx="688">
                  <c:v>20.526979166665114</c:v>
                </c:pt>
                <c:pt idx="689">
                  <c:v>20.528379629628034</c:v>
                </c:pt>
                <c:pt idx="690">
                  <c:v>20.529768518514175</c:v>
                </c:pt>
                <c:pt idx="691">
                  <c:v>20.531157407407591</c:v>
                </c:pt>
                <c:pt idx="692">
                  <c:v>20.532546296293731</c:v>
                </c:pt>
                <c:pt idx="693">
                  <c:v>20.533935185179871</c:v>
                </c:pt>
                <c:pt idx="694">
                  <c:v>20.535324074073287</c:v>
                </c:pt>
                <c:pt idx="695">
                  <c:v>20.536712962959427</c:v>
                </c:pt>
                <c:pt idx="696">
                  <c:v>20.538101851845568</c:v>
                </c:pt>
                <c:pt idx="697">
                  <c:v>20.539490740738984</c:v>
                </c:pt>
                <c:pt idx="698">
                  <c:v>20.540879629625124</c:v>
                </c:pt>
                <c:pt idx="699">
                  <c:v>20.54226851851854</c:v>
                </c:pt>
                <c:pt idx="700">
                  <c:v>20.54365740740468</c:v>
                </c:pt>
                <c:pt idx="701">
                  <c:v>20.54504629629082</c:v>
                </c:pt>
                <c:pt idx="702">
                  <c:v>20.546435185184237</c:v>
                </c:pt>
                <c:pt idx="703">
                  <c:v>20.547824074070377</c:v>
                </c:pt>
                <c:pt idx="704">
                  <c:v>20.549212962963793</c:v>
                </c:pt>
                <c:pt idx="705">
                  <c:v>20.550601851849933</c:v>
                </c:pt>
                <c:pt idx="706">
                  <c:v>20.551990740736073</c:v>
                </c:pt>
                <c:pt idx="707">
                  <c:v>20.55337962962949</c:v>
                </c:pt>
                <c:pt idx="708">
                  <c:v>20.554780092592409</c:v>
                </c:pt>
                <c:pt idx="709">
                  <c:v>20.55616898147855</c:v>
                </c:pt>
                <c:pt idx="710">
                  <c:v>20.55755787036469</c:v>
                </c:pt>
                <c:pt idx="711">
                  <c:v>20.558946759258106</c:v>
                </c:pt>
                <c:pt idx="712">
                  <c:v>20.560335648144246</c:v>
                </c:pt>
                <c:pt idx="713">
                  <c:v>20.561724537037662</c:v>
                </c:pt>
                <c:pt idx="714">
                  <c:v>20.563113425923802</c:v>
                </c:pt>
                <c:pt idx="715">
                  <c:v>20.564502314809943</c:v>
                </c:pt>
                <c:pt idx="716">
                  <c:v>20.565891203703359</c:v>
                </c:pt>
                <c:pt idx="717">
                  <c:v>20.567280092589499</c:v>
                </c:pt>
                <c:pt idx="718">
                  <c:v>20.568668981475639</c:v>
                </c:pt>
                <c:pt idx="719">
                  <c:v>20.570057870369055</c:v>
                </c:pt>
                <c:pt idx="720">
                  <c:v>20.571446759255196</c:v>
                </c:pt>
                <c:pt idx="721">
                  <c:v>20.572835648148612</c:v>
                </c:pt>
                <c:pt idx="722">
                  <c:v>20.574224537034752</c:v>
                </c:pt>
                <c:pt idx="723">
                  <c:v>20.575613425920892</c:v>
                </c:pt>
                <c:pt idx="724">
                  <c:v>20.577002314814308</c:v>
                </c:pt>
                <c:pt idx="725">
                  <c:v>20.578391203700448</c:v>
                </c:pt>
                <c:pt idx="726">
                  <c:v>20.579780092586589</c:v>
                </c:pt>
                <c:pt idx="727">
                  <c:v>20.581168981480005</c:v>
                </c:pt>
                <c:pt idx="728">
                  <c:v>20.582557870366145</c:v>
                </c:pt>
                <c:pt idx="729">
                  <c:v>20.583946759259561</c:v>
                </c:pt>
                <c:pt idx="730">
                  <c:v>20.585347222222481</c:v>
                </c:pt>
                <c:pt idx="731">
                  <c:v>20.586736111108621</c:v>
                </c:pt>
                <c:pt idx="732">
                  <c:v>20.588124999994761</c:v>
                </c:pt>
                <c:pt idx="733">
                  <c:v>20.589513888888177</c:v>
                </c:pt>
                <c:pt idx="734">
                  <c:v>20.590902777774318</c:v>
                </c:pt>
                <c:pt idx="735">
                  <c:v>20.592291666660458</c:v>
                </c:pt>
                <c:pt idx="736">
                  <c:v>20.593680555553874</c:v>
                </c:pt>
                <c:pt idx="737">
                  <c:v>20.595069444440014</c:v>
                </c:pt>
                <c:pt idx="738">
                  <c:v>20.59645833333343</c:v>
                </c:pt>
                <c:pt idx="739">
                  <c:v>20.597847222219571</c:v>
                </c:pt>
                <c:pt idx="740">
                  <c:v>20.599236111105711</c:v>
                </c:pt>
                <c:pt idx="741">
                  <c:v>20.600624999999127</c:v>
                </c:pt>
                <c:pt idx="742">
                  <c:v>20.602013888885267</c:v>
                </c:pt>
                <c:pt idx="743">
                  <c:v>20.603402777778683</c:v>
                </c:pt>
                <c:pt idx="744">
                  <c:v>20.604791666664823</c:v>
                </c:pt>
                <c:pt idx="745">
                  <c:v>20.606180555550964</c:v>
                </c:pt>
                <c:pt idx="746">
                  <c:v>20.60756944444438</c:v>
                </c:pt>
                <c:pt idx="747">
                  <c:v>20.60895833333052</c:v>
                </c:pt>
                <c:pt idx="748">
                  <c:v>20.61034722221666</c:v>
                </c:pt>
                <c:pt idx="749">
                  <c:v>20.611736111110076</c:v>
                </c:pt>
                <c:pt idx="750">
                  <c:v>20.613124999996217</c:v>
                </c:pt>
                <c:pt idx="751">
                  <c:v>20.614513888889633</c:v>
                </c:pt>
                <c:pt idx="752">
                  <c:v>20.615902777775773</c:v>
                </c:pt>
                <c:pt idx="753">
                  <c:v>20.617291666661913</c:v>
                </c:pt>
                <c:pt idx="754">
                  <c:v>20.618692129624833</c:v>
                </c:pt>
                <c:pt idx="755">
                  <c:v>20.620081018518249</c:v>
                </c:pt>
                <c:pt idx="756">
                  <c:v>20.621469907404389</c:v>
                </c:pt>
                <c:pt idx="757">
                  <c:v>20.622858796290529</c:v>
                </c:pt>
                <c:pt idx="758">
                  <c:v>20.624247685183946</c:v>
                </c:pt>
                <c:pt idx="759">
                  <c:v>20.625636574070086</c:v>
                </c:pt>
                <c:pt idx="760">
                  <c:v>20.627025462963502</c:v>
                </c:pt>
                <c:pt idx="761">
                  <c:v>20.628414351849642</c:v>
                </c:pt>
                <c:pt idx="762">
                  <c:v>20.629803240735782</c:v>
                </c:pt>
                <c:pt idx="763">
                  <c:v>20.631192129629198</c:v>
                </c:pt>
                <c:pt idx="764">
                  <c:v>20.632581018515339</c:v>
                </c:pt>
                <c:pt idx="765">
                  <c:v>20.633969907401479</c:v>
                </c:pt>
                <c:pt idx="766">
                  <c:v>20.635358796294895</c:v>
                </c:pt>
                <c:pt idx="767">
                  <c:v>20.636747685181035</c:v>
                </c:pt>
                <c:pt idx="768">
                  <c:v>20.638136574074451</c:v>
                </c:pt>
                <c:pt idx="769">
                  <c:v>20.639525462960592</c:v>
                </c:pt>
                <c:pt idx="770">
                  <c:v>20.640914351846732</c:v>
                </c:pt>
                <c:pt idx="771">
                  <c:v>20.642303240740148</c:v>
                </c:pt>
                <c:pt idx="772">
                  <c:v>20.643692129626288</c:v>
                </c:pt>
                <c:pt idx="773">
                  <c:v>20.645081018512428</c:v>
                </c:pt>
                <c:pt idx="774">
                  <c:v>20.646469907405844</c:v>
                </c:pt>
                <c:pt idx="775">
                  <c:v>20.647858796291985</c:v>
                </c:pt>
                <c:pt idx="776">
                  <c:v>20.649247685185401</c:v>
                </c:pt>
                <c:pt idx="777">
                  <c:v>20.650636574071541</c:v>
                </c:pt>
                <c:pt idx="778">
                  <c:v>20.652025462957681</c:v>
                </c:pt>
                <c:pt idx="779">
                  <c:v>20.653425925920601</c:v>
                </c:pt>
                <c:pt idx="780">
                  <c:v>20.654814814814017</c:v>
                </c:pt>
                <c:pt idx="781">
                  <c:v>20.656203703700157</c:v>
                </c:pt>
                <c:pt idx="782">
                  <c:v>20.657592592593573</c:v>
                </c:pt>
                <c:pt idx="783">
                  <c:v>20.658981481479714</c:v>
                </c:pt>
                <c:pt idx="784">
                  <c:v>20.660370370365854</c:v>
                </c:pt>
                <c:pt idx="785">
                  <c:v>20.66175925925927</c:v>
                </c:pt>
                <c:pt idx="786">
                  <c:v>20.66314814814541</c:v>
                </c:pt>
                <c:pt idx="787">
                  <c:v>20.66453703703155</c:v>
                </c:pt>
                <c:pt idx="788">
                  <c:v>20.665925925924967</c:v>
                </c:pt>
                <c:pt idx="789">
                  <c:v>20.667314814811107</c:v>
                </c:pt>
                <c:pt idx="790">
                  <c:v>20.668703703704523</c:v>
                </c:pt>
                <c:pt idx="791">
                  <c:v>20.670092592590663</c:v>
                </c:pt>
                <c:pt idx="792">
                  <c:v>20.671481481476803</c:v>
                </c:pt>
                <c:pt idx="793">
                  <c:v>20.672870370370219</c:v>
                </c:pt>
                <c:pt idx="794">
                  <c:v>20.67425925925636</c:v>
                </c:pt>
                <c:pt idx="795">
                  <c:v>20.6756481481425</c:v>
                </c:pt>
                <c:pt idx="796">
                  <c:v>20.677037037035916</c:v>
                </c:pt>
                <c:pt idx="797">
                  <c:v>20.678425925922056</c:v>
                </c:pt>
                <c:pt idx="798">
                  <c:v>20.679814814815472</c:v>
                </c:pt>
                <c:pt idx="799">
                  <c:v>20.681203703701613</c:v>
                </c:pt>
                <c:pt idx="800">
                  <c:v>20.682592592587753</c:v>
                </c:pt>
                <c:pt idx="801">
                  <c:v>20.683981481481169</c:v>
                </c:pt>
                <c:pt idx="802">
                  <c:v>20.685370370367309</c:v>
                </c:pt>
                <c:pt idx="803">
                  <c:v>20.686770833330229</c:v>
                </c:pt>
                <c:pt idx="804">
                  <c:v>20.688159722216369</c:v>
                </c:pt>
                <c:pt idx="805">
                  <c:v>20.689548611109785</c:v>
                </c:pt>
                <c:pt idx="806">
                  <c:v>20.690937499995925</c:v>
                </c:pt>
                <c:pt idx="807">
                  <c:v>20.692326388889342</c:v>
                </c:pt>
                <c:pt idx="808">
                  <c:v>20.693715277775482</c:v>
                </c:pt>
                <c:pt idx="809">
                  <c:v>20.695104166661622</c:v>
                </c:pt>
                <c:pt idx="810">
                  <c:v>20.696493055555038</c:v>
                </c:pt>
                <c:pt idx="811">
                  <c:v>20.697881944441178</c:v>
                </c:pt>
                <c:pt idx="812">
                  <c:v>20.699270833327319</c:v>
                </c:pt>
                <c:pt idx="813">
                  <c:v>20.700659722220735</c:v>
                </c:pt>
                <c:pt idx="814">
                  <c:v>20.702048611106875</c:v>
                </c:pt>
                <c:pt idx="815">
                  <c:v>20.703437500000291</c:v>
                </c:pt>
                <c:pt idx="816">
                  <c:v>20.704826388886431</c:v>
                </c:pt>
                <c:pt idx="817">
                  <c:v>20.706215277772571</c:v>
                </c:pt>
                <c:pt idx="818">
                  <c:v>20.707604166665988</c:v>
                </c:pt>
                <c:pt idx="819">
                  <c:v>20.708993055552128</c:v>
                </c:pt>
                <c:pt idx="820">
                  <c:v>20.710381944438268</c:v>
                </c:pt>
                <c:pt idx="821">
                  <c:v>20.711770833331684</c:v>
                </c:pt>
                <c:pt idx="822">
                  <c:v>20.713159722217824</c:v>
                </c:pt>
                <c:pt idx="823">
                  <c:v>20.71454861111124</c:v>
                </c:pt>
                <c:pt idx="824">
                  <c:v>20.715937499997381</c:v>
                </c:pt>
                <c:pt idx="825">
                  <c:v>20.717326388883521</c:v>
                </c:pt>
                <c:pt idx="826">
                  <c:v>20.718715277776937</c:v>
                </c:pt>
                <c:pt idx="827">
                  <c:v>20.720104166663077</c:v>
                </c:pt>
                <c:pt idx="828">
                  <c:v>20.721504629625997</c:v>
                </c:pt>
                <c:pt idx="829">
                  <c:v>20.722893518519413</c:v>
                </c:pt>
                <c:pt idx="830">
                  <c:v>20.724282407405553</c:v>
                </c:pt>
                <c:pt idx="831">
                  <c:v>20.725671296291694</c:v>
                </c:pt>
                <c:pt idx="832">
                  <c:v>20.72706018518511</c:v>
                </c:pt>
                <c:pt idx="833">
                  <c:v>20.72844907407125</c:v>
                </c:pt>
                <c:pt idx="834">
                  <c:v>20.72983796295739</c:v>
                </c:pt>
                <c:pt idx="835">
                  <c:v>20.731226851850806</c:v>
                </c:pt>
                <c:pt idx="836">
                  <c:v>20.732615740736946</c:v>
                </c:pt>
                <c:pt idx="837">
                  <c:v>20.734004629630363</c:v>
                </c:pt>
                <c:pt idx="838">
                  <c:v>20.735393518516503</c:v>
                </c:pt>
                <c:pt idx="839">
                  <c:v>20.736782407402643</c:v>
                </c:pt>
                <c:pt idx="840">
                  <c:v>20.738171296296059</c:v>
                </c:pt>
                <c:pt idx="841">
                  <c:v>20.739560185182199</c:v>
                </c:pt>
                <c:pt idx="842">
                  <c:v>20.74094907406834</c:v>
                </c:pt>
                <c:pt idx="843">
                  <c:v>20.742337962961756</c:v>
                </c:pt>
                <c:pt idx="844">
                  <c:v>20.743726851847896</c:v>
                </c:pt>
                <c:pt idx="845">
                  <c:v>20.745115740741312</c:v>
                </c:pt>
                <c:pt idx="846">
                  <c:v>20.746504629627452</c:v>
                </c:pt>
                <c:pt idx="847">
                  <c:v>20.747893518513592</c:v>
                </c:pt>
                <c:pt idx="848">
                  <c:v>20.749282407407009</c:v>
                </c:pt>
                <c:pt idx="849">
                  <c:v>20.750671296293149</c:v>
                </c:pt>
                <c:pt idx="850">
                  <c:v>20.752060185179289</c:v>
                </c:pt>
                <c:pt idx="851">
                  <c:v>20.753460648142209</c:v>
                </c:pt>
                <c:pt idx="852">
                  <c:v>20.754849537035625</c:v>
                </c:pt>
                <c:pt idx="853">
                  <c:v>20.756238425921765</c:v>
                </c:pt>
                <c:pt idx="854">
                  <c:v>20.757627314815181</c:v>
                </c:pt>
                <c:pt idx="855">
                  <c:v>20.759016203701322</c:v>
                </c:pt>
                <c:pt idx="856">
                  <c:v>20.760405092587462</c:v>
                </c:pt>
                <c:pt idx="857">
                  <c:v>20.761793981480878</c:v>
                </c:pt>
                <c:pt idx="858">
                  <c:v>20.763182870367018</c:v>
                </c:pt>
                <c:pt idx="859">
                  <c:v>20.764571759253158</c:v>
                </c:pt>
                <c:pt idx="860">
                  <c:v>20.765960648146574</c:v>
                </c:pt>
                <c:pt idx="861">
                  <c:v>20.767349537032715</c:v>
                </c:pt>
                <c:pt idx="862">
                  <c:v>20.768738425926131</c:v>
                </c:pt>
                <c:pt idx="863">
                  <c:v>20.770127314812271</c:v>
                </c:pt>
                <c:pt idx="864">
                  <c:v>20.771516203698411</c:v>
                </c:pt>
                <c:pt idx="865">
                  <c:v>20.772905092591827</c:v>
                </c:pt>
                <c:pt idx="866">
                  <c:v>20.774293981477967</c:v>
                </c:pt>
                <c:pt idx="867">
                  <c:v>20.775682870364108</c:v>
                </c:pt>
                <c:pt idx="868">
                  <c:v>20.777071759257524</c:v>
                </c:pt>
                <c:pt idx="869">
                  <c:v>20.778460648143664</c:v>
                </c:pt>
                <c:pt idx="870">
                  <c:v>20.77984953703708</c:v>
                </c:pt>
                <c:pt idx="871">
                  <c:v>20.78123842592322</c:v>
                </c:pt>
                <c:pt idx="872">
                  <c:v>20.782627314809361</c:v>
                </c:pt>
                <c:pt idx="873">
                  <c:v>20.784016203702777</c:v>
                </c:pt>
                <c:pt idx="874">
                  <c:v>20.785405092588917</c:v>
                </c:pt>
                <c:pt idx="875">
                  <c:v>20.786805555551837</c:v>
                </c:pt>
                <c:pt idx="876">
                  <c:v>20.788194444445253</c:v>
                </c:pt>
                <c:pt idx="877">
                  <c:v>20.789583333331393</c:v>
                </c:pt>
                <c:pt idx="878">
                  <c:v>20.790972222217533</c:v>
                </c:pt>
                <c:pt idx="879">
                  <c:v>20.792361111110949</c:v>
                </c:pt>
                <c:pt idx="880">
                  <c:v>20.79374999999709</c:v>
                </c:pt>
                <c:pt idx="881">
                  <c:v>20.79513888888323</c:v>
                </c:pt>
                <c:pt idx="882">
                  <c:v>20.796527777776646</c:v>
                </c:pt>
                <c:pt idx="883">
                  <c:v>20.797916666662786</c:v>
                </c:pt>
                <c:pt idx="884">
                  <c:v>20.799305555556202</c:v>
                </c:pt>
                <c:pt idx="885">
                  <c:v>20.800694444442343</c:v>
                </c:pt>
                <c:pt idx="886">
                  <c:v>20.802083333328483</c:v>
                </c:pt>
                <c:pt idx="887">
                  <c:v>20.803472222221899</c:v>
                </c:pt>
                <c:pt idx="888">
                  <c:v>20.804861111108039</c:v>
                </c:pt>
                <c:pt idx="889">
                  <c:v>20.806249999994179</c:v>
                </c:pt>
                <c:pt idx="890">
                  <c:v>20.807638888887595</c:v>
                </c:pt>
                <c:pt idx="891">
                  <c:v>20.809027777773736</c:v>
                </c:pt>
                <c:pt idx="892">
                  <c:v>20.810416666667152</c:v>
                </c:pt>
                <c:pt idx="893">
                  <c:v>20.811805555553292</c:v>
                </c:pt>
                <c:pt idx="894">
                  <c:v>20.813194444439432</c:v>
                </c:pt>
                <c:pt idx="895">
                  <c:v>20.814583333332848</c:v>
                </c:pt>
                <c:pt idx="896">
                  <c:v>20.815972222218988</c:v>
                </c:pt>
                <c:pt idx="897">
                  <c:v>20.817361111105129</c:v>
                </c:pt>
                <c:pt idx="898">
                  <c:v>20.818749999998545</c:v>
                </c:pt>
                <c:pt idx="899">
                  <c:v>20.820150462961465</c:v>
                </c:pt>
                <c:pt idx="900">
                  <c:v>20.821539351847605</c:v>
                </c:pt>
                <c:pt idx="901">
                  <c:v>20.822928240741021</c:v>
                </c:pt>
                <c:pt idx="902">
                  <c:v>20.824317129627161</c:v>
                </c:pt>
                <c:pt idx="903">
                  <c:v>20.825706018513301</c:v>
                </c:pt>
                <c:pt idx="904">
                  <c:v>20.827094907406718</c:v>
                </c:pt>
                <c:pt idx="905">
                  <c:v>20.828483796292858</c:v>
                </c:pt>
                <c:pt idx="906">
                  <c:v>20.829872685178998</c:v>
                </c:pt>
                <c:pt idx="907">
                  <c:v>20.831261574072414</c:v>
                </c:pt>
                <c:pt idx="908">
                  <c:v>20.832650462958554</c:v>
                </c:pt>
                <c:pt idx="909">
                  <c:v>20.83403935185197</c:v>
                </c:pt>
                <c:pt idx="910">
                  <c:v>20.835428240738111</c:v>
                </c:pt>
                <c:pt idx="911">
                  <c:v>20.836817129624251</c:v>
                </c:pt>
                <c:pt idx="912">
                  <c:v>20.838217592587171</c:v>
                </c:pt>
                <c:pt idx="913">
                  <c:v>20.839606481480587</c:v>
                </c:pt>
                <c:pt idx="914">
                  <c:v>20.840995370366727</c:v>
                </c:pt>
                <c:pt idx="915">
                  <c:v>20.842384259260143</c:v>
                </c:pt>
                <c:pt idx="916">
                  <c:v>20.843773148146283</c:v>
                </c:pt>
                <c:pt idx="917">
                  <c:v>20.845162037032424</c:v>
                </c:pt>
                <c:pt idx="918">
                  <c:v>20.84655092592584</c:v>
                </c:pt>
                <c:pt idx="919">
                  <c:v>20.84793981481198</c:v>
                </c:pt>
                <c:pt idx="920">
                  <c:v>20.84932870369812</c:v>
                </c:pt>
                <c:pt idx="921">
                  <c:v>20.850717592591536</c:v>
                </c:pt>
                <c:pt idx="922">
                  <c:v>20.852106481477676</c:v>
                </c:pt>
                <c:pt idx="923">
                  <c:v>20.853495370371093</c:v>
                </c:pt>
                <c:pt idx="924">
                  <c:v>20.854884259257233</c:v>
                </c:pt>
                <c:pt idx="925">
                  <c:v>20.856273148143373</c:v>
                </c:pt>
                <c:pt idx="926">
                  <c:v>20.857662037036789</c:v>
                </c:pt>
                <c:pt idx="927">
                  <c:v>20.859050925922929</c:v>
                </c:pt>
                <c:pt idx="928">
                  <c:v>20.86043981480907</c:v>
                </c:pt>
                <c:pt idx="929">
                  <c:v>20.861828703702486</c:v>
                </c:pt>
                <c:pt idx="930">
                  <c:v>20.863217592588626</c:v>
                </c:pt>
                <c:pt idx="931">
                  <c:v>20.864606481482042</c:v>
                </c:pt>
                <c:pt idx="932">
                  <c:v>20.865995370368182</c:v>
                </c:pt>
                <c:pt idx="933">
                  <c:v>20.867384259254322</c:v>
                </c:pt>
                <c:pt idx="934">
                  <c:v>20.868773148147739</c:v>
                </c:pt>
                <c:pt idx="935">
                  <c:v>20.870162037033879</c:v>
                </c:pt>
                <c:pt idx="936">
                  <c:v>20.871550925920019</c:v>
                </c:pt>
                <c:pt idx="937">
                  <c:v>20.872951388882939</c:v>
                </c:pt>
                <c:pt idx="938">
                  <c:v>20.874340277776355</c:v>
                </c:pt>
                <c:pt idx="939">
                  <c:v>20.875729166662495</c:v>
                </c:pt>
                <c:pt idx="940">
                  <c:v>20.877118055555911</c:v>
                </c:pt>
                <c:pt idx="941">
                  <c:v>20.878506944442051</c:v>
                </c:pt>
                <c:pt idx="942">
                  <c:v>20.879895833328192</c:v>
                </c:pt>
                <c:pt idx="943">
                  <c:v>20.881284722221608</c:v>
                </c:pt>
                <c:pt idx="944">
                  <c:v>20.882673611107748</c:v>
                </c:pt>
                <c:pt idx="945">
                  <c:v>20.884062499993888</c:v>
                </c:pt>
                <c:pt idx="946">
                  <c:v>20.885451388887304</c:v>
                </c:pt>
                <c:pt idx="947">
                  <c:v>20.886840277773445</c:v>
                </c:pt>
                <c:pt idx="948">
                  <c:v>20.888229166666861</c:v>
                </c:pt>
                <c:pt idx="949">
                  <c:v>20.889618055553001</c:v>
                </c:pt>
                <c:pt idx="950">
                  <c:v>20.891006944439141</c:v>
                </c:pt>
                <c:pt idx="951">
                  <c:v>20.892395833332557</c:v>
                </c:pt>
                <c:pt idx="952">
                  <c:v>20.893784722218697</c:v>
                </c:pt>
                <c:pt idx="953">
                  <c:v>20.895173611104838</c:v>
                </c:pt>
                <c:pt idx="954">
                  <c:v>20.896562499998254</c:v>
                </c:pt>
                <c:pt idx="955">
                  <c:v>20.897951388884394</c:v>
                </c:pt>
                <c:pt idx="956">
                  <c:v>20.89934027777781</c:v>
                </c:pt>
                <c:pt idx="957">
                  <c:v>20.90072916666395</c:v>
                </c:pt>
                <c:pt idx="958">
                  <c:v>20.902118055550091</c:v>
                </c:pt>
                <c:pt idx="959">
                  <c:v>20.903506944443507</c:v>
                </c:pt>
                <c:pt idx="960">
                  <c:v>20.904895833329647</c:v>
                </c:pt>
                <c:pt idx="961">
                  <c:v>20.906296296292567</c:v>
                </c:pt>
                <c:pt idx="962">
                  <c:v>20.907685185185983</c:v>
                </c:pt>
                <c:pt idx="963">
                  <c:v>20.909074074072123</c:v>
                </c:pt>
                <c:pt idx="964">
                  <c:v>20.910462962958263</c:v>
                </c:pt>
                <c:pt idx="965">
                  <c:v>20.911851851851679</c:v>
                </c:pt>
                <c:pt idx="966">
                  <c:v>20.91324074073782</c:v>
                </c:pt>
                <c:pt idx="967">
                  <c:v>20.91462962962396</c:v>
                </c:pt>
                <c:pt idx="968">
                  <c:v>20.916018518517376</c:v>
                </c:pt>
                <c:pt idx="969">
                  <c:v>20.917407407403516</c:v>
                </c:pt>
                <c:pt idx="970">
                  <c:v>20.918796296296932</c:v>
                </c:pt>
                <c:pt idx="971">
                  <c:v>20.920185185183072</c:v>
                </c:pt>
                <c:pt idx="972">
                  <c:v>20.921574074069213</c:v>
                </c:pt>
                <c:pt idx="973">
                  <c:v>20.922962962962629</c:v>
                </c:pt>
                <c:pt idx="974">
                  <c:v>20.924351851848769</c:v>
                </c:pt>
                <c:pt idx="975">
                  <c:v>20.925740740734909</c:v>
                </c:pt>
                <c:pt idx="976">
                  <c:v>20.927129629628325</c:v>
                </c:pt>
                <c:pt idx="977">
                  <c:v>20.928518518514466</c:v>
                </c:pt>
                <c:pt idx="978">
                  <c:v>20.929907407407882</c:v>
                </c:pt>
                <c:pt idx="979">
                  <c:v>20.931296296294022</c:v>
                </c:pt>
                <c:pt idx="980">
                  <c:v>20.932685185180162</c:v>
                </c:pt>
                <c:pt idx="981">
                  <c:v>20.934074074073578</c:v>
                </c:pt>
                <c:pt idx="982">
                  <c:v>20.935462962959718</c:v>
                </c:pt>
                <c:pt idx="983">
                  <c:v>20.936851851845859</c:v>
                </c:pt>
                <c:pt idx="984">
                  <c:v>20.938252314808778</c:v>
                </c:pt>
                <c:pt idx="985">
                  <c:v>20.939641203702195</c:v>
                </c:pt>
                <c:pt idx="986">
                  <c:v>20.941030092588335</c:v>
                </c:pt>
                <c:pt idx="987">
                  <c:v>20.942418981481751</c:v>
                </c:pt>
                <c:pt idx="988">
                  <c:v>20.943807870367891</c:v>
                </c:pt>
                <c:pt idx="989">
                  <c:v>20.945196759254031</c:v>
                </c:pt>
                <c:pt idx="990">
                  <c:v>20.946585648147448</c:v>
                </c:pt>
                <c:pt idx="991">
                  <c:v>20.947974537033588</c:v>
                </c:pt>
                <c:pt idx="992">
                  <c:v>20.949363425919728</c:v>
                </c:pt>
                <c:pt idx="993">
                  <c:v>20.950752314813144</c:v>
                </c:pt>
                <c:pt idx="994">
                  <c:v>20.952141203699284</c:v>
                </c:pt>
                <c:pt idx="995">
                  <c:v>20.9535300925927</c:v>
                </c:pt>
                <c:pt idx="996">
                  <c:v>20.954918981478841</c:v>
                </c:pt>
                <c:pt idx="997">
                  <c:v>20.956307870364981</c:v>
                </c:pt>
                <c:pt idx="998">
                  <c:v>20.957696759258397</c:v>
                </c:pt>
                <c:pt idx="999">
                  <c:v>20.959085648144537</c:v>
                </c:pt>
                <c:pt idx="1000">
                  <c:v>20.960474537037953</c:v>
                </c:pt>
                <c:pt idx="1001">
                  <c:v>20.961863425924093</c:v>
                </c:pt>
                <c:pt idx="1002">
                  <c:v>20.963252314810234</c:v>
                </c:pt>
                <c:pt idx="1003">
                  <c:v>20.96464120370365</c:v>
                </c:pt>
                <c:pt idx="1004">
                  <c:v>20.96603009258979</c:v>
                </c:pt>
                <c:pt idx="1005">
                  <c:v>20.96741898147593</c:v>
                </c:pt>
                <c:pt idx="1006">
                  <c:v>20.968807870369346</c:v>
                </c:pt>
                <c:pt idx="1007">
                  <c:v>20.970196759255487</c:v>
                </c:pt>
                <c:pt idx="1008">
                  <c:v>20.971597222218406</c:v>
                </c:pt>
                <c:pt idx="1009">
                  <c:v>20.972986111111823</c:v>
                </c:pt>
                <c:pt idx="1010">
                  <c:v>20.974374999997963</c:v>
                </c:pt>
                <c:pt idx="1011">
                  <c:v>20.975763888884103</c:v>
                </c:pt>
                <c:pt idx="1012">
                  <c:v>20.977152777777519</c:v>
                </c:pt>
                <c:pt idx="1013">
                  <c:v>20.978541666663659</c:v>
                </c:pt>
                <c:pt idx="1014">
                  <c:v>20.979930555549799</c:v>
                </c:pt>
                <c:pt idx="1015">
                  <c:v>20.981319444443216</c:v>
                </c:pt>
                <c:pt idx="1016">
                  <c:v>20.982708333329356</c:v>
                </c:pt>
                <c:pt idx="1017">
                  <c:v>20.984097222222772</c:v>
                </c:pt>
                <c:pt idx="1018">
                  <c:v>20.985486111108912</c:v>
                </c:pt>
                <c:pt idx="1019">
                  <c:v>20.986874999995052</c:v>
                </c:pt>
                <c:pt idx="1020">
                  <c:v>20.988263888888469</c:v>
                </c:pt>
                <c:pt idx="1021">
                  <c:v>20.989652777774609</c:v>
                </c:pt>
                <c:pt idx="1022">
                  <c:v>20.991041666660749</c:v>
                </c:pt>
                <c:pt idx="1023">
                  <c:v>20.992430555554165</c:v>
                </c:pt>
                <c:pt idx="1024">
                  <c:v>20.993819444440305</c:v>
                </c:pt>
                <c:pt idx="1025">
                  <c:v>20.995208333333721</c:v>
                </c:pt>
                <c:pt idx="1026">
                  <c:v>20.996597222219862</c:v>
                </c:pt>
                <c:pt idx="1027">
                  <c:v>20.997986111106002</c:v>
                </c:pt>
                <c:pt idx="1028">
                  <c:v>20.999374999999418</c:v>
                </c:pt>
                <c:pt idx="1029">
                  <c:v>21.000763888885558</c:v>
                </c:pt>
                <c:pt idx="1030">
                  <c:v>21.002152777771698</c:v>
                </c:pt>
                <c:pt idx="1031">
                  <c:v>21.003541666665114</c:v>
                </c:pt>
                <c:pt idx="1032">
                  <c:v>21.004942129628034</c:v>
                </c:pt>
                <c:pt idx="1033">
                  <c:v>21.006331018514175</c:v>
                </c:pt>
                <c:pt idx="1034">
                  <c:v>21.007719907407591</c:v>
                </c:pt>
                <c:pt idx="1035">
                  <c:v>21.009108796293731</c:v>
                </c:pt>
                <c:pt idx="1036">
                  <c:v>21.010497685179871</c:v>
                </c:pt>
                <c:pt idx="1037">
                  <c:v>21.011886574073287</c:v>
                </c:pt>
                <c:pt idx="1038">
                  <c:v>21.013275462959427</c:v>
                </c:pt>
                <c:pt idx="1039">
                  <c:v>21.014664351845568</c:v>
                </c:pt>
                <c:pt idx="1040">
                  <c:v>21.016053240738984</c:v>
                </c:pt>
                <c:pt idx="1041">
                  <c:v>21.017442129625124</c:v>
                </c:pt>
                <c:pt idx="1042">
                  <c:v>21.01883101851854</c:v>
                </c:pt>
                <c:pt idx="1043">
                  <c:v>21.02021990740468</c:v>
                </c:pt>
                <c:pt idx="1044">
                  <c:v>21.02160879629082</c:v>
                </c:pt>
                <c:pt idx="1045">
                  <c:v>21.022997685184237</c:v>
                </c:pt>
                <c:pt idx="1046">
                  <c:v>21.024386574070377</c:v>
                </c:pt>
                <c:pt idx="1047">
                  <c:v>21.025775462963793</c:v>
                </c:pt>
                <c:pt idx="1048">
                  <c:v>21.027164351849933</c:v>
                </c:pt>
                <c:pt idx="1049">
                  <c:v>21.028553240736073</c:v>
                </c:pt>
                <c:pt idx="1050">
                  <c:v>21.029953703698993</c:v>
                </c:pt>
                <c:pt idx="1051">
                  <c:v>21.031342592592409</c:v>
                </c:pt>
                <c:pt idx="1052">
                  <c:v>21.03273148147855</c:v>
                </c:pt>
                <c:pt idx="1053">
                  <c:v>21.03412037036469</c:v>
                </c:pt>
                <c:pt idx="1054">
                  <c:v>21.035509259258106</c:v>
                </c:pt>
                <c:pt idx="1055">
                  <c:v>21.036898148144246</c:v>
                </c:pt>
                <c:pt idx="1056">
                  <c:v>21.038287037037662</c:v>
                </c:pt>
                <c:pt idx="1057">
                  <c:v>21.039675925923802</c:v>
                </c:pt>
                <c:pt idx="1058">
                  <c:v>21.041064814809943</c:v>
                </c:pt>
                <c:pt idx="1059">
                  <c:v>21.042453703703359</c:v>
                </c:pt>
                <c:pt idx="1060">
                  <c:v>21.043854166666279</c:v>
                </c:pt>
                <c:pt idx="1061">
                  <c:v>21.045243055552419</c:v>
                </c:pt>
                <c:pt idx="1062">
                  <c:v>21.046631944438559</c:v>
                </c:pt>
                <c:pt idx="1063">
                  <c:v>21.048020833331975</c:v>
                </c:pt>
                <c:pt idx="1064">
                  <c:v>21.049409722218115</c:v>
                </c:pt>
                <c:pt idx="1065">
                  <c:v>21.050798611111531</c:v>
                </c:pt>
                <c:pt idx="1066">
                  <c:v>21.052187499997672</c:v>
                </c:pt>
                <c:pt idx="1067">
                  <c:v>21.053576388883812</c:v>
                </c:pt>
                <c:pt idx="1068">
                  <c:v>21.054965277777228</c:v>
                </c:pt>
                <c:pt idx="1069">
                  <c:v>21.056354166663368</c:v>
                </c:pt>
                <c:pt idx="1070">
                  <c:v>21.057743055549508</c:v>
                </c:pt>
                <c:pt idx="1071">
                  <c:v>21.059131944442925</c:v>
                </c:pt>
                <c:pt idx="1072">
                  <c:v>21.060520833329065</c:v>
                </c:pt>
                <c:pt idx="1073">
                  <c:v>21.061921296291985</c:v>
                </c:pt>
                <c:pt idx="1074">
                  <c:v>21.063310185185401</c:v>
                </c:pt>
                <c:pt idx="1075">
                  <c:v>21.064699074071541</c:v>
                </c:pt>
                <c:pt idx="1076">
                  <c:v>21.066087962957681</c:v>
                </c:pt>
                <c:pt idx="1077">
                  <c:v>21.067476851851097</c:v>
                </c:pt>
                <c:pt idx="1078">
                  <c:v>21.068865740737238</c:v>
                </c:pt>
                <c:pt idx="1079">
                  <c:v>21.070254629623378</c:v>
                </c:pt>
                <c:pt idx="1080">
                  <c:v>21.071643518516794</c:v>
                </c:pt>
                <c:pt idx="1081">
                  <c:v>21.073043981479714</c:v>
                </c:pt>
                <c:pt idx="1082">
                  <c:v>21.074432870365854</c:v>
                </c:pt>
                <c:pt idx="1083">
                  <c:v>21.07582175925927</c:v>
                </c:pt>
                <c:pt idx="1084">
                  <c:v>21.07721064814541</c:v>
                </c:pt>
                <c:pt idx="1085">
                  <c:v>21.07859953703155</c:v>
                </c:pt>
                <c:pt idx="1086">
                  <c:v>21.079988425924967</c:v>
                </c:pt>
                <c:pt idx="1087">
                  <c:v>21.081377314811107</c:v>
                </c:pt>
                <c:pt idx="1088">
                  <c:v>21.082766203704523</c:v>
                </c:pt>
                <c:pt idx="1089">
                  <c:v>21.084155092590663</c:v>
                </c:pt>
                <c:pt idx="1090">
                  <c:v>21.085543981476803</c:v>
                </c:pt>
                <c:pt idx="1091">
                  <c:v>21.086932870370219</c:v>
                </c:pt>
                <c:pt idx="1092">
                  <c:v>21.08832175925636</c:v>
                </c:pt>
                <c:pt idx="1093">
                  <c:v>21.0897106481425</c:v>
                </c:pt>
                <c:pt idx="1094">
                  <c:v>21.091099537035916</c:v>
                </c:pt>
                <c:pt idx="1095">
                  <c:v>21.092499999998836</c:v>
                </c:pt>
                <c:pt idx="1096">
                  <c:v>21.093888888884976</c:v>
                </c:pt>
                <c:pt idx="1097">
                  <c:v>21.095277777778392</c:v>
                </c:pt>
                <c:pt idx="1098">
                  <c:v>21.096666666664532</c:v>
                </c:pt>
                <c:pt idx="1099">
                  <c:v>21.098055555550673</c:v>
                </c:pt>
                <c:pt idx="1100">
                  <c:v>21.099444444444089</c:v>
                </c:pt>
                <c:pt idx="1101">
                  <c:v>21.100833333330229</c:v>
                </c:pt>
                <c:pt idx="1102">
                  <c:v>21.102222222216369</c:v>
                </c:pt>
                <c:pt idx="1103">
                  <c:v>21.103611111109785</c:v>
                </c:pt>
                <c:pt idx="1104">
                  <c:v>21.104999999995925</c:v>
                </c:pt>
                <c:pt idx="1105">
                  <c:v>21.106400462958845</c:v>
                </c:pt>
                <c:pt idx="1106">
                  <c:v>21.107789351852261</c:v>
                </c:pt>
                <c:pt idx="1107">
                  <c:v>21.109178240738402</c:v>
                </c:pt>
                <c:pt idx="1108">
                  <c:v>21.110567129624542</c:v>
                </c:pt>
                <c:pt idx="1109">
                  <c:v>21.111956018517958</c:v>
                </c:pt>
                <c:pt idx="1110">
                  <c:v>21.113344907404098</c:v>
                </c:pt>
                <c:pt idx="1111">
                  <c:v>21.114733796290238</c:v>
                </c:pt>
                <c:pt idx="1112">
                  <c:v>21.116134259253158</c:v>
                </c:pt>
                <c:pt idx="1113">
                  <c:v>21.117523148146574</c:v>
                </c:pt>
                <c:pt idx="1114">
                  <c:v>21.118912037032715</c:v>
                </c:pt>
                <c:pt idx="1115">
                  <c:v>21.120300925926131</c:v>
                </c:pt>
                <c:pt idx="1116">
                  <c:v>21.121689814812271</c:v>
                </c:pt>
                <c:pt idx="1117">
                  <c:v>21.123078703698411</c:v>
                </c:pt>
                <c:pt idx="1118">
                  <c:v>21.124467592591827</c:v>
                </c:pt>
                <c:pt idx="1119">
                  <c:v>21.125856481477967</c:v>
                </c:pt>
                <c:pt idx="1120">
                  <c:v>21.127245370364108</c:v>
                </c:pt>
                <c:pt idx="1121">
                  <c:v>21.128634259257524</c:v>
                </c:pt>
                <c:pt idx="1122">
                  <c:v>21.130034722220444</c:v>
                </c:pt>
                <c:pt idx="1123">
                  <c:v>21.131423611106584</c:v>
                </c:pt>
                <c:pt idx="1124">
                  <c:v>21.1328125</c:v>
                </c:pt>
                <c:pt idx="1125">
                  <c:v>21.13420138888614</c:v>
                </c:pt>
                <c:pt idx="1126">
                  <c:v>21.13559027777228</c:v>
                </c:pt>
                <c:pt idx="1127">
                  <c:v>21.1369907407352</c:v>
                </c:pt>
                <c:pt idx="1128">
                  <c:v>21.138379629628616</c:v>
                </c:pt>
                <c:pt idx="1129">
                  <c:v>21.139768518514757</c:v>
                </c:pt>
                <c:pt idx="1130">
                  <c:v>21.141157407408173</c:v>
                </c:pt>
                <c:pt idx="1131">
                  <c:v>21.142546296294313</c:v>
                </c:pt>
                <c:pt idx="1132">
                  <c:v>21.143935185180453</c:v>
                </c:pt>
                <c:pt idx="1133">
                  <c:v>21.145335648143373</c:v>
                </c:pt>
                <c:pt idx="1134">
                  <c:v>21.146724537036789</c:v>
                </c:pt>
                <c:pt idx="1135">
                  <c:v>21.148113425922929</c:v>
                </c:pt>
                <c:pt idx="1136">
                  <c:v>21.14950231480907</c:v>
                </c:pt>
                <c:pt idx="1137">
                  <c:v>21.150891203702486</c:v>
                </c:pt>
                <c:pt idx="1138">
                  <c:v>21.152280092588626</c:v>
                </c:pt>
                <c:pt idx="1139">
                  <c:v>21.153668981482042</c:v>
                </c:pt>
                <c:pt idx="1140">
                  <c:v>21.155057870368182</c:v>
                </c:pt>
                <c:pt idx="1141">
                  <c:v>21.156446759254322</c:v>
                </c:pt>
                <c:pt idx="1142">
                  <c:v>21.157835648147739</c:v>
                </c:pt>
                <c:pt idx="1143">
                  <c:v>21.159236111110658</c:v>
                </c:pt>
                <c:pt idx="1144">
                  <c:v>21.160624999996799</c:v>
                </c:pt>
                <c:pt idx="1145">
                  <c:v>21.162013888882939</c:v>
                </c:pt>
                <c:pt idx="1146">
                  <c:v>21.163402777776355</c:v>
                </c:pt>
                <c:pt idx="1147">
                  <c:v>21.164791666662495</c:v>
                </c:pt>
                <c:pt idx="1148">
                  <c:v>21.166180555555911</c:v>
                </c:pt>
                <c:pt idx="1149">
                  <c:v>21.167569444442051</c:v>
                </c:pt>
                <c:pt idx="1150">
                  <c:v>21.168958333328192</c:v>
                </c:pt>
                <c:pt idx="1151">
                  <c:v>21.170358796291112</c:v>
                </c:pt>
                <c:pt idx="1152">
                  <c:v>21.171747685184528</c:v>
                </c:pt>
                <c:pt idx="1153">
                  <c:v>21.173136574070668</c:v>
                </c:pt>
                <c:pt idx="1154">
                  <c:v>21.174525462956808</c:v>
                </c:pt>
                <c:pt idx="1155">
                  <c:v>21.175914351850224</c:v>
                </c:pt>
                <c:pt idx="1156">
                  <c:v>21.177303240736364</c:v>
                </c:pt>
                <c:pt idx="1157">
                  <c:v>21.178692129629781</c:v>
                </c:pt>
                <c:pt idx="1158">
                  <c:v>21.180081018515921</c:v>
                </c:pt>
                <c:pt idx="1159">
                  <c:v>21.181469907402061</c:v>
                </c:pt>
                <c:pt idx="1160">
                  <c:v>21.182858796295477</c:v>
                </c:pt>
                <c:pt idx="1161">
                  <c:v>21.184247685181617</c:v>
                </c:pt>
                <c:pt idx="1162">
                  <c:v>21.185636574075033</c:v>
                </c:pt>
                <c:pt idx="1163">
                  <c:v>21.187037037037953</c:v>
                </c:pt>
                <c:pt idx="1164">
                  <c:v>21.188425925924093</c:v>
                </c:pt>
                <c:pt idx="1165">
                  <c:v>21.189814814810234</c:v>
                </c:pt>
                <c:pt idx="1166">
                  <c:v>21.19120370370365</c:v>
                </c:pt>
                <c:pt idx="1167">
                  <c:v>21.19259259258979</c:v>
                </c:pt>
                <c:pt idx="1168">
                  <c:v>21.19398148147593</c:v>
                </c:pt>
                <c:pt idx="1169">
                  <c:v>21.195370370369346</c:v>
                </c:pt>
                <c:pt idx="1170">
                  <c:v>21.196759259255487</c:v>
                </c:pt>
                <c:pt idx="1171">
                  <c:v>21.198159722218406</c:v>
                </c:pt>
                <c:pt idx="1172">
                  <c:v>21.199548611111823</c:v>
                </c:pt>
                <c:pt idx="1173">
                  <c:v>21.200937499997963</c:v>
                </c:pt>
                <c:pt idx="1174">
                  <c:v>21.202326388884103</c:v>
                </c:pt>
                <c:pt idx="1175">
                  <c:v>21.203715277777519</c:v>
                </c:pt>
                <c:pt idx="1176">
                  <c:v>21.205104166663659</c:v>
                </c:pt>
                <c:pt idx="1177">
                  <c:v>21.206493055549799</c:v>
                </c:pt>
                <c:pt idx="1178">
                  <c:v>21.207881944443216</c:v>
                </c:pt>
                <c:pt idx="1179">
                  <c:v>21.209270833329356</c:v>
                </c:pt>
                <c:pt idx="1180">
                  <c:v>21.210671296292276</c:v>
                </c:pt>
                <c:pt idx="1181">
                  <c:v>21.212060185185692</c:v>
                </c:pt>
                <c:pt idx="1182">
                  <c:v>21.213449074071832</c:v>
                </c:pt>
                <c:pt idx="1183">
                  <c:v>21.214837962957972</c:v>
                </c:pt>
                <c:pt idx="1184">
                  <c:v>21.216226851851388</c:v>
                </c:pt>
                <c:pt idx="1185">
                  <c:v>21.217615740737529</c:v>
                </c:pt>
                <c:pt idx="1186">
                  <c:v>21.219004629623669</c:v>
                </c:pt>
                <c:pt idx="1187">
                  <c:v>21.220393518517085</c:v>
                </c:pt>
                <c:pt idx="1188">
                  <c:v>21.221782407403225</c:v>
                </c:pt>
                <c:pt idx="1189">
                  <c:v>21.223171296296641</c:v>
                </c:pt>
                <c:pt idx="1190">
                  <c:v>21.224571759259561</c:v>
                </c:pt>
                <c:pt idx="1191">
                  <c:v>21.225972222222481</c:v>
                </c:pt>
                <c:pt idx="1192">
                  <c:v>21.227372685185401</c:v>
                </c:pt>
                <c:pt idx="1193">
                  <c:v>21.228761574071541</c:v>
                </c:pt>
                <c:pt idx="1194">
                  <c:v>21.230162037034461</c:v>
                </c:pt>
                <c:pt idx="1195">
                  <c:v>21.231550925920601</c:v>
                </c:pt>
                <c:pt idx="1196">
                  <c:v>21.232939814814017</c:v>
                </c:pt>
                <c:pt idx="1197">
                  <c:v>21.234340277776937</c:v>
                </c:pt>
                <c:pt idx="1198">
                  <c:v>21.235729166663077</c:v>
                </c:pt>
                <c:pt idx="1199">
                  <c:v>21.237129629625997</c:v>
                </c:pt>
                <c:pt idx="1200">
                  <c:v>21.238518518519413</c:v>
                </c:pt>
                <c:pt idx="1201">
                  <c:v>21.239918981482333</c:v>
                </c:pt>
                <c:pt idx="1202">
                  <c:v>21.241307870368473</c:v>
                </c:pt>
                <c:pt idx="1203">
                  <c:v>21.242696759254613</c:v>
                </c:pt>
                <c:pt idx="1204">
                  <c:v>21.24408564814803</c:v>
                </c:pt>
                <c:pt idx="1205">
                  <c:v>21.24547453703417</c:v>
                </c:pt>
                <c:pt idx="1206">
                  <c:v>21.24686342592031</c:v>
                </c:pt>
                <c:pt idx="1207">
                  <c:v>21.248252314813726</c:v>
                </c:pt>
                <c:pt idx="1208">
                  <c:v>21.249641203699866</c:v>
                </c:pt>
                <c:pt idx="1209">
                  <c:v>21.251030092593282</c:v>
                </c:pt>
                <c:pt idx="1210">
                  <c:v>21.252418981479423</c:v>
                </c:pt>
                <c:pt idx="1211">
                  <c:v>21.253807870365563</c:v>
                </c:pt>
                <c:pt idx="1212">
                  <c:v>21.255196759258979</c:v>
                </c:pt>
                <c:pt idx="1213">
                  <c:v>21.256585648145119</c:v>
                </c:pt>
                <c:pt idx="1214">
                  <c:v>21.257974537031259</c:v>
                </c:pt>
                <c:pt idx="1215">
                  <c:v>21.259363425924676</c:v>
                </c:pt>
                <c:pt idx="1216">
                  <c:v>21.260752314810816</c:v>
                </c:pt>
                <c:pt idx="1217">
                  <c:v>21.262141203704232</c:v>
                </c:pt>
                <c:pt idx="1218">
                  <c:v>21.263530092590372</c:v>
                </c:pt>
                <c:pt idx="1219">
                  <c:v>21.264918981476512</c:v>
                </c:pt>
                <c:pt idx="1220">
                  <c:v>21.266307870369928</c:v>
                </c:pt>
                <c:pt idx="1221">
                  <c:v>21.267696759256069</c:v>
                </c:pt>
                <c:pt idx="1222">
                  <c:v>21.269097222218988</c:v>
                </c:pt>
                <c:pt idx="1223">
                  <c:v>21.270486111105129</c:v>
                </c:pt>
                <c:pt idx="1224">
                  <c:v>21.271874999998545</c:v>
                </c:pt>
                <c:pt idx="1225">
                  <c:v>21.273263888884685</c:v>
                </c:pt>
                <c:pt idx="1226">
                  <c:v>21.274652777778101</c:v>
                </c:pt>
                <c:pt idx="1227">
                  <c:v>21.276041666664241</c:v>
                </c:pt>
                <c:pt idx="1228">
                  <c:v>21.277430555550382</c:v>
                </c:pt>
                <c:pt idx="1229">
                  <c:v>21.278819444443798</c:v>
                </c:pt>
                <c:pt idx="1230">
                  <c:v>21.280208333329938</c:v>
                </c:pt>
                <c:pt idx="1231">
                  <c:v>21.281597222216078</c:v>
                </c:pt>
                <c:pt idx="1232">
                  <c:v>21.282986111109494</c:v>
                </c:pt>
                <c:pt idx="1233">
                  <c:v>21.284374999995634</c:v>
                </c:pt>
                <c:pt idx="1234">
                  <c:v>21.285763888889051</c:v>
                </c:pt>
                <c:pt idx="1235">
                  <c:v>21.287152777775191</c:v>
                </c:pt>
                <c:pt idx="1236">
                  <c:v>21.288541666661331</c:v>
                </c:pt>
                <c:pt idx="1237">
                  <c:v>21.289930555554747</c:v>
                </c:pt>
                <c:pt idx="1238">
                  <c:v>21.291319444440887</c:v>
                </c:pt>
                <c:pt idx="1239">
                  <c:v>21.292708333334303</c:v>
                </c:pt>
                <c:pt idx="1240">
                  <c:v>21.294097222220444</c:v>
                </c:pt>
                <c:pt idx="1241">
                  <c:v>21.295486111106584</c:v>
                </c:pt>
                <c:pt idx="1242">
                  <c:v>21.296875</c:v>
                </c:pt>
                <c:pt idx="1243">
                  <c:v>21.29826388888614</c:v>
                </c:pt>
                <c:pt idx="1244">
                  <c:v>21.29965277777228</c:v>
                </c:pt>
                <c:pt idx="1245">
                  <c:v>21.301041666665697</c:v>
                </c:pt>
                <c:pt idx="1246">
                  <c:v>21.302442129628616</c:v>
                </c:pt>
                <c:pt idx="1247">
                  <c:v>21.303831018514757</c:v>
                </c:pt>
                <c:pt idx="1248">
                  <c:v>21.305219907408173</c:v>
                </c:pt>
                <c:pt idx="1249">
                  <c:v>21.306608796294313</c:v>
                </c:pt>
                <c:pt idx="1250">
                  <c:v>21.307997685180453</c:v>
                </c:pt>
                <c:pt idx="1251">
                  <c:v>21.309386574073869</c:v>
                </c:pt>
                <c:pt idx="1252">
                  <c:v>21.310775462960009</c:v>
                </c:pt>
                <c:pt idx="1253">
                  <c:v>21.31216435184615</c:v>
                </c:pt>
                <c:pt idx="1254">
                  <c:v>21.313553240739566</c:v>
                </c:pt>
                <c:pt idx="1255">
                  <c:v>21.314942129625706</c:v>
                </c:pt>
                <c:pt idx="1256">
                  <c:v>21.316331018519122</c:v>
                </c:pt>
                <c:pt idx="1257">
                  <c:v>21.317719907405262</c:v>
                </c:pt>
                <c:pt idx="1258">
                  <c:v>21.319108796291403</c:v>
                </c:pt>
                <c:pt idx="1259">
                  <c:v>21.320509259254322</c:v>
                </c:pt>
                <c:pt idx="1260">
                  <c:v>21.321898148147739</c:v>
                </c:pt>
                <c:pt idx="1261">
                  <c:v>21.323287037033879</c:v>
                </c:pt>
                <c:pt idx="1262">
                  <c:v>21.324675925920019</c:v>
                </c:pt>
                <c:pt idx="1263">
                  <c:v>21.326064814813435</c:v>
                </c:pt>
                <c:pt idx="1264">
                  <c:v>21.327465277776355</c:v>
                </c:pt>
                <c:pt idx="1265">
                  <c:v>21.328854166662495</c:v>
                </c:pt>
                <c:pt idx="1266">
                  <c:v>21.330243055555911</c:v>
                </c:pt>
                <c:pt idx="1267">
                  <c:v>21.331631944442051</c:v>
                </c:pt>
                <c:pt idx="1268">
                  <c:v>21.333020833328192</c:v>
                </c:pt>
                <c:pt idx="1269">
                  <c:v>21.334421296291112</c:v>
                </c:pt>
                <c:pt idx="1270">
                  <c:v>21.335810185184528</c:v>
                </c:pt>
                <c:pt idx="1271">
                  <c:v>21.337199074070668</c:v>
                </c:pt>
                <c:pt idx="1272">
                  <c:v>21.338587962956808</c:v>
                </c:pt>
                <c:pt idx="1273">
                  <c:v>21.339976851850224</c:v>
                </c:pt>
                <c:pt idx="1274">
                  <c:v>21.341365740736364</c:v>
                </c:pt>
                <c:pt idx="1275">
                  <c:v>21.342754629629781</c:v>
                </c:pt>
                <c:pt idx="1276">
                  <c:v>21.344143518515921</c:v>
                </c:pt>
                <c:pt idx="1277">
                  <c:v>21.345532407402061</c:v>
                </c:pt>
                <c:pt idx="1278">
                  <c:v>21.346921296295477</c:v>
                </c:pt>
                <c:pt idx="1279">
                  <c:v>21.348321759258397</c:v>
                </c:pt>
                <c:pt idx="1280">
                  <c:v>21.349710648144537</c:v>
                </c:pt>
                <c:pt idx="1281">
                  <c:v>21.351099537037953</c:v>
                </c:pt>
                <c:pt idx="1282">
                  <c:v>21.352488425924093</c:v>
                </c:pt>
                <c:pt idx="1283">
                  <c:v>21.353877314810234</c:v>
                </c:pt>
                <c:pt idx="1284">
                  <c:v>21.35526620370365</c:v>
                </c:pt>
                <c:pt idx="1285">
                  <c:v>21.35665509258979</c:v>
                </c:pt>
                <c:pt idx="1286">
                  <c:v>21.35804398147593</c:v>
                </c:pt>
                <c:pt idx="1287">
                  <c:v>21.359432870369346</c:v>
                </c:pt>
                <c:pt idx="1288">
                  <c:v>21.360821759255487</c:v>
                </c:pt>
                <c:pt idx="1289">
                  <c:v>21.362210648148903</c:v>
                </c:pt>
                <c:pt idx="1290">
                  <c:v>21.363599537035043</c:v>
                </c:pt>
                <c:pt idx="1291">
                  <c:v>21.364988425921183</c:v>
                </c:pt>
                <c:pt idx="1292">
                  <c:v>21.366377314814599</c:v>
                </c:pt>
                <c:pt idx="1293">
                  <c:v>21.367766203700739</c:v>
                </c:pt>
                <c:pt idx="1294">
                  <c:v>21.36915509258688</c:v>
                </c:pt>
                <c:pt idx="1295">
                  <c:v>21.370543981480296</c:v>
                </c:pt>
                <c:pt idx="1296">
                  <c:v>21.371932870366436</c:v>
                </c:pt>
                <c:pt idx="1297">
                  <c:v>21.373321759259852</c:v>
                </c:pt>
                <c:pt idx="1298">
                  <c:v>21.374710648145992</c:v>
                </c:pt>
                <c:pt idx="1299">
                  <c:v>21.376099537032133</c:v>
                </c:pt>
                <c:pt idx="1300">
                  <c:v>21.377488425925549</c:v>
                </c:pt>
                <c:pt idx="1301">
                  <c:v>21.378877314811689</c:v>
                </c:pt>
                <c:pt idx="1302">
                  <c:v>21.380277777774609</c:v>
                </c:pt>
                <c:pt idx="1303">
                  <c:v>21.381666666660749</c:v>
                </c:pt>
                <c:pt idx="1304">
                  <c:v>21.383055555554165</c:v>
                </c:pt>
                <c:pt idx="1305">
                  <c:v>21.384444444440305</c:v>
                </c:pt>
                <c:pt idx="1306">
                  <c:v>21.385833333333721</c:v>
                </c:pt>
                <c:pt idx="1307">
                  <c:v>21.387222222219862</c:v>
                </c:pt>
                <c:pt idx="1308">
                  <c:v>21.388611111106002</c:v>
                </c:pt>
                <c:pt idx="1309">
                  <c:v>21.389999999999418</c:v>
                </c:pt>
                <c:pt idx="1310">
                  <c:v>21.391412037031841</c:v>
                </c:pt>
                <c:pt idx="1311">
                  <c:v>21.392800925925258</c:v>
                </c:pt>
                <c:pt idx="1312">
                  <c:v>21.394189814811398</c:v>
                </c:pt>
                <c:pt idx="1313">
                  <c:v>21.395590277774318</c:v>
                </c:pt>
                <c:pt idx="1314">
                  <c:v>21.396979166660458</c:v>
                </c:pt>
                <c:pt idx="1315">
                  <c:v>21.398368055553874</c:v>
                </c:pt>
                <c:pt idx="1316">
                  <c:v>21.399756944440014</c:v>
                </c:pt>
                <c:pt idx="1317">
                  <c:v>21.40114583333343</c:v>
                </c:pt>
                <c:pt idx="1318">
                  <c:v>21.402534722219571</c:v>
                </c:pt>
                <c:pt idx="1319">
                  <c:v>21.403923611105711</c:v>
                </c:pt>
                <c:pt idx="1320">
                  <c:v>21.405312499999127</c:v>
                </c:pt>
                <c:pt idx="1321">
                  <c:v>21.406701388885267</c:v>
                </c:pt>
                <c:pt idx="1322">
                  <c:v>21.408090277778683</c:v>
                </c:pt>
                <c:pt idx="1323">
                  <c:v>21.409479166664823</c:v>
                </c:pt>
                <c:pt idx="1324">
                  <c:v>21.410868055550964</c:v>
                </c:pt>
                <c:pt idx="1325">
                  <c:v>21.41225694444438</c:v>
                </c:pt>
                <c:pt idx="1326">
                  <c:v>21.41364583333052</c:v>
                </c:pt>
                <c:pt idx="1327">
                  <c:v>21.41503472221666</c:v>
                </c:pt>
                <c:pt idx="1328">
                  <c:v>21.416423611110076</c:v>
                </c:pt>
                <c:pt idx="1329">
                  <c:v>21.417812499996217</c:v>
                </c:pt>
                <c:pt idx="1330">
                  <c:v>21.419201388889633</c:v>
                </c:pt>
                <c:pt idx="1331">
                  <c:v>21.420601851852552</c:v>
                </c:pt>
                <c:pt idx="1332">
                  <c:v>21.421990740738693</c:v>
                </c:pt>
                <c:pt idx="1333">
                  <c:v>21.423379629624833</c:v>
                </c:pt>
                <c:pt idx="1334">
                  <c:v>21.424768518518249</c:v>
                </c:pt>
                <c:pt idx="1335">
                  <c:v>21.426157407404389</c:v>
                </c:pt>
                <c:pt idx="1336">
                  <c:v>21.427546296290529</c:v>
                </c:pt>
                <c:pt idx="1337">
                  <c:v>21.428935185183946</c:v>
                </c:pt>
                <c:pt idx="1338">
                  <c:v>21.430324074070086</c:v>
                </c:pt>
                <c:pt idx="1339">
                  <c:v>21.431712962963502</c:v>
                </c:pt>
                <c:pt idx="1340">
                  <c:v>21.433101851849642</c:v>
                </c:pt>
                <c:pt idx="1341">
                  <c:v>21.434490740735782</c:v>
                </c:pt>
                <c:pt idx="1342">
                  <c:v>21.435879629629198</c:v>
                </c:pt>
                <c:pt idx="1343">
                  <c:v>21.437268518515339</c:v>
                </c:pt>
                <c:pt idx="1344">
                  <c:v>21.438657407401479</c:v>
                </c:pt>
                <c:pt idx="1345">
                  <c:v>21.440046296294895</c:v>
                </c:pt>
                <c:pt idx="1346">
                  <c:v>21.441435185181035</c:v>
                </c:pt>
                <c:pt idx="1347">
                  <c:v>21.442824074074451</c:v>
                </c:pt>
                <c:pt idx="1348">
                  <c:v>21.444212962960592</c:v>
                </c:pt>
                <c:pt idx="1349">
                  <c:v>21.445601851846732</c:v>
                </c:pt>
                <c:pt idx="1350">
                  <c:v>21.446990740740148</c:v>
                </c:pt>
                <c:pt idx="1351">
                  <c:v>21.448379629626288</c:v>
                </c:pt>
                <c:pt idx="1352">
                  <c:v>21.449768518512428</c:v>
                </c:pt>
                <c:pt idx="1353">
                  <c:v>21.451157407405844</c:v>
                </c:pt>
                <c:pt idx="1354">
                  <c:v>21.452546296291985</c:v>
                </c:pt>
                <c:pt idx="1355">
                  <c:v>21.453935185185401</c:v>
                </c:pt>
                <c:pt idx="1356">
                  <c:v>21.455335648148321</c:v>
                </c:pt>
                <c:pt idx="1357">
                  <c:v>21.456724537034461</c:v>
                </c:pt>
                <c:pt idx="1358">
                  <c:v>21.458113425920601</c:v>
                </c:pt>
                <c:pt idx="1359">
                  <c:v>21.459502314814017</c:v>
                </c:pt>
                <c:pt idx="1360">
                  <c:v>21.460891203700157</c:v>
                </c:pt>
                <c:pt idx="1361">
                  <c:v>21.462280092593573</c:v>
                </c:pt>
                <c:pt idx="1362">
                  <c:v>21.463668981479714</c:v>
                </c:pt>
                <c:pt idx="1363">
                  <c:v>21.465057870365854</c:v>
                </c:pt>
                <c:pt idx="1364">
                  <c:v>21.46644675925927</c:v>
                </c:pt>
                <c:pt idx="1365">
                  <c:v>21.46783564814541</c:v>
                </c:pt>
                <c:pt idx="1366">
                  <c:v>21.46922453703155</c:v>
                </c:pt>
                <c:pt idx="1367">
                  <c:v>21.470613425924967</c:v>
                </c:pt>
                <c:pt idx="1368">
                  <c:v>21.472002314811107</c:v>
                </c:pt>
                <c:pt idx="1369">
                  <c:v>21.473391203704523</c:v>
                </c:pt>
                <c:pt idx="1370">
                  <c:v>21.474780092590663</c:v>
                </c:pt>
                <c:pt idx="1371">
                  <c:v>21.476168981476803</c:v>
                </c:pt>
                <c:pt idx="1372">
                  <c:v>21.477557870370219</c:v>
                </c:pt>
                <c:pt idx="1373">
                  <c:v>21.47894675925636</c:v>
                </c:pt>
                <c:pt idx="1374">
                  <c:v>21.4803356481425</c:v>
                </c:pt>
                <c:pt idx="1375">
                  <c:v>21.481724537035916</c:v>
                </c:pt>
                <c:pt idx="1376">
                  <c:v>21.483113425922056</c:v>
                </c:pt>
                <c:pt idx="1377">
                  <c:v>21.484502314815472</c:v>
                </c:pt>
                <c:pt idx="1378">
                  <c:v>21.485891203701613</c:v>
                </c:pt>
                <c:pt idx="1379">
                  <c:v>21.487291666664532</c:v>
                </c:pt>
                <c:pt idx="1380">
                  <c:v>21.488680555550673</c:v>
                </c:pt>
                <c:pt idx="1381">
                  <c:v>21.490069444444089</c:v>
                </c:pt>
                <c:pt idx="1382">
                  <c:v>21.491458333330229</c:v>
                </c:pt>
                <c:pt idx="1383">
                  <c:v>21.492847222216369</c:v>
                </c:pt>
                <c:pt idx="1384">
                  <c:v>21.494236111109785</c:v>
                </c:pt>
                <c:pt idx="1385">
                  <c:v>21.495624999995925</c:v>
                </c:pt>
                <c:pt idx="1386">
                  <c:v>21.497013888889342</c:v>
                </c:pt>
                <c:pt idx="1387">
                  <c:v>21.498414351852261</c:v>
                </c:pt>
                <c:pt idx="1388">
                  <c:v>21.499803240738402</c:v>
                </c:pt>
                <c:pt idx="1389">
                  <c:v>21.501203703701322</c:v>
                </c:pt>
                <c:pt idx="1390">
                  <c:v>21.502592592587462</c:v>
                </c:pt>
                <c:pt idx="1391">
                  <c:v>21.503981481480878</c:v>
                </c:pt>
                <c:pt idx="1392">
                  <c:v>21.505370370367018</c:v>
                </c:pt>
                <c:pt idx="1393">
                  <c:v>21.506759259253158</c:v>
                </c:pt>
                <c:pt idx="1394">
                  <c:v>21.508148148146574</c:v>
                </c:pt>
                <c:pt idx="1395">
                  <c:v>21.509537037032715</c:v>
                </c:pt>
                <c:pt idx="1396">
                  <c:v>21.510925925926131</c:v>
                </c:pt>
                <c:pt idx="1397">
                  <c:v>21.512314814812271</c:v>
                </c:pt>
                <c:pt idx="1398">
                  <c:v>21.513715277775191</c:v>
                </c:pt>
                <c:pt idx="1399">
                  <c:v>21.515104166661331</c:v>
                </c:pt>
                <c:pt idx="1400">
                  <c:v>21.516493055554747</c:v>
                </c:pt>
                <c:pt idx="1401">
                  <c:v>21.517881944440887</c:v>
                </c:pt>
                <c:pt idx="1402">
                  <c:v>21.519270833334303</c:v>
                </c:pt>
                <c:pt idx="1403">
                  <c:v>21.520659722220444</c:v>
                </c:pt>
                <c:pt idx="1404">
                  <c:v>21.522048611106584</c:v>
                </c:pt>
                <c:pt idx="1405">
                  <c:v>21.5234375</c:v>
                </c:pt>
                <c:pt idx="1406">
                  <c:v>21.52482638888614</c:v>
                </c:pt>
                <c:pt idx="1407">
                  <c:v>21.52621527777228</c:v>
                </c:pt>
                <c:pt idx="1408">
                  <c:v>21.5276157407352</c:v>
                </c:pt>
                <c:pt idx="1409">
                  <c:v>21.529004629628616</c:v>
                </c:pt>
                <c:pt idx="1410">
                  <c:v>21.530393518514757</c:v>
                </c:pt>
                <c:pt idx="1411">
                  <c:v>21.531782407408173</c:v>
                </c:pt>
                <c:pt idx="1412">
                  <c:v>21.533171296294313</c:v>
                </c:pt>
                <c:pt idx="1413">
                  <c:v>21.534583333334012</c:v>
                </c:pt>
                <c:pt idx="1414">
                  <c:v>21.535972222220153</c:v>
                </c:pt>
                <c:pt idx="1415">
                  <c:v>21.537372685183072</c:v>
                </c:pt>
                <c:pt idx="1416">
                  <c:v>21.538761574069213</c:v>
                </c:pt>
                <c:pt idx="1417">
                  <c:v>21.540150462962629</c:v>
                </c:pt>
                <c:pt idx="1418">
                  <c:v>21.541539351848769</c:v>
                </c:pt>
                <c:pt idx="1419">
                  <c:v>21.542928240734909</c:v>
                </c:pt>
                <c:pt idx="1420">
                  <c:v>21.544317129628325</c:v>
                </c:pt>
                <c:pt idx="1421">
                  <c:v>21.545706018514466</c:v>
                </c:pt>
                <c:pt idx="1422">
                  <c:v>21.547094907407882</c:v>
                </c:pt>
                <c:pt idx="1423">
                  <c:v>21.548483796294022</c:v>
                </c:pt>
                <c:pt idx="1424">
                  <c:v>21.549872685180162</c:v>
                </c:pt>
                <c:pt idx="1425">
                  <c:v>21.551261574073578</c:v>
                </c:pt>
                <c:pt idx="1426">
                  <c:v>21.552650462959718</c:v>
                </c:pt>
                <c:pt idx="1427">
                  <c:v>21.554039351845859</c:v>
                </c:pt>
                <c:pt idx="1428">
                  <c:v>21.555428240739275</c:v>
                </c:pt>
                <c:pt idx="1429">
                  <c:v>21.556817129625415</c:v>
                </c:pt>
                <c:pt idx="1430">
                  <c:v>21.558206018518831</c:v>
                </c:pt>
                <c:pt idx="1431">
                  <c:v>21.559594907404971</c:v>
                </c:pt>
                <c:pt idx="1432">
                  <c:v>21.560995370367891</c:v>
                </c:pt>
                <c:pt idx="1433">
                  <c:v>21.562384259254031</c:v>
                </c:pt>
                <c:pt idx="1434">
                  <c:v>21.563773148147448</c:v>
                </c:pt>
                <c:pt idx="1435">
                  <c:v>21.565162037033588</c:v>
                </c:pt>
                <c:pt idx="1436">
                  <c:v>21.566550925919728</c:v>
                </c:pt>
                <c:pt idx="1437">
                  <c:v>21.567939814813144</c:v>
                </c:pt>
                <c:pt idx="1438">
                  <c:v>21.569328703699284</c:v>
                </c:pt>
                <c:pt idx="1439">
                  <c:v>21.5707175925927</c:v>
                </c:pt>
                <c:pt idx="1440">
                  <c:v>21.572106481478841</c:v>
                </c:pt>
                <c:pt idx="1441">
                  <c:v>21.573495370364981</c:v>
                </c:pt>
                <c:pt idx="1442">
                  <c:v>21.574884259258397</c:v>
                </c:pt>
                <c:pt idx="1443">
                  <c:v>21.576273148144537</c:v>
                </c:pt>
                <c:pt idx="1444">
                  <c:v>21.577662037037953</c:v>
                </c:pt>
                <c:pt idx="1445">
                  <c:v>21.579050925924093</c:v>
                </c:pt>
                <c:pt idx="1446">
                  <c:v>21.580439814810234</c:v>
                </c:pt>
                <c:pt idx="1447">
                  <c:v>21.58182870370365</c:v>
                </c:pt>
                <c:pt idx="1448">
                  <c:v>21.58321759258979</c:v>
                </c:pt>
                <c:pt idx="1449">
                  <c:v>21.58460648147593</c:v>
                </c:pt>
                <c:pt idx="1450">
                  <c:v>21.585995370369346</c:v>
                </c:pt>
                <c:pt idx="1451">
                  <c:v>21.587384259255487</c:v>
                </c:pt>
                <c:pt idx="1452">
                  <c:v>21.588773148148903</c:v>
                </c:pt>
                <c:pt idx="1453">
                  <c:v>21.590173611111823</c:v>
                </c:pt>
                <c:pt idx="1454">
                  <c:v>21.591562499997963</c:v>
                </c:pt>
                <c:pt idx="1455">
                  <c:v>21.592951388884103</c:v>
                </c:pt>
                <c:pt idx="1456">
                  <c:v>21.594340277777519</c:v>
                </c:pt>
                <c:pt idx="1457">
                  <c:v>21.595729166663659</c:v>
                </c:pt>
                <c:pt idx="1458">
                  <c:v>21.597118055549799</c:v>
                </c:pt>
                <c:pt idx="1459">
                  <c:v>21.598506944443216</c:v>
                </c:pt>
                <c:pt idx="1460">
                  <c:v>21.599895833329356</c:v>
                </c:pt>
                <c:pt idx="1461">
                  <c:v>21.601284722222772</c:v>
                </c:pt>
                <c:pt idx="1462">
                  <c:v>21.602673611108912</c:v>
                </c:pt>
                <c:pt idx="1463">
                  <c:v>21.604062499995052</c:v>
                </c:pt>
                <c:pt idx="1464">
                  <c:v>21.605451388888469</c:v>
                </c:pt>
                <c:pt idx="1465">
                  <c:v>21.606840277774609</c:v>
                </c:pt>
                <c:pt idx="1466">
                  <c:v>21.608229166660749</c:v>
                </c:pt>
                <c:pt idx="1467">
                  <c:v>21.609618055554165</c:v>
                </c:pt>
                <c:pt idx="1468">
                  <c:v>21.611006944440305</c:v>
                </c:pt>
                <c:pt idx="1469">
                  <c:v>21.612395833333721</c:v>
                </c:pt>
                <c:pt idx="1470">
                  <c:v>21.613784722219862</c:v>
                </c:pt>
                <c:pt idx="1471">
                  <c:v>21.615173611106002</c:v>
                </c:pt>
                <c:pt idx="1472">
                  <c:v>21.616562499999418</c:v>
                </c:pt>
                <c:pt idx="1473">
                  <c:v>21.617951388885558</c:v>
                </c:pt>
                <c:pt idx="1474">
                  <c:v>21.619340277771698</c:v>
                </c:pt>
                <c:pt idx="1475">
                  <c:v>21.620729166665114</c:v>
                </c:pt>
                <c:pt idx="1476">
                  <c:v>21.622118055551255</c:v>
                </c:pt>
                <c:pt idx="1477">
                  <c:v>21.623506944444671</c:v>
                </c:pt>
                <c:pt idx="1478">
                  <c:v>21.624907407407591</c:v>
                </c:pt>
                <c:pt idx="1479">
                  <c:v>21.626296296293731</c:v>
                </c:pt>
                <c:pt idx="1480">
                  <c:v>21.627685185179871</c:v>
                </c:pt>
                <c:pt idx="1481">
                  <c:v>21.629074074073287</c:v>
                </c:pt>
                <c:pt idx="1482">
                  <c:v>21.630462962959427</c:v>
                </c:pt>
                <c:pt idx="1483">
                  <c:v>21.631851851845568</c:v>
                </c:pt>
                <c:pt idx="1484">
                  <c:v>21.633240740738984</c:v>
                </c:pt>
                <c:pt idx="1485">
                  <c:v>21.634629629625124</c:v>
                </c:pt>
                <c:pt idx="1486">
                  <c:v>21.63601851851854</c:v>
                </c:pt>
                <c:pt idx="1487">
                  <c:v>21.63740740740468</c:v>
                </c:pt>
                <c:pt idx="1488">
                  <c:v>21.63879629629082</c:v>
                </c:pt>
                <c:pt idx="1489">
                  <c:v>21.640185185184237</c:v>
                </c:pt>
                <c:pt idx="1490">
                  <c:v>21.641574074070377</c:v>
                </c:pt>
                <c:pt idx="1491">
                  <c:v>21.642962962963793</c:v>
                </c:pt>
                <c:pt idx="1492">
                  <c:v>21.644351851849933</c:v>
                </c:pt>
                <c:pt idx="1493">
                  <c:v>21.645740740736073</c:v>
                </c:pt>
                <c:pt idx="1494">
                  <c:v>21.647141203698993</c:v>
                </c:pt>
                <c:pt idx="1495">
                  <c:v>21.648530092592409</c:v>
                </c:pt>
                <c:pt idx="1496">
                  <c:v>21.64991898147855</c:v>
                </c:pt>
                <c:pt idx="1497">
                  <c:v>21.65130787036469</c:v>
                </c:pt>
                <c:pt idx="1498">
                  <c:v>21.652696759258106</c:v>
                </c:pt>
                <c:pt idx="1499">
                  <c:v>21.654085648144246</c:v>
                </c:pt>
                <c:pt idx="1500">
                  <c:v>21.655474537037662</c:v>
                </c:pt>
                <c:pt idx="1501">
                  <c:v>21.656863425923802</c:v>
                </c:pt>
                <c:pt idx="1502">
                  <c:v>21.658252314809943</c:v>
                </c:pt>
                <c:pt idx="1503">
                  <c:v>21.659641203703359</c:v>
                </c:pt>
                <c:pt idx="1504">
                  <c:v>21.661030092589499</c:v>
                </c:pt>
                <c:pt idx="1505">
                  <c:v>21.662430555552419</c:v>
                </c:pt>
                <c:pt idx="1506">
                  <c:v>21.663819444438559</c:v>
                </c:pt>
                <c:pt idx="1507">
                  <c:v>21.665208333331975</c:v>
                </c:pt>
                <c:pt idx="1508">
                  <c:v>21.666597222218115</c:v>
                </c:pt>
                <c:pt idx="1509">
                  <c:v>21.667986111111531</c:v>
                </c:pt>
                <c:pt idx="1510">
                  <c:v>21.669374999997672</c:v>
                </c:pt>
                <c:pt idx="1511">
                  <c:v>21.670763888883812</c:v>
                </c:pt>
                <c:pt idx="1512">
                  <c:v>21.672152777777228</c:v>
                </c:pt>
                <c:pt idx="1513">
                  <c:v>21.673541666663368</c:v>
                </c:pt>
                <c:pt idx="1514">
                  <c:v>21.674930555549508</c:v>
                </c:pt>
                <c:pt idx="1515">
                  <c:v>21.676319444442925</c:v>
                </c:pt>
                <c:pt idx="1516">
                  <c:v>21.677708333329065</c:v>
                </c:pt>
                <c:pt idx="1517">
                  <c:v>21.679097222222481</c:v>
                </c:pt>
                <c:pt idx="1518">
                  <c:v>21.680486111108621</c:v>
                </c:pt>
                <c:pt idx="1519">
                  <c:v>21.681886574071541</c:v>
                </c:pt>
                <c:pt idx="1520">
                  <c:v>21.683275462957681</c:v>
                </c:pt>
                <c:pt idx="1521">
                  <c:v>21.684664351851097</c:v>
                </c:pt>
                <c:pt idx="1522">
                  <c:v>21.686053240737238</c:v>
                </c:pt>
                <c:pt idx="1523">
                  <c:v>21.687442129623378</c:v>
                </c:pt>
                <c:pt idx="1524">
                  <c:v>21.688831018516794</c:v>
                </c:pt>
                <c:pt idx="1525">
                  <c:v>21.690219907402934</c:v>
                </c:pt>
                <c:pt idx="1526">
                  <c:v>21.69160879629635</c:v>
                </c:pt>
                <c:pt idx="1527">
                  <c:v>21.69299768518249</c:v>
                </c:pt>
                <c:pt idx="1528">
                  <c:v>21.694386574068631</c:v>
                </c:pt>
                <c:pt idx="1529">
                  <c:v>21.695775462962047</c:v>
                </c:pt>
                <c:pt idx="1530">
                  <c:v>21.697164351848187</c:v>
                </c:pt>
                <c:pt idx="1531">
                  <c:v>21.698553240741603</c:v>
                </c:pt>
                <c:pt idx="1532">
                  <c:v>21.699942129627743</c:v>
                </c:pt>
                <c:pt idx="1533">
                  <c:v>21.701331018513883</c:v>
                </c:pt>
                <c:pt idx="1534">
                  <c:v>21.702731481476803</c:v>
                </c:pt>
                <c:pt idx="1535">
                  <c:v>21.704120370370219</c:v>
                </c:pt>
                <c:pt idx="1536">
                  <c:v>21.70550925925636</c:v>
                </c:pt>
                <c:pt idx="1537">
                  <c:v>21.7068981481425</c:v>
                </c:pt>
                <c:pt idx="1538">
                  <c:v>21.708287037035916</c:v>
                </c:pt>
                <c:pt idx="1539">
                  <c:v>21.709675925922056</c:v>
                </c:pt>
                <c:pt idx="1540">
                  <c:v>21.711064814815472</c:v>
                </c:pt>
                <c:pt idx="1541">
                  <c:v>21.712453703701613</c:v>
                </c:pt>
                <c:pt idx="1542">
                  <c:v>21.713842592587753</c:v>
                </c:pt>
                <c:pt idx="1543">
                  <c:v>21.715231481481169</c:v>
                </c:pt>
                <c:pt idx="1544">
                  <c:v>21.716620370367309</c:v>
                </c:pt>
                <c:pt idx="1545">
                  <c:v>21.718009259253449</c:v>
                </c:pt>
                <c:pt idx="1546">
                  <c:v>21.719398148146865</c:v>
                </c:pt>
                <c:pt idx="1547">
                  <c:v>21.720787037033006</c:v>
                </c:pt>
                <c:pt idx="1548">
                  <c:v>21.722175925926422</c:v>
                </c:pt>
                <c:pt idx="1549">
                  <c:v>21.723564814812562</c:v>
                </c:pt>
                <c:pt idx="1550">
                  <c:v>21.724953703698702</c:v>
                </c:pt>
                <c:pt idx="1551">
                  <c:v>21.726354166661622</c:v>
                </c:pt>
                <c:pt idx="1552">
                  <c:v>21.727743055555038</c:v>
                </c:pt>
                <c:pt idx="1553">
                  <c:v>21.729131944441178</c:v>
                </c:pt>
                <c:pt idx="1554">
                  <c:v>21.730520833327319</c:v>
                </c:pt>
                <c:pt idx="1555">
                  <c:v>21.731909722220735</c:v>
                </c:pt>
                <c:pt idx="1556">
                  <c:v>21.733298611106875</c:v>
                </c:pt>
                <c:pt idx="1557">
                  <c:v>21.734687500000291</c:v>
                </c:pt>
                <c:pt idx="1558">
                  <c:v>21.736076388886431</c:v>
                </c:pt>
                <c:pt idx="1559">
                  <c:v>21.737465277772571</c:v>
                </c:pt>
                <c:pt idx="1560">
                  <c:v>21.738854166665988</c:v>
                </c:pt>
                <c:pt idx="1561">
                  <c:v>21.740243055552128</c:v>
                </c:pt>
                <c:pt idx="1562">
                  <c:v>21.741643518515048</c:v>
                </c:pt>
                <c:pt idx="1563">
                  <c:v>21.743032407401188</c:v>
                </c:pt>
                <c:pt idx="1564">
                  <c:v>21.744421296294604</c:v>
                </c:pt>
                <c:pt idx="1565">
                  <c:v>21.745810185180744</c:v>
                </c:pt>
                <c:pt idx="1566">
                  <c:v>21.74719907407416</c:v>
                </c:pt>
                <c:pt idx="1567">
                  <c:v>21.748587962960301</c:v>
                </c:pt>
                <c:pt idx="1568">
                  <c:v>21.749976851846441</c:v>
                </c:pt>
                <c:pt idx="1569">
                  <c:v>21.751365740739857</c:v>
                </c:pt>
                <c:pt idx="1570">
                  <c:v>21.752754629625997</c:v>
                </c:pt>
                <c:pt idx="1571">
                  <c:v>21.754143518519413</c:v>
                </c:pt>
                <c:pt idx="1572">
                  <c:v>21.755532407405553</c:v>
                </c:pt>
                <c:pt idx="1573">
                  <c:v>21.756921296291694</c:v>
                </c:pt>
                <c:pt idx="1574">
                  <c:v>21.758321759254613</c:v>
                </c:pt>
                <c:pt idx="1575">
                  <c:v>21.75971064814803</c:v>
                </c:pt>
                <c:pt idx="1576">
                  <c:v>21.76109953703417</c:v>
                </c:pt>
                <c:pt idx="1577">
                  <c:v>21.76248842592031</c:v>
                </c:pt>
                <c:pt idx="1578">
                  <c:v>21.763877314813726</c:v>
                </c:pt>
                <c:pt idx="1579">
                  <c:v>21.765266203699866</c:v>
                </c:pt>
                <c:pt idx="1580">
                  <c:v>21.766655092593282</c:v>
                </c:pt>
                <c:pt idx="1581">
                  <c:v>21.768043981479423</c:v>
                </c:pt>
                <c:pt idx="1582">
                  <c:v>21.769432870365563</c:v>
                </c:pt>
                <c:pt idx="1583">
                  <c:v>21.770821759258979</c:v>
                </c:pt>
                <c:pt idx="1584">
                  <c:v>21.772210648145119</c:v>
                </c:pt>
                <c:pt idx="1585">
                  <c:v>21.773599537031259</c:v>
                </c:pt>
                <c:pt idx="1586">
                  <c:v>21.774988425924676</c:v>
                </c:pt>
                <c:pt idx="1587">
                  <c:v>21.776377314810816</c:v>
                </c:pt>
                <c:pt idx="1588">
                  <c:v>21.777766203704232</c:v>
                </c:pt>
                <c:pt idx="1589">
                  <c:v>21.779155092590372</c:v>
                </c:pt>
                <c:pt idx="1590">
                  <c:v>21.780543981476512</c:v>
                </c:pt>
                <c:pt idx="1591">
                  <c:v>21.781932870369928</c:v>
                </c:pt>
                <c:pt idx="1592">
                  <c:v>21.783321759256069</c:v>
                </c:pt>
                <c:pt idx="1593">
                  <c:v>21.784710648142209</c:v>
                </c:pt>
                <c:pt idx="1594">
                  <c:v>21.786099537035625</c:v>
                </c:pt>
                <c:pt idx="1595">
                  <c:v>21.787488425921765</c:v>
                </c:pt>
                <c:pt idx="1596">
                  <c:v>21.788877314815181</c:v>
                </c:pt>
                <c:pt idx="1597">
                  <c:v>21.790266203701322</c:v>
                </c:pt>
                <c:pt idx="1598">
                  <c:v>21.791666666664241</c:v>
                </c:pt>
                <c:pt idx="1599">
                  <c:v>21.793055555550382</c:v>
                </c:pt>
                <c:pt idx="1600">
                  <c:v>21.794444444443798</c:v>
                </c:pt>
                <c:pt idx="1601">
                  <c:v>21.795833333329938</c:v>
                </c:pt>
                <c:pt idx="1602">
                  <c:v>21.797222222216078</c:v>
                </c:pt>
                <c:pt idx="1603">
                  <c:v>21.798611111109494</c:v>
                </c:pt>
                <c:pt idx="1604">
                  <c:v>21.799999999995634</c:v>
                </c:pt>
                <c:pt idx="1605">
                  <c:v>21.801388888889051</c:v>
                </c:pt>
                <c:pt idx="1606">
                  <c:v>21.802777777775191</c:v>
                </c:pt>
                <c:pt idx="1607">
                  <c:v>21.804166666661331</c:v>
                </c:pt>
                <c:pt idx="1608">
                  <c:v>21.805555555554747</c:v>
                </c:pt>
                <c:pt idx="1609">
                  <c:v>21.806944444440887</c:v>
                </c:pt>
                <c:pt idx="1610">
                  <c:v>21.808333333334303</c:v>
                </c:pt>
                <c:pt idx="1611">
                  <c:v>21.809722222220444</c:v>
                </c:pt>
                <c:pt idx="1612">
                  <c:v>21.811111111106584</c:v>
                </c:pt>
                <c:pt idx="1613">
                  <c:v>21.8125</c:v>
                </c:pt>
                <c:pt idx="1614">
                  <c:v>21.81388888888614</c:v>
                </c:pt>
                <c:pt idx="1615">
                  <c:v>21.81527777777228</c:v>
                </c:pt>
                <c:pt idx="1616">
                  <c:v>21.8166782407352</c:v>
                </c:pt>
                <c:pt idx="1617">
                  <c:v>21.818067129628616</c:v>
                </c:pt>
                <c:pt idx="1618">
                  <c:v>21.819456018514757</c:v>
                </c:pt>
                <c:pt idx="1619">
                  <c:v>21.820844907408173</c:v>
                </c:pt>
                <c:pt idx="1620">
                  <c:v>21.822233796294313</c:v>
                </c:pt>
                <c:pt idx="1621">
                  <c:v>21.823622685180453</c:v>
                </c:pt>
                <c:pt idx="1622">
                  <c:v>21.825011574073869</c:v>
                </c:pt>
                <c:pt idx="1623">
                  <c:v>21.826400462960009</c:v>
                </c:pt>
                <c:pt idx="1624">
                  <c:v>21.82778935184615</c:v>
                </c:pt>
                <c:pt idx="1625">
                  <c:v>21.829178240739566</c:v>
                </c:pt>
                <c:pt idx="1626">
                  <c:v>21.830567129625706</c:v>
                </c:pt>
                <c:pt idx="1627">
                  <c:v>21.831956018519122</c:v>
                </c:pt>
                <c:pt idx="1628">
                  <c:v>21.833344907405262</c:v>
                </c:pt>
                <c:pt idx="1629">
                  <c:v>21.834733796291403</c:v>
                </c:pt>
                <c:pt idx="1630">
                  <c:v>21.836122685184819</c:v>
                </c:pt>
                <c:pt idx="1631">
                  <c:v>21.837511574070959</c:v>
                </c:pt>
                <c:pt idx="1632">
                  <c:v>21.838900462957099</c:v>
                </c:pt>
                <c:pt idx="1633">
                  <c:v>21.840289351850515</c:v>
                </c:pt>
                <c:pt idx="1634">
                  <c:v>21.841678240736655</c:v>
                </c:pt>
                <c:pt idx="1635">
                  <c:v>21.843078703699575</c:v>
                </c:pt>
                <c:pt idx="1636">
                  <c:v>21.844467592592991</c:v>
                </c:pt>
                <c:pt idx="1637">
                  <c:v>21.845856481479132</c:v>
                </c:pt>
                <c:pt idx="1638">
                  <c:v>21.847245370365272</c:v>
                </c:pt>
                <c:pt idx="1639">
                  <c:v>21.848634259258688</c:v>
                </c:pt>
                <c:pt idx="1640">
                  <c:v>21.850023148144828</c:v>
                </c:pt>
                <c:pt idx="1641">
                  <c:v>21.851412037030968</c:v>
                </c:pt>
                <c:pt idx="1642">
                  <c:v>21.852800925924385</c:v>
                </c:pt>
                <c:pt idx="1643">
                  <c:v>21.854189814810525</c:v>
                </c:pt>
                <c:pt idx="1644">
                  <c:v>21.855578703703941</c:v>
                </c:pt>
                <c:pt idx="1645">
                  <c:v>21.856967592590081</c:v>
                </c:pt>
                <c:pt idx="1646">
                  <c:v>21.858356481476221</c:v>
                </c:pt>
                <c:pt idx="1647">
                  <c:v>21.859756944439141</c:v>
                </c:pt>
                <c:pt idx="1648">
                  <c:v>21.861145833332557</c:v>
                </c:pt>
                <c:pt idx="1649">
                  <c:v>21.862534722218697</c:v>
                </c:pt>
                <c:pt idx="1650">
                  <c:v>21.863923611104838</c:v>
                </c:pt>
                <c:pt idx="1651">
                  <c:v>21.865312499998254</c:v>
                </c:pt>
                <c:pt idx="1652">
                  <c:v>21.866701388884394</c:v>
                </c:pt>
                <c:pt idx="1653">
                  <c:v>21.86809027777781</c:v>
                </c:pt>
                <c:pt idx="1654">
                  <c:v>21.86947916666395</c:v>
                </c:pt>
                <c:pt idx="1655">
                  <c:v>21.87087962962687</c:v>
                </c:pt>
                <c:pt idx="1656">
                  <c:v>21.87226851851301</c:v>
                </c:pt>
                <c:pt idx="1657">
                  <c:v>21.873657407406427</c:v>
                </c:pt>
                <c:pt idx="1658">
                  <c:v>21.875046296292567</c:v>
                </c:pt>
                <c:pt idx="1659">
                  <c:v>21.876435185185983</c:v>
                </c:pt>
                <c:pt idx="1660">
                  <c:v>21.877824074072123</c:v>
                </c:pt>
                <c:pt idx="1661">
                  <c:v>21.879212962958263</c:v>
                </c:pt>
                <c:pt idx="1662">
                  <c:v>21.880601851851679</c:v>
                </c:pt>
                <c:pt idx="1663">
                  <c:v>21.88199074073782</c:v>
                </c:pt>
                <c:pt idx="1664">
                  <c:v>21.88337962962396</c:v>
                </c:pt>
                <c:pt idx="1665">
                  <c:v>21.884768518517376</c:v>
                </c:pt>
                <c:pt idx="1666">
                  <c:v>21.886157407403516</c:v>
                </c:pt>
                <c:pt idx="1667">
                  <c:v>21.887557870366436</c:v>
                </c:pt>
                <c:pt idx="1668">
                  <c:v>21.888946759259852</c:v>
                </c:pt>
                <c:pt idx="1669">
                  <c:v>21.890335648145992</c:v>
                </c:pt>
                <c:pt idx="1670">
                  <c:v>21.891724537032133</c:v>
                </c:pt>
                <c:pt idx="1671">
                  <c:v>21.893113425925549</c:v>
                </c:pt>
                <c:pt idx="1672">
                  <c:v>21.894502314811689</c:v>
                </c:pt>
                <c:pt idx="1673">
                  <c:v>21.895891203697829</c:v>
                </c:pt>
                <c:pt idx="1674">
                  <c:v>21.897280092591245</c:v>
                </c:pt>
                <c:pt idx="1675">
                  <c:v>21.898668981477385</c:v>
                </c:pt>
                <c:pt idx="1676">
                  <c:v>21.900057870370802</c:v>
                </c:pt>
                <c:pt idx="1677">
                  <c:v>21.901446759256942</c:v>
                </c:pt>
                <c:pt idx="1678">
                  <c:v>21.902835648143082</c:v>
                </c:pt>
                <c:pt idx="1679">
                  <c:v>21.904224537036498</c:v>
                </c:pt>
                <c:pt idx="1680">
                  <c:v>21.905613425922638</c:v>
                </c:pt>
                <c:pt idx="1681">
                  <c:v>21.907002314808778</c:v>
                </c:pt>
                <c:pt idx="1682">
                  <c:v>21.908391203702195</c:v>
                </c:pt>
                <c:pt idx="1683">
                  <c:v>21.909780092588335</c:v>
                </c:pt>
                <c:pt idx="1684">
                  <c:v>21.911168981481751</c:v>
                </c:pt>
                <c:pt idx="1685">
                  <c:v>21.912569444444671</c:v>
                </c:pt>
                <c:pt idx="1686">
                  <c:v>21.913958333330811</c:v>
                </c:pt>
                <c:pt idx="1687">
                  <c:v>21.915347222216951</c:v>
                </c:pt>
                <c:pt idx="1688">
                  <c:v>21.916736111110367</c:v>
                </c:pt>
                <c:pt idx="1689">
                  <c:v>21.918124999996508</c:v>
                </c:pt>
                <c:pt idx="1690">
                  <c:v>21.919513888882648</c:v>
                </c:pt>
                <c:pt idx="1691">
                  <c:v>21.920902777776064</c:v>
                </c:pt>
                <c:pt idx="1692">
                  <c:v>21.922291666662204</c:v>
                </c:pt>
                <c:pt idx="1693">
                  <c:v>21.92368055555562</c:v>
                </c:pt>
                <c:pt idx="1694">
                  <c:v>21.92506944444176</c:v>
                </c:pt>
                <c:pt idx="1695">
                  <c:v>21.926458333327901</c:v>
                </c:pt>
                <c:pt idx="1696">
                  <c:v>21.927847222221317</c:v>
                </c:pt>
                <c:pt idx="1697">
                  <c:v>21.929236111107457</c:v>
                </c:pt>
                <c:pt idx="1698">
                  <c:v>21.930636574070377</c:v>
                </c:pt>
                <c:pt idx="1699">
                  <c:v>21.932025462963793</c:v>
                </c:pt>
                <c:pt idx="1700">
                  <c:v>21.933414351849933</c:v>
                </c:pt>
                <c:pt idx="1701">
                  <c:v>21.934803240736073</c:v>
                </c:pt>
                <c:pt idx="1702">
                  <c:v>21.93619212962949</c:v>
                </c:pt>
                <c:pt idx="1703">
                  <c:v>21.937592592592409</c:v>
                </c:pt>
                <c:pt idx="1704">
                  <c:v>21.93898148147855</c:v>
                </c:pt>
                <c:pt idx="1705">
                  <c:v>21.94037037036469</c:v>
                </c:pt>
                <c:pt idx="1706">
                  <c:v>21.941759259258106</c:v>
                </c:pt>
                <c:pt idx="1707">
                  <c:v>21.943148148144246</c:v>
                </c:pt>
                <c:pt idx="1708">
                  <c:v>21.944537037037662</c:v>
                </c:pt>
                <c:pt idx="1709">
                  <c:v>21.945925925923802</c:v>
                </c:pt>
                <c:pt idx="1710">
                  <c:v>21.947314814809943</c:v>
                </c:pt>
                <c:pt idx="1711">
                  <c:v>21.948703703703359</c:v>
                </c:pt>
                <c:pt idx="1712">
                  <c:v>21.950092592589499</c:v>
                </c:pt>
                <c:pt idx="1713">
                  <c:v>21.951481481475639</c:v>
                </c:pt>
                <c:pt idx="1714">
                  <c:v>21.952870370369055</c:v>
                </c:pt>
                <c:pt idx="1715">
                  <c:v>21.954259259255196</c:v>
                </c:pt>
                <c:pt idx="1716">
                  <c:v>21.955648148148612</c:v>
                </c:pt>
                <c:pt idx="1717">
                  <c:v>21.957037037034752</c:v>
                </c:pt>
                <c:pt idx="1718">
                  <c:v>21.958425925920892</c:v>
                </c:pt>
                <c:pt idx="1719">
                  <c:v>21.959814814814308</c:v>
                </c:pt>
                <c:pt idx="1720">
                  <c:v>21.961215277777228</c:v>
                </c:pt>
                <c:pt idx="1721">
                  <c:v>21.962604166663368</c:v>
                </c:pt>
                <c:pt idx="1722">
                  <c:v>21.963993055549508</c:v>
                </c:pt>
                <c:pt idx="1723">
                  <c:v>21.965381944442925</c:v>
                </c:pt>
                <c:pt idx="1724">
                  <c:v>21.966770833329065</c:v>
                </c:pt>
                <c:pt idx="1725">
                  <c:v>21.968159722222481</c:v>
                </c:pt>
                <c:pt idx="1726">
                  <c:v>21.969548611108621</c:v>
                </c:pt>
                <c:pt idx="1727">
                  <c:v>21.970937499994761</c:v>
                </c:pt>
                <c:pt idx="1728">
                  <c:v>21.972326388888177</c:v>
                </c:pt>
                <c:pt idx="1729">
                  <c:v>21.973715277774318</c:v>
                </c:pt>
                <c:pt idx="1730">
                  <c:v>21.975104166660458</c:v>
                </c:pt>
                <c:pt idx="1731">
                  <c:v>21.976493055553874</c:v>
                </c:pt>
                <c:pt idx="1732">
                  <c:v>21.977881944440014</c:v>
                </c:pt>
                <c:pt idx="1733">
                  <c:v>21.97927083333343</c:v>
                </c:pt>
                <c:pt idx="1734">
                  <c:v>21.980659722219571</c:v>
                </c:pt>
                <c:pt idx="1735">
                  <c:v>21.982048611105711</c:v>
                </c:pt>
                <c:pt idx="1736">
                  <c:v>21.983437499999127</c:v>
                </c:pt>
                <c:pt idx="1737">
                  <c:v>21.984826388885267</c:v>
                </c:pt>
                <c:pt idx="1738">
                  <c:v>21.986215277778683</c:v>
                </c:pt>
                <c:pt idx="1739">
                  <c:v>21.987604166664823</c:v>
                </c:pt>
                <c:pt idx="1740">
                  <c:v>21.989004629627743</c:v>
                </c:pt>
                <c:pt idx="1741">
                  <c:v>21.990393518513883</c:v>
                </c:pt>
                <c:pt idx="1742">
                  <c:v>21.9917824074073</c:v>
                </c:pt>
                <c:pt idx="1743">
                  <c:v>21.99317129629344</c:v>
                </c:pt>
                <c:pt idx="1744">
                  <c:v>21.99456018517958</c:v>
                </c:pt>
                <c:pt idx="1745">
                  <c:v>21.995949074072996</c:v>
                </c:pt>
                <c:pt idx="1746">
                  <c:v>21.997337962959136</c:v>
                </c:pt>
                <c:pt idx="1747">
                  <c:v>21.998738425922056</c:v>
                </c:pt>
                <c:pt idx="1748">
                  <c:v>22.000127314815472</c:v>
                </c:pt>
                <c:pt idx="1749">
                  <c:v>22.001516203701613</c:v>
                </c:pt>
                <c:pt idx="1750">
                  <c:v>22.002905092587753</c:v>
                </c:pt>
                <c:pt idx="1751">
                  <c:v>22.004293981481169</c:v>
                </c:pt>
                <c:pt idx="1752">
                  <c:v>22.005682870367309</c:v>
                </c:pt>
                <c:pt idx="1753">
                  <c:v>22.007071759253449</c:v>
                </c:pt>
                <c:pt idx="1754">
                  <c:v>22.008460648146865</c:v>
                </c:pt>
                <c:pt idx="1755">
                  <c:v>22.009849537033006</c:v>
                </c:pt>
                <c:pt idx="1756">
                  <c:v>22.011238425926422</c:v>
                </c:pt>
                <c:pt idx="1757">
                  <c:v>22.012627314812562</c:v>
                </c:pt>
                <c:pt idx="1758">
                  <c:v>22.014016203698702</c:v>
                </c:pt>
                <c:pt idx="1759">
                  <c:v>22.015405092592118</c:v>
                </c:pt>
                <c:pt idx="1760">
                  <c:v>22.016793981478259</c:v>
                </c:pt>
                <c:pt idx="1761">
                  <c:v>22.018182870364399</c:v>
                </c:pt>
                <c:pt idx="1762">
                  <c:v>22.019571759257815</c:v>
                </c:pt>
                <c:pt idx="1763">
                  <c:v>22.020960648143955</c:v>
                </c:pt>
                <c:pt idx="1764">
                  <c:v>22.022349537037371</c:v>
                </c:pt>
                <c:pt idx="1765">
                  <c:v>22.023738425923511</c:v>
                </c:pt>
                <c:pt idx="1766">
                  <c:v>22.025127314809652</c:v>
                </c:pt>
                <c:pt idx="1767">
                  <c:v>22.026516203703068</c:v>
                </c:pt>
                <c:pt idx="1768">
                  <c:v>22.027905092589208</c:v>
                </c:pt>
                <c:pt idx="1769">
                  <c:v>22.029305555552128</c:v>
                </c:pt>
                <c:pt idx="1770">
                  <c:v>22.030694444438268</c:v>
                </c:pt>
                <c:pt idx="1771">
                  <c:v>22.032083333331684</c:v>
                </c:pt>
                <c:pt idx="1772">
                  <c:v>22.033472222217824</c:v>
                </c:pt>
                <c:pt idx="1773">
                  <c:v>22.03486111111124</c:v>
                </c:pt>
                <c:pt idx="1774">
                  <c:v>22.036249999997381</c:v>
                </c:pt>
                <c:pt idx="1775">
                  <c:v>22.037638888883521</c:v>
                </c:pt>
                <c:pt idx="1776">
                  <c:v>22.039027777776937</c:v>
                </c:pt>
                <c:pt idx="1777">
                  <c:v>22.040416666663077</c:v>
                </c:pt>
                <c:pt idx="1778">
                  <c:v>22.041805555556493</c:v>
                </c:pt>
                <c:pt idx="1779">
                  <c:v>22.043194444442634</c:v>
                </c:pt>
                <c:pt idx="1780">
                  <c:v>22.044583333328774</c:v>
                </c:pt>
                <c:pt idx="1781">
                  <c:v>22.04597222222219</c:v>
                </c:pt>
                <c:pt idx="1782">
                  <c:v>22.04737268518511</c:v>
                </c:pt>
                <c:pt idx="1783">
                  <c:v>22.04876157407125</c:v>
                </c:pt>
                <c:pt idx="1784">
                  <c:v>22.05015046295739</c:v>
                </c:pt>
                <c:pt idx="1785">
                  <c:v>22.051539351850806</c:v>
                </c:pt>
                <c:pt idx="1786">
                  <c:v>22.052928240736946</c:v>
                </c:pt>
                <c:pt idx="1787">
                  <c:v>22.054317129630363</c:v>
                </c:pt>
                <c:pt idx="1788">
                  <c:v>22.055706018516503</c:v>
                </c:pt>
                <c:pt idx="1789">
                  <c:v>22.057094907402643</c:v>
                </c:pt>
                <c:pt idx="1790">
                  <c:v>22.058483796296059</c:v>
                </c:pt>
                <c:pt idx="1791">
                  <c:v>22.059872685182199</c:v>
                </c:pt>
                <c:pt idx="1792">
                  <c:v>22.061273148145119</c:v>
                </c:pt>
                <c:pt idx="1793">
                  <c:v>22.062662037031259</c:v>
                </c:pt>
                <c:pt idx="1794">
                  <c:v>22.064050925924676</c:v>
                </c:pt>
                <c:pt idx="1795">
                  <c:v>22.065439814810816</c:v>
                </c:pt>
                <c:pt idx="1796">
                  <c:v>22.066828703704232</c:v>
                </c:pt>
                <c:pt idx="1797">
                  <c:v>22.068217592590372</c:v>
                </c:pt>
                <c:pt idx="1798">
                  <c:v>22.069606481476512</c:v>
                </c:pt>
                <c:pt idx="1799">
                  <c:v>22.070995370369928</c:v>
                </c:pt>
                <c:pt idx="1800">
                  <c:v>22.072384259256069</c:v>
                </c:pt>
                <c:pt idx="1801">
                  <c:v>22.073784722218988</c:v>
                </c:pt>
                <c:pt idx="1802">
                  <c:v>22.075173611105129</c:v>
                </c:pt>
                <c:pt idx="1803">
                  <c:v>22.076562499998545</c:v>
                </c:pt>
                <c:pt idx="1804">
                  <c:v>22.077951388884685</c:v>
                </c:pt>
                <c:pt idx="1805">
                  <c:v>22.079340277778101</c:v>
                </c:pt>
                <c:pt idx="1806">
                  <c:v>22.080729166664241</c:v>
                </c:pt>
                <c:pt idx="1807">
                  <c:v>22.082118055550382</c:v>
                </c:pt>
                <c:pt idx="1808">
                  <c:v>22.083506944443798</c:v>
                </c:pt>
                <c:pt idx="1809">
                  <c:v>22.084895833329938</c:v>
                </c:pt>
                <c:pt idx="1810">
                  <c:v>22.086284722216078</c:v>
                </c:pt>
                <c:pt idx="1811">
                  <c:v>22.087685185178998</c:v>
                </c:pt>
                <c:pt idx="1812">
                  <c:v>22.089074074072414</c:v>
                </c:pt>
                <c:pt idx="1813">
                  <c:v>22.090462962958554</c:v>
                </c:pt>
                <c:pt idx="1814">
                  <c:v>22.09185185185197</c:v>
                </c:pt>
                <c:pt idx="1815">
                  <c:v>22.093240740738111</c:v>
                </c:pt>
                <c:pt idx="1816">
                  <c:v>22.094629629624251</c:v>
                </c:pt>
                <c:pt idx="1817">
                  <c:v>22.096018518517667</c:v>
                </c:pt>
                <c:pt idx="1818">
                  <c:v>22.097407407403807</c:v>
                </c:pt>
                <c:pt idx="1819">
                  <c:v>22.098796296297223</c:v>
                </c:pt>
                <c:pt idx="1820">
                  <c:v>22.100185185183364</c:v>
                </c:pt>
                <c:pt idx="1821">
                  <c:v>22.101574074069504</c:v>
                </c:pt>
                <c:pt idx="1822">
                  <c:v>22.102974537032424</c:v>
                </c:pt>
                <c:pt idx="1823">
                  <c:v>22.10436342592584</c:v>
                </c:pt>
                <c:pt idx="1824">
                  <c:v>22.10575231481198</c:v>
                </c:pt>
                <c:pt idx="1825">
                  <c:v>22.10714120369812</c:v>
                </c:pt>
                <c:pt idx="1826">
                  <c:v>22.108530092591536</c:v>
                </c:pt>
                <c:pt idx="1827">
                  <c:v>22.109918981477676</c:v>
                </c:pt>
                <c:pt idx="1828">
                  <c:v>22.111307870371093</c:v>
                </c:pt>
                <c:pt idx="1829">
                  <c:v>22.112696759257233</c:v>
                </c:pt>
                <c:pt idx="1830">
                  <c:v>22.114085648143373</c:v>
                </c:pt>
                <c:pt idx="1831">
                  <c:v>22.115474537036789</c:v>
                </c:pt>
                <c:pt idx="1832">
                  <c:v>22.116874999999709</c:v>
                </c:pt>
                <c:pt idx="1833">
                  <c:v>22.118263888885849</c:v>
                </c:pt>
                <c:pt idx="1834">
                  <c:v>22.119652777771989</c:v>
                </c:pt>
                <c:pt idx="1835">
                  <c:v>22.121041666665406</c:v>
                </c:pt>
                <c:pt idx="1836">
                  <c:v>22.122430555551546</c:v>
                </c:pt>
                <c:pt idx="1837">
                  <c:v>22.123819444444962</c:v>
                </c:pt>
                <c:pt idx="1838">
                  <c:v>22.125208333331102</c:v>
                </c:pt>
                <c:pt idx="1839">
                  <c:v>22.126597222217242</c:v>
                </c:pt>
                <c:pt idx="1840">
                  <c:v>22.127986111110658</c:v>
                </c:pt>
                <c:pt idx="1841">
                  <c:v>22.129374999996799</c:v>
                </c:pt>
                <c:pt idx="1842">
                  <c:v>22.130763888882939</c:v>
                </c:pt>
                <c:pt idx="1843">
                  <c:v>22.132164351845859</c:v>
                </c:pt>
                <c:pt idx="1844">
                  <c:v>22.133553240739275</c:v>
                </c:pt>
                <c:pt idx="1845">
                  <c:v>22.134942129625415</c:v>
                </c:pt>
                <c:pt idx="1846">
                  <c:v>22.136331018518831</c:v>
                </c:pt>
                <c:pt idx="1847">
                  <c:v>22.137719907404971</c:v>
                </c:pt>
                <c:pt idx="1848">
                  <c:v>22.139108796291112</c:v>
                </c:pt>
                <c:pt idx="1849">
                  <c:v>22.140497685184528</c:v>
                </c:pt>
                <c:pt idx="1850">
                  <c:v>22.141898148147448</c:v>
                </c:pt>
                <c:pt idx="1851">
                  <c:v>22.143287037033588</c:v>
                </c:pt>
                <c:pt idx="1852">
                  <c:v>22.144675925919728</c:v>
                </c:pt>
                <c:pt idx="1853">
                  <c:v>22.146064814813144</c:v>
                </c:pt>
                <c:pt idx="1854">
                  <c:v>22.147453703699284</c:v>
                </c:pt>
                <c:pt idx="1855">
                  <c:v>22.1488425925927</c:v>
                </c:pt>
                <c:pt idx="1856">
                  <c:v>22.15024305555562</c:v>
                </c:pt>
                <c:pt idx="1857">
                  <c:v>22.15163194444176</c:v>
                </c:pt>
                <c:pt idx="1858">
                  <c:v>22.153020833327901</c:v>
                </c:pt>
                <c:pt idx="1859">
                  <c:v>22.154409722221317</c:v>
                </c:pt>
                <c:pt idx="1860">
                  <c:v>22.155798611107457</c:v>
                </c:pt>
                <c:pt idx="1861">
                  <c:v>22.157187500000873</c:v>
                </c:pt>
                <c:pt idx="1862">
                  <c:v>22.158576388887013</c:v>
                </c:pt>
                <c:pt idx="1863">
                  <c:v>22.159976851849933</c:v>
                </c:pt>
                <c:pt idx="1864">
                  <c:v>22.161365740736073</c:v>
                </c:pt>
                <c:pt idx="1865">
                  <c:v>22.16275462962949</c:v>
                </c:pt>
                <c:pt idx="1866">
                  <c:v>22.16414351851563</c:v>
                </c:pt>
                <c:pt idx="1867">
                  <c:v>22.16553240740177</c:v>
                </c:pt>
                <c:pt idx="1868">
                  <c:v>22.166921296295186</c:v>
                </c:pt>
                <c:pt idx="1869">
                  <c:v>22.168310185181326</c:v>
                </c:pt>
                <c:pt idx="1870">
                  <c:v>22.169710648144246</c:v>
                </c:pt>
                <c:pt idx="1871">
                  <c:v>22.171099537037662</c:v>
                </c:pt>
                <c:pt idx="1872">
                  <c:v>22.172488425923802</c:v>
                </c:pt>
                <c:pt idx="1873">
                  <c:v>22.173877314809943</c:v>
                </c:pt>
                <c:pt idx="1874">
                  <c:v>22.175266203703359</c:v>
                </c:pt>
                <c:pt idx="1875">
                  <c:v>22.176655092589499</c:v>
                </c:pt>
                <c:pt idx="1876">
                  <c:v>22.178043981475639</c:v>
                </c:pt>
                <c:pt idx="1877">
                  <c:v>22.179432870369055</c:v>
                </c:pt>
                <c:pt idx="1878">
                  <c:v>22.180821759255196</c:v>
                </c:pt>
                <c:pt idx="1879">
                  <c:v>22.182210648148612</c:v>
                </c:pt>
                <c:pt idx="1880">
                  <c:v>22.183599537034752</c:v>
                </c:pt>
                <c:pt idx="1881">
                  <c:v>22.184988425920892</c:v>
                </c:pt>
                <c:pt idx="1882">
                  <c:v>22.186377314814308</c:v>
                </c:pt>
                <c:pt idx="1883">
                  <c:v>22.187766203700448</c:v>
                </c:pt>
                <c:pt idx="1884">
                  <c:v>22.189155092586589</c:v>
                </c:pt>
                <c:pt idx="1885">
                  <c:v>22.190543981480005</c:v>
                </c:pt>
                <c:pt idx="1886">
                  <c:v>22.191932870366145</c:v>
                </c:pt>
                <c:pt idx="1887">
                  <c:v>22.193321759259561</c:v>
                </c:pt>
                <c:pt idx="1888">
                  <c:v>22.194710648145701</c:v>
                </c:pt>
                <c:pt idx="1889">
                  <c:v>22.196099537031841</c:v>
                </c:pt>
                <c:pt idx="1890">
                  <c:v>22.197488425925258</c:v>
                </c:pt>
                <c:pt idx="1891">
                  <c:v>22.198877314811398</c:v>
                </c:pt>
                <c:pt idx="1892">
                  <c:v>22.200266203697538</c:v>
                </c:pt>
                <c:pt idx="1893">
                  <c:v>22.201655092590954</c:v>
                </c:pt>
                <c:pt idx="1894">
                  <c:v>22.203055555553874</c:v>
                </c:pt>
                <c:pt idx="1895">
                  <c:v>22.204444444440014</c:v>
                </c:pt>
                <c:pt idx="1896">
                  <c:v>22.20583333333343</c:v>
                </c:pt>
                <c:pt idx="1897">
                  <c:v>22.207222222219571</c:v>
                </c:pt>
                <c:pt idx="1898">
                  <c:v>22.208611111105711</c:v>
                </c:pt>
                <c:pt idx="1899">
                  <c:v>22.209999999999127</c:v>
                </c:pt>
                <c:pt idx="1900">
                  <c:v>22.211388888885267</c:v>
                </c:pt>
                <c:pt idx="1901">
                  <c:v>22.212777777778683</c:v>
                </c:pt>
                <c:pt idx="1902">
                  <c:v>22.214166666664823</c:v>
                </c:pt>
                <c:pt idx="1903">
                  <c:v>22.215555555550964</c:v>
                </c:pt>
                <c:pt idx="1904">
                  <c:v>22.21694444444438</c:v>
                </c:pt>
                <c:pt idx="1905">
                  <c:v>22.21833333333052</c:v>
                </c:pt>
                <c:pt idx="1906">
                  <c:v>22.21972222221666</c:v>
                </c:pt>
                <c:pt idx="1907">
                  <c:v>22.221111111110076</c:v>
                </c:pt>
                <c:pt idx="1908">
                  <c:v>22.222511574072996</c:v>
                </c:pt>
                <c:pt idx="1909">
                  <c:v>22.223900462959136</c:v>
                </c:pt>
                <c:pt idx="1910">
                  <c:v>22.225300925922056</c:v>
                </c:pt>
                <c:pt idx="1911">
                  <c:v>22.226689814815472</c:v>
                </c:pt>
                <c:pt idx="1912">
                  <c:v>22.228078703701613</c:v>
                </c:pt>
                <c:pt idx="1913">
                  <c:v>22.229479166664532</c:v>
                </c:pt>
                <c:pt idx="1914">
                  <c:v>22.230868055550673</c:v>
                </c:pt>
                <c:pt idx="1915">
                  <c:v>22.232268518513592</c:v>
                </c:pt>
                <c:pt idx="1916">
                  <c:v>22.233657407407009</c:v>
                </c:pt>
                <c:pt idx="1917">
                  <c:v>22.235046296293149</c:v>
                </c:pt>
                <c:pt idx="1918">
                  <c:v>22.236446759256069</c:v>
                </c:pt>
                <c:pt idx="1919">
                  <c:v>22.237835648142209</c:v>
                </c:pt>
                <c:pt idx="1920">
                  <c:v>22.239224537035625</c:v>
                </c:pt>
                <c:pt idx="1921">
                  <c:v>22.240624999998545</c:v>
                </c:pt>
                <c:pt idx="1922">
                  <c:v>22.242013888884685</c:v>
                </c:pt>
                <c:pt idx="1923">
                  <c:v>22.243402777778101</c:v>
                </c:pt>
                <c:pt idx="1924">
                  <c:v>22.244791666664241</c:v>
                </c:pt>
                <c:pt idx="1925">
                  <c:v>22.246180555550382</c:v>
                </c:pt>
                <c:pt idx="1926">
                  <c:v>22.247569444443798</c:v>
                </c:pt>
                <c:pt idx="1927">
                  <c:v>22.248969907406718</c:v>
                </c:pt>
                <c:pt idx="1928">
                  <c:v>22.250358796292858</c:v>
                </c:pt>
                <c:pt idx="1929">
                  <c:v>22.251747685178998</c:v>
                </c:pt>
                <c:pt idx="1930">
                  <c:v>22.253136574072414</c:v>
                </c:pt>
                <c:pt idx="1931">
                  <c:v>22.254525462958554</c:v>
                </c:pt>
                <c:pt idx="1932">
                  <c:v>22.25591435185197</c:v>
                </c:pt>
                <c:pt idx="1933">
                  <c:v>22.257303240738111</c:v>
                </c:pt>
                <c:pt idx="1934">
                  <c:v>22.258692129624251</c:v>
                </c:pt>
                <c:pt idx="1935">
                  <c:v>22.260092592587171</c:v>
                </c:pt>
                <c:pt idx="1936">
                  <c:v>22.261481481480587</c:v>
                </c:pt>
                <c:pt idx="1937">
                  <c:v>22.262870370366727</c:v>
                </c:pt>
                <c:pt idx="1938">
                  <c:v>22.264259259260143</c:v>
                </c:pt>
                <c:pt idx="1939">
                  <c:v>22.265648148146283</c:v>
                </c:pt>
                <c:pt idx="1940">
                  <c:v>22.267048611109203</c:v>
                </c:pt>
                <c:pt idx="1941">
                  <c:v>22.268437499995343</c:v>
                </c:pt>
                <c:pt idx="1942">
                  <c:v>22.26982638888876</c:v>
                </c:pt>
                <c:pt idx="1943">
                  <c:v>22.2712152777749</c:v>
                </c:pt>
                <c:pt idx="1944">
                  <c:v>22.27260416666104</c:v>
                </c:pt>
                <c:pt idx="1945">
                  <c:v>22.273993055554456</c:v>
                </c:pt>
                <c:pt idx="1946">
                  <c:v>22.275393518517376</c:v>
                </c:pt>
                <c:pt idx="1947">
                  <c:v>22.276782407403516</c:v>
                </c:pt>
                <c:pt idx="1948">
                  <c:v>22.278171296296932</c:v>
                </c:pt>
                <c:pt idx="1949">
                  <c:v>22.279560185183072</c:v>
                </c:pt>
                <c:pt idx="1950">
                  <c:v>22.280949074069213</c:v>
                </c:pt>
                <c:pt idx="1951">
                  <c:v>22.282349537032133</c:v>
                </c:pt>
                <c:pt idx="1952">
                  <c:v>22.283738425925549</c:v>
                </c:pt>
                <c:pt idx="1953">
                  <c:v>22.285127314811689</c:v>
                </c:pt>
                <c:pt idx="1954">
                  <c:v>22.286516203697829</c:v>
                </c:pt>
                <c:pt idx="1955">
                  <c:v>22.287905092591245</c:v>
                </c:pt>
                <c:pt idx="1956">
                  <c:v>22.289305555554165</c:v>
                </c:pt>
                <c:pt idx="1957">
                  <c:v>22.290694444440305</c:v>
                </c:pt>
                <c:pt idx="1958">
                  <c:v>22.292083333333721</c:v>
                </c:pt>
                <c:pt idx="1959">
                  <c:v>22.293472222219862</c:v>
                </c:pt>
                <c:pt idx="1960">
                  <c:v>22.294872685182781</c:v>
                </c:pt>
                <c:pt idx="1961">
                  <c:v>22.296261574068922</c:v>
                </c:pt>
                <c:pt idx="1962">
                  <c:v>22.297650462962338</c:v>
                </c:pt>
                <c:pt idx="1963">
                  <c:v>22.299039351848478</c:v>
                </c:pt>
                <c:pt idx="1964">
                  <c:v>22.300428240734618</c:v>
                </c:pt>
                <c:pt idx="1965">
                  <c:v>22.301817129628034</c:v>
                </c:pt>
                <c:pt idx="1966">
                  <c:v>22.303217592590954</c:v>
                </c:pt>
                <c:pt idx="1967">
                  <c:v>22.304606481477094</c:v>
                </c:pt>
                <c:pt idx="1968">
                  <c:v>22.30599537037051</c:v>
                </c:pt>
                <c:pt idx="1969">
                  <c:v>22.307384259256651</c:v>
                </c:pt>
                <c:pt idx="1970">
                  <c:v>22.308773148142791</c:v>
                </c:pt>
                <c:pt idx="1971">
                  <c:v>22.310162037036207</c:v>
                </c:pt>
                <c:pt idx="1972">
                  <c:v>22.311550925922347</c:v>
                </c:pt>
                <c:pt idx="1973">
                  <c:v>22.312951388885267</c:v>
                </c:pt>
                <c:pt idx="1974">
                  <c:v>22.314340277778683</c:v>
                </c:pt>
                <c:pt idx="1975">
                  <c:v>22.315729166664823</c:v>
                </c:pt>
                <c:pt idx="1976">
                  <c:v>22.317129629627743</c:v>
                </c:pt>
                <c:pt idx="1977">
                  <c:v>22.318518518513883</c:v>
                </c:pt>
                <c:pt idx="1978">
                  <c:v>22.3199074074073</c:v>
                </c:pt>
                <c:pt idx="1979">
                  <c:v>22.32129629629344</c:v>
                </c:pt>
                <c:pt idx="1980">
                  <c:v>22.32268518517958</c:v>
                </c:pt>
                <c:pt idx="1981">
                  <c:v>22.3240856481425</c:v>
                </c:pt>
                <c:pt idx="1982">
                  <c:v>22.325474537035916</c:v>
                </c:pt>
                <c:pt idx="1983">
                  <c:v>22.326863425922056</c:v>
                </c:pt>
                <c:pt idx="1984">
                  <c:v>22.328252314815472</c:v>
                </c:pt>
                <c:pt idx="1985">
                  <c:v>22.329641203701613</c:v>
                </c:pt>
                <c:pt idx="1986">
                  <c:v>22.331041666664532</c:v>
                </c:pt>
                <c:pt idx="1987">
                  <c:v>22.332430555550673</c:v>
                </c:pt>
                <c:pt idx="1988">
                  <c:v>22.333819444444089</c:v>
                </c:pt>
                <c:pt idx="1989">
                  <c:v>22.335208333330229</c:v>
                </c:pt>
                <c:pt idx="1990">
                  <c:v>22.336597222216369</c:v>
                </c:pt>
                <c:pt idx="1991">
                  <c:v>22.337986111109785</c:v>
                </c:pt>
                <c:pt idx="1992">
                  <c:v>22.339386574072705</c:v>
                </c:pt>
                <c:pt idx="1993">
                  <c:v>22.340775462958845</c:v>
                </c:pt>
                <c:pt idx="1994">
                  <c:v>22.342164351852261</c:v>
                </c:pt>
                <c:pt idx="1995">
                  <c:v>22.343553240738402</c:v>
                </c:pt>
                <c:pt idx="1996">
                  <c:v>22.344942129624542</c:v>
                </c:pt>
                <c:pt idx="1997">
                  <c:v>22.346331018517958</c:v>
                </c:pt>
                <c:pt idx="1998">
                  <c:v>22.347719907404098</c:v>
                </c:pt>
                <c:pt idx="1999">
                  <c:v>22.349120370367018</c:v>
                </c:pt>
                <c:pt idx="2000">
                  <c:v>22.350509259253158</c:v>
                </c:pt>
                <c:pt idx="2001">
                  <c:v>22.351898148146574</c:v>
                </c:pt>
                <c:pt idx="2002">
                  <c:v>22.353287037032715</c:v>
                </c:pt>
                <c:pt idx="2003">
                  <c:v>22.354675925926131</c:v>
                </c:pt>
                <c:pt idx="2004">
                  <c:v>22.356064814812271</c:v>
                </c:pt>
                <c:pt idx="2005">
                  <c:v>22.357453703698411</c:v>
                </c:pt>
                <c:pt idx="2006">
                  <c:v>22.358842592591827</c:v>
                </c:pt>
                <c:pt idx="2007">
                  <c:v>22.360231481477967</c:v>
                </c:pt>
                <c:pt idx="2008">
                  <c:v>22.361631944440887</c:v>
                </c:pt>
                <c:pt idx="2009">
                  <c:v>22.363020833334303</c:v>
                </c:pt>
                <c:pt idx="2010">
                  <c:v>22.364409722220444</c:v>
                </c:pt>
                <c:pt idx="2011">
                  <c:v>22.365798611106584</c:v>
                </c:pt>
                <c:pt idx="2012">
                  <c:v>22.3671875</c:v>
                </c:pt>
                <c:pt idx="2013">
                  <c:v>22.36857638888614</c:v>
                </c:pt>
                <c:pt idx="2014">
                  <c:v>22.36996527777228</c:v>
                </c:pt>
                <c:pt idx="2015">
                  <c:v>22.371354166665697</c:v>
                </c:pt>
                <c:pt idx="2016">
                  <c:v>22.372743055551837</c:v>
                </c:pt>
                <c:pt idx="2017">
                  <c:v>22.374131944445253</c:v>
                </c:pt>
                <c:pt idx="2018">
                  <c:v>22.375520833331393</c:v>
                </c:pt>
                <c:pt idx="2019">
                  <c:v>22.376921296294313</c:v>
                </c:pt>
                <c:pt idx="2020">
                  <c:v>22.378310185180453</c:v>
                </c:pt>
                <c:pt idx="2021">
                  <c:v>22.379699074073869</c:v>
                </c:pt>
                <c:pt idx="2022">
                  <c:v>22.381087962960009</c:v>
                </c:pt>
                <c:pt idx="2023">
                  <c:v>22.38247685184615</c:v>
                </c:pt>
                <c:pt idx="2024">
                  <c:v>22.383865740739566</c:v>
                </c:pt>
                <c:pt idx="2025">
                  <c:v>22.385254629625706</c:v>
                </c:pt>
                <c:pt idx="2026">
                  <c:v>22.386643518519122</c:v>
                </c:pt>
                <c:pt idx="2027">
                  <c:v>22.388032407405262</c:v>
                </c:pt>
                <c:pt idx="2028">
                  <c:v>22.389421296291403</c:v>
                </c:pt>
                <c:pt idx="2029">
                  <c:v>22.390821759254322</c:v>
                </c:pt>
                <c:pt idx="2030">
                  <c:v>22.392210648147739</c:v>
                </c:pt>
                <c:pt idx="2031">
                  <c:v>22.393599537033879</c:v>
                </c:pt>
                <c:pt idx="2032">
                  <c:v>22.394988425920019</c:v>
                </c:pt>
                <c:pt idx="2033">
                  <c:v>22.396377314813435</c:v>
                </c:pt>
                <c:pt idx="2034">
                  <c:v>22.397766203699575</c:v>
                </c:pt>
                <c:pt idx="2035">
                  <c:v>22.399155092592991</c:v>
                </c:pt>
                <c:pt idx="2036">
                  <c:v>22.400543981479132</c:v>
                </c:pt>
                <c:pt idx="2037">
                  <c:v>22.401944444442051</c:v>
                </c:pt>
                <c:pt idx="2038">
                  <c:v>22.403333333328192</c:v>
                </c:pt>
                <c:pt idx="2039">
                  <c:v>22.404722222221608</c:v>
                </c:pt>
                <c:pt idx="2040">
                  <c:v>22.406111111107748</c:v>
                </c:pt>
                <c:pt idx="2041">
                  <c:v>22.407499999993888</c:v>
                </c:pt>
                <c:pt idx="2042">
                  <c:v>22.408888888887304</c:v>
                </c:pt>
                <c:pt idx="2043">
                  <c:v>22.410277777773445</c:v>
                </c:pt>
                <c:pt idx="2044">
                  <c:v>22.411666666666861</c:v>
                </c:pt>
                <c:pt idx="2045">
                  <c:v>22.413055555553001</c:v>
                </c:pt>
                <c:pt idx="2046">
                  <c:v>22.414444444439141</c:v>
                </c:pt>
                <c:pt idx="2047">
                  <c:v>22.415833333332557</c:v>
                </c:pt>
                <c:pt idx="2048">
                  <c:v>22.417222222218697</c:v>
                </c:pt>
                <c:pt idx="2049">
                  <c:v>22.418611111104838</c:v>
                </c:pt>
                <c:pt idx="2050">
                  <c:v>22.419999999998254</c:v>
                </c:pt>
                <c:pt idx="2051">
                  <c:v>22.421388888884394</c:v>
                </c:pt>
                <c:pt idx="2052">
                  <c:v>22.42277777777781</c:v>
                </c:pt>
                <c:pt idx="2053">
                  <c:v>22.42416666666395</c:v>
                </c:pt>
                <c:pt idx="2054">
                  <c:v>22.42556712962687</c:v>
                </c:pt>
                <c:pt idx="2055">
                  <c:v>22.42695601851301</c:v>
                </c:pt>
                <c:pt idx="2056">
                  <c:v>22.428344907406427</c:v>
                </c:pt>
                <c:pt idx="2057">
                  <c:v>22.429733796292567</c:v>
                </c:pt>
                <c:pt idx="2058">
                  <c:v>22.431122685185983</c:v>
                </c:pt>
                <c:pt idx="2059">
                  <c:v>22.432511574072123</c:v>
                </c:pt>
                <c:pt idx="2060">
                  <c:v>22.433900462958263</c:v>
                </c:pt>
                <c:pt idx="2061">
                  <c:v>22.435289351851679</c:v>
                </c:pt>
                <c:pt idx="2062">
                  <c:v>22.43667824073782</c:v>
                </c:pt>
                <c:pt idx="2063">
                  <c:v>22.43806712962396</c:v>
                </c:pt>
                <c:pt idx="2064">
                  <c:v>22.439456018517376</c:v>
                </c:pt>
                <c:pt idx="2065">
                  <c:v>22.440844907403516</c:v>
                </c:pt>
                <c:pt idx="2066">
                  <c:v>22.442233796296932</c:v>
                </c:pt>
                <c:pt idx="2067">
                  <c:v>22.443622685183072</c:v>
                </c:pt>
                <c:pt idx="2068">
                  <c:v>22.445011574069213</c:v>
                </c:pt>
                <c:pt idx="2069">
                  <c:v>22.446400462962629</c:v>
                </c:pt>
                <c:pt idx="2070">
                  <c:v>22.447789351848769</c:v>
                </c:pt>
                <c:pt idx="2071">
                  <c:v>22.449178240734909</c:v>
                </c:pt>
                <c:pt idx="2072">
                  <c:v>22.450567129628325</c:v>
                </c:pt>
                <c:pt idx="2073">
                  <c:v>22.451967592591245</c:v>
                </c:pt>
                <c:pt idx="2074">
                  <c:v>22.453356481477385</c:v>
                </c:pt>
                <c:pt idx="2075">
                  <c:v>22.454745370370802</c:v>
                </c:pt>
                <c:pt idx="2076">
                  <c:v>22.456134259256942</c:v>
                </c:pt>
                <c:pt idx="2077">
                  <c:v>22.457523148143082</c:v>
                </c:pt>
                <c:pt idx="2078">
                  <c:v>22.458912037036498</c:v>
                </c:pt>
                <c:pt idx="2079">
                  <c:v>22.460300925922638</c:v>
                </c:pt>
                <c:pt idx="2080">
                  <c:v>22.461689814808778</c:v>
                </c:pt>
                <c:pt idx="2081">
                  <c:v>22.463090277771698</c:v>
                </c:pt>
                <c:pt idx="2082">
                  <c:v>22.464479166665114</c:v>
                </c:pt>
                <c:pt idx="2083">
                  <c:v>22.465868055551255</c:v>
                </c:pt>
                <c:pt idx="2084">
                  <c:v>22.467256944444671</c:v>
                </c:pt>
                <c:pt idx="2085">
                  <c:v>22.468645833330811</c:v>
                </c:pt>
                <c:pt idx="2086">
                  <c:v>22.470034722216951</c:v>
                </c:pt>
                <c:pt idx="2087">
                  <c:v>22.471423611110367</c:v>
                </c:pt>
                <c:pt idx="2088">
                  <c:v>22.472812499996508</c:v>
                </c:pt>
                <c:pt idx="2089">
                  <c:v>22.474201388882648</c:v>
                </c:pt>
                <c:pt idx="2090">
                  <c:v>22.475590277776064</c:v>
                </c:pt>
                <c:pt idx="2091">
                  <c:v>22.476990740738984</c:v>
                </c:pt>
                <c:pt idx="2092">
                  <c:v>22.478379629625124</c:v>
                </c:pt>
                <c:pt idx="2093">
                  <c:v>22.47976851851854</c:v>
                </c:pt>
                <c:pt idx="2094">
                  <c:v>22.48115740740468</c:v>
                </c:pt>
                <c:pt idx="2095">
                  <c:v>22.48254629629082</c:v>
                </c:pt>
                <c:pt idx="2096">
                  <c:v>22.483935185184237</c:v>
                </c:pt>
                <c:pt idx="2097">
                  <c:v>22.485324074070377</c:v>
                </c:pt>
                <c:pt idx="2098">
                  <c:v>22.486712962963793</c:v>
                </c:pt>
                <c:pt idx="2099">
                  <c:v>22.488101851849933</c:v>
                </c:pt>
                <c:pt idx="2100">
                  <c:v>22.489490740736073</c:v>
                </c:pt>
                <c:pt idx="2101">
                  <c:v>22.49087962962949</c:v>
                </c:pt>
                <c:pt idx="2102">
                  <c:v>22.492280092592409</c:v>
                </c:pt>
                <c:pt idx="2103">
                  <c:v>22.49366898147855</c:v>
                </c:pt>
                <c:pt idx="2104">
                  <c:v>22.49505787036469</c:v>
                </c:pt>
                <c:pt idx="2105">
                  <c:v>22.496446759258106</c:v>
                </c:pt>
                <c:pt idx="2106">
                  <c:v>22.497835648144246</c:v>
                </c:pt>
                <c:pt idx="2107">
                  <c:v>22.499236111107166</c:v>
                </c:pt>
                <c:pt idx="2108">
                  <c:v>22.500625000000582</c:v>
                </c:pt>
                <c:pt idx="2109">
                  <c:v>22.502013888886722</c:v>
                </c:pt>
                <c:pt idx="2110">
                  <c:v>22.503402777772862</c:v>
                </c:pt>
                <c:pt idx="2111">
                  <c:v>22.504791666666279</c:v>
                </c:pt>
                <c:pt idx="2112">
                  <c:v>22.506180555552419</c:v>
                </c:pt>
                <c:pt idx="2113">
                  <c:v>22.507569444438559</c:v>
                </c:pt>
                <c:pt idx="2114">
                  <c:v>22.508958333331975</c:v>
                </c:pt>
                <c:pt idx="2115">
                  <c:v>22.510358796294895</c:v>
                </c:pt>
                <c:pt idx="2116">
                  <c:v>22.511747685181035</c:v>
                </c:pt>
                <c:pt idx="2117">
                  <c:v>22.513136574074451</c:v>
                </c:pt>
                <c:pt idx="2118">
                  <c:v>22.514525462960592</c:v>
                </c:pt>
                <c:pt idx="2119">
                  <c:v>22.515914351846732</c:v>
                </c:pt>
                <c:pt idx="2120">
                  <c:v>22.517314814809652</c:v>
                </c:pt>
                <c:pt idx="2121">
                  <c:v>22.518703703703068</c:v>
                </c:pt>
                <c:pt idx="2122">
                  <c:v>22.520092592589208</c:v>
                </c:pt>
                <c:pt idx="2123">
                  <c:v>22.521481481475348</c:v>
                </c:pt>
                <c:pt idx="2124">
                  <c:v>22.522870370368764</c:v>
                </c:pt>
                <c:pt idx="2125">
                  <c:v>22.524259259254904</c:v>
                </c:pt>
                <c:pt idx="2126">
                  <c:v>22.525648148148321</c:v>
                </c:pt>
                <c:pt idx="2127">
                  <c:v>22.527037037034461</c:v>
                </c:pt>
                <c:pt idx="2128">
                  <c:v>22.528472222220444</c:v>
                </c:pt>
                <c:pt idx="2129">
                  <c:v>22.529861111106584</c:v>
                </c:pt>
                <c:pt idx="2130">
                  <c:v>22.53125</c:v>
                </c:pt>
                <c:pt idx="2131">
                  <c:v>22.53263888888614</c:v>
                </c:pt>
                <c:pt idx="2132">
                  <c:v>22.53402777777228</c:v>
                </c:pt>
                <c:pt idx="2133">
                  <c:v>22.535416666665697</c:v>
                </c:pt>
                <c:pt idx="2134">
                  <c:v>22.536805555551837</c:v>
                </c:pt>
                <c:pt idx="2135">
                  <c:v>22.538194444445253</c:v>
                </c:pt>
                <c:pt idx="2136">
                  <c:v>22.539583333331393</c:v>
                </c:pt>
                <c:pt idx="2137">
                  <c:v>22.540972222217533</c:v>
                </c:pt>
                <c:pt idx="2138">
                  <c:v>22.542361111110949</c:v>
                </c:pt>
                <c:pt idx="2139">
                  <c:v>22.54374999999709</c:v>
                </c:pt>
                <c:pt idx="2140">
                  <c:v>22.54513888888323</c:v>
                </c:pt>
                <c:pt idx="2141">
                  <c:v>22.546527777776646</c:v>
                </c:pt>
                <c:pt idx="2142">
                  <c:v>22.547916666662786</c:v>
                </c:pt>
                <c:pt idx="2143">
                  <c:v>22.549305555556202</c:v>
                </c:pt>
                <c:pt idx="2144">
                  <c:v>22.550694444442343</c:v>
                </c:pt>
                <c:pt idx="2145">
                  <c:v>22.552083333328483</c:v>
                </c:pt>
                <c:pt idx="2146">
                  <c:v>22.553472222221899</c:v>
                </c:pt>
                <c:pt idx="2147">
                  <c:v>22.554872685184819</c:v>
                </c:pt>
                <c:pt idx="2148">
                  <c:v>22.556261574070959</c:v>
                </c:pt>
                <c:pt idx="2149">
                  <c:v>22.557650462957099</c:v>
                </c:pt>
                <c:pt idx="2150">
                  <c:v>22.559039351850515</c:v>
                </c:pt>
                <c:pt idx="2151">
                  <c:v>22.560428240736655</c:v>
                </c:pt>
                <c:pt idx="2152">
                  <c:v>22.561817129630072</c:v>
                </c:pt>
                <c:pt idx="2153">
                  <c:v>22.563206018516212</c:v>
                </c:pt>
                <c:pt idx="2154">
                  <c:v>22.564594907402352</c:v>
                </c:pt>
                <c:pt idx="2155">
                  <c:v>22.565995370365272</c:v>
                </c:pt>
                <c:pt idx="2156">
                  <c:v>22.567384259258688</c:v>
                </c:pt>
                <c:pt idx="2157">
                  <c:v>22.568773148144828</c:v>
                </c:pt>
                <c:pt idx="2158">
                  <c:v>22.570162037030968</c:v>
                </c:pt>
                <c:pt idx="2159">
                  <c:v>22.571550925924385</c:v>
                </c:pt>
                <c:pt idx="2160">
                  <c:v>22.572939814810525</c:v>
                </c:pt>
                <c:pt idx="2161">
                  <c:v>22.574328703703941</c:v>
                </c:pt>
                <c:pt idx="2162">
                  <c:v>22.575717592590081</c:v>
                </c:pt>
                <c:pt idx="2163">
                  <c:v>22.577106481476221</c:v>
                </c:pt>
                <c:pt idx="2164">
                  <c:v>22.578495370369637</c:v>
                </c:pt>
                <c:pt idx="2165">
                  <c:v>22.579884259255778</c:v>
                </c:pt>
                <c:pt idx="2166">
                  <c:v>22.581284722218697</c:v>
                </c:pt>
                <c:pt idx="2167">
                  <c:v>22.582673611104838</c:v>
                </c:pt>
                <c:pt idx="2168">
                  <c:v>22.584062499998254</c:v>
                </c:pt>
                <c:pt idx="2169">
                  <c:v>22.585451388884394</c:v>
                </c:pt>
                <c:pt idx="2170">
                  <c:v>22.58684027777781</c:v>
                </c:pt>
                <c:pt idx="2171">
                  <c:v>22.58822916666395</c:v>
                </c:pt>
                <c:pt idx="2172">
                  <c:v>22.589618055550091</c:v>
                </c:pt>
                <c:pt idx="2173">
                  <c:v>22.591006944443507</c:v>
                </c:pt>
                <c:pt idx="2174">
                  <c:v>22.592395833329647</c:v>
                </c:pt>
                <c:pt idx="2175">
                  <c:v>22.593784722223063</c:v>
                </c:pt>
                <c:pt idx="2176">
                  <c:v>22.595173611109203</c:v>
                </c:pt>
                <c:pt idx="2177">
                  <c:v>22.596562499995343</c:v>
                </c:pt>
                <c:pt idx="2178">
                  <c:v>22.597962962958263</c:v>
                </c:pt>
                <c:pt idx="2179">
                  <c:v>22.599351851851679</c:v>
                </c:pt>
                <c:pt idx="2180">
                  <c:v>22.60074074073782</c:v>
                </c:pt>
                <c:pt idx="2181">
                  <c:v>22.60212962962396</c:v>
                </c:pt>
                <c:pt idx="2182">
                  <c:v>22.603518518517376</c:v>
                </c:pt>
                <c:pt idx="2183">
                  <c:v>22.604907407403516</c:v>
                </c:pt>
                <c:pt idx="2184">
                  <c:v>22.606296296296932</c:v>
                </c:pt>
                <c:pt idx="2185">
                  <c:v>22.607685185183072</c:v>
                </c:pt>
                <c:pt idx="2186">
                  <c:v>22.609074074069213</c:v>
                </c:pt>
                <c:pt idx="2187">
                  <c:v>22.610462962962629</c:v>
                </c:pt>
                <c:pt idx="2188">
                  <c:v>22.611851851848769</c:v>
                </c:pt>
                <c:pt idx="2189">
                  <c:v>22.613252314811689</c:v>
                </c:pt>
                <c:pt idx="2190">
                  <c:v>22.614641203697829</c:v>
                </c:pt>
                <c:pt idx="2191">
                  <c:v>22.616030092591245</c:v>
                </c:pt>
                <c:pt idx="2192">
                  <c:v>22.617418981477385</c:v>
                </c:pt>
                <c:pt idx="2193">
                  <c:v>22.618807870370802</c:v>
                </c:pt>
                <c:pt idx="2194">
                  <c:v>22.620196759256942</c:v>
                </c:pt>
                <c:pt idx="2195">
                  <c:v>22.621585648143082</c:v>
                </c:pt>
                <c:pt idx="2196">
                  <c:v>22.622974537036498</c:v>
                </c:pt>
                <c:pt idx="2197">
                  <c:v>22.624363425922638</c:v>
                </c:pt>
                <c:pt idx="2198">
                  <c:v>22.625752314808778</c:v>
                </c:pt>
                <c:pt idx="2199">
                  <c:v>22.627141203702195</c:v>
                </c:pt>
                <c:pt idx="2200">
                  <c:v>22.628530092588335</c:v>
                </c:pt>
                <c:pt idx="2201">
                  <c:v>22.629918981481751</c:v>
                </c:pt>
                <c:pt idx="2202">
                  <c:v>22.631307870367891</c:v>
                </c:pt>
                <c:pt idx="2203">
                  <c:v>22.632696759254031</c:v>
                </c:pt>
                <c:pt idx="2204">
                  <c:v>22.634085648147448</c:v>
                </c:pt>
                <c:pt idx="2205">
                  <c:v>22.635486111110367</c:v>
                </c:pt>
                <c:pt idx="2206">
                  <c:v>22.636874999996508</c:v>
                </c:pt>
                <c:pt idx="2207">
                  <c:v>22.638263888882648</c:v>
                </c:pt>
                <c:pt idx="2208">
                  <c:v>22.639652777776064</c:v>
                </c:pt>
                <c:pt idx="2209">
                  <c:v>22.641041666662204</c:v>
                </c:pt>
                <c:pt idx="2210">
                  <c:v>22.64243055555562</c:v>
                </c:pt>
                <c:pt idx="2211">
                  <c:v>22.64381944444176</c:v>
                </c:pt>
                <c:pt idx="2212">
                  <c:v>22.645208333327901</c:v>
                </c:pt>
                <c:pt idx="2213">
                  <c:v>22.64660879629082</c:v>
                </c:pt>
                <c:pt idx="2214">
                  <c:v>22.647997685184237</c:v>
                </c:pt>
                <c:pt idx="2215">
                  <c:v>22.649386574070377</c:v>
                </c:pt>
                <c:pt idx="2216">
                  <c:v>22.650775462963793</c:v>
                </c:pt>
                <c:pt idx="2217">
                  <c:v>22.652164351849933</c:v>
                </c:pt>
                <c:pt idx="2218">
                  <c:v>22.653553240736073</c:v>
                </c:pt>
                <c:pt idx="2219">
                  <c:v>22.65494212962949</c:v>
                </c:pt>
                <c:pt idx="2220">
                  <c:v>22.65633101851563</c:v>
                </c:pt>
                <c:pt idx="2221">
                  <c:v>22.65771990740177</c:v>
                </c:pt>
                <c:pt idx="2222">
                  <c:v>22.659108796295186</c:v>
                </c:pt>
                <c:pt idx="2223">
                  <c:v>22.660497685181326</c:v>
                </c:pt>
                <c:pt idx="2224">
                  <c:v>22.661886574074742</c:v>
                </c:pt>
                <c:pt idx="2225">
                  <c:v>22.663287037037662</c:v>
                </c:pt>
                <c:pt idx="2226">
                  <c:v>22.664675925923802</c:v>
                </c:pt>
                <c:pt idx="2227">
                  <c:v>22.666064814809943</c:v>
                </c:pt>
                <c:pt idx="2228">
                  <c:v>22.667453703703359</c:v>
                </c:pt>
                <c:pt idx="2229">
                  <c:v>22.668842592589499</c:v>
                </c:pt>
                <c:pt idx="2230">
                  <c:v>22.670231481475639</c:v>
                </c:pt>
                <c:pt idx="2231">
                  <c:v>22.671620370369055</c:v>
                </c:pt>
                <c:pt idx="2232">
                  <c:v>22.673009259255196</c:v>
                </c:pt>
              </c:numCache>
            </c:numRef>
          </c:xVal>
          <c:yVal>
            <c:numRef>
              <c:f>Sheet1!$E$2:$E$2234</c:f>
              <c:numCache>
                <c:formatCode>General</c:formatCode>
                <c:ptCount val="2233"/>
                <c:pt idx="0">
                  <c:v>4.0247465438936061</c:v>
                </c:pt>
                <c:pt idx="1">
                  <c:v>3.8772841251943664</c:v>
                </c:pt>
                <c:pt idx="2">
                  <c:v>3.939806566976964</c:v>
                </c:pt>
                <c:pt idx="3">
                  <c:v>3.8772841251943664</c:v>
                </c:pt>
                <c:pt idx="4">
                  <c:v>3.939806566976964</c:v>
                </c:pt>
                <c:pt idx="5">
                  <c:v>3.8361520171320276</c:v>
                </c:pt>
                <c:pt idx="6">
                  <c:v>3.8772841251943664</c:v>
                </c:pt>
                <c:pt idx="7">
                  <c:v>3.9084203277636722</c:v>
                </c:pt>
                <c:pt idx="8">
                  <c:v>3.7752666102280124</c:v>
                </c:pt>
                <c:pt idx="9">
                  <c:v>3.8157458908932602</c:v>
                </c:pt>
                <c:pt idx="10">
                  <c:v>3.8980111905678418</c:v>
                </c:pt>
                <c:pt idx="11">
                  <c:v>3.9188572612206847</c:v>
                </c:pt>
                <c:pt idx="12">
                  <c:v>4.0033455830834344</c:v>
                </c:pt>
                <c:pt idx="13">
                  <c:v>3.8566591997563369</c:v>
                </c:pt>
                <c:pt idx="14">
                  <c:v>3.825935349194157</c:v>
                </c:pt>
                <c:pt idx="15">
                  <c:v>3.9188572612206847</c:v>
                </c:pt>
                <c:pt idx="16">
                  <c:v>3.8876379134297658</c:v>
                </c:pt>
                <c:pt idx="17">
                  <c:v>3.939806566976964</c:v>
                </c:pt>
                <c:pt idx="18">
                  <c:v>3.8772841251943664</c:v>
                </c:pt>
                <c:pt idx="19">
                  <c:v>3.8772841251943664</c:v>
                </c:pt>
                <c:pt idx="20">
                  <c:v>3.9926836353086199</c:v>
                </c:pt>
                <c:pt idx="21">
                  <c:v>3.939806566976964</c:v>
                </c:pt>
                <c:pt idx="22">
                  <c:v>3.8772841251943664</c:v>
                </c:pt>
                <c:pt idx="23">
                  <c:v>3.9608761540146977</c:v>
                </c:pt>
                <c:pt idx="24">
                  <c:v>4.0247465438936061</c:v>
                </c:pt>
                <c:pt idx="25">
                  <c:v>3.9188572612206847</c:v>
                </c:pt>
                <c:pt idx="26">
                  <c:v>3.8361520171320276</c:v>
                </c:pt>
                <c:pt idx="27">
                  <c:v>3.7551922199795067</c:v>
                </c:pt>
                <c:pt idx="28">
                  <c:v>3.825935349194157</c:v>
                </c:pt>
                <c:pt idx="29">
                  <c:v>3.8157458908932602</c:v>
                </c:pt>
                <c:pt idx="30">
                  <c:v>3.8772841251943664</c:v>
                </c:pt>
                <c:pt idx="31">
                  <c:v>3.6955917648111121</c:v>
                </c:pt>
                <c:pt idx="32">
                  <c:v>3.939806566976964</c:v>
                </c:pt>
                <c:pt idx="33">
                  <c:v>3.7954562583954106</c:v>
                </c:pt>
                <c:pt idx="34">
                  <c:v>3.7752666102280124</c:v>
                </c:pt>
                <c:pt idx="35">
                  <c:v>3.7551922199795067</c:v>
                </c:pt>
                <c:pt idx="36">
                  <c:v>3.7252689022318446</c:v>
                </c:pt>
                <c:pt idx="37">
                  <c:v>3.9608761540146977</c:v>
                </c:pt>
                <c:pt idx="38">
                  <c:v>3.7252689022318446</c:v>
                </c:pt>
                <c:pt idx="39">
                  <c:v>3.8980111905678418</c:v>
                </c:pt>
                <c:pt idx="40">
                  <c:v>3.6955917648111121</c:v>
                </c:pt>
                <c:pt idx="41">
                  <c:v>3.7451911689828132</c:v>
                </c:pt>
                <c:pt idx="42">
                  <c:v>3.7153553219860433</c:v>
                </c:pt>
                <c:pt idx="43">
                  <c:v>3.8772841251943664</c:v>
                </c:pt>
                <c:pt idx="44">
                  <c:v>3.7451911689828132</c:v>
                </c:pt>
                <c:pt idx="45">
                  <c:v>3.8566591997563369</c:v>
                </c:pt>
                <c:pt idx="46">
                  <c:v>3.8772841251943664</c:v>
                </c:pt>
                <c:pt idx="47">
                  <c:v>3.7551922199795067</c:v>
                </c:pt>
                <c:pt idx="48">
                  <c:v>3.8980111905678418</c:v>
                </c:pt>
                <c:pt idx="49">
                  <c:v>3.7752666102280124</c:v>
                </c:pt>
                <c:pt idx="50">
                  <c:v>3.7954562583954106</c:v>
                </c:pt>
                <c:pt idx="51">
                  <c:v>3.9293220651652256</c:v>
                </c:pt>
                <c:pt idx="52">
                  <c:v>3.7853479738197309</c:v>
                </c:pt>
                <c:pt idx="53">
                  <c:v>3.939806566976964</c:v>
                </c:pt>
                <c:pt idx="54">
                  <c:v>3.825935349194157</c:v>
                </c:pt>
                <c:pt idx="55">
                  <c:v>3.8772841251943664</c:v>
                </c:pt>
                <c:pt idx="56">
                  <c:v>3.825935349194157</c:v>
                </c:pt>
                <c:pt idx="57">
                  <c:v>4.0140360022175434</c:v>
                </c:pt>
                <c:pt idx="58">
                  <c:v>4.0033455830834344</c:v>
                </c:pt>
                <c:pt idx="59">
                  <c:v>3.9714531640044561</c:v>
                </c:pt>
                <c:pt idx="60">
                  <c:v>3.8876379134297658</c:v>
                </c:pt>
                <c:pt idx="61">
                  <c:v>3.8980111905678418</c:v>
                </c:pt>
                <c:pt idx="62">
                  <c:v>3.9503273133462713</c:v>
                </c:pt>
                <c:pt idx="63">
                  <c:v>3.9926836353086199</c:v>
                </c:pt>
                <c:pt idx="64">
                  <c:v>3.9820500830664947</c:v>
                </c:pt>
                <c:pt idx="65">
                  <c:v>4.0354941115391769</c:v>
                </c:pt>
                <c:pt idx="66">
                  <c:v>3.8980111905678418</c:v>
                </c:pt>
                <c:pt idx="67">
                  <c:v>3.8980111905678418</c:v>
                </c:pt>
                <c:pt idx="68">
                  <c:v>3.8980111905678418</c:v>
                </c:pt>
                <c:pt idx="69">
                  <c:v>3.7551922199795067</c:v>
                </c:pt>
                <c:pt idx="70">
                  <c:v>3.7853479738197309</c:v>
                </c:pt>
                <c:pt idx="71">
                  <c:v>3.8157458908932602</c:v>
                </c:pt>
                <c:pt idx="72">
                  <c:v>3.9084203277636722</c:v>
                </c:pt>
                <c:pt idx="73">
                  <c:v>3.8980111905678418</c:v>
                </c:pt>
                <c:pt idx="74">
                  <c:v>3.8566591997563369</c:v>
                </c:pt>
                <c:pt idx="75">
                  <c:v>4.0033455830834344</c:v>
                </c:pt>
                <c:pt idx="76">
                  <c:v>3.9608761540146977</c:v>
                </c:pt>
                <c:pt idx="77">
                  <c:v>3.8361520171320276</c:v>
                </c:pt>
                <c:pt idx="78">
                  <c:v>3.9188572612206847</c:v>
                </c:pt>
                <c:pt idx="79">
                  <c:v>3.9188572612206847</c:v>
                </c:pt>
                <c:pt idx="80">
                  <c:v>3.7551922199795067</c:v>
                </c:pt>
                <c:pt idx="81">
                  <c:v>3.9293220651652256</c:v>
                </c:pt>
                <c:pt idx="82">
                  <c:v>3.939806566976964</c:v>
                </c:pt>
                <c:pt idx="83">
                  <c:v>3.8669579117828579</c:v>
                </c:pt>
                <c:pt idx="84">
                  <c:v>3.9188572612206847</c:v>
                </c:pt>
                <c:pt idx="85">
                  <c:v>3.9188572612206847</c:v>
                </c:pt>
                <c:pt idx="86">
                  <c:v>3.8980111905678418</c:v>
                </c:pt>
                <c:pt idx="87">
                  <c:v>3.7853479738197309</c:v>
                </c:pt>
                <c:pt idx="88">
                  <c:v>3.8157458908932602</c:v>
                </c:pt>
                <c:pt idx="89">
                  <c:v>3.6759410331025202</c:v>
                </c:pt>
                <c:pt idx="90">
                  <c:v>3.825935349194157</c:v>
                </c:pt>
                <c:pt idx="91">
                  <c:v>3.8361520171320276</c:v>
                </c:pt>
                <c:pt idx="92">
                  <c:v>3.9084203277636722</c:v>
                </c:pt>
                <c:pt idx="93">
                  <c:v>3.7853479738197309</c:v>
                </c:pt>
                <c:pt idx="94">
                  <c:v>3.8463959673667008</c:v>
                </c:pt>
                <c:pt idx="95">
                  <c:v>3.8055915358440733</c:v>
                </c:pt>
                <c:pt idx="96">
                  <c:v>3.825935349194157</c:v>
                </c:pt>
                <c:pt idx="97">
                  <c:v>3.9188572612206847</c:v>
                </c:pt>
                <c:pt idx="98">
                  <c:v>3.8876379134297658</c:v>
                </c:pt>
                <c:pt idx="99">
                  <c:v>3.8566591997563369</c:v>
                </c:pt>
                <c:pt idx="100">
                  <c:v>3.7853479738197309</c:v>
                </c:pt>
                <c:pt idx="101">
                  <c:v>3.8876379134297658</c:v>
                </c:pt>
                <c:pt idx="102">
                  <c:v>3.9293220651652256</c:v>
                </c:pt>
                <c:pt idx="103">
                  <c:v>3.8566591997563369</c:v>
                </c:pt>
                <c:pt idx="104">
                  <c:v>3.9608761540146977</c:v>
                </c:pt>
                <c:pt idx="105">
                  <c:v>3.8157458908932602</c:v>
                </c:pt>
                <c:pt idx="106">
                  <c:v>3.685749445287176</c:v>
                </c:pt>
                <c:pt idx="107">
                  <c:v>3.6955917648111121</c:v>
                </c:pt>
                <c:pt idx="108">
                  <c:v>3.7954562583954106</c:v>
                </c:pt>
                <c:pt idx="109">
                  <c:v>3.7551922199795067</c:v>
                </c:pt>
                <c:pt idx="110">
                  <c:v>3.7954562583954106</c:v>
                </c:pt>
                <c:pt idx="111">
                  <c:v>3.8361520171320276</c:v>
                </c:pt>
                <c:pt idx="112">
                  <c:v>3.8566591997563369</c:v>
                </c:pt>
                <c:pt idx="113">
                  <c:v>3.8157458908932602</c:v>
                </c:pt>
                <c:pt idx="114">
                  <c:v>3.8361520171320276</c:v>
                </c:pt>
                <c:pt idx="115">
                  <c:v>3.9084203277636722</c:v>
                </c:pt>
                <c:pt idx="116">
                  <c:v>3.8361520171320276</c:v>
                </c:pt>
                <c:pt idx="117">
                  <c:v>3.8772841251943664</c:v>
                </c:pt>
                <c:pt idx="118">
                  <c:v>3.9084203277636722</c:v>
                </c:pt>
                <c:pt idx="119">
                  <c:v>3.9820500830664947</c:v>
                </c:pt>
                <c:pt idx="120">
                  <c:v>4.0462703791808963</c:v>
                </c:pt>
                <c:pt idx="121">
                  <c:v>3.939806566976964</c:v>
                </c:pt>
                <c:pt idx="122">
                  <c:v>4.0247465438936061</c:v>
                </c:pt>
                <c:pt idx="123">
                  <c:v>3.8566591997563369</c:v>
                </c:pt>
                <c:pt idx="124">
                  <c:v>3.939806566976964</c:v>
                </c:pt>
                <c:pt idx="125">
                  <c:v>3.7752666102280124</c:v>
                </c:pt>
                <c:pt idx="126">
                  <c:v>3.8980111905678418</c:v>
                </c:pt>
                <c:pt idx="127">
                  <c:v>3.8980111905678418</c:v>
                </c:pt>
                <c:pt idx="128">
                  <c:v>3.8876379134297658</c:v>
                </c:pt>
                <c:pt idx="129">
                  <c:v>3.9084203277636722</c:v>
                </c:pt>
                <c:pt idx="130">
                  <c:v>3.8980111905678418</c:v>
                </c:pt>
                <c:pt idx="131">
                  <c:v>3.825935349194157</c:v>
                </c:pt>
                <c:pt idx="132">
                  <c:v>3.9188572612206847</c:v>
                </c:pt>
                <c:pt idx="133">
                  <c:v>3.8772841251943664</c:v>
                </c:pt>
                <c:pt idx="134">
                  <c:v>3.939806566976964</c:v>
                </c:pt>
                <c:pt idx="135">
                  <c:v>3.8980111905678418</c:v>
                </c:pt>
                <c:pt idx="136">
                  <c:v>4.0033455830834344</c:v>
                </c:pt>
                <c:pt idx="137">
                  <c:v>3.9188572612206847</c:v>
                </c:pt>
                <c:pt idx="138">
                  <c:v>3.8876379134297658</c:v>
                </c:pt>
                <c:pt idx="139">
                  <c:v>3.8566591997563369</c:v>
                </c:pt>
                <c:pt idx="140">
                  <c:v>3.8566591997563369</c:v>
                </c:pt>
                <c:pt idx="141">
                  <c:v>3.9188572612206847</c:v>
                </c:pt>
                <c:pt idx="142">
                  <c:v>3.9714531640044561</c:v>
                </c:pt>
                <c:pt idx="143">
                  <c:v>3.9820500830664947</c:v>
                </c:pt>
                <c:pt idx="144">
                  <c:v>3.8566591997563369</c:v>
                </c:pt>
                <c:pt idx="145">
                  <c:v>3.8463959673667008</c:v>
                </c:pt>
                <c:pt idx="146">
                  <c:v>3.939806566976964</c:v>
                </c:pt>
                <c:pt idx="147">
                  <c:v>3.8669579117828579</c:v>
                </c:pt>
                <c:pt idx="148">
                  <c:v>3.9503273133462713</c:v>
                </c:pt>
                <c:pt idx="149">
                  <c:v>3.8980111905678418</c:v>
                </c:pt>
                <c:pt idx="150">
                  <c:v>4.0247465438936061</c:v>
                </c:pt>
                <c:pt idx="151">
                  <c:v>3.9293220651652256</c:v>
                </c:pt>
                <c:pt idx="152">
                  <c:v>4.0247465438936061</c:v>
                </c:pt>
                <c:pt idx="153">
                  <c:v>3.8055915358440733</c:v>
                </c:pt>
                <c:pt idx="154">
                  <c:v>3.9503273133462713</c:v>
                </c:pt>
                <c:pt idx="155">
                  <c:v>3.9608761540146977</c:v>
                </c:pt>
                <c:pt idx="156">
                  <c:v>3.6175984114973092</c:v>
                </c:pt>
                <c:pt idx="157">
                  <c:v>4.0247465438936061</c:v>
                </c:pt>
                <c:pt idx="158">
                  <c:v>3.939806566976964</c:v>
                </c:pt>
                <c:pt idx="159">
                  <c:v>3.8361520171320276</c:v>
                </c:pt>
                <c:pt idx="160">
                  <c:v>3.8566591997563369</c:v>
                </c:pt>
                <c:pt idx="161">
                  <c:v>3.9503273133462713</c:v>
                </c:pt>
                <c:pt idx="162">
                  <c:v>3.8055915358440733</c:v>
                </c:pt>
                <c:pt idx="163">
                  <c:v>3.825935349194157</c:v>
                </c:pt>
                <c:pt idx="164">
                  <c:v>3.7853479738197309</c:v>
                </c:pt>
                <c:pt idx="165">
                  <c:v>3.8361520171320276</c:v>
                </c:pt>
                <c:pt idx="166">
                  <c:v>3.9608761540146977</c:v>
                </c:pt>
                <c:pt idx="167">
                  <c:v>4.0570754234584054</c:v>
                </c:pt>
                <c:pt idx="168">
                  <c:v>3.9503273133462713</c:v>
                </c:pt>
                <c:pt idx="169">
                  <c:v>3.8566591997563369</c:v>
                </c:pt>
                <c:pt idx="170">
                  <c:v>4.0033455830834344</c:v>
                </c:pt>
                <c:pt idx="171">
                  <c:v>3.9084203277636722</c:v>
                </c:pt>
                <c:pt idx="172">
                  <c:v>3.8980111905678418</c:v>
                </c:pt>
                <c:pt idx="173">
                  <c:v>4.0247465438936061</c:v>
                </c:pt>
                <c:pt idx="174">
                  <c:v>3.9293220651652256</c:v>
                </c:pt>
                <c:pt idx="175">
                  <c:v>4.0247465438936061</c:v>
                </c:pt>
                <c:pt idx="176">
                  <c:v>4.0140360022175434</c:v>
                </c:pt>
                <c:pt idx="177">
                  <c:v>3.8361520171320276</c:v>
                </c:pt>
                <c:pt idx="178">
                  <c:v>3.9503273133462713</c:v>
                </c:pt>
                <c:pt idx="179">
                  <c:v>3.7551922199795067</c:v>
                </c:pt>
                <c:pt idx="180">
                  <c:v>3.939806566976964</c:v>
                </c:pt>
                <c:pt idx="181">
                  <c:v>3.5983623972571395</c:v>
                </c:pt>
                <c:pt idx="182">
                  <c:v>3.9503273133462713</c:v>
                </c:pt>
                <c:pt idx="183">
                  <c:v>3.9820500830664947</c:v>
                </c:pt>
                <c:pt idx="184">
                  <c:v>3.939806566976964</c:v>
                </c:pt>
                <c:pt idx="185">
                  <c:v>3.9084203277636722</c:v>
                </c:pt>
                <c:pt idx="186">
                  <c:v>3.8055915358440733</c:v>
                </c:pt>
                <c:pt idx="187">
                  <c:v>3.8980111905678418</c:v>
                </c:pt>
                <c:pt idx="188">
                  <c:v>3.7451911689828132</c:v>
                </c:pt>
                <c:pt idx="189">
                  <c:v>3.8876379134297658</c:v>
                </c:pt>
                <c:pt idx="190">
                  <c:v>3.8772841251943664</c:v>
                </c:pt>
                <c:pt idx="191">
                  <c:v>3.9188572612206847</c:v>
                </c:pt>
                <c:pt idx="192">
                  <c:v>3.9926836353086199</c:v>
                </c:pt>
                <c:pt idx="193">
                  <c:v>3.8772841251943664</c:v>
                </c:pt>
                <c:pt idx="194">
                  <c:v>3.9188572612206847</c:v>
                </c:pt>
                <c:pt idx="195">
                  <c:v>3.8876379134297658</c:v>
                </c:pt>
                <c:pt idx="196">
                  <c:v>3.9820500830664947</c:v>
                </c:pt>
                <c:pt idx="197">
                  <c:v>3.8566591997563369</c:v>
                </c:pt>
                <c:pt idx="198">
                  <c:v>3.8055915358440733</c:v>
                </c:pt>
                <c:pt idx="199">
                  <c:v>3.8361520171320276</c:v>
                </c:pt>
                <c:pt idx="200">
                  <c:v>3.7551922199795067</c:v>
                </c:pt>
                <c:pt idx="201">
                  <c:v>4.0140360022175434</c:v>
                </c:pt>
                <c:pt idx="202">
                  <c:v>3.7853479738197309</c:v>
                </c:pt>
                <c:pt idx="203">
                  <c:v>3.6955917648111121</c:v>
                </c:pt>
                <c:pt idx="204">
                  <c:v>3.9820500830664947</c:v>
                </c:pt>
                <c:pt idx="205">
                  <c:v>3.9084203277636722</c:v>
                </c:pt>
                <c:pt idx="206">
                  <c:v>3.825935349194157</c:v>
                </c:pt>
                <c:pt idx="207">
                  <c:v>3.8772841251943664</c:v>
                </c:pt>
                <c:pt idx="208">
                  <c:v>3.8361520171320276</c:v>
                </c:pt>
                <c:pt idx="209">
                  <c:v>3.8463959673667008</c:v>
                </c:pt>
                <c:pt idx="210">
                  <c:v>3.8876379134297658</c:v>
                </c:pt>
                <c:pt idx="211">
                  <c:v>3.8566591997563369</c:v>
                </c:pt>
                <c:pt idx="212">
                  <c:v>3.8055915358440733</c:v>
                </c:pt>
                <c:pt idx="213">
                  <c:v>3.8157458908932602</c:v>
                </c:pt>
                <c:pt idx="214">
                  <c:v>3.7352167533792491</c:v>
                </c:pt>
                <c:pt idx="215">
                  <c:v>3.8157458908932602</c:v>
                </c:pt>
                <c:pt idx="216">
                  <c:v>3.8157458908932602</c:v>
                </c:pt>
                <c:pt idx="217">
                  <c:v>3.7153553219860433</c:v>
                </c:pt>
                <c:pt idx="218">
                  <c:v>3.5983623972571395</c:v>
                </c:pt>
                <c:pt idx="219">
                  <c:v>3.7652199774957156</c:v>
                </c:pt>
                <c:pt idx="220">
                  <c:v>3.9608761540146977</c:v>
                </c:pt>
                <c:pt idx="221">
                  <c:v>3.9608761540146977</c:v>
                </c:pt>
                <c:pt idx="222">
                  <c:v>3.7652199774957156</c:v>
                </c:pt>
                <c:pt idx="223">
                  <c:v>3.825935349194157</c:v>
                </c:pt>
                <c:pt idx="224">
                  <c:v>3.8463959673667008</c:v>
                </c:pt>
                <c:pt idx="225">
                  <c:v>3.6661510485746174</c:v>
                </c:pt>
                <c:pt idx="226">
                  <c:v>3.9188572612206847</c:v>
                </c:pt>
                <c:pt idx="227">
                  <c:v>3.939806566976964</c:v>
                </c:pt>
                <c:pt idx="228">
                  <c:v>3.7451911689828132</c:v>
                </c:pt>
                <c:pt idx="229">
                  <c:v>3.7954562583954106</c:v>
                </c:pt>
                <c:pt idx="230">
                  <c:v>3.9084203277636722</c:v>
                </c:pt>
                <c:pt idx="231">
                  <c:v>3.8055915358440733</c:v>
                </c:pt>
                <c:pt idx="232">
                  <c:v>3.8876379134297658</c:v>
                </c:pt>
                <c:pt idx="233">
                  <c:v>3.8157458908932602</c:v>
                </c:pt>
                <c:pt idx="234">
                  <c:v>3.7752666102280124</c:v>
                </c:pt>
                <c:pt idx="235">
                  <c:v>3.7954562583954106</c:v>
                </c:pt>
                <c:pt idx="236">
                  <c:v>3.7551922199795067</c:v>
                </c:pt>
                <c:pt idx="237">
                  <c:v>3.7054603669825892</c:v>
                </c:pt>
                <c:pt idx="238">
                  <c:v>3.6563871373150847</c:v>
                </c:pt>
                <c:pt idx="239">
                  <c:v>4.0247465438936061</c:v>
                </c:pt>
                <c:pt idx="240">
                  <c:v>3.6955917648111121</c:v>
                </c:pt>
                <c:pt idx="241">
                  <c:v>3.6661510485746174</c:v>
                </c:pt>
                <c:pt idx="242">
                  <c:v>3.939806566976964</c:v>
                </c:pt>
                <c:pt idx="243">
                  <c:v>3.8876379134297658</c:v>
                </c:pt>
                <c:pt idx="244">
                  <c:v>3.9926836353086199</c:v>
                </c:pt>
                <c:pt idx="245">
                  <c:v>4.0247465438936061</c:v>
                </c:pt>
                <c:pt idx="246">
                  <c:v>3.939806566976964</c:v>
                </c:pt>
                <c:pt idx="247">
                  <c:v>3.8876379134297658</c:v>
                </c:pt>
                <c:pt idx="248">
                  <c:v>3.8980111905678418</c:v>
                </c:pt>
                <c:pt idx="249">
                  <c:v>3.9188572612206847</c:v>
                </c:pt>
                <c:pt idx="250">
                  <c:v>3.9926836353086199</c:v>
                </c:pt>
                <c:pt idx="251">
                  <c:v>3.8980111905678418</c:v>
                </c:pt>
                <c:pt idx="252">
                  <c:v>3.9608761540146977</c:v>
                </c:pt>
                <c:pt idx="253">
                  <c:v>3.9503273133462713</c:v>
                </c:pt>
                <c:pt idx="254">
                  <c:v>3.9608761540146977</c:v>
                </c:pt>
                <c:pt idx="255">
                  <c:v>3.7551922199795067</c:v>
                </c:pt>
                <c:pt idx="256">
                  <c:v>3.8157458908932602</c:v>
                </c:pt>
                <c:pt idx="257">
                  <c:v>3.9188572612206847</c:v>
                </c:pt>
                <c:pt idx="258">
                  <c:v>3.9608761540146977</c:v>
                </c:pt>
                <c:pt idx="259">
                  <c:v>3.8566591997563369</c:v>
                </c:pt>
                <c:pt idx="260">
                  <c:v>3.8980111905678418</c:v>
                </c:pt>
                <c:pt idx="261">
                  <c:v>3.8772841251943664</c:v>
                </c:pt>
                <c:pt idx="262">
                  <c:v>3.9084203277636722</c:v>
                </c:pt>
                <c:pt idx="263">
                  <c:v>3.9608761540146977</c:v>
                </c:pt>
                <c:pt idx="264">
                  <c:v>3.8566591997563369</c:v>
                </c:pt>
                <c:pt idx="265">
                  <c:v>3.8772841251943664</c:v>
                </c:pt>
                <c:pt idx="266">
                  <c:v>3.9084203277636722</c:v>
                </c:pt>
                <c:pt idx="267">
                  <c:v>3.8157458908932602</c:v>
                </c:pt>
                <c:pt idx="268">
                  <c:v>3.7752666102280124</c:v>
                </c:pt>
                <c:pt idx="269">
                  <c:v>3.6466492298840416</c:v>
                </c:pt>
                <c:pt idx="270">
                  <c:v>3.7352167533792491</c:v>
                </c:pt>
                <c:pt idx="271">
                  <c:v>3.7551922199795067</c:v>
                </c:pt>
                <c:pt idx="272">
                  <c:v>3.8157458908932602</c:v>
                </c:pt>
                <c:pt idx="273">
                  <c:v>3.8980111905678418</c:v>
                </c:pt>
                <c:pt idx="274">
                  <c:v>3.8055915358440733</c:v>
                </c:pt>
                <c:pt idx="275">
                  <c:v>3.8157458908932602</c:v>
                </c:pt>
                <c:pt idx="276">
                  <c:v>3.8980111905678418</c:v>
                </c:pt>
                <c:pt idx="277">
                  <c:v>4.1115177781463546</c:v>
                </c:pt>
                <c:pt idx="278">
                  <c:v>3.9084203277636722</c:v>
                </c:pt>
                <c:pt idx="279">
                  <c:v>4.0140360022175434</c:v>
                </c:pt>
                <c:pt idx="280">
                  <c:v>3.8772841251943664</c:v>
                </c:pt>
                <c:pt idx="281">
                  <c:v>4.0247465438936061</c:v>
                </c:pt>
                <c:pt idx="282">
                  <c:v>3.513039893315431</c:v>
                </c:pt>
                <c:pt idx="283">
                  <c:v>3.9820500830664947</c:v>
                </c:pt>
                <c:pt idx="284">
                  <c:v>3.939806566976964</c:v>
                </c:pt>
                <c:pt idx="285">
                  <c:v>3.8463959673667008</c:v>
                </c:pt>
                <c:pt idx="286">
                  <c:v>3.8980111905678418</c:v>
                </c:pt>
                <c:pt idx="287">
                  <c:v>3.9084203277636722</c:v>
                </c:pt>
                <c:pt idx="288">
                  <c:v>3.8157458908932602</c:v>
                </c:pt>
                <c:pt idx="289">
                  <c:v>3.8772841251943664</c:v>
                </c:pt>
                <c:pt idx="290">
                  <c:v>3.9926836353086199</c:v>
                </c:pt>
                <c:pt idx="291">
                  <c:v>4.0462703791808963</c:v>
                </c:pt>
                <c:pt idx="292">
                  <c:v>3.8463959673667008</c:v>
                </c:pt>
                <c:pt idx="293">
                  <c:v>3.9293220651652256</c:v>
                </c:pt>
                <c:pt idx="294">
                  <c:v>3.7153553219860433</c:v>
                </c:pt>
                <c:pt idx="295">
                  <c:v>3.9820500830664947</c:v>
                </c:pt>
                <c:pt idx="296">
                  <c:v>3.8772841251943664</c:v>
                </c:pt>
                <c:pt idx="297">
                  <c:v>3.7652199774957156</c:v>
                </c:pt>
                <c:pt idx="298">
                  <c:v>4.0679008060364099</c:v>
                </c:pt>
                <c:pt idx="299">
                  <c:v>3.7853479738197309</c:v>
                </c:pt>
                <c:pt idx="300">
                  <c:v>3.7853479738197309</c:v>
                </c:pt>
                <c:pt idx="301">
                  <c:v>4.0570754234584054</c:v>
                </c:pt>
                <c:pt idx="302">
                  <c:v>3.8980111905678418</c:v>
                </c:pt>
                <c:pt idx="303">
                  <c:v>3.9188572612206847</c:v>
                </c:pt>
                <c:pt idx="304">
                  <c:v>4.0787636115849164</c:v>
                </c:pt>
                <c:pt idx="305">
                  <c:v>3.8772841251943664</c:v>
                </c:pt>
                <c:pt idx="306">
                  <c:v>3.9714531640044561</c:v>
                </c:pt>
                <c:pt idx="307">
                  <c:v>3.825935349194157</c:v>
                </c:pt>
                <c:pt idx="308">
                  <c:v>3.8361520171320276</c:v>
                </c:pt>
                <c:pt idx="309">
                  <c:v>4.0354941115391769</c:v>
                </c:pt>
                <c:pt idx="310">
                  <c:v>3.8669579117828579</c:v>
                </c:pt>
                <c:pt idx="311">
                  <c:v>3.8055915358440733</c:v>
                </c:pt>
                <c:pt idx="312">
                  <c:v>3.8361520171320276</c:v>
                </c:pt>
                <c:pt idx="313">
                  <c:v>139386676.62306091</c:v>
                </c:pt>
                <c:pt idx="314">
                  <c:v>139758890.80339774</c:v>
                </c:pt>
                <c:pt idx="315">
                  <c:v>139386676.62306091</c:v>
                </c:pt>
                <c:pt idx="316">
                  <c:v>141257417.914296</c:v>
                </c:pt>
                <c:pt idx="317">
                  <c:v>138645509.75172189</c:v>
                </c:pt>
                <c:pt idx="318">
                  <c:v>142772012.57902965</c:v>
                </c:pt>
                <c:pt idx="319">
                  <c:v>141634627.6684787</c:v>
                </c:pt>
                <c:pt idx="320">
                  <c:v>137907995.24192271</c:v>
                </c:pt>
                <c:pt idx="321">
                  <c:v>143153266.86333203</c:v>
                </c:pt>
                <c:pt idx="322">
                  <c:v>139758890.80339774</c:v>
                </c:pt>
                <c:pt idx="323">
                  <c:v>139758890.80339774</c:v>
                </c:pt>
                <c:pt idx="324">
                  <c:v>140506009.55267465</c:v>
                </c:pt>
                <c:pt idx="325">
                  <c:v>141634627.6684787</c:v>
                </c:pt>
                <c:pt idx="326">
                  <c:v>139386676.62306091</c:v>
                </c:pt>
                <c:pt idx="327">
                  <c:v>139758890.80339774</c:v>
                </c:pt>
                <c:pt idx="328">
                  <c:v>140881212.76753771</c:v>
                </c:pt>
                <c:pt idx="329">
                  <c:v>140506009.55267465</c:v>
                </c:pt>
                <c:pt idx="330">
                  <c:v>143918531.16300523</c:v>
                </c:pt>
                <c:pt idx="331">
                  <c:v>142012844.71276316</c:v>
                </c:pt>
                <c:pt idx="332">
                  <c:v>139015453.74564093</c:v>
                </c:pt>
                <c:pt idx="333">
                  <c:v>138645509.75172189</c:v>
                </c:pt>
                <c:pt idx="334">
                  <c:v>141257417.914296</c:v>
                </c:pt>
                <c:pt idx="335">
                  <c:v>139386676.62306091</c:v>
                </c:pt>
                <c:pt idx="336">
                  <c:v>140506009.55267465</c:v>
                </c:pt>
                <c:pt idx="337">
                  <c:v>138276260.79394254</c:v>
                </c:pt>
                <c:pt idx="338">
                  <c:v>140132098.93379834</c:v>
                </c:pt>
                <c:pt idx="339">
                  <c:v>140132098.93379834</c:v>
                </c:pt>
                <c:pt idx="340">
                  <c:v>136809359.2417776</c:v>
                </c:pt>
                <c:pt idx="341">
                  <c:v>140132098.93379834</c:v>
                </c:pt>
                <c:pt idx="342">
                  <c:v>142391773.67378652</c:v>
                </c:pt>
                <c:pt idx="343">
                  <c:v>139758890.80339774</c:v>
                </c:pt>
                <c:pt idx="344">
                  <c:v>140881212.76753771</c:v>
                </c:pt>
                <c:pt idx="345">
                  <c:v>140132098.93379834</c:v>
                </c:pt>
                <c:pt idx="346">
                  <c:v>139386676.62306091</c:v>
                </c:pt>
                <c:pt idx="347">
                  <c:v>136445000.42911199</c:v>
                </c:pt>
                <c:pt idx="348">
                  <c:v>140132098.93379834</c:v>
                </c:pt>
                <c:pt idx="349">
                  <c:v>142012844.71276316</c:v>
                </c:pt>
                <c:pt idx="350">
                  <c:v>139015453.74564093</c:v>
                </c:pt>
                <c:pt idx="351">
                  <c:v>139386676.62306091</c:v>
                </c:pt>
                <c:pt idx="352">
                  <c:v>141257417.914296</c:v>
                </c:pt>
                <c:pt idx="353">
                  <c:v>141634627.6684787</c:v>
                </c:pt>
                <c:pt idx="354">
                  <c:v>138276260.79394254</c:v>
                </c:pt>
                <c:pt idx="355">
                  <c:v>139015453.74564093</c:v>
                </c:pt>
                <c:pt idx="356">
                  <c:v>138645509.75172189</c:v>
                </c:pt>
                <c:pt idx="357">
                  <c:v>138276260.79394254</c:v>
                </c:pt>
                <c:pt idx="358">
                  <c:v>143153266.86333203</c:v>
                </c:pt>
                <c:pt idx="359">
                  <c:v>142012844.71276316</c:v>
                </c:pt>
                <c:pt idx="360">
                  <c:v>142012844.71276316</c:v>
                </c:pt>
                <c:pt idx="361">
                  <c:v>138276260.79394254</c:v>
                </c:pt>
                <c:pt idx="362">
                  <c:v>141257417.914296</c:v>
                </c:pt>
                <c:pt idx="363">
                  <c:v>138276260.79394254</c:v>
                </c:pt>
                <c:pt idx="364">
                  <c:v>141634627.6684787</c:v>
                </c:pt>
                <c:pt idx="365">
                  <c:v>138276260.79394254</c:v>
                </c:pt>
                <c:pt idx="366">
                  <c:v>141257417.914296</c:v>
                </c:pt>
                <c:pt idx="367">
                  <c:v>139015453.74564093</c:v>
                </c:pt>
                <c:pt idx="368">
                  <c:v>139386676.62306091</c:v>
                </c:pt>
                <c:pt idx="369">
                  <c:v>141257417.914296</c:v>
                </c:pt>
                <c:pt idx="370">
                  <c:v>139015453.74564093</c:v>
                </c:pt>
                <c:pt idx="371">
                  <c:v>140506009.55267465</c:v>
                </c:pt>
                <c:pt idx="372">
                  <c:v>142772012.57902965</c:v>
                </c:pt>
                <c:pt idx="373">
                  <c:v>141634627.6684787</c:v>
                </c:pt>
                <c:pt idx="374">
                  <c:v>140132098.93379834</c:v>
                </c:pt>
                <c:pt idx="375">
                  <c:v>140132098.93379834</c:v>
                </c:pt>
                <c:pt idx="376">
                  <c:v>142772012.57902965</c:v>
                </c:pt>
                <c:pt idx="377">
                  <c:v>140506009.55267465</c:v>
                </c:pt>
                <c:pt idx="378">
                  <c:v>137907995.24192271</c:v>
                </c:pt>
                <c:pt idx="379">
                  <c:v>139015453.74564093</c:v>
                </c:pt>
                <c:pt idx="380">
                  <c:v>143153266.86333203</c:v>
                </c:pt>
                <c:pt idx="381">
                  <c:v>139758890.80339774</c:v>
                </c:pt>
                <c:pt idx="382">
                  <c:v>140881212.76753771</c:v>
                </c:pt>
                <c:pt idx="383">
                  <c:v>142391773.67378652</c:v>
                </c:pt>
                <c:pt idx="384">
                  <c:v>138645509.75172189</c:v>
                </c:pt>
                <c:pt idx="385">
                  <c:v>139758890.80339774</c:v>
                </c:pt>
                <c:pt idx="386">
                  <c:v>140881212.76753771</c:v>
                </c:pt>
                <c:pt idx="387">
                  <c:v>140506009.55267465</c:v>
                </c:pt>
                <c:pt idx="388">
                  <c:v>137907995.24192271</c:v>
                </c:pt>
                <c:pt idx="389">
                  <c:v>139758890.80339774</c:v>
                </c:pt>
                <c:pt idx="390">
                  <c:v>138276260.79394254</c:v>
                </c:pt>
                <c:pt idx="391">
                  <c:v>139758890.80339774</c:v>
                </c:pt>
                <c:pt idx="392">
                  <c:v>141634627.6684787</c:v>
                </c:pt>
                <c:pt idx="393">
                  <c:v>140506009.55267465</c:v>
                </c:pt>
                <c:pt idx="394">
                  <c:v>139758890.80339774</c:v>
                </c:pt>
                <c:pt idx="395">
                  <c:v>141634627.6684787</c:v>
                </c:pt>
                <c:pt idx="396">
                  <c:v>140506009.55267465</c:v>
                </c:pt>
                <c:pt idx="397">
                  <c:v>140881212.76753771</c:v>
                </c:pt>
                <c:pt idx="398">
                  <c:v>140506009.55267465</c:v>
                </c:pt>
                <c:pt idx="399">
                  <c:v>140881212.76753771</c:v>
                </c:pt>
                <c:pt idx="400">
                  <c:v>137174691.02775759</c:v>
                </c:pt>
                <c:pt idx="401">
                  <c:v>139386676.62306091</c:v>
                </c:pt>
                <c:pt idx="402">
                  <c:v>140506009.55267465</c:v>
                </c:pt>
                <c:pt idx="403">
                  <c:v>139015453.74564093</c:v>
                </c:pt>
                <c:pt idx="404">
                  <c:v>140132098.93379834</c:v>
                </c:pt>
                <c:pt idx="405">
                  <c:v>140132098.93379834</c:v>
                </c:pt>
                <c:pt idx="406">
                  <c:v>139758890.80339774</c:v>
                </c:pt>
                <c:pt idx="407">
                  <c:v>140506009.55267465</c:v>
                </c:pt>
                <c:pt idx="408">
                  <c:v>139758890.80339774</c:v>
                </c:pt>
                <c:pt idx="409">
                  <c:v>139758890.80339774</c:v>
                </c:pt>
                <c:pt idx="410">
                  <c:v>140881212.76753771</c:v>
                </c:pt>
                <c:pt idx="411">
                  <c:v>139015453.74564093</c:v>
                </c:pt>
                <c:pt idx="412">
                  <c:v>142772012.57902965</c:v>
                </c:pt>
                <c:pt idx="413">
                  <c:v>140132098.93379834</c:v>
                </c:pt>
                <c:pt idx="414">
                  <c:v>141634627.6684787</c:v>
                </c:pt>
                <c:pt idx="415">
                  <c:v>142772012.57902965</c:v>
                </c:pt>
                <c:pt idx="416">
                  <c:v>137174691.02775759</c:v>
                </c:pt>
                <c:pt idx="417">
                  <c:v>139386676.62306091</c:v>
                </c:pt>
                <c:pt idx="418">
                  <c:v>142391773.67378652</c:v>
                </c:pt>
                <c:pt idx="419">
                  <c:v>136809359.2417776</c:v>
                </c:pt>
                <c:pt idx="420">
                  <c:v>141257417.914296</c:v>
                </c:pt>
                <c:pt idx="421">
                  <c:v>139015453.74564093</c:v>
                </c:pt>
                <c:pt idx="422">
                  <c:v>139758890.80339774</c:v>
                </c:pt>
                <c:pt idx="423">
                  <c:v>138276260.79394254</c:v>
                </c:pt>
                <c:pt idx="424">
                  <c:v>141634627.6684787</c:v>
                </c:pt>
                <c:pt idx="425">
                  <c:v>140881212.76753771</c:v>
                </c:pt>
                <c:pt idx="426">
                  <c:v>141257417.914296</c:v>
                </c:pt>
                <c:pt idx="427">
                  <c:v>142772012.57902965</c:v>
                </c:pt>
                <c:pt idx="428">
                  <c:v>140132098.93379834</c:v>
                </c:pt>
                <c:pt idx="429">
                  <c:v>136445000.42911199</c:v>
                </c:pt>
                <c:pt idx="430">
                  <c:v>140506009.55267465</c:v>
                </c:pt>
                <c:pt idx="431">
                  <c:v>140506009.55267465</c:v>
                </c:pt>
                <c:pt idx="432">
                  <c:v>141634627.6684787</c:v>
                </c:pt>
                <c:pt idx="433">
                  <c:v>139015453.74564093</c:v>
                </c:pt>
                <c:pt idx="434">
                  <c:v>139015453.74564093</c:v>
                </c:pt>
                <c:pt idx="435">
                  <c:v>140132098.93379834</c:v>
                </c:pt>
                <c:pt idx="436">
                  <c:v>142391773.67378652</c:v>
                </c:pt>
                <c:pt idx="437">
                  <c:v>140881212.76753771</c:v>
                </c:pt>
                <c:pt idx="438">
                  <c:v>139758890.80339774</c:v>
                </c:pt>
                <c:pt idx="439">
                  <c:v>139386676.62306091</c:v>
                </c:pt>
                <c:pt idx="440">
                  <c:v>141257417.914296</c:v>
                </c:pt>
                <c:pt idx="441">
                  <c:v>140881212.76753771</c:v>
                </c:pt>
                <c:pt idx="442">
                  <c:v>142772012.57902965</c:v>
                </c:pt>
                <c:pt idx="443">
                  <c:v>143153266.86333203</c:v>
                </c:pt>
                <c:pt idx="444">
                  <c:v>140506009.55267465</c:v>
                </c:pt>
                <c:pt idx="445">
                  <c:v>143153266.86333203</c:v>
                </c:pt>
                <c:pt idx="446">
                  <c:v>143153266.86333203</c:v>
                </c:pt>
                <c:pt idx="447">
                  <c:v>142012844.71276316</c:v>
                </c:pt>
                <c:pt idx="448">
                  <c:v>140132098.93379834</c:v>
                </c:pt>
                <c:pt idx="449">
                  <c:v>141257417.914296</c:v>
                </c:pt>
                <c:pt idx="450">
                  <c:v>140132098.93379834</c:v>
                </c:pt>
                <c:pt idx="451">
                  <c:v>140132098.93379834</c:v>
                </c:pt>
                <c:pt idx="452">
                  <c:v>139386676.62306091</c:v>
                </c:pt>
                <c:pt idx="453">
                  <c:v>140506009.55267465</c:v>
                </c:pt>
                <c:pt idx="454">
                  <c:v>139015453.74564093</c:v>
                </c:pt>
                <c:pt idx="455">
                  <c:v>137174691.02775759</c:v>
                </c:pt>
                <c:pt idx="456">
                  <c:v>142772012.57902965</c:v>
                </c:pt>
                <c:pt idx="457">
                  <c:v>140506009.55267465</c:v>
                </c:pt>
                <c:pt idx="458">
                  <c:v>139758890.80339774</c:v>
                </c:pt>
                <c:pt idx="459">
                  <c:v>138645509.75172189</c:v>
                </c:pt>
                <c:pt idx="460">
                  <c:v>138645509.75172189</c:v>
                </c:pt>
                <c:pt idx="461">
                  <c:v>142772012.57902965</c:v>
                </c:pt>
                <c:pt idx="462">
                  <c:v>140881212.76753771</c:v>
                </c:pt>
                <c:pt idx="463">
                  <c:v>140132098.93379834</c:v>
                </c:pt>
                <c:pt idx="464">
                  <c:v>137907995.24192271</c:v>
                </c:pt>
                <c:pt idx="465">
                  <c:v>140881212.76753771</c:v>
                </c:pt>
                <c:pt idx="466">
                  <c:v>140132098.93379834</c:v>
                </c:pt>
                <c:pt idx="467">
                  <c:v>137907995.24192271</c:v>
                </c:pt>
                <c:pt idx="468">
                  <c:v>142012844.71276316</c:v>
                </c:pt>
                <c:pt idx="469">
                  <c:v>142391773.67378652</c:v>
                </c:pt>
                <c:pt idx="470">
                  <c:v>141257417.914296</c:v>
                </c:pt>
                <c:pt idx="471">
                  <c:v>140132098.93379834</c:v>
                </c:pt>
                <c:pt idx="472">
                  <c:v>140132098.93379834</c:v>
                </c:pt>
                <c:pt idx="473">
                  <c:v>141634627.6684787</c:v>
                </c:pt>
                <c:pt idx="474">
                  <c:v>141257417.914296</c:v>
                </c:pt>
                <c:pt idx="475">
                  <c:v>139758890.80339774</c:v>
                </c:pt>
                <c:pt idx="476">
                  <c:v>139386676.62306091</c:v>
                </c:pt>
                <c:pt idx="477">
                  <c:v>140506009.55267465</c:v>
                </c:pt>
                <c:pt idx="478">
                  <c:v>139758890.80339774</c:v>
                </c:pt>
                <c:pt idx="479">
                  <c:v>142772012.57902965</c:v>
                </c:pt>
                <c:pt idx="480">
                  <c:v>142772012.57902965</c:v>
                </c:pt>
                <c:pt idx="481">
                  <c:v>140881212.76753771</c:v>
                </c:pt>
                <c:pt idx="482">
                  <c:v>139758890.80339774</c:v>
                </c:pt>
                <c:pt idx="483">
                  <c:v>141634627.6684787</c:v>
                </c:pt>
                <c:pt idx="484">
                  <c:v>140506009.55267465</c:v>
                </c:pt>
                <c:pt idx="485">
                  <c:v>141257417.914296</c:v>
                </c:pt>
                <c:pt idx="486">
                  <c:v>139015453.74564093</c:v>
                </c:pt>
                <c:pt idx="487">
                  <c:v>142391773.67378652</c:v>
                </c:pt>
                <c:pt idx="488">
                  <c:v>139015453.74564093</c:v>
                </c:pt>
                <c:pt idx="489">
                  <c:v>139386676.62306091</c:v>
                </c:pt>
                <c:pt idx="490">
                  <c:v>139015453.74564093</c:v>
                </c:pt>
                <c:pt idx="491">
                  <c:v>139015453.74564093</c:v>
                </c:pt>
                <c:pt idx="492">
                  <c:v>139758890.80339774</c:v>
                </c:pt>
                <c:pt idx="493">
                  <c:v>143153266.86333203</c:v>
                </c:pt>
                <c:pt idx="494">
                  <c:v>140132098.93379834</c:v>
                </c:pt>
                <c:pt idx="495">
                  <c:v>142012844.71276316</c:v>
                </c:pt>
                <c:pt idx="496">
                  <c:v>142772012.57902965</c:v>
                </c:pt>
                <c:pt idx="497">
                  <c:v>140881212.76753771</c:v>
                </c:pt>
                <c:pt idx="498">
                  <c:v>140506009.55267465</c:v>
                </c:pt>
                <c:pt idx="499">
                  <c:v>142391773.67378652</c:v>
                </c:pt>
                <c:pt idx="500">
                  <c:v>140881212.76753771</c:v>
                </c:pt>
                <c:pt idx="501">
                  <c:v>140881212.76753771</c:v>
                </c:pt>
                <c:pt idx="502">
                  <c:v>141257417.914296</c:v>
                </c:pt>
                <c:pt idx="503">
                  <c:v>140506009.55267465</c:v>
                </c:pt>
                <c:pt idx="504">
                  <c:v>139015453.74564093</c:v>
                </c:pt>
                <c:pt idx="505">
                  <c:v>140881212.76753771</c:v>
                </c:pt>
                <c:pt idx="506">
                  <c:v>139015453.74564093</c:v>
                </c:pt>
                <c:pt idx="507">
                  <c:v>142012844.71276316</c:v>
                </c:pt>
                <c:pt idx="508">
                  <c:v>138645509.75172189</c:v>
                </c:pt>
                <c:pt idx="509">
                  <c:v>140881212.76753771</c:v>
                </c:pt>
                <c:pt idx="510">
                  <c:v>140132098.93379834</c:v>
                </c:pt>
                <c:pt idx="511">
                  <c:v>141634627.6684787</c:v>
                </c:pt>
                <c:pt idx="512">
                  <c:v>140132098.93379834</c:v>
                </c:pt>
                <c:pt idx="513">
                  <c:v>140881212.76753771</c:v>
                </c:pt>
                <c:pt idx="514">
                  <c:v>140132098.93379834</c:v>
                </c:pt>
                <c:pt idx="515">
                  <c:v>138645509.75172189</c:v>
                </c:pt>
                <c:pt idx="516">
                  <c:v>139758890.80339774</c:v>
                </c:pt>
                <c:pt idx="517">
                  <c:v>137907995.24192271</c:v>
                </c:pt>
                <c:pt idx="518">
                  <c:v>138645509.75172189</c:v>
                </c:pt>
                <c:pt idx="519">
                  <c:v>139015453.74564093</c:v>
                </c:pt>
                <c:pt idx="520">
                  <c:v>142772012.57902965</c:v>
                </c:pt>
                <c:pt idx="521">
                  <c:v>139015453.74564093</c:v>
                </c:pt>
                <c:pt idx="522">
                  <c:v>140132098.93379834</c:v>
                </c:pt>
                <c:pt idx="523">
                  <c:v>139015453.74564093</c:v>
                </c:pt>
                <c:pt idx="524">
                  <c:v>140132098.93379834</c:v>
                </c:pt>
                <c:pt idx="525">
                  <c:v>139015453.74564093</c:v>
                </c:pt>
                <c:pt idx="526">
                  <c:v>142012844.71276316</c:v>
                </c:pt>
                <c:pt idx="527">
                  <c:v>140881212.76753771</c:v>
                </c:pt>
                <c:pt idx="528">
                  <c:v>139386676.62306091</c:v>
                </c:pt>
                <c:pt idx="529">
                  <c:v>140506009.55267465</c:v>
                </c:pt>
                <c:pt idx="530">
                  <c:v>139015453.74564093</c:v>
                </c:pt>
                <c:pt idx="531">
                  <c:v>140132098.93379834</c:v>
                </c:pt>
                <c:pt idx="532">
                  <c:v>140132098.93379834</c:v>
                </c:pt>
                <c:pt idx="533">
                  <c:v>139758890.80339774</c:v>
                </c:pt>
                <c:pt idx="534">
                  <c:v>140132098.93379834</c:v>
                </c:pt>
                <c:pt idx="535">
                  <c:v>141257417.914296</c:v>
                </c:pt>
                <c:pt idx="536">
                  <c:v>139386676.62306091</c:v>
                </c:pt>
                <c:pt idx="537">
                  <c:v>139015453.74564093</c:v>
                </c:pt>
                <c:pt idx="538">
                  <c:v>142391773.67378652</c:v>
                </c:pt>
                <c:pt idx="539">
                  <c:v>140132098.93379834</c:v>
                </c:pt>
                <c:pt idx="540">
                  <c:v>136809359.2417776</c:v>
                </c:pt>
                <c:pt idx="541">
                  <c:v>142012844.71276316</c:v>
                </c:pt>
                <c:pt idx="542">
                  <c:v>140132098.93379834</c:v>
                </c:pt>
                <c:pt idx="543">
                  <c:v>139386676.62306091</c:v>
                </c:pt>
                <c:pt idx="544">
                  <c:v>138276260.79394254</c:v>
                </c:pt>
                <c:pt idx="545">
                  <c:v>142391773.67378652</c:v>
                </c:pt>
                <c:pt idx="546">
                  <c:v>138645509.75172189</c:v>
                </c:pt>
                <c:pt idx="547">
                  <c:v>138645509.75172189</c:v>
                </c:pt>
                <c:pt idx="548">
                  <c:v>139758890.80339774</c:v>
                </c:pt>
                <c:pt idx="549">
                  <c:v>140132098.93379834</c:v>
                </c:pt>
                <c:pt idx="550">
                  <c:v>138276260.79394254</c:v>
                </c:pt>
                <c:pt idx="551">
                  <c:v>139758890.80339774</c:v>
                </c:pt>
                <c:pt idx="552">
                  <c:v>141257417.914296</c:v>
                </c:pt>
                <c:pt idx="553">
                  <c:v>138276260.79394254</c:v>
                </c:pt>
                <c:pt idx="554">
                  <c:v>140506009.55267465</c:v>
                </c:pt>
                <c:pt idx="555">
                  <c:v>142012844.71276316</c:v>
                </c:pt>
                <c:pt idx="556">
                  <c:v>138645509.75172189</c:v>
                </c:pt>
                <c:pt idx="557">
                  <c:v>141257417.914296</c:v>
                </c:pt>
                <c:pt idx="558">
                  <c:v>139758890.80339774</c:v>
                </c:pt>
                <c:pt idx="559">
                  <c:v>142391773.67378652</c:v>
                </c:pt>
                <c:pt idx="560">
                  <c:v>141257417.914296</c:v>
                </c:pt>
                <c:pt idx="561">
                  <c:v>141257417.914296</c:v>
                </c:pt>
                <c:pt idx="562">
                  <c:v>139758890.80339774</c:v>
                </c:pt>
                <c:pt idx="563">
                  <c:v>142012844.71276316</c:v>
                </c:pt>
                <c:pt idx="564">
                  <c:v>138645509.75172189</c:v>
                </c:pt>
                <c:pt idx="565">
                  <c:v>140506009.55267465</c:v>
                </c:pt>
                <c:pt idx="566">
                  <c:v>139386676.62306091</c:v>
                </c:pt>
                <c:pt idx="567">
                  <c:v>140506009.55267465</c:v>
                </c:pt>
                <c:pt idx="568">
                  <c:v>139758890.80339774</c:v>
                </c:pt>
                <c:pt idx="569">
                  <c:v>138276260.79394254</c:v>
                </c:pt>
                <c:pt idx="570">
                  <c:v>140132098.93379834</c:v>
                </c:pt>
                <c:pt idx="571">
                  <c:v>142012844.71276316</c:v>
                </c:pt>
                <c:pt idx="572">
                  <c:v>139015453.74564093</c:v>
                </c:pt>
                <c:pt idx="573">
                  <c:v>141257417.914296</c:v>
                </c:pt>
                <c:pt idx="574">
                  <c:v>138276260.79394254</c:v>
                </c:pt>
                <c:pt idx="575">
                  <c:v>139015453.74564093</c:v>
                </c:pt>
                <c:pt idx="576">
                  <c:v>141634627.6684787</c:v>
                </c:pt>
                <c:pt idx="577">
                  <c:v>139758890.80339774</c:v>
                </c:pt>
                <c:pt idx="578">
                  <c:v>138276260.79394254</c:v>
                </c:pt>
                <c:pt idx="579">
                  <c:v>142012844.71276316</c:v>
                </c:pt>
                <c:pt idx="580">
                  <c:v>136809359.2417776</c:v>
                </c:pt>
                <c:pt idx="581">
                  <c:v>142012844.71276316</c:v>
                </c:pt>
                <c:pt idx="582">
                  <c:v>137907995.24192271</c:v>
                </c:pt>
                <c:pt idx="583">
                  <c:v>138645509.75172189</c:v>
                </c:pt>
                <c:pt idx="584">
                  <c:v>140506009.55267465</c:v>
                </c:pt>
                <c:pt idx="585">
                  <c:v>142012844.71276316</c:v>
                </c:pt>
                <c:pt idx="586">
                  <c:v>141634627.6684787</c:v>
                </c:pt>
                <c:pt idx="587">
                  <c:v>138645509.75172189</c:v>
                </c:pt>
                <c:pt idx="588">
                  <c:v>143153266.86333203</c:v>
                </c:pt>
                <c:pt idx="589">
                  <c:v>139758890.80339774</c:v>
                </c:pt>
                <c:pt idx="590">
                  <c:v>141257417.914296</c:v>
                </c:pt>
                <c:pt idx="591">
                  <c:v>138276260.79394254</c:v>
                </c:pt>
                <c:pt idx="592">
                  <c:v>141634627.6684787</c:v>
                </c:pt>
                <c:pt idx="593">
                  <c:v>142012844.71276316</c:v>
                </c:pt>
                <c:pt idx="594">
                  <c:v>141634627.6684787</c:v>
                </c:pt>
                <c:pt idx="595">
                  <c:v>142012844.71276316</c:v>
                </c:pt>
                <c:pt idx="596">
                  <c:v>141257417.914296</c:v>
                </c:pt>
                <c:pt idx="597">
                  <c:v>140881212.76753771</c:v>
                </c:pt>
                <c:pt idx="598">
                  <c:v>140506009.55267465</c:v>
                </c:pt>
                <c:pt idx="599">
                  <c:v>140132098.93379834</c:v>
                </c:pt>
                <c:pt idx="600">
                  <c:v>141634627.6684787</c:v>
                </c:pt>
                <c:pt idx="601">
                  <c:v>139386676.62306091</c:v>
                </c:pt>
                <c:pt idx="602">
                  <c:v>142012844.71276316</c:v>
                </c:pt>
                <c:pt idx="603">
                  <c:v>139758890.80339774</c:v>
                </c:pt>
                <c:pt idx="604">
                  <c:v>142012844.71276316</c:v>
                </c:pt>
                <c:pt idx="605">
                  <c:v>141634627.6684787</c:v>
                </c:pt>
                <c:pt idx="606">
                  <c:v>141634627.6684787</c:v>
                </c:pt>
                <c:pt idx="607">
                  <c:v>139015453.74564093</c:v>
                </c:pt>
                <c:pt idx="608">
                  <c:v>138276260.79394254</c:v>
                </c:pt>
                <c:pt idx="609">
                  <c:v>138276260.79394254</c:v>
                </c:pt>
                <c:pt idx="610">
                  <c:v>140881212.76753771</c:v>
                </c:pt>
                <c:pt idx="611">
                  <c:v>142012844.71276316</c:v>
                </c:pt>
                <c:pt idx="612">
                  <c:v>140506009.55267465</c:v>
                </c:pt>
                <c:pt idx="613">
                  <c:v>139758890.80339774</c:v>
                </c:pt>
                <c:pt idx="614">
                  <c:v>141257417.914296</c:v>
                </c:pt>
                <c:pt idx="615">
                  <c:v>140132098.93379834</c:v>
                </c:pt>
                <c:pt idx="616">
                  <c:v>142012844.71276316</c:v>
                </c:pt>
                <c:pt idx="617">
                  <c:v>142391773.67378652</c:v>
                </c:pt>
                <c:pt idx="618">
                  <c:v>139386676.62306091</c:v>
                </c:pt>
                <c:pt idx="619">
                  <c:v>138645509.75172189</c:v>
                </c:pt>
                <c:pt idx="620">
                  <c:v>138276260.79394254</c:v>
                </c:pt>
                <c:pt idx="621">
                  <c:v>142012844.71276316</c:v>
                </c:pt>
                <c:pt idx="622">
                  <c:v>142772012.57902965</c:v>
                </c:pt>
                <c:pt idx="623">
                  <c:v>140132098.93379834</c:v>
                </c:pt>
                <c:pt idx="624">
                  <c:v>139758890.80339774</c:v>
                </c:pt>
                <c:pt idx="625">
                  <c:v>139758890.80339774</c:v>
                </c:pt>
                <c:pt idx="626">
                  <c:v>140506009.55267465</c:v>
                </c:pt>
                <c:pt idx="627">
                  <c:v>140881212.76753771</c:v>
                </c:pt>
                <c:pt idx="628">
                  <c:v>140132098.93379834</c:v>
                </c:pt>
                <c:pt idx="629">
                  <c:v>140881212.76753771</c:v>
                </c:pt>
                <c:pt idx="630">
                  <c:v>140881212.76753771</c:v>
                </c:pt>
                <c:pt idx="631">
                  <c:v>139015453.74564093</c:v>
                </c:pt>
                <c:pt idx="632">
                  <c:v>141257417.914296</c:v>
                </c:pt>
                <c:pt idx="633">
                  <c:v>140881212.76753771</c:v>
                </c:pt>
                <c:pt idx="634">
                  <c:v>141257417.914296</c:v>
                </c:pt>
                <c:pt idx="635">
                  <c:v>141257417.914296</c:v>
                </c:pt>
                <c:pt idx="636">
                  <c:v>140132098.93379834</c:v>
                </c:pt>
                <c:pt idx="637">
                  <c:v>139758890.80339774</c:v>
                </c:pt>
                <c:pt idx="638">
                  <c:v>140132098.93379834</c:v>
                </c:pt>
                <c:pt idx="639">
                  <c:v>141257417.914296</c:v>
                </c:pt>
                <c:pt idx="640">
                  <c:v>139758890.80339774</c:v>
                </c:pt>
                <c:pt idx="641">
                  <c:v>139015453.74564093</c:v>
                </c:pt>
                <c:pt idx="642">
                  <c:v>142012844.71276316</c:v>
                </c:pt>
                <c:pt idx="643">
                  <c:v>139758890.80339774</c:v>
                </c:pt>
                <c:pt idx="644">
                  <c:v>137907995.24192271</c:v>
                </c:pt>
                <c:pt idx="645">
                  <c:v>142012844.71276316</c:v>
                </c:pt>
                <c:pt idx="646">
                  <c:v>138276260.79394254</c:v>
                </c:pt>
                <c:pt idx="647">
                  <c:v>137907995.24192271</c:v>
                </c:pt>
                <c:pt idx="648">
                  <c:v>142012844.71276316</c:v>
                </c:pt>
                <c:pt idx="649">
                  <c:v>140132098.93379834</c:v>
                </c:pt>
                <c:pt idx="650">
                  <c:v>140506009.55267465</c:v>
                </c:pt>
                <c:pt idx="651">
                  <c:v>138645509.75172189</c:v>
                </c:pt>
                <c:pt idx="652">
                  <c:v>138645509.75172189</c:v>
                </c:pt>
                <c:pt idx="653">
                  <c:v>141257417.914296</c:v>
                </c:pt>
                <c:pt idx="654">
                  <c:v>141257417.914296</c:v>
                </c:pt>
                <c:pt idx="655">
                  <c:v>138645509.75172189</c:v>
                </c:pt>
                <c:pt idx="656">
                  <c:v>139015453.74564093</c:v>
                </c:pt>
                <c:pt idx="657">
                  <c:v>142391773.67378652</c:v>
                </c:pt>
                <c:pt idx="658">
                  <c:v>138645509.75172189</c:v>
                </c:pt>
                <c:pt idx="659">
                  <c:v>141257417.914296</c:v>
                </c:pt>
                <c:pt idx="660">
                  <c:v>141257417.914296</c:v>
                </c:pt>
                <c:pt idx="661">
                  <c:v>139015453.74564093</c:v>
                </c:pt>
                <c:pt idx="662">
                  <c:v>141634627.6684787</c:v>
                </c:pt>
                <c:pt idx="663">
                  <c:v>140881212.76753771</c:v>
                </c:pt>
                <c:pt idx="664">
                  <c:v>139015453.74564093</c:v>
                </c:pt>
                <c:pt idx="665">
                  <c:v>141257417.914296</c:v>
                </c:pt>
                <c:pt idx="666">
                  <c:v>141257417.914296</c:v>
                </c:pt>
                <c:pt idx="667">
                  <c:v>139386676.62306091</c:v>
                </c:pt>
                <c:pt idx="668">
                  <c:v>137907995.24192271</c:v>
                </c:pt>
                <c:pt idx="669">
                  <c:v>142772012.57902965</c:v>
                </c:pt>
                <c:pt idx="670">
                  <c:v>141257417.914296</c:v>
                </c:pt>
                <c:pt idx="671">
                  <c:v>140132098.93379834</c:v>
                </c:pt>
                <c:pt idx="672">
                  <c:v>139015453.74564093</c:v>
                </c:pt>
                <c:pt idx="673">
                  <c:v>140506009.55267465</c:v>
                </c:pt>
                <c:pt idx="674">
                  <c:v>140506009.55267465</c:v>
                </c:pt>
                <c:pt idx="675">
                  <c:v>139386676.62306091</c:v>
                </c:pt>
                <c:pt idx="676">
                  <c:v>139758890.80339774</c:v>
                </c:pt>
                <c:pt idx="677">
                  <c:v>139758890.80339774</c:v>
                </c:pt>
                <c:pt idx="678">
                  <c:v>142012844.71276316</c:v>
                </c:pt>
                <c:pt idx="679">
                  <c:v>138645509.75172189</c:v>
                </c:pt>
                <c:pt idx="680">
                  <c:v>138645509.75172189</c:v>
                </c:pt>
                <c:pt idx="681">
                  <c:v>139386676.62306091</c:v>
                </c:pt>
                <c:pt idx="682">
                  <c:v>138276260.79394254</c:v>
                </c:pt>
                <c:pt idx="683">
                  <c:v>139386676.62306091</c:v>
                </c:pt>
                <c:pt idx="684">
                  <c:v>139015453.74564093</c:v>
                </c:pt>
                <c:pt idx="685">
                  <c:v>141634627.6684787</c:v>
                </c:pt>
                <c:pt idx="686">
                  <c:v>142391773.67378652</c:v>
                </c:pt>
                <c:pt idx="687">
                  <c:v>141634627.6684787</c:v>
                </c:pt>
                <c:pt idx="688">
                  <c:v>140881212.76753771</c:v>
                </c:pt>
                <c:pt idx="689">
                  <c:v>139386676.62306091</c:v>
                </c:pt>
                <c:pt idx="690">
                  <c:v>140506009.55267465</c:v>
                </c:pt>
                <c:pt idx="691">
                  <c:v>138645509.75172189</c:v>
                </c:pt>
                <c:pt idx="692">
                  <c:v>140132098.93379834</c:v>
                </c:pt>
                <c:pt idx="693">
                  <c:v>139386676.62306091</c:v>
                </c:pt>
                <c:pt idx="694">
                  <c:v>138645509.75172189</c:v>
                </c:pt>
                <c:pt idx="695">
                  <c:v>142772012.57902965</c:v>
                </c:pt>
                <c:pt idx="696">
                  <c:v>140132098.93379834</c:v>
                </c:pt>
                <c:pt idx="697">
                  <c:v>140506009.55267465</c:v>
                </c:pt>
                <c:pt idx="698">
                  <c:v>141634627.6684787</c:v>
                </c:pt>
                <c:pt idx="699">
                  <c:v>139758890.80339774</c:v>
                </c:pt>
                <c:pt idx="700">
                  <c:v>140881212.76753771</c:v>
                </c:pt>
                <c:pt idx="701">
                  <c:v>142012844.71276316</c:v>
                </c:pt>
                <c:pt idx="702">
                  <c:v>137907995.24192271</c:v>
                </c:pt>
                <c:pt idx="703">
                  <c:v>139015453.74564093</c:v>
                </c:pt>
                <c:pt idx="704">
                  <c:v>141634627.6684787</c:v>
                </c:pt>
                <c:pt idx="705">
                  <c:v>138276260.79394254</c:v>
                </c:pt>
                <c:pt idx="706">
                  <c:v>141634627.6684787</c:v>
                </c:pt>
                <c:pt idx="707">
                  <c:v>138645509.75172189</c:v>
                </c:pt>
                <c:pt idx="708">
                  <c:v>142391773.67378652</c:v>
                </c:pt>
                <c:pt idx="709">
                  <c:v>140132098.93379834</c:v>
                </c:pt>
                <c:pt idx="710">
                  <c:v>139015453.74564093</c:v>
                </c:pt>
                <c:pt idx="711">
                  <c:v>141634627.6684787</c:v>
                </c:pt>
                <c:pt idx="712">
                  <c:v>139015453.74564093</c:v>
                </c:pt>
                <c:pt idx="713">
                  <c:v>141257417.914296</c:v>
                </c:pt>
                <c:pt idx="714">
                  <c:v>143153266.86333203</c:v>
                </c:pt>
                <c:pt idx="715">
                  <c:v>139758890.80339774</c:v>
                </c:pt>
                <c:pt idx="716">
                  <c:v>140132098.93379834</c:v>
                </c:pt>
                <c:pt idx="717">
                  <c:v>138276260.79394254</c:v>
                </c:pt>
                <c:pt idx="718">
                  <c:v>140881212.76753771</c:v>
                </c:pt>
                <c:pt idx="719">
                  <c:v>139015453.74564093</c:v>
                </c:pt>
                <c:pt idx="720">
                  <c:v>139758890.80339774</c:v>
                </c:pt>
                <c:pt idx="721">
                  <c:v>141257417.914296</c:v>
                </c:pt>
                <c:pt idx="722">
                  <c:v>141634627.6684787</c:v>
                </c:pt>
                <c:pt idx="723">
                  <c:v>139015453.74564093</c:v>
                </c:pt>
                <c:pt idx="724">
                  <c:v>140881212.76753771</c:v>
                </c:pt>
                <c:pt idx="725">
                  <c:v>142012844.71276316</c:v>
                </c:pt>
                <c:pt idx="726">
                  <c:v>140132098.93379834</c:v>
                </c:pt>
                <c:pt idx="727">
                  <c:v>139386676.62306091</c:v>
                </c:pt>
                <c:pt idx="728">
                  <c:v>140506009.55267465</c:v>
                </c:pt>
                <c:pt idx="729">
                  <c:v>138645509.75172189</c:v>
                </c:pt>
                <c:pt idx="730">
                  <c:v>138276260.79394254</c:v>
                </c:pt>
                <c:pt idx="731">
                  <c:v>139758890.80339774</c:v>
                </c:pt>
                <c:pt idx="732">
                  <c:v>141634627.6684787</c:v>
                </c:pt>
                <c:pt idx="733">
                  <c:v>137540710.47659728</c:v>
                </c:pt>
                <c:pt idx="734">
                  <c:v>139015453.74564093</c:v>
                </c:pt>
                <c:pt idx="735">
                  <c:v>139015453.74564093</c:v>
                </c:pt>
                <c:pt idx="736">
                  <c:v>142391773.67378652</c:v>
                </c:pt>
                <c:pt idx="737">
                  <c:v>140506009.55267465</c:v>
                </c:pt>
                <c:pt idx="738">
                  <c:v>137907995.24192271</c:v>
                </c:pt>
                <c:pt idx="739">
                  <c:v>139758890.80339774</c:v>
                </c:pt>
                <c:pt idx="740">
                  <c:v>138645509.75172189</c:v>
                </c:pt>
                <c:pt idx="741">
                  <c:v>139758890.80339774</c:v>
                </c:pt>
                <c:pt idx="742">
                  <c:v>139758890.80339774</c:v>
                </c:pt>
                <c:pt idx="743">
                  <c:v>142012844.71276316</c:v>
                </c:pt>
                <c:pt idx="744">
                  <c:v>140132098.93379834</c:v>
                </c:pt>
                <c:pt idx="745">
                  <c:v>140881212.76753771</c:v>
                </c:pt>
                <c:pt idx="746">
                  <c:v>140881212.76753771</c:v>
                </c:pt>
                <c:pt idx="747">
                  <c:v>139758890.80339774</c:v>
                </c:pt>
                <c:pt idx="748">
                  <c:v>140506009.55267465</c:v>
                </c:pt>
                <c:pt idx="749">
                  <c:v>142012844.71276316</c:v>
                </c:pt>
                <c:pt idx="750">
                  <c:v>137540710.47659728</c:v>
                </c:pt>
                <c:pt idx="751">
                  <c:v>142772012.57902965</c:v>
                </c:pt>
                <c:pt idx="752">
                  <c:v>138645509.75172189</c:v>
                </c:pt>
                <c:pt idx="753">
                  <c:v>140132098.93379834</c:v>
                </c:pt>
                <c:pt idx="754">
                  <c:v>141634627.6684787</c:v>
                </c:pt>
                <c:pt idx="755">
                  <c:v>140881212.76753771</c:v>
                </c:pt>
                <c:pt idx="756">
                  <c:v>141257417.914296</c:v>
                </c:pt>
                <c:pt idx="757">
                  <c:v>139015453.74564093</c:v>
                </c:pt>
                <c:pt idx="758">
                  <c:v>140506009.55267465</c:v>
                </c:pt>
                <c:pt idx="759">
                  <c:v>140132098.93379834</c:v>
                </c:pt>
                <c:pt idx="760">
                  <c:v>138276260.79394254</c:v>
                </c:pt>
                <c:pt idx="761">
                  <c:v>139015453.74564093</c:v>
                </c:pt>
                <c:pt idx="762">
                  <c:v>139758890.80339774</c:v>
                </c:pt>
                <c:pt idx="763">
                  <c:v>136445000.42911199</c:v>
                </c:pt>
                <c:pt idx="764">
                  <c:v>137540710.47659728</c:v>
                </c:pt>
                <c:pt idx="765">
                  <c:v>137907995.24192271</c:v>
                </c:pt>
                <c:pt idx="766">
                  <c:v>140881212.76753771</c:v>
                </c:pt>
                <c:pt idx="767">
                  <c:v>141257417.914296</c:v>
                </c:pt>
                <c:pt idx="768">
                  <c:v>138276260.79394254</c:v>
                </c:pt>
                <c:pt idx="769">
                  <c:v>141257417.914296</c:v>
                </c:pt>
                <c:pt idx="770">
                  <c:v>140506009.55267465</c:v>
                </c:pt>
                <c:pt idx="771">
                  <c:v>137907995.24192271</c:v>
                </c:pt>
                <c:pt idx="772">
                  <c:v>139758890.80339774</c:v>
                </c:pt>
                <c:pt idx="773">
                  <c:v>141634627.6684787</c:v>
                </c:pt>
                <c:pt idx="774">
                  <c:v>142012844.71276316</c:v>
                </c:pt>
                <c:pt idx="775">
                  <c:v>140506009.55267465</c:v>
                </c:pt>
                <c:pt idx="776">
                  <c:v>141634627.6684787</c:v>
                </c:pt>
                <c:pt idx="777">
                  <c:v>142391773.67378652</c:v>
                </c:pt>
                <c:pt idx="778">
                  <c:v>139386676.62306091</c:v>
                </c:pt>
                <c:pt idx="779">
                  <c:v>140881212.76753771</c:v>
                </c:pt>
                <c:pt idx="780">
                  <c:v>141257417.914296</c:v>
                </c:pt>
                <c:pt idx="781">
                  <c:v>138645509.75172189</c:v>
                </c:pt>
                <c:pt idx="782">
                  <c:v>138645509.75172189</c:v>
                </c:pt>
                <c:pt idx="783">
                  <c:v>141634627.6684787</c:v>
                </c:pt>
                <c:pt idx="784">
                  <c:v>141257417.914296</c:v>
                </c:pt>
                <c:pt idx="785">
                  <c:v>140132098.93379834</c:v>
                </c:pt>
                <c:pt idx="786">
                  <c:v>138276260.79394254</c:v>
                </c:pt>
                <c:pt idx="787">
                  <c:v>139015453.74564093</c:v>
                </c:pt>
                <c:pt idx="788">
                  <c:v>139015453.74564093</c:v>
                </c:pt>
                <c:pt idx="789">
                  <c:v>139758890.80339774</c:v>
                </c:pt>
                <c:pt idx="790">
                  <c:v>140881212.76753771</c:v>
                </c:pt>
                <c:pt idx="791">
                  <c:v>139015453.74564093</c:v>
                </c:pt>
                <c:pt idx="792">
                  <c:v>142391773.67378652</c:v>
                </c:pt>
                <c:pt idx="793">
                  <c:v>138276260.79394254</c:v>
                </c:pt>
                <c:pt idx="794">
                  <c:v>140132098.93379834</c:v>
                </c:pt>
                <c:pt idx="795">
                  <c:v>136809359.2417776</c:v>
                </c:pt>
                <c:pt idx="796">
                  <c:v>141634627.6684787</c:v>
                </c:pt>
                <c:pt idx="797">
                  <c:v>143535539.23813027</c:v>
                </c:pt>
                <c:pt idx="798">
                  <c:v>142012844.71276316</c:v>
                </c:pt>
                <c:pt idx="799">
                  <c:v>139386676.62306091</c:v>
                </c:pt>
                <c:pt idx="800">
                  <c:v>141257417.914296</c:v>
                </c:pt>
                <c:pt idx="801">
                  <c:v>142012844.71276316</c:v>
                </c:pt>
                <c:pt idx="802">
                  <c:v>140132098.93379834</c:v>
                </c:pt>
                <c:pt idx="803">
                  <c:v>140132098.93379834</c:v>
                </c:pt>
                <c:pt idx="804">
                  <c:v>139758890.80339774</c:v>
                </c:pt>
                <c:pt idx="805">
                  <c:v>139758890.80339774</c:v>
                </c:pt>
                <c:pt idx="806">
                  <c:v>140881212.76753771</c:v>
                </c:pt>
                <c:pt idx="807">
                  <c:v>142012844.71276316</c:v>
                </c:pt>
                <c:pt idx="808">
                  <c:v>141634627.6684787</c:v>
                </c:pt>
                <c:pt idx="809">
                  <c:v>137907995.24192271</c:v>
                </c:pt>
                <c:pt idx="810">
                  <c:v>139386676.62306091</c:v>
                </c:pt>
                <c:pt idx="811">
                  <c:v>139015453.74564093</c:v>
                </c:pt>
                <c:pt idx="812">
                  <c:v>137540710.47659728</c:v>
                </c:pt>
                <c:pt idx="813">
                  <c:v>137907995.24192271</c:v>
                </c:pt>
                <c:pt idx="814">
                  <c:v>141257417.914296</c:v>
                </c:pt>
                <c:pt idx="815">
                  <c:v>141634627.6684787</c:v>
                </c:pt>
                <c:pt idx="816">
                  <c:v>139758890.80339774</c:v>
                </c:pt>
                <c:pt idx="817">
                  <c:v>142012844.71276316</c:v>
                </c:pt>
                <c:pt idx="818">
                  <c:v>140132098.93379834</c:v>
                </c:pt>
                <c:pt idx="819">
                  <c:v>142772012.57902965</c:v>
                </c:pt>
                <c:pt idx="820">
                  <c:v>139015453.74564093</c:v>
                </c:pt>
                <c:pt idx="821">
                  <c:v>142391773.67378652</c:v>
                </c:pt>
                <c:pt idx="822">
                  <c:v>142012844.71276316</c:v>
                </c:pt>
                <c:pt idx="823">
                  <c:v>139015453.74564093</c:v>
                </c:pt>
                <c:pt idx="824">
                  <c:v>139386676.62306091</c:v>
                </c:pt>
                <c:pt idx="825">
                  <c:v>139386676.62306091</c:v>
                </c:pt>
                <c:pt idx="826">
                  <c:v>142012844.71276316</c:v>
                </c:pt>
                <c:pt idx="827">
                  <c:v>141634627.6684787</c:v>
                </c:pt>
                <c:pt idx="828">
                  <c:v>139386676.62306091</c:v>
                </c:pt>
                <c:pt idx="829">
                  <c:v>139386676.62306091</c:v>
                </c:pt>
                <c:pt idx="830">
                  <c:v>140506009.55267465</c:v>
                </c:pt>
                <c:pt idx="831">
                  <c:v>139015453.74564093</c:v>
                </c:pt>
                <c:pt idx="832">
                  <c:v>140881212.76753771</c:v>
                </c:pt>
                <c:pt idx="833">
                  <c:v>140506009.55267465</c:v>
                </c:pt>
                <c:pt idx="834">
                  <c:v>142012844.71276316</c:v>
                </c:pt>
                <c:pt idx="835">
                  <c:v>140881212.76753771</c:v>
                </c:pt>
                <c:pt idx="836">
                  <c:v>142012844.71276316</c:v>
                </c:pt>
                <c:pt idx="837">
                  <c:v>139758890.80339774</c:v>
                </c:pt>
                <c:pt idx="838">
                  <c:v>140881212.76753771</c:v>
                </c:pt>
                <c:pt idx="839">
                  <c:v>140506009.55267465</c:v>
                </c:pt>
                <c:pt idx="840">
                  <c:v>139015453.74564093</c:v>
                </c:pt>
                <c:pt idx="841">
                  <c:v>142012844.71276316</c:v>
                </c:pt>
                <c:pt idx="842">
                  <c:v>139758890.80339774</c:v>
                </c:pt>
                <c:pt idx="843">
                  <c:v>143535539.23813027</c:v>
                </c:pt>
                <c:pt idx="844">
                  <c:v>142391773.67378652</c:v>
                </c:pt>
                <c:pt idx="845">
                  <c:v>139386676.62306091</c:v>
                </c:pt>
                <c:pt idx="846">
                  <c:v>140506009.55267465</c:v>
                </c:pt>
                <c:pt idx="847">
                  <c:v>139758890.80339774</c:v>
                </c:pt>
                <c:pt idx="848">
                  <c:v>140881212.76753771</c:v>
                </c:pt>
                <c:pt idx="849">
                  <c:v>140881212.76753771</c:v>
                </c:pt>
                <c:pt idx="850">
                  <c:v>138276260.79394254</c:v>
                </c:pt>
                <c:pt idx="851">
                  <c:v>139015453.74564093</c:v>
                </c:pt>
                <c:pt idx="852">
                  <c:v>139758890.80339774</c:v>
                </c:pt>
                <c:pt idx="853">
                  <c:v>139015453.74564093</c:v>
                </c:pt>
                <c:pt idx="854">
                  <c:v>140132098.93379834</c:v>
                </c:pt>
                <c:pt idx="855">
                  <c:v>142012844.71276316</c:v>
                </c:pt>
                <c:pt idx="856">
                  <c:v>139386676.62306091</c:v>
                </c:pt>
                <c:pt idx="857">
                  <c:v>138645509.75172189</c:v>
                </c:pt>
                <c:pt idx="858">
                  <c:v>142012844.71276316</c:v>
                </c:pt>
                <c:pt idx="859">
                  <c:v>140506009.55267465</c:v>
                </c:pt>
                <c:pt idx="860">
                  <c:v>138276260.79394254</c:v>
                </c:pt>
                <c:pt idx="861">
                  <c:v>139015453.74564093</c:v>
                </c:pt>
                <c:pt idx="862">
                  <c:v>138645509.75172189</c:v>
                </c:pt>
                <c:pt idx="863">
                  <c:v>139015453.74564093</c:v>
                </c:pt>
                <c:pt idx="864">
                  <c:v>141634627.6684787</c:v>
                </c:pt>
                <c:pt idx="865">
                  <c:v>138276260.79394254</c:v>
                </c:pt>
                <c:pt idx="866">
                  <c:v>141634627.6684787</c:v>
                </c:pt>
                <c:pt idx="867">
                  <c:v>138645509.75172189</c:v>
                </c:pt>
                <c:pt idx="868">
                  <c:v>141634627.6684787</c:v>
                </c:pt>
                <c:pt idx="869">
                  <c:v>140132098.93379834</c:v>
                </c:pt>
                <c:pt idx="870">
                  <c:v>140132098.93379834</c:v>
                </c:pt>
                <c:pt idx="871">
                  <c:v>138276260.79394254</c:v>
                </c:pt>
                <c:pt idx="872">
                  <c:v>140506009.55267465</c:v>
                </c:pt>
                <c:pt idx="873">
                  <c:v>7.8384365141304677</c:v>
                </c:pt>
                <c:pt idx="874">
                  <c:v>4.4539082194194952</c:v>
                </c:pt>
                <c:pt idx="875">
                  <c:v>3.9084203277636722</c:v>
                </c:pt>
                <c:pt idx="876">
                  <c:v>3.6563871373150847</c:v>
                </c:pt>
                <c:pt idx="877">
                  <c:v>3.4388991929778689</c:v>
                </c:pt>
                <c:pt idx="878">
                  <c:v>3.5887790247607665</c:v>
                </c:pt>
                <c:pt idx="879">
                  <c:v>3.5792211752713246</c:v>
                </c:pt>
                <c:pt idx="880">
                  <c:v>3.6759410331025202</c:v>
                </c:pt>
                <c:pt idx="881">
                  <c:v>3.541251063356226</c:v>
                </c:pt>
                <c:pt idx="882">
                  <c:v>3.6563871373150847</c:v>
                </c:pt>
                <c:pt idx="883">
                  <c:v>3.5887790247607665</c:v>
                </c:pt>
                <c:pt idx="884">
                  <c:v>3.5792211752713246</c:v>
                </c:pt>
                <c:pt idx="885">
                  <c:v>3.7153553219860433</c:v>
                </c:pt>
                <c:pt idx="886">
                  <c:v>3.6272587424568026</c:v>
                </c:pt>
                <c:pt idx="887">
                  <c:v>3.7752666102280124</c:v>
                </c:pt>
                <c:pt idx="888">
                  <c:v>3.4850534659152568</c:v>
                </c:pt>
                <c:pt idx="889">
                  <c:v>3.5887790247607665</c:v>
                </c:pt>
                <c:pt idx="890">
                  <c:v>3.7652199774957156</c:v>
                </c:pt>
                <c:pt idx="891">
                  <c:v>3.7054603669825892</c:v>
                </c:pt>
                <c:pt idx="892">
                  <c:v>3.541251063356226</c:v>
                </c:pt>
                <c:pt idx="893">
                  <c:v>3.5887790247607665</c:v>
                </c:pt>
                <c:pt idx="894">
                  <c:v>3.6079638085050987</c:v>
                </c:pt>
                <c:pt idx="895">
                  <c:v>3.636944870086797</c:v>
                </c:pt>
                <c:pt idx="896">
                  <c:v>3.7652199774957156</c:v>
                </c:pt>
                <c:pt idx="897">
                  <c:v>3.6955917648111121</c:v>
                </c:pt>
                <c:pt idx="898">
                  <c:v>3.7652199774957156</c:v>
                </c:pt>
                <c:pt idx="899">
                  <c:v>3.5696887808144226</c:v>
                </c:pt>
                <c:pt idx="900">
                  <c:v>3.6759410331025202</c:v>
                </c:pt>
                <c:pt idx="901">
                  <c:v>3.7551922199795067</c:v>
                </c:pt>
                <c:pt idx="902">
                  <c:v>3.7153553219860433</c:v>
                </c:pt>
                <c:pt idx="903">
                  <c:v>3.7551922199795067</c:v>
                </c:pt>
                <c:pt idx="904">
                  <c:v>3.5696887808144226</c:v>
                </c:pt>
                <c:pt idx="905">
                  <c:v>3.9293220651652256</c:v>
                </c:pt>
                <c:pt idx="906">
                  <c:v>3.7652199774957156</c:v>
                </c:pt>
                <c:pt idx="907">
                  <c:v>3.8980111905678418</c:v>
                </c:pt>
                <c:pt idx="908">
                  <c:v>3.7451911689828132</c:v>
                </c:pt>
                <c:pt idx="909">
                  <c:v>3.7451911689828132</c:v>
                </c:pt>
                <c:pt idx="910">
                  <c:v>3.7853479738197309</c:v>
                </c:pt>
                <c:pt idx="911">
                  <c:v>3.7954562583954106</c:v>
                </c:pt>
                <c:pt idx="912">
                  <c:v>3.939806566976964</c:v>
                </c:pt>
                <c:pt idx="913">
                  <c:v>3.7853479738197309</c:v>
                </c:pt>
                <c:pt idx="914">
                  <c:v>3.7954562583954106</c:v>
                </c:pt>
                <c:pt idx="915">
                  <c:v>3.939806566976964</c:v>
                </c:pt>
                <c:pt idx="916">
                  <c:v>3.8157458908932602</c:v>
                </c:pt>
                <c:pt idx="917">
                  <c:v>3.8566591997563369</c:v>
                </c:pt>
                <c:pt idx="918">
                  <c:v>3.8669579117828579</c:v>
                </c:pt>
                <c:pt idx="919">
                  <c:v>3.8361520171320276</c:v>
                </c:pt>
                <c:pt idx="920">
                  <c:v>3.8463959673667008</c:v>
                </c:pt>
                <c:pt idx="921">
                  <c:v>3.7551922199795067</c:v>
                </c:pt>
                <c:pt idx="922">
                  <c:v>3.8669579117828579</c:v>
                </c:pt>
                <c:pt idx="923">
                  <c:v>3.8361520171320276</c:v>
                </c:pt>
                <c:pt idx="924">
                  <c:v>3.8157458908932602</c:v>
                </c:pt>
                <c:pt idx="925">
                  <c:v>3.9084203277636722</c:v>
                </c:pt>
                <c:pt idx="926">
                  <c:v>3.8055915358440733</c:v>
                </c:pt>
                <c:pt idx="927">
                  <c:v>3.939806566976964</c:v>
                </c:pt>
                <c:pt idx="928">
                  <c:v>3.7752666102280124</c:v>
                </c:pt>
                <c:pt idx="929">
                  <c:v>3.8055915358440733</c:v>
                </c:pt>
                <c:pt idx="930">
                  <c:v>3.939806566976964</c:v>
                </c:pt>
                <c:pt idx="931">
                  <c:v>3.8980111905678418</c:v>
                </c:pt>
                <c:pt idx="932">
                  <c:v>3.825935349194157</c:v>
                </c:pt>
                <c:pt idx="933">
                  <c:v>3.8361520171320276</c:v>
                </c:pt>
                <c:pt idx="934">
                  <c:v>4.0033455830834344</c:v>
                </c:pt>
                <c:pt idx="935">
                  <c:v>3.9188572612206847</c:v>
                </c:pt>
                <c:pt idx="936">
                  <c:v>3.8876379134297658</c:v>
                </c:pt>
                <c:pt idx="937">
                  <c:v>3.939806566976964</c:v>
                </c:pt>
                <c:pt idx="938">
                  <c:v>3.9084203277636722</c:v>
                </c:pt>
                <c:pt idx="939">
                  <c:v>3.939806566976964</c:v>
                </c:pt>
                <c:pt idx="940">
                  <c:v>3.8980111905678418</c:v>
                </c:pt>
                <c:pt idx="941">
                  <c:v>3.9503273133462713</c:v>
                </c:pt>
                <c:pt idx="942">
                  <c:v>4.0354941115391769</c:v>
                </c:pt>
                <c:pt idx="943">
                  <c:v>3.9820500830664947</c:v>
                </c:pt>
                <c:pt idx="944">
                  <c:v>3.9608761540146977</c:v>
                </c:pt>
                <c:pt idx="945">
                  <c:v>3.9188572612206847</c:v>
                </c:pt>
                <c:pt idx="946">
                  <c:v>3.9293220651652256</c:v>
                </c:pt>
                <c:pt idx="947">
                  <c:v>3.939806566976964</c:v>
                </c:pt>
                <c:pt idx="948">
                  <c:v>4.0462703791808963</c:v>
                </c:pt>
                <c:pt idx="949">
                  <c:v>3.9926836353086199</c:v>
                </c:pt>
                <c:pt idx="950">
                  <c:v>3.9714531640044561</c:v>
                </c:pt>
                <c:pt idx="951">
                  <c:v>3.9820500830664947</c:v>
                </c:pt>
                <c:pt idx="952">
                  <c:v>3.8361520171320276</c:v>
                </c:pt>
                <c:pt idx="953">
                  <c:v>4.0679008060364099</c:v>
                </c:pt>
                <c:pt idx="954">
                  <c:v>3.9820500830664947</c:v>
                </c:pt>
                <c:pt idx="955">
                  <c:v>4.0033455830834344</c:v>
                </c:pt>
                <c:pt idx="956">
                  <c:v>3.939806566976964</c:v>
                </c:pt>
                <c:pt idx="957">
                  <c:v>3.8876379134297658</c:v>
                </c:pt>
                <c:pt idx="958">
                  <c:v>3.9714531640044561</c:v>
                </c:pt>
                <c:pt idx="959">
                  <c:v>3.8980111905678418</c:v>
                </c:pt>
                <c:pt idx="960">
                  <c:v>3.9293220651652256</c:v>
                </c:pt>
                <c:pt idx="961">
                  <c:v>3.9293220651652256</c:v>
                </c:pt>
                <c:pt idx="962">
                  <c:v>3.9926836353086199</c:v>
                </c:pt>
                <c:pt idx="963">
                  <c:v>3.939806566976964</c:v>
                </c:pt>
                <c:pt idx="964">
                  <c:v>4.0033455830834344</c:v>
                </c:pt>
                <c:pt idx="965">
                  <c:v>3.9608761540146977</c:v>
                </c:pt>
                <c:pt idx="966">
                  <c:v>4.0033455830834344</c:v>
                </c:pt>
                <c:pt idx="967">
                  <c:v>3.8772841251943664</c:v>
                </c:pt>
                <c:pt idx="968">
                  <c:v>3.8980111905678418</c:v>
                </c:pt>
                <c:pt idx="969">
                  <c:v>4.0033455830834344</c:v>
                </c:pt>
                <c:pt idx="970">
                  <c:v>3.8566591997563369</c:v>
                </c:pt>
                <c:pt idx="971">
                  <c:v>3.8876379134297658</c:v>
                </c:pt>
                <c:pt idx="972">
                  <c:v>3.8876379134297658</c:v>
                </c:pt>
                <c:pt idx="973">
                  <c:v>3.8980111905678418</c:v>
                </c:pt>
                <c:pt idx="974">
                  <c:v>3.8566591997563369</c:v>
                </c:pt>
                <c:pt idx="975">
                  <c:v>3.8876379134297658</c:v>
                </c:pt>
                <c:pt idx="976">
                  <c:v>3.8566591997563369</c:v>
                </c:pt>
                <c:pt idx="977">
                  <c:v>3.8669579117828579</c:v>
                </c:pt>
                <c:pt idx="978">
                  <c:v>3.8157458908932602</c:v>
                </c:pt>
                <c:pt idx="979">
                  <c:v>4.0140360022175434</c:v>
                </c:pt>
                <c:pt idx="980">
                  <c:v>4.0354941115391769</c:v>
                </c:pt>
                <c:pt idx="981">
                  <c:v>4.0354941115391769</c:v>
                </c:pt>
                <c:pt idx="982">
                  <c:v>3.9608761540146977</c:v>
                </c:pt>
                <c:pt idx="983">
                  <c:v>4.0247465438936061</c:v>
                </c:pt>
                <c:pt idx="984">
                  <c:v>3.8669579117828579</c:v>
                </c:pt>
                <c:pt idx="985">
                  <c:v>3.8055915358440733</c:v>
                </c:pt>
                <c:pt idx="986">
                  <c:v>3.9820500830664947</c:v>
                </c:pt>
                <c:pt idx="987">
                  <c:v>3.8772841251943664</c:v>
                </c:pt>
                <c:pt idx="988">
                  <c:v>3.9926836353086199</c:v>
                </c:pt>
                <c:pt idx="989">
                  <c:v>3.7752666102280124</c:v>
                </c:pt>
                <c:pt idx="990">
                  <c:v>4.0679008060364099</c:v>
                </c:pt>
                <c:pt idx="991">
                  <c:v>3.7954562583954106</c:v>
                </c:pt>
                <c:pt idx="992">
                  <c:v>3.939806566976964</c:v>
                </c:pt>
                <c:pt idx="993">
                  <c:v>3.9926836353086199</c:v>
                </c:pt>
                <c:pt idx="994">
                  <c:v>3.8157458908932602</c:v>
                </c:pt>
                <c:pt idx="995">
                  <c:v>3.8566591997563369</c:v>
                </c:pt>
                <c:pt idx="996">
                  <c:v>3.9926836353086199</c:v>
                </c:pt>
                <c:pt idx="997">
                  <c:v>3.8669579117828579</c:v>
                </c:pt>
                <c:pt idx="998">
                  <c:v>4.0247465438936061</c:v>
                </c:pt>
                <c:pt idx="999">
                  <c:v>3.8876379134297658</c:v>
                </c:pt>
                <c:pt idx="1000">
                  <c:v>3.9188572612206847</c:v>
                </c:pt>
                <c:pt idx="1001">
                  <c:v>3.8980111905678418</c:v>
                </c:pt>
                <c:pt idx="1002">
                  <c:v>3.9188572612206847</c:v>
                </c:pt>
                <c:pt idx="1003">
                  <c:v>3.825935349194157</c:v>
                </c:pt>
                <c:pt idx="1004">
                  <c:v>3.8772841251943664</c:v>
                </c:pt>
                <c:pt idx="1005">
                  <c:v>4.0033455830834344</c:v>
                </c:pt>
                <c:pt idx="1006">
                  <c:v>3.7954562583954106</c:v>
                </c:pt>
                <c:pt idx="1007">
                  <c:v>4.0140360022175434</c:v>
                </c:pt>
                <c:pt idx="1008">
                  <c:v>3.8772841251943664</c:v>
                </c:pt>
                <c:pt idx="1009">
                  <c:v>4.0033455830834344</c:v>
                </c:pt>
                <c:pt idx="1010">
                  <c:v>3.8669579117828579</c:v>
                </c:pt>
                <c:pt idx="1011">
                  <c:v>3.8566591997563369</c:v>
                </c:pt>
                <c:pt idx="1012">
                  <c:v>3.9188572612206847</c:v>
                </c:pt>
                <c:pt idx="1013">
                  <c:v>3.939806566976964</c:v>
                </c:pt>
                <c:pt idx="1014">
                  <c:v>4.0354941115391769</c:v>
                </c:pt>
                <c:pt idx="1015">
                  <c:v>4.14454364986985</c:v>
                </c:pt>
                <c:pt idx="1016">
                  <c:v>3.8669579117828579</c:v>
                </c:pt>
                <c:pt idx="1017">
                  <c:v>4.0570754234584054</c:v>
                </c:pt>
                <c:pt idx="1018">
                  <c:v>3.9714531640044561</c:v>
                </c:pt>
                <c:pt idx="1019">
                  <c:v>3.9926836353086199</c:v>
                </c:pt>
                <c:pt idx="1020">
                  <c:v>3.9293220651652256</c:v>
                </c:pt>
                <c:pt idx="1021">
                  <c:v>4.1005763233157309</c:v>
                </c:pt>
                <c:pt idx="1022">
                  <c:v>3.7954562583954106</c:v>
                </c:pt>
                <c:pt idx="1023">
                  <c:v>4.1005763233157309</c:v>
                </c:pt>
                <c:pt idx="1024">
                  <c:v>4.1115177781463546</c:v>
                </c:pt>
                <c:pt idx="1025">
                  <c:v>3.9820500830664947</c:v>
                </c:pt>
                <c:pt idx="1026">
                  <c:v>3.825935349194157</c:v>
                </c:pt>
                <c:pt idx="1027">
                  <c:v>4.1889824042555475</c:v>
                </c:pt>
                <c:pt idx="1028">
                  <c:v>4.0570754234584054</c:v>
                </c:pt>
                <c:pt idx="1029">
                  <c:v>3.9926836353086199</c:v>
                </c:pt>
                <c:pt idx="1030">
                  <c:v>4.0140360022175434</c:v>
                </c:pt>
                <c:pt idx="1031">
                  <c:v>3.9714531640044561</c:v>
                </c:pt>
                <c:pt idx="1032">
                  <c:v>4.0033455830834344</c:v>
                </c:pt>
                <c:pt idx="1033">
                  <c:v>4.1556111202685981</c:v>
                </c:pt>
                <c:pt idx="1034">
                  <c:v>3.9714531640044561</c:v>
                </c:pt>
                <c:pt idx="1035">
                  <c:v>3.9608761540146977</c:v>
                </c:pt>
                <c:pt idx="1036">
                  <c:v>3.8157458908932602</c:v>
                </c:pt>
                <c:pt idx="1037">
                  <c:v>3.9503273133462713</c:v>
                </c:pt>
                <c:pt idx="1038">
                  <c:v>3.9820500830664947</c:v>
                </c:pt>
                <c:pt idx="1039">
                  <c:v>4.0033455830834344</c:v>
                </c:pt>
                <c:pt idx="1040">
                  <c:v>3.9926836353086199</c:v>
                </c:pt>
                <c:pt idx="1041">
                  <c:v>3.9926836353086199</c:v>
                </c:pt>
                <c:pt idx="1042">
                  <c:v>3.9503273133462713</c:v>
                </c:pt>
                <c:pt idx="1043">
                  <c:v>3.9926836353086199</c:v>
                </c:pt>
                <c:pt idx="1044">
                  <c:v>3.8566591997563369</c:v>
                </c:pt>
                <c:pt idx="1045">
                  <c:v>3.8463959673667008</c:v>
                </c:pt>
                <c:pt idx="1046">
                  <c:v>3.8669579117828579</c:v>
                </c:pt>
                <c:pt idx="1047">
                  <c:v>4.0247465438936061</c:v>
                </c:pt>
                <c:pt idx="1048">
                  <c:v>3.9608761540146977</c:v>
                </c:pt>
                <c:pt idx="1049">
                  <c:v>3.9188572612206847</c:v>
                </c:pt>
                <c:pt idx="1050">
                  <c:v>4.0140360022175434</c:v>
                </c:pt>
                <c:pt idx="1051">
                  <c:v>3.9188572612206847</c:v>
                </c:pt>
                <c:pt idx="1052">
                  <c:v>3.939806566976964</c:v>
                </c:pt>
                <c:pt idx="1053">
                  <c:v>3.7853479738197309</c:v>
                </c:pt>
                <c:pt idx="1054">
                  <c:v>4.0787636115849164</c:v>
                </c:pt>
                <c:pt idx="1055">
                  <c:v>4.0140360022175434</c:v>
                </c:pt>
                <c:pt idx="1056">
                  <c:v>4.0570754234584054</c:v>
                </c:pt>
                <c:pt idx="1057">
                  <c:v>3.9820500830664947</c:v>
                </c:pt>
                <c:pt idx="1058">
                  <c:v>3.9926836353086199</c:v>
                </c:pt>
                <c:pt idx="1059">
                  <c:v>3.9714531640044561</c:v>
                </c:pt>
                <c:pt idx="1060">
                  <c:v>4.0896554248575603</c:v>
                </c:pt>
                <c:pt idx="1061">
                  <c:v>3.9503273133462713</c:v>
                </c:pt>
                <c:pt idx="1062">
                  <c:v>4.0462703791808963</c:v>
                </c:pt>
                <c:pt idx="1063">
                  <c:v>4.1224970572052175</c:v>
                </c:pt>
                <c:pt idx="1064">
                  <c:v>4.0896554248575603</c:v>
                </c:pt>
                <c:pt idx="1065">
                  <c:v>4.1889824042555475</c:v>
                </c:pt>
                <c:pt idx="1066">
                  <c:v>4.0247465438936061</c:v>
                </c:pt>
                <c:pt idx="1067">
                  <c:v>3.9503273133462713</c:v>
                </c:pt>
                <c:pt idx="1068">
                  <c:v>3.9293220651652256</c:v>
                </c:pt>
                <c:pt idx="1069">
                  <c:v>3.9293220651652256</c:v>
                </c:pt>
                <c:pt idx="1070">
                  <c:v>4.0140360022175434</c:v>
                </c:pt>
                <c:pt idx="1071">
                  <c:v>3.9820500830664947</c:v>
                </c:pt>
                <c:pt idx="1072">
                  <c:v>3.9926836353086199</c:v>
                </c:pt>
                <c:pt idx="1073">
                  <c:v>3.9926836353086199</c:v>
                </c:pt>
                <c:pt idx="1074">
                  <c:v>3.939806566976964</c:v>
                </c:pt>
                <c:pt idx="1075">
                  <c:v>4.0247465438936061</c:v>
                </c:pt>
                <c:pt idx="1076">
                  <c:v>3.8876379134297658</c:v>
                </c:pt>
                <c:pt idx="1077">
                  <c:v>4.0462703791808963</c:v>
                </c:pt>
                <c:pt idx="1078">
                  <c:v>3.8157458908932602</c:v>
                </c:pt>
                <c:pt idx="1079">
                  <c:v>3.939806566976964</c:v>
                </c:pt>
                <c:pt idx="1080">
                  <c:v>3.8669579117828579</c:v>
                </c:pt>
                <c:pt idx="1081">
                  <c:v>4.0247465438936061</c:v>
                </c:pt>
                <c:pt idx="1082">
                  <c:v>4.0140360022175434</c:v>
                </c:pt>
                <c:pt idx="1083">
                  <c:v>4.0140360022175434</c:v>
                </c:pt>
                <c:pt idx="1084">
                  <c:v>4.1224970572052175</c:v>
                </c:pt>
                <c:pt idx="1085">
                  <c:v>3.8669579117828579</c:v>
                </c:pt>
                <c:pt idx="1086">
                  <c:v>4.0247465438936061</c:v>
                </c:pt>
                <c:pt idx="1087">
                  <c:v>4.0033455830834344</c:v>
                </c:pt>
                <c:pt idx="1088">
                  <c:v>3.9503273133462713</c:v>
                </c:pt>
                <c:pt idx="1089">
                  <c:v>3.9926836353086199</c:v>
                </c:pt>
                <c:pt idx="1090">
                  <c:v>3.9293220651652256</c:v>
                </c:pt>
                <c:pt idx="1091">
                  <c:v>3.9926836353086199</c:v>
                </c:pt>
                <c:pt idx="1092">
                  <c:v>4.0570754234584054</c:v>
                </c:pt>
                <c:pt idx="1093">
                  <c:v>4.0679008060364099</c:v>
                </c:pt>
                <c:pt idx="1094">
                  <c:v>3.9926836353086199</c:v>
                </c:pt>
                <c:pt idx="1095">
                  <c:v>4.1115177781463546</c:v>
                </c:pt>
                <c:pt idx="1096">
                  <c:v>4.0033455830834344</c:v>
                </c:pt>
                <c:pt idx="1097">
                  <c:v>4.1778260574708703</c:v>
                </c:pt>
                <c:pt idx="1098">
                  <c:v>3.9503273133462713</c:v>
                </c:pt>
                <c:pt idx="1099">
                  <c:v>3.939806566976964</c:v>
                </c:pt>
                <c:pt idx="1100">
                  <c:v>4.0354941115391769</c:v>
                </c:pt>
                <c:pt idx="1101">
                  <c:v>3.8772841251943664</c:v>
                </c:pt>
                <c:pt idx="1102">
                  <c:v>3.9084203277636722</c:v>
                </c:pt>
                <c:pt idx="1103">
                  <c:v>3.9188572612206847</c:v>
                </c:pt>
                <c:pt idx="1104">
                  <c:v>3.8157458908932602</c:v>
                </c:pt>
                <c:pt idx="1105">
                  <c:v>3.8361520171320276</c:v>
                </c:pt>
                <c:pt idx="1106">
                  <c:v>3.8980111905678418</c:v>
                </c:pt>
                <c:pt idx="1107">
                  <c:v>3.9084203277636722</c:v>
                </c:pt>
                <c:pt idx="1108">
                  <c:v>3.9188572612206847</c:v>
                </c:pt>
                <c:pt idx="1109">
                  <c:v>3.939806566976964</c:v>
                </c:pt>
                <c:pt idx="1110">
                  <c:v>3.9084203277636722</c:v>
                </c:pt>
                <c:pt idx="1111">
                  <c:v>4.1224970572052175</c:v>
                </c:pt>
                <c:pt idx="1112">
                  <c:v>3.8980111905678418</c:v>
                </c:pt>
                <c:pt idx="1113">
                  <c:v>3.8772841251943664</c:v>
                </c:pt>
                <c:pt idx="1114">
                  <c:v>3.7451911689828132</c:v>
                </c:pt>
                <c:pt idx="1115">
                  <c:v>3.8463959673667008</c:v>
                </c:pt>
                <c:pt idx="1116">
                  <c:v>3.9926836353086199</c:v>
                </c:pt>
                <c:pt idx="1117">
                  <c:v>3.9084203277636722</c:v>
                </c:pt>
                <c:pt idx="1118">
                  <c:v>3.8669579117828579</c:v>
                </c:pt>
                <c:pt idx="1119">
                  <c:v>3.939806566976964</c:v>
                </c:pt>
                <c:pt idx="1120">
                  <c:v>4.0033455830834344</c:v>
                </c:pt>
                <c:pt idx="1121">
                  <c:v>3.8566591997563369</c:v>
                </c:pt>
                <c:pt idx="1122">
                  <c:v>3.8157458908932602</c:v>
                </c:pt>
                <c:pt idx="1123">
                  <c:v>3.8980111905678418</c:v>
                </c:pt>
                <c:pt idx="1124">
                  <c:v>3.7451911689828132</c:v>
                </c:pt>
                <c:pt idx="1125">
                  <c:v>3.7853479738197309</c:v>
                </c:pt>
                <c:pt idx="1126">
                  <c:v>3.939806566976964</c:v>
                </c:pt>
                <c:pt idx="1127">
                  <c:v>3.8463959673667008</c:v>
                </c:pt>
                <c:pt idx="1128">
                  <c:v>3.9608761540146977</c:v>
                </c:pt>
                <c:pt idx="1129">
                  <c:v>3.7652199774957156</c:v>
                </c:pt>
                <c:pt idx="1130">
                  <c:v>3.8876379134297658</c:v>
                </c:pt>
                <c:pt idx="1131">
                  <c:v>3.9503273133462713</c:v>
                </c:pt>
                <c:pt idx="1132">
                  <c:v>3.8772841251943664</c:v>
                </c:pt>
                <c:pt idx="1133">
                  <c:v>3.6661510485746174</c:v>
                </c:pt>
                <c:pt idx="1134">
                  <c:v>4.0033455830834344</c:v>
                </c:pt>
                <c:pt idx="1135">
                  <c:v>3.9084203277636722</c:v>
                </c:pt>
                <c:pt idx="1136">
                  <c:v>3.825935349194157</c:v>
                </c:pt>
                <c:pt idx="1137">
                  <c:v>3.9820500830664947</c:v>
                </c:pt>
                <c:pt idx="1138">
                  <c:v>3.939806566976964</c:v>
                </c:pt>
                <c:pt idx="1139">
                  <c:v>4.0462703791808963</c:v>
                </c:pt>
                <c:pt idx="1140">
                  <c:v>3.8566591997563369</c:v>
                </c:pt>
                <c:pt idx="1141">
                  <c:v>4.0247465438936061</c:v>
                </c:pt>
                <c:pt idx="1142">
                  <c:v>3.8876379134297658</c:v>
                </c:pt>
                <c:pt idx="1143">
                  <c:v>4.0033455830834344</c:v>
                </c:pt>
                <c:pt idx="1144">
                  <c:v>3.8157458908932602</c:v>
                </c:pt>
                <c:pt idx="1145">
                  <c:v>3.7752666102280124</c:v>
                </c:pt>
                <c:pt idx="1146">
                  <c:v>3.8772841251943664</c:v>
                </c:pt>
                <c:pt idx="1147">
                  <c:v>3.9503273133462713</c:v>
                </c:pt>
                <c:pt idx="1148">
                  <c:v>3.9084203277636722</c:v>
                </c:pt>
                <c:pt idx="1149">
                  <c:v>3.825935349194157</c:v>
                </c:pt>
                <c:pt idx="1150">
                  <c:v>3.825935349194157</c:v>
                </c:pt>
                <c:pt idx="1151">
                  <c:v>3.8876379134297658</c:v>
                </c:pt>
                <c:pt idx="1152">
                  <c:v>4.0033455830834344</c:v>
                </c:pt>
                <c:pt idx="1153">
                  <c:v>3.9503273133462713</c:v>
                </c:pt>
                <c:pt idx="1154">
                  <c:v>4.0033455830834344</c:v>
                </c:pt>
                <c:pt idx="1155">
                  <c:v>3.8361520171320276</c:v>
                </c:pt>
                <c:pt idx="1156">
                  <c:v>3.8772841251943664</c:v>
                </c:pt>
                <c:pt idx="1157">
                  <c:v>3.9926836353086199</c:v>
                </c:pt>
                <c:pt idx="1158">
                  <c:v>4.1115177781463546</c:v>
                </c:pt>
                <c:pt idx="1159">
                  <c:v>3.9820500830664947</c:v>
                </c:pt>
                <c:pt idx="1160">
                  <c:v>3.9503273133462713</c:v>
                </c:pt>
                <c:pt idx="1161">
                  <c:v>3.9714531640044561</c:v>
                </c:pt>
                <c:pt idx="1162">
                  <c:v>3.8980111905678418</c:v>
                </c:pt>
                <c:pt idx="1163">
                  <c:v>3.9293220651652256</c:v>
                </c:pt>
                <c:pt idx="1164">
                  <c:v>3.9820500830664947</c:v>
                </c:pt>
                <c:pt idx="1165">
                  <c:v>3.8566591997563369</c:v>
                </c:pt>
                <c:pt idx="1166">
                  <c:v>3.8772841251943664</c:v>
                </c:pt>
                <c:pt idx="1167">
                  <c:v>4.0896554248575603</c:v>
                </c:pt>
                <c:pt idx="1168">
                  <c:v>4.0247465438936061</c:v>
                </c:pt>
                <c:pt idx="1169">
                  <c:v>3.9503273133462713</c:v>
                </c:pt>
                <c:pt idx="1170">
                  <c:v>3.9293220651652256</c:v>
                </c:pt>
                <c:pt idx="1171">
                  <c:v>3.8772841251943664</c:v>
                </c:pt>
                <c:pt idx="1172">
                  <c:v>3.7853479738197309</c:v>
                </c:pt>
                <c:pt idx="1173">
                  <c:v>3.8980111905678418</c:v>
                </c:pt>
                <c:pt idx="1174">
                  <c:v>3.939806566976964</c:v>
                </c:pt>
                <c:pt idx="1175">
                  <c:v>3.8157458908932602</c:v>
                </c:pt>
                <c:pt idx="1176">
                  <c:v>3.7853479738197309</c:v>
                </c:pt>
                <c:pt idx="1177">
                  <c:v>3.9084203277636722</c:v>
                </c:pt>
                <c:pt idx="1178">
                  <c:v>3.8669579117828579</c:v>
                </c:pt>
                <c:pt idx="1179">
                  <c:v>3.7853479738197309</c:v>
                </c:pt>
                <c:pt idx="1180">
                  <c:v>3.7652199774957156</c:v>
                </c:pt>
                <c:pt idx="1181">
                  <c:v>3.8669579117828579</c:v>
                </c:pt>
                <c:pt idx="1182">
                  <c:v>3.8157458908932602</c:v>
                </c:pt>
                <c:pt idx="1183">
                  <c:v>3.7551922199795067</c:v>
                </c:pt>
                <c:pt idx="1184">
                  <c:v>3.8876379134297658</c:v>
                </c:pt>
                <c:pt idx="1185">
                  <c:v>3.8980111905678418</c:v>
                </c:pt>
                <c:pt idx="1186">
                  <c:v>3.9926836353086199</c:v>
                </c:pt>
                <c:pt idx="1187">
                  <c:v>3.8055915358440733</c:v>
                </c:pt>
                <c:pt idx="1188">
                  <c:v>3.825935349194157</c:v>
                </c:pt>
                <c:pt idx="1189">
                  <c:v>3.8669579117828579</c:v>
                </c:pt>
                <c:pt idx="1190">
                  <c:v>3.8566591997563369</c:v>
                </c:pt>
                <c:pt idx="1191">
                  <c:v>3.8876379134297658</c:v>
                </c:pt>
                <c:pt idx="1192">
                  <c:v>3.6079638085050987</c:v>
                </c:pt>
                <c:pt idx="1193">
                  <c:v>3.8361520171320276</c:v>
                </c:pt>
                <c:pt idx="1194">
                  <c:v>3.8157458908932602</c:v>
                </c:pt>
                <c:pt idx="1195">
                  <c:v>3.8566591997563369</c:v>
                </c:pt>
                <c:pt idx="1196">
                  <c:v>3.8361520171320276</c:v>
                </c:pt>
                <c:pt idx="1197">
                  <c:v>3.7853479738197309</c:v>
                </c:pt>
                <c:pt idx="1198">
                  <c:v>3.6661510485746174</c:v>
                </c:pt>
                <c:pt idx="1199">
                  <c:v>3.8157458908932602</c:v>
                </c:pt>
                <c:pt idx="1200">
                  <c:v>3.7853479738197309</c:v>
                </c:pt>
                <c:pt idx="1201">
                  <c:v>3.9188572612206847</c:v>
                </c:pt>
                <c:pt idx="1202">
                  <c:v>3.7551922199795067</c:v>
                </c:pt>
                <c:pt idx="1203">
                  <c:v>3.8055915358440733</c:v>
                </c:pt>
                <c:pt idx="1204">
                  <c:v>3.7551922199795067</c:v>
                </c:pt>
                <c:pt idx="1205">
                  <c:v>3.8157458908932602</c:v>
                </c:pt>
                <c:pt idx="1206">
                  <c:v>3.7752666102280124</c:v>
                </c:pt>
                <c:pt idx="1207">
                  <c:v>3.7954562583954106</c:v>
                </c:pt>
                <c:pt idx="1208">
                  <c:v>3.8980111905678418</c:v>
                </c:pt>
                <c:pt idx="1209">
                  <c:v>3.8876379134297658</c:v>
                </c:pt>
                <c:pt idx="1210">
                  <c:v>3.8463959673667008</c:v>
                </c:pt>
                <c:pt idx="1211">
                  <c:v>3.7853479738197309</c:v>
                </c:pt>
                <c:pt idx="1212">
                  <c:v>4.0033455830834344</c:v>
                </c:pt>
                <c:pt idx="1213">
                  <c:v>3.8980111905678418</c:v>
                </c:pt>
                <c:pt idx="1214">
                  <c:v>3.9084203277636722</c:v>
                </c:pt>
                <c:pt idx="1215">
                  <c:v>3.7054603669825892</c:v>
                </c:pt>
                <c:pt idx="1216">
                  <c:v>3.7954562583954106</c:v>
                </c:pt>
                <c:pt idx="1217">
                  <c:v>3.9293220651652256</c:v>
                </c:pt>
                <c:pt idx="1218">
                  <c:v>3.8669579117828579</c:v>
                </c:pt>
                <c:pt idx="1219">
                  <c:v>225845880.07414833</c:v>
                </c:pt>
                <c:pt idx="1220">
                  <c:v>225845880.07414833</c:v>
                </c:pt>
                <c:pt idx="1221">
                  <c:v>225845880.07414833</c:v>
                </c:pt>
                <c:pt idx="1222">
                  <c:v>225845880.07414833</c:v>
                </c:pt>
                <c:pt idx="1223">
                  <c:v>225845880.07414833</c:v>
                </c:pt>
                <c:pt idx="1224">
                  <c:v>225845880.07414833</c:v>
                </c:pt>
                <c:pt idx="1225">
                  <c:v>225845880.07414833</c:v>
                </c:pt>
                <c:pt idx="1226">
                  <c:v>225845880.07414833</c:v>
                </c:pt>
                <c:pt idx="1227">
                  <c:v>225845880.07414833</c:v>
                </c:pt>
                <c:pt idx="1228">
                  <c:v>225845880.07414833</c:v>
                </c:pt>
                <c:pt idx="1229">
                  <c:v>225845880.07414833</c:v>
                </c:pt>
                <c:pt idx="1230">
                  <c:v>225845880.07414833</c:v>
                </c:pt>
                <c:pt idx="1231">
                  <c:v>225845880.07414833</c:v>
                </c:pt>
                <c:pt idx="1232">
                  <c:v>225845880.07414833</c:v>
                </c:pt>
                <c:pt idx="1233">
                  <c:v>225845880.07414833</c:v>
                </c:pt>
                <c:pt idx="1234">
                  <c:v>225845880.07414833</c:v>
                </c:pt>
                <c:pt idx="1235">
                  <c:v>225845880.07414833</c:v>
                </c:pt>
                <c:pt idx="1236">
                  <c:v>225845880.07414833</c:v>
                </c:pt>
                <c:pt idx="1237">
                  <c:v>225845880.07414833</c:v>
                </c:pt>
                <c:pt idx="1238">
                  <c:v>225845880.07414833</c:v>
                </c:pt>
                <c:pt idx="1239">
                  <c:v>225845880.07414833</c:v>
                </c:pt>
                <c:pt idx="1240">
                  <c:v>225845880.07414833</c:v>
                </c:pt>
                <c:pt idx="1241">
                  <c:v>225845880.07414833</c:v>
                </c:pt>
                <c:pt idx="1242">
                  <c:v>225845880.07414833</c:v>
                </c:pt>
                <c:pt idx="1243">
                  <c:v>225845880.07414833</c:v>
                </c:pt>
                <c:pt idx="1244">
                  <c:v>225845880.07414833</c:v>
                </c:pt>
                <c:pt idx="1245">
                  <c:v>225845880.07414833</c:v>
                </c:pt>
                <c:pt idx="1246">
                  <c:v>225845880.07414833</c:v>
                </c:pt>
                <c:pt idx="1247">
                  <c:v>225845880.07414833</c:v>
                </c:pt>
                <c:pt idx="1248">
                  <c:v>225845880.07414833</c:v>
                </c:pt>
                <c:pt idx="1249">
                  <c:v>225845880.07414833</c:v>
                </c:pt>
                <c:pt idx="1250">
                  <c:v>225845880.07414833</c:v>
                </c:pt>
                <c:pt idx="1251">
                  <c:v>225845880.07414833</c:v>
                </c:pt>
                <c:pt idx="1252">
                  <c:v>225845880.07414833</c:v>
                </c:pt>
                <c:pt idx="1253">
                  <c:v>225845880.07414833</c:v>
                </c:pt>
                <c:pt idx="1254">
                  <c:v>225845880.07414833</c:v>
                </c:pt>
                <c:pt idx="1255">
                  <c:v>225845880.07414833</c:v>
                </c:pt>
                <c:pt idx="1256">
                  <c:v>225845880.07414833</c:v>
                </c:pt>
                <c:pt idx="1257">
                  <c:v>225845880.07414833</c:v>
                </c:pt>
                <c:pt idx="1258">
                  <c:v>225845880.07414833</c:v>
                </c:pt>
                <c:pt idx="1259">
                  <c:v>225845880.07414833</c:v>
                </c:pt>
                <c:pt idx="1260">
                  <c:v>225845880.07414833</c:v>
                </c:pt>
                <c:pt idx="1261">
                  <c:v>225845880.07414833</c:v>
                </c:pt>
                <c:pt idx="1262">
                  <c:v>225845880.07414833</c:v>
                </c:pt>
                <c:pt idx="1263">
                  <c:v>225845880.07414833</c:v>
                </c:pt>
                <c:pt idx="1264">
                  <c:v>225845880.07414833</c:v>
                </c:pt>
                <c:pt idx="1265">
                  <c:v>225845880.07414833</c:v>
                </c:pt>
                <c:pt idx="1266">
                  <c:v>225845880.07414833</c:v>
                </c:pt>
                <c:pt idx="1267">
                  <c:v>225845880.07414833</c:v>
                </c:pt>
                <c:pt idx="1268">
                  <c:v>225845880.07414833</c:v>
                </c:pt>
                <c:pt idx="1269">
                  <c:v>225845880.07414833</c:v>
                </c:pt>
                <c:pt idx="1270">
                  <c:v>225845880.07414833</c:v>
                </c:pt>
                <c:pt idx="1271">
                  <c:v>225845880.07414833</c:v>
                </c:pt>
                <c:pt idx="1272">
                  <c:v>225845880.07414833</c:v>
                </c:pt>
                <c:pt idx="1273">
                  <c:v>225845880.07414833</c:v>
                </c:pt>
                <c:pt idx="1274">
                  <c:v>225845880.07414833</c:v>
                </c:pt>
                <c:pt idx="1275">
                  <c:v>225845880.07414833</c:v>
                </c:pt>
                <c:pt idx="1276">
                  <c:v>225845880.07414833</c:v>
                </c:pt>
                <c:pt idx="1277">
                  <c:v>225845880.07414833</c:v>
                </c:pt>
                <c:pt idx="1278">
                  <c:v>225845880.07414833</c:v>
                </c:pt>
                <c:pt idx="1279">
                  <c:v>225845880.07414833</c:v>
                </c:pt>
                <c:pt idx="1280">
                  <c:v>225845880.07414833</c:v>
                </c:pt>
                <c:pt idx="1281">
                  <c:v>225845880.07414833</c:v>
                </c:pt>
                <c:pt idx="1282">
                  <c:v>225845880.07414833</c:v>
                </c:pt>
                <c:pt idx="1283">
                  <c:v>225845880.07414833</c:v>
                </c:pt>
                <c:pt idx="1284">
                  <c:v>225845880.07414833</c:v>
                </c:pt>
                <c:pt idx="1285">
                  <c:v>225845880.07414833</c:v>
                </c:pt>
                <c:pt idx="1286">
                  <c:v>225845880.07414833</c:v>
                </c:pt>
                <c:pt idx="1287">
                  <c:v>225845880.07414833</c:v>
                </c:pt>
                <c:pt idx="1288">
                  <c:v>225845880.07414833</c:v>
                </c:pt>
                <c:pt idx="1289">
                  <c:v>225845880.07414833</c:v>
                </c:pt>
                <c:pt idx="1290">
                  <c:v>225845880.07414833</c:v>
                </c:pt>
                <c:pt idx="1291">
                  <c:v>225845880.07414833</c:v>
                </c:pt>
                <c:pt idx="1292">
                  <c:v>225845880.07414833</c:v>
                </c:pt>
                <c:pt idx="1293">
                  <c:v>225845880.07414833</c:v>
                </c:pt>
                <c:pt idx="1294">
                  <c:v>225845880.07414833</c:v>
                </c:pt>
                <c:pt idx="1295">
                  <c:v>225845880.07414833</c:v>
                </c:pt>
                <c:pt idx="1296">
                  <c:v>225845880.07414833</c:v>
                </c:pt>
                <c:pt idx="1297">
                  <c:v>225845880.07414833</c:v>
                </c:pt>
                <c:pt idx="1298">
                  <c:v>225845880.07414833</c:v>
                </c:pt>
                <c:pt idx="1299">
                  <c:v>225845880.07414833</c:v>
                </c:pt>
                <c:pt idx="1300">
                  <c:v>225845880.07414833</c:v>
                </c:pt>
                <c:pt idx="1301">
                  <c:v>225845880.07414833</c:v>
                </c:pt>
                <c:pt idx="1302">
                  <c:v>225845880.07414833</c:v>
                </c:pt>
                <c:pt idx="1303">
                  <c:v>225845880.07414833</c:v>
                </c:pt>
                <c:pt idx="1304">
                  <c:v>225845880.07414833</c:v>
                </c:pt>
                <c:pt idx="1305">
                  <c:v>225845880.07414833</c:v>
                </c:pt>
                <c:pt idx="1306">
                  <c:v>225845880.07414833</c:v>
                </c:pt>
                <c:pt idx="1307">
                  <c:v>225845880.07414833</c:v>
                </c:pt>
                <c:pt idx="1308">
                  <c:v>225845880.07414833</c:v>
                </c:pt>
                <c:pt idx="1309">
                  <c:v>225845880.07414833</c:v>
                </c:pt>
                <c:pt idx="1310">
                  <c:v>225845880.07414833</c:v>
                </c:pt>
                <c:pt idx="1311">
                  <c:v>225845880.07414833</c:v>
                </c:pt>
                <c:pt idx="1312">
                  <c:v>225845880.07414833</c:v>
                </c:pt>
                <c:pt idx="1313">
                  <c:v>225845880.07414833</c:v>
                </c:pt>
                <c:pt idx="1314">
                  <c:v>225845880.07414833</c:v>
                </c:pt>
                <c:pt idx="1315">
                  <c:v>225845880.07414833</c:v>
                </c:pt>
                <c:pt idx="1316">
                  <c:v>225845880.07414833</c:v>
                </c:pt>
                <c:pt idx="1317">
                  <c:v>225845880.07414833</c:v>
                </c:pt>
                <c:pt idx="1318">
                  <c:v>225845880.07414833</c:v>
                </c:pt>
                <c:pt idx="1319">
                  <c:v>225845880.07414833</c:v>
                </c:pt>
                <c:pt idx="1320">
                  <c:v>225845880.07414833</c:v>
                </c:pt>
                <c:pt idx="1321">
                  <c:v>225845880.07414833</c:v>
                </c:pt>
                <c:pt idx="1322">
                  <c:v>225845880.07414833</c:v>
                </c:pt>
                <c:pt idx="1323">
                  <c:v>225845880.07414833</c:v>
                </c:pt>
                <c:pt idx="1324">
                  <c:v>225845880.07414833</c:v>
                </c:pt>
                <c:pt idx="1325">
                  <c:v>225845880.07414833</c:v>
                </c:pt>
                <c:pt idx="1326">
                  <c:v>225845880.07414833</c:v>
                </c:pt>
                <c:pt idx="1327">
                  <c:v>225845880.07414833</c:v>
                </c:pt>
                <c:pt idx="1328">
                  <c:v>225845880.07414833</c:v>
                </c:pt>
                <c:pt idx="1329">
                  <c:v>225845880.07414833</c:v>
                </c:pt>
                <c:pt idx="1330">
                  <c:v>225845880.07414833</c:v>
                </c:pt>
                <c:pt idx="1331">
                  <c:v>225845880.07414833</c:v>
                </c:pt>
                <c:pt idx="1332">
                  <c:v>225845880.07414833</c:v>
                </c:pt>
                <c:pt idx="1333">
                  <c:v>225845880.07414833</c:v>
                </c:pt>
                <c:pt idx="1334">
                  <c:v>225845880.07414833</c:v>
                </c:pt>
                <c:pt idx="1335">
                  <c:v>225845880.07414833</c:v>
                </c:pt>
                <c:pt idx="1336">
                  <c:v>225845880.07414833</c:v>
                </c:pt>
                <c:pt idx="1337">
                  <c:v>225845880.07414833</c:v>
                </c:pt>
                <c:pt idx="1338">
                  <c:v>225845880.07414833</c:v>
                </c:pt>
                <c:pt idx="1339">
                  <c:v>225845880.07414833</c:v>
                </c:pt>
                <c:pt idx="1340">
                  <c:v>225845880.07414833</c:v>
                </c:pt>
                <c:pt idx="1341">
                  <c:v>225845880.07414833</c:v>
                </c:pt>
                <c:pt idx="1342">
                  <c:v>225845880.07414833</c:v>
                </c:pt>
                <c:pt idx="1343">
                  <c:v>225845880.07414833</c:v>
                </c:pt>
                <c:pt idx="1344">
                  <c:v>225845880.07414833</c:v>
                </c:pt>
                <c:pt idx="1345">
                  <c:v>225845880.07414833</c:v>
                </c:pt>
                <c:pt idx="1346">
                  <c:v>225845880.07414833</c:v>
                </c:pt>
                <c:pt idx="1347">
                  <c:v>225845880.07414833</c:v>
                </c:pt>
                <c:pt idx="1348">
                  <c:v>225845880.07414833</c:v>
                </c:pt>
                <c:pt idx="1349">
                  <c:v>225845880.07414833</c:v>
                </c:pt>
                <c:pt idx="1350">
                  <c:v>225845880.07414833</c:v>
                </c:pt>
                <c:pt idx="1351">
                  <c:v>225845880.07414833</c:v>
                </c:pt>
                <c:pt idx="1352">
                  <c:v>225845880.07414833</c:v>
                </c:pt>
                <c:pt idx="1353">
                  <c:v>225845880.07414833</c:v>
                </c:pt>
                <c:pt idx="1354">
                  <c:v>225845880.07414833</c:v>
                </c:pt>
                <c:pt idx="1355">
                  <c:v>225845880.07414833</c:v>
                </c:pt>
                <c:pt idx="1356">
                  <c:v>225845880.07414833</c:v>
                </c:pt>
                <c:pt idx="1357">
                  <c:v>225845880.07414833</c:v>
                </c:pt>
                <c:pt idx="1358">
                  <c:v>225845880.07414833</c:v>
                </c:pt>
                <c:pt idx="1359">
                  <c:v>225845880.07414833</c:v>
                </c:pt>
                <c:pt idx="1360">
                  <c:v>225845880.07414833</c:v>
                </c:pt>
                <c:pt idx="1361">
                  <c:v>225845880.07414833</c:v>
                </c:pt>
                <c:pt idx="1362">
                  <c:v>225845880.07414833</c:v>
                </c:pt>
                <c:pt idx="1363">
                  <c:v>225845880.07414833</c:v>
                </c:pt>
                <c:pt idx="1364">
                  <c:v>225845880.07414833</c:v>
                </c:pt>
                <c:pt idx="1365">
                  <c:v>225845880.07414833</c:v>
                </c:pt>
                <c:pt idx="1366">
                  <c:v>225845880.07414833</c:v>
                </c:pt>
                <c:pt idx="1367">
                  <c:v>225845880.07414833</c:v>
                </c:pt>
                <c:pt idx="1368">
                  <c:v>225845880.07414833</c:v>
                </c:pt>
                <c:pt idx="1369">
                  <c:v>225845880.07414833</c:v>
                </c:pt>
                <c:pt idx="1370">
                  <c:v>225845880.07414833</c:v>
                </c:pt>
                <c:pt idx="1371">
                  <c:v>225845880.07414833</c:v>
                </c:pt>
                <c:pt idx="1372">
                  <c:v>225845880.07414833</c:v>
                </c:pt>
                <c:pt idx="1373">
                  <c:v>225845880.07414833</c:v>
                </c:pt>
                <c:pt idx="1374">
                  <c:v>225845880.07414833</c:v>
                </c:pt>
                <c:pt idx="1375">
                  <c:v>225845880.07414833</c:v>
                </c:pt>
                <c:pt idx="1376">
                  <c:v>225845880.07414833</c:v>
                </c:pt>
                <c:pt idx="1377">
                  <c:v>225845880.07414833</c:v>
                </c:pt>
                <c:pt idx="1378">
                  <c:v>225845880.07414833</c:v>
                </c:pt>
                <c:pt idx="1379">
                  <c:v>225845880.07414833</c:v>
                </c:pt>
                <c:pt idx="1380">
                  <c:v>225845880.07414833</c:v>
                </c:pt>
                <c:pt idx="1381">
                  <c:v>225845880.07414833</c:v>
                </c:pt>
                <c:pt idx="1382">
                  <c:v>225845880.07414833</c:v>
                </c:pt>
                <c:pt idx="1383">
                  <c:v>225845880.07414833</c:v>
                </c:pt>
                <c:pt idx="1384">
                  <c:v>225845880.07414833</c:v>
                </c:pt>
                <c:pt idx="1385">
                  <c:v>225845880.07414833</c:v>
                </c:pt>
                <c:pt idx="1386">
                  <c:v>225845880.07414833</c:v>
                </c:pt>
                <c:pt idx="1387">
                  <c:v>225845880.07414833</c:v>
                </c:pt>
                <c:pt idx="1388">
                  <c:v>225845880.07414833</c:v>
                </c:pt>
                <c:pt idx="1389">
                  <c:v>225845880.07414833</c:v>
                </c:pt>
                <c:pt idx="1390">
                  <c:v>225845880.07414833</c:v>
                </c:pt>
                <c:pt idx="1391">
                  <c:v>225845880.07414833</c:v>
                </c:pt>
                <c:pt idx="1392">
                  <c:v>225845880.07414833</c:v>
                </c:pt>
                <c:pt idx="1393">
                  <c:v>225845880.07414833</c:v>
                </c:pt>
                <c:pt idx="1394">
                  <c:v>225845880.07414833</c:v>
                </c:pt>
                <c:pt idx="1395">
                  <c:v>225845880.07414833</c:v>
                </c:pt>
                <c:pt idx="1396">
                  <c:v>225845880.07414833</c:v>
                </c:pt>
                <c:pt idx="1397">
                  <c:v>225845880.07414833</c:v>
                </c:pt>
                <c:pt idx="1398">
                  <c:v>225845880.07414833</c:v>
                </c:pt>
                <c:pt idx="1399">
                  <c:v>225845880.07414833</c:v>
                </c:pt>
                <c:pt idx="1400">
                  <c:v>225845880.07414833</c:v>
                </c:pt>
                <c:pt idx="1401">
                  <c:v>225845880.07414833</c:v>
                </c:pt>
                <c:pt idx="1402">
                  <c:v>225845880.07414833</c:v>
                </c:pt>
                <c:pt idx="1403">
                  <c:v>225845880.07414833</c:v>
                </c:pt>
                <c:pt idx="1404">
                  <c:v>225845880.07414833</c:v>
                </c:pt>
                <c:pt idx="1405">
                  <c:v>225845880.07414833</c:v>
                </c:pt>
                <c:pt idx="1406">
                  <c:v>225845880.07414833</c:v>
                </c:pt>
                <c:pt idx="1407">
                  <c:v>225845880.07414833</c:v>
                </c:pt>
                <c:pt idx="1408">
                  <c:v>225845880.07414833</c:v>
                </c:pt>
                <c:pt idx="1409">
                  <c:v>225845880.07414833</c:v>
                </c:pt>
                <c:pt idx="1410">
                  <c:v>225845880.07414833</c:v>
                </c:pt>
                <c:pt idx="1411">
                  <c:v>225845880.07414833</c:v>
                </c:pt>
                <c:pt idx="1412">
                  <c:v>225845880.07414833</c:v>
                </c:pt>
                <c:pt idx="1413">
                  <c:v>225845880.07414833</c:v>
                </c:pt>
                <c:pt idx="1414">
                  <c:v>225845880.07414833</c:v>
                </c:pt>
                <c:pt idx="1415">
                  <c:v>225845880.07414833</c:v>
                </c:pt>
                <c:pt idx="1416">
                  <c:v>225845880.07414833</c:v>
                </c:pt>
                <c:pt idx="1417">
                  <c:v>225845880.07414833</c:v>
                </c:pt>
                <c:pt idx="1418">
                  <c:v>225845880.07414833</c:v>
                </c:pt>
                <c:pt idx="1419">
                  <c:v>225845880.07414833</c:v>
                </c:pt>
                <c:pt idx="1420">
                  <c:v>225845880.07414833</c:v>
                </c:pt>
                <c:pt idx="1421">
                  <c:v>225845880.07414833</c:v>
                </c:pt>
                <c:pt idx="1422">
                  <c:v>225845880.07414833</c:v>
                </c:pt>
                <c:pt idx="1423">
                  <c:v>225845880.07414833</c:v>
                </c:pt>
                <c:pt idx="1424">
                  <c:v>225845880.07414833</c:v>
                </c:pt>
                <c:pt idx="1425">
                  <c:v>225845880.07414833</c:v>
                </c:pt>
                <c:pt idx="1426">
                  <c:v>225845880.07414833</c:v>
                </c:pt>
                <c:pt idx="1427">
                  <c:v>225845880.07414833</c:v>
                </c:pt>
                <c:pt idx="1428">
                  <c:v>225845880.07414833</c:v>
                </c:pt>
                <c:pt idx="1429">
                  <c:v>225845880.07414833</c:v>
                </c:pt>
                <c:pt idx="1430">
                  <c:v>225845880.07414833</c:v>
                </c:pt>
                <c:pt idx="1431">
                  <c:v>225845880.07414833</c:v>
                </c:pt>
                <c:pt idx="1432">
                  <c:v>225845880.07414833</c:v>
                </c:pt>
                <c:pt idx="1433">
                  <c:v>225845880.07414833</c:v>
                </c:pt>
                <c:pt idx="1434">
                  <c:v>225845880.07414833</c:v>
                </c:pt>
                <c:pt idx="1435">
                  <c:v>225845880.07414833</c:v>
                </c:pt>
                <c:pt idx="1436">
                  <c:v>225845880.07414833</c:v>
                </c:pt>
                <c:pt idx="1437">
                  <c:v>225845880.07414833</c:v>
                </c:pt>
                <c:pt idx="1438">
                  <c:v>225845880.07414833</c:v>
                </c:pt>
                <c:pt idx="1439">
                  <c:v>225845880.07414833</c:v>
                </c:pt>
                <c:pt idx="1440">
                  <c:v>225845880.07414833</c:v>
                </c:pt>
                <c:pt idx="1441">
                  <c:v>225845880.07414833</c:v>
                </c:pt>
                <c:pt idx="1442">
                  <c:v>225845880.07414833</c:v>
                </c:pt>
                <c:pt idx="1443">
                  <c:v>225845880.07414833</c:v>
                </c:pt>
                <c:pt idx="1444">
                  <c:v>225845880.07414833</c:v>
                </c:pt>
                <c:pt idx="1445">
                  <c:v>225845880.07414833</c:v>
                </c:pt>
                <c:pt idx="1446">
                  <c:v>225845880.07414833</c:v>
                </c:pt>
                <c:pt idx="1447">
                  <c:v>225845880.07414833</c:v>
                </c:pt>
                <c:pt idx="1448">
                  <c:v>225845880.07414833</c:v>
                </c:pt>
                <c:pt idx="1449">
                  <c:v>225845880.07414833</c:v>
                </c:pt>
                <c:pt idx="1450">
                  <c:v>225845880.07414833</c:v>
                </c:pt>
                <c:pt idx="1451">
                  <c:v>225845880.07414833</c:v>
                </c:pt>
                <c:pt idx="1452">
                  <c:v>225845880.07414833</c:v>
                </c:pt>
                <c:pt idx="1453">
                  <c:v>225845880.07414833</c:v>
                </c:pt>
                <c:pt idx="1454">
                  <c:v>225845880.07414833</c:v>
                </c:pt>
                <c:pt idx="1455">
                  <c:v>225845880.07414833</c:v>
                </c:pt>
                <c:pt idx="1456">
                  <c:v>225845880.07414833</c:v>
                </c:pt>
                <c:pt idx="1457">
                  <c:v>225845880.07414833</c:v>
                </c:pt>
                <c:pt idx="1458">
                  <c:v>225845880.07414833</c:v>
                </c:pt>
                <c:pt idx="1459">
                  <c:v>225845880.07414833</c:v>
                </c:pt>
                <c:pt idx="1460">
                  <c:v>225845880.07414833</c:v>
                </c:pt>
                <c:pt idx="1461">
                  <c:v>225845880.07414833</c:v>
                </c:pt>
                <c:pt idx="1462">
                  <c:v>225845880.07414833</c:v>
                </c:pt>
                <c:pt idx="1463">
                  <c:v>225845880.07414833</c:v>
                </c:pt>
                <c:pt idx="1464">
                  <c:v>225845880.07414833</c:v>
                </c:pt>
                <c:pt idx="1465">
                  <c:v>225845880.07414833</c:v>
                </c:pt>
                <c:pt idx="1466">
                  <c:v>225845880.07414833</c:v>
                </c:pt>
                <c:pt idx="1467">
                  <c:v>225845880.07414833</c:v>
                </c:pt>
                <c:pt idx="1468">
                  <c:v>225845880.07414833</c:v>
                </c:pt>
                <c:pt idx="1469">
                  <c:v>225845880.07414833</c:v>
                </c:pt>
                <c:pt idx="1470">
                  <c:v>225845880.07414833</c:v>
                </c:pt>
                <c:pt idx="1471">
                  <c:v>225845880.07414833</c:v>
                </c:pt>
                <c:pt idx="1472">
                  <c:v>225845880.07414833</c:v>
                </c:pt>
                <c:pt idx="1473">
                  <c:v>225845880.07414833</c:v>
                </c:pt>
                <c:pt idx="1474">
                  <c:v>225845880.07414833</c:v>
                </c:pt>
                <c:pt idx="1475">
                  <c:v>225845880.07414833</c:v>
                </c:pt>
                <c:pt idx="1476">
                  <c:v>225845880.07414833</c:v>
                </c:pt>
                <c:pt idx="1477">
                  <c:v>225845880.07414833</c:v>
                </c:pt>
                <c:pt idx="1478">
                  <c:v>225845880.07414833</c:v>
                </c:pt>
                <c:pt idx="1479">
                  <c:v>225845880.07414833</c:v>
                </c:pt>
                <c:pt idx="1480">
                  <c:v>225845880.07414833</c:v>
                </c:pt>
                <c:pt idx="1481">
                  <c:v>225845880.07414833</c:v>
                </c:pt>
                <c:pt idx="1482">
                  <c:v>225845880.07414833</c:v>
                </c:pt>
                <c:pt idx="1483">
                  <c:v>225845880.07414833</c:v>
                </c:pt>
                <c:pt idx="1484">
                  <c:v>225845880.07414833</c:v>
                </c:pt>
                <c:pt idx="1485">
                  <c:v>225845880.07414833</c:v>
                </c:pt>
                <c:pt idx="1486">
                  <c:v>225845880.07414833</c:v>
                </c:pt>
                <c:pt idx="1487">
                  <c:v>225845880.07414833</c:v>
                </c:pt>
                <c:pt idx="1488">
                  <c:v>225845880.07414833</c:v>
                </c:pt>
                <c:pt idx="1489">
                  <c:v>225845880.07414833</c:v>
                </c:pt>
                <c:pt idx="1490">
                  <c:v>225845880.07414833</c:v>
                </c:pt>
                <c:pt idx="1491">
                  <c:v>225845880.07414833</c:v>
                </c:pt>
                <c:pt idx="1492">
                  <c:v>225845880.07414833</c:v>
                </c:pt>
                <c:pt idx="1493">
                  <c:v>225845880.07414833</c:v>
                </c:pt>
                <c:pt idx="1494">
                  <c:v>225845880.07414833</c:v>
                </c:pt>
                <c:pt idx="1495">
                  <c:v>225845880.07414833</c:v>
                </c:pt>
                <c:pt idx="1496">
                  <c:v>225845880.07414833</c:v>
                </c:pt>
                <c:pt idx="1497">
                  <c:v>225845880.07414833</c:v>
                </c:pt>
                <c:pt idx="1498">
                  <c:v>225845880.07414833</c:v>
                </c:pt>
                <c:pt idx="1499">
                  <c:v>225845880.07414833</c:v>
                </c:pt>
                <c:pt idx="1500">
                  <c:v>225845880.07414833</c:v>
                </c:pt>
                <c:pt idx="1501">
                  <c:v>225845880.07414833</c:v>
                </c:pt>
                <c:pt idx="1502">
                  <c:v>225845880.07414833</c:v>
                </c:pt>
                <c:pt idx="1503">
                  <c:v>225845880.07414833</c:v>
                </c:pt>
                <c:pt idx="1504">
                  <c:v>225845880.07414833</c:v>
                </c:pt>
                <c:pt idx="1505">
                  <c:v>225845880.07414833</c:v>
                </c:pt>
                <c:pt idx="1506">
                  <c:v>225845880.07414833</c:v>
                </c:pt>
                <c:pt idx="1507">
                  <c:v>225845880.07414833</c:v>
                </c:pt>
                <c:pt idx="1508">
                  <c:v>225845880.07414833</c:v>
                </c:pt>
                <c:pt idx="1509">
                  <c:v>225845880.07414833</c:v>
                </c:pt>
                <c:pt idx="1510">
                  <c:v>225845880.07414833</c:v>
                </c:pt>
                <c:pt idx="1511">
                  <c:v>225845880.07414833</c:v>
                </c:pt>
                <c:pt idx="1512">
                  <c:v>225845880.07414833</c:v>
                </c:pt>
                <c:pt idx="1513">
                  <c:v>225845880.07414833</c:v>
                </c:pt>
                <c:pt idx="1514">
                  <c:v>225845880.07414833</c:v>
                </c:pt>
                <c:pt idx="1515">
                  <c:v>225845880.07414833</c:v>
                </c:pt>
                <c:pt idx="1516">
                  <c:v>225845880.07414833</c:v>
                </c:pt>
                <c:pt idx="1517">
                  <c:v>225845880.07414833</c:v>
                </c:pt>
                <c:pt idx="1518">
                  <c:v>225845880.07414833</c:v>
                </c:pt>
                <c:pt idx="1519">
                  <c:v>225845880.07414833</c:v>
                </c:pt>
                <c:pt idx="1520">
                  <c:v>225845880.07414833</c:v>
                </c:pt>
                <c:pt idx="1521">
                  <c:v>225845880.07414833</c:v>
                </c:pt>
                <c:pt idx="1522">
                  <c:v>225845880.07414833</c:v>
                </c:pt>
                <c:pt idx="1523">
                  <c:v>225845880.07414833</c:v>
                </c:pt>
                <c:pt idx="1524">
                  <c:v>225845880.07414833</c:v>
                </c:pt>
                <c:pt idx="1525">
                  <c:v>225845880.07414833</c:v>
                </c:pt>
                <c:pt idx="1526">
                  <c:v>225845880.07414833</c:v>
                </c:pt>
                <c:pt idx="1527">
                  <c:v>225845880.07414833</c:v>
                </c:pt>
                <c:pt idx="1528">
                  <c:v>225845880.07414833</c:v>
                </c:pt>
                <c:pt idx="1529">
                  <c:v>225845880.07414833</c:v>
                </c:pt>
                <c:pt idx="1530">
                  <c:v>225845880.07414833</c:v>
                </c:pt>
                <c:pt idx="1531">
                  <c:v>225845880.07414833</c:v>
                </c:pt>
                <c:pt idx="1532">
                  <c:v>225845880.07414833</c:v>
                </c:pt>
                <c:pt idx="1533">
                  <c:v>225845880.07414833</c:v>
                </c:pt>
                <c:pt idx="1534">
                  <c:v>225845880.07414833</c:v>
                </c:pt>
                <c:pt idx="1535">
                  <c:v>225845880.07414833</c:v>
                </c:pt>
                <c:pt idx="1536">
                  <c:v>225845880.07414833</c:v>
                </c:pt>
                <c:pt idx="1537">
                  <c:v>225845880.07414833</c:v>
                </c:pt>
                <c:pt idx="1538">
                  <c:v>225845880.07414833</c:v>
                </c:pt>
                <c:pt idx="1539">
                  <c:v>225845880.07414833</c:v>
                </c:pt>
                <c:pt idx="1540">
                  <c:v>225845880.07414833</c:v>
                </c:pt>
                <c:pt idx="1541">
                  <c:v>225845880.07414833</c:v>
                </c:pt>
                <c:pt idx="1542">
                  <c:v>225845880.07414833</c:v>
                </c:pt>
                <c:pt idx="1543">
                  <c:v>225845880.07414833</c:v>
                </c:pt>
                <c:pt idx="1544">
                  <c:v>225845880.07414833</c:v>
                </c:pt>
                <c:pt idx="1545">
                  <c:v>225845880.07414833</c:v>
                </c:pt>
                <c:pt idx="1546">
                  <c:v>225845880.07414833</c:v>
                </c:pt>
                <c:pt idx="1547">
                  <c:v>225845880.07414833</c:v>
                </c:pt>
                <c:pt idx="1548">
                  <c:v>225845880.07414833</c:v>
                </c:pt>
                <c:pt idx="1549">
                  <c:v>225845880.07414833</c:v>
                </c:pt>
                <c:pt idx="1550">
                  <c:v>225845880.07414833</c:v>
                </c:pt>
                <c:pt idx="1551">
                  <c:v>225845880.07414833</c:v>
                </c:pt>
                <c:pt idx="1552">
                  <c:v>225845880.07414833</c:v>
                </c:pt>
                <c:pt idx="1553">
                  <c:v>225845880.07414833</c:v>
                </c:pt>
                <c:pt idx="1554">
                  <c:v>225845880.07414833</c:v>
                </c:pt>
                <c:pt idx="1555">
                  <c:v>225845880.07414833</c:v>
                </c:pt>
                <c:pt idx="1556">
                  <c:v>225845880.07414833</c:v>
                </c:pt>
                <c:pt idx="1557">
                  <c:v>225845880.07414833</c:v>
                </c:pt>
                <c:pt idx="1558">
                  <c:v>225845880.07414833</c:v>
                </c:pt>
                <c:pt idx="1559">
                  <c:v>225845880.07414833</c:v>
                </c:pt>
                <c:pt idx="1560">
                  <c:v>225845880.07414833</c:v>
                </c:pt>
                <c:pt idx="1561">
                  <c:v>225845880.07414833</c:v>
                </c:pt>
                <c:pt idx="1562">
                  <c:v>225845880.07414833</c:v>
                </c:pt>
                <c:pt idx="1563">
                  <c:v>225845880.07414833</c:v>
                </c:pt>
                <c:pt idx="1564">
                  <c:v>225845880.07414833</c:v>
                </c:pt>
                <c:pt idx="1565">
                  <c:v>225845880.07414833</c:v>
                </c:pt>
                <c:pt idx="1566">
                  <c:v>225845880.07414833</c:v>
                </c:pt>
                <c:pt idx="1567">
                  <c:v>225845880.07414833</c:v>
                </c:pt>
                <c:pt idx="1568">
                  <c:v>225845880.07414833</c:v>
                </c:pt>
                <c:pt idx="1569">
                  <c:v>225845880.07414833</c:v>
                </c:pt>
                <c:pt idx="1570">
                  <c:v>225845880.07414833</c:v>
                </c:pt>
                <c:pt idx="1571">
                  <c:v>225845880.07414833</c:v>
                </c:pt>
                <c:pt idx="1572">
                  <c:v>225845880.07414833</c:v>
                </c:pt>
                <c:pt idx="1573">
                  <c:v>225845880.07414833</c:v>
                </c:pt>
                <c:pt idx="1574">
                  <c:v>225845880.07414833</c:v>
                </c:pt>
                <c:pt idx="1575">
                  <c:v>225845880.07414833</c:v>
                </c:pt>
                <c:pt idx="1576">
                  <c:v>225845880.07414833</c:v>
                </c:pt>
                <c:pt idx="1577">
                  <c:v>225845880.07414833</c:v>
                </c:pt>
                <c:pt idx="1578">
                  <c:v>225845880.07414833</c:v>
                </c:pt>
                <c:pt idx="1579">
                  <c:v>225845880.07414833</c:v>
                </c:pt>
                <c:pt idx="1580">
                  <c:v>225845880.07414833</c:v>
                </c:pt>
                <c:pt idx="1581">
                  <c:v>225845880.07414833</c:v>
                </c:pt>
                <c:pt idx="1582">
                  <c:v>225845880.07414833</c:v>
                </c:pt>
                <c:pt idx="1583">
                  <c:v>225845880.07414833</c:v>
                </c:pt>
                <c:pt idx="1584">
                  <c:v>225845880.07414833</c:v>
                </c:pt>
                <c:pt idx="1585">
                  <c:v>225845880.07414833</c:v>
                </c:pt>
                <c:pt idx="1586">
                  <c:v>225845880.07414833</c:v>
                </c:pt>
                <c:pt idx="1587">
                  <c:v>225845880.07414833</c:v>
                </c:pt>
                <c:pt idx="1588">
                  <c:v>225845880.07414833</c:v>
                </c:pt>
                <c:pt idx="1589">
                  <c:v>225845880.07414833</c:v>
                </c:pt>
                <c:pt idx="1590">
                  <c:v>225845880.07414833</c:v>
                </c:pt>
                <c:pt idx="1591">
                  <c:v>225845880.07414833</c:v>
                </c:pt>
                <c:pt idx="1592">
                  <c:v>225845880.07414833</c:v>
                </c:pt>
                <c:pt idx="1593">
                  <c:v>225845880.07414833</c:v>
                </c:pt>
                <c:pt idx="1594">
                  <c:v>225845880.07414833</c:v>
                </c:pt>
                <c:pt idx="1595">
                  <c:v>225845880.07414833</c:v>
                </c:pt>
                <c:pt idx="1596">
                  <c:v>225845880.07414833</c:v>
                </c:pt>
                <c:pt idx="1597">
                  <c:v>225845880.07414833</c:v>
                </c:pt>
                <c:pt idx="1598">
                  <c:v>225845880.07414833</c:v>
                </c:pt>
                <c:pt idx="1599">
                  <c:v>225845880.07414833</c:v>
                </c:pt>
                <c:pt idx="1600">
                  <c:v>225845880.07414833</c:v>
                </c:pt>
                <c:pt idx="1601">
                  <c:v>225845880.07414833</c:v>
                </c:pt>
                <c:pt idx="1602">
                  <c:v>225845880.07414833</c:v>
                </c:pt>
                <c:pt idx="1603">
                  <c:v>225845880.07414833</c:v>
                </c:pt>
                <c:pt idx="1604">
                  <c:v>5.296738546032703</c:v>
                </c:pt>
                <c:pt idx="1605">
                  <c:v>3.7752666102280124</c:v>
                </c:pt>
                <c:pt idx="1606">
                  <c:v>3.4297405123600093</c:v>
                </c:pt>
                <c:pt idx="1607">
                  <c:v>3.3843187760050095</c:v>
                </c:pt>
                <c:pt idx="1608">
                  <c:v>3.4024176846194973</c:v>
                </c:pt>
                <c:pt idx="1609">
                  <c:v>3.2257338835129903</c:v>
                </c:pt>
                <c:pt idx="1610">
                  <c:v>3.4114962619890958</c:v>
                </c:pt>
                <c:pt idx="1611">
                  <c:v>3.4297405123600093</c:v>
                </c:pt>
                <c:pt idx="1612">
                  <c:v>3.4943525380634308</c:v>
                </c:pt>
                <c:pt idx="1613">
                  <c:v>3.4943525380634308</c:v>
                </c:pt>
                <c:pt idx="1614">
                  <c:v>3.5792211752713246</c:v>
                </c:pt>
                <c:pt idx="1615">
                  <c:v>3.5696887808144226</c:v>
                </c:pt>
                <c:pt idx="1616">
                  <c:v>3.513039893315431</c:v>
                </c:pt>
                <c:pt idx="1617">
                  <c:v>3.5036837567801218</c:v>
                </c:pt>
                <c:pt idx="1618">
                  <c:v>3.5696887808144226</c:v>
                </c:pt>
                <c:pt idx="1619">
                  <c:v>3.6175984114973092</c:v>
                </c:pt>
                <c:pt idx="1620">
                  <c:v>3.5983623972571395</c:v>
                </c:pt>
                <c:pt idx="1621">
                  <c:v>3.7054603669825892</c:v>
                </c:pt>
                <c:pt idx="1622">
                  <c:v>3.5792211752713246</c:v>
                </c:pt>
                <c:pt idx="1623">
                  <c:v>3.5601892259876724</c:v>
                </c:pt>
                <c:pt idx="1624">
                  <c:v>3.513039893315431</c:v>
                </c:pt>
                <c:pt idx="1625">
                  <c:v>3.513039893315431</c:v>
                </c:pt>
                <c:pt idx="1626">
                  <c:v>3.6175984114973092</c:v>
                </c:pt>
                <c:pt idx="1627">
                  <c:v>3.5224210142091907</c:v>
                </c:pt>
                <c:pt idx="1628">
                  <c:v>3.6759410331025202</c:v>
                </c:pt>
                <c:pt idx="1629">
                  <c:v>3.5318197931569824</c:v>
                </c:pt>
                <c:pt idx="1630">
                  <c:v>3.5887790247607665</c:v>
                </c:pt>
                <c:pt idx="1631">
                  <c:v>3.5887790247607665</c:v>
                </c:pt>
                <c:pt idx="1632">
                  <c:v>3.6175984114973092</c:v>
                </c:pt>
                <c:pt idx="1633">
                  <c:v>3.5601892259876724</c:v>
                </c:pt>
                <c:pt idx="1634">
                  <c:v>3.6466492298840416</c:v>
                </c:pt>
                <c:pt idx="1635">
                  <c:v>3.685749445287176</c:v>
                </c:pt>
                <c:pt idx="1636">
                  <c:v>3.6563871373150847</c:v>
                </c:pt>
                <c:pt idx="1637">
                  <c:v>3.5983623972571395</c:v>
                </c:pt>
                <c:pt idx="1638">
                  <c:v>3.6955917648111121</c:v>
                </c:pt>
                <c:pt idx="1639">
                  <c:v>3.6759410331025202</c:v>
                </c:pt>
                <c:pt idx="1640">
                  <c:v>3.5887790247607665</c:v>
                </c:pt>
                <c:pt idx="1641">
                  <c:v>3.5318197931569824</c:v>
                </c:pt>
                <c:pt idx="1642">
                  <c:v>3.5887790247607665</c:v>
                </c:pt>
                <c:pt idx="1643">
                  <c:v>3.7054603669825892</c:v>
                </c:pt>
                <c:pt idx="1644">
                  <c:v>3.5983623972571395</c:v>
                </c:pt>
                <c:pt idx="1645">
                  <c:v>3.7652199774957156</c:v>
                </c:pt>
                <c:pt idx="1646">
                  <c:v>3.6079638085050987</c:v>
                </c:pt>
                <c:pt idx="1647">
                  <c:v>3.5696887808144226</c:v>
                </c:pt>
                <c:pt idx="1648">
                  <c:v>3.6955917648111121</c:v>
                </c:pt>
                <c:pt idx="1649">
                  <c:v>3.7652199774957156</c:v>
                </c:pt>
                <c:pt idx="1650">
                  <c:v>3.6759410331025202</c:v>
                </c:pt>
                <c:pt idx="1651">
                  <c:v>3.636944870086797</c:v>
                </c:pt>
                <c:pt idx="1652">
                  <c:v>3.6759410331025202</c:v>
                </c:pt>
                <c:pt idx="1653">
                  <c:v>3.7652199774957156</c:v>
                </c:pt>
                <c:pt idx="1654">
                  <c:v>3.5887790247607665</c:v>
                </c:pt>
                <c:pt idx="1655">
                  <c:v>3.6759410331025202</c:v>
                </c:pt>
                <c:pt idx="1656">
                  <c:v>3.6759410331025202</c:v>
                </c:pt>
                <c:pt idx="1657">
                  <c:v>3.6955917648111121</c:v>
                </c:pt>
                <c:pt idx="1658">
                  <c:v>3.6955917648111121</c:v>
                </c:pt>
                <c:pt idx="1659">
                  <c:v>3.8772841251943664</c:v>
                </c:pt>
                <c:pt idx="1660">
                  <c:v>3.7054603669825892</c:v>
                </c:pt>
                <c:pt idx="1661">
                  <c:v>3.685749445287176</c:v>
                </c:pt>
                <c:pt idx="1662">
                  <c:v>3.7853479738197309</c:v>
                </c:pt>
                <c:pt idx="1663">
                  <c:v>3.8361520171320276</c:v>
                </c:pt>
                <c:pt idx="1664">
                  <c:v>3.6955917648111121</c:v>
                </c:pt>
                <c:pt idx="1665">
                  <c:v>3.685749445287176</c:v>
                </c:pt>
                <c:pt idx="1666">
                  <c:v>3.7652199774957156</c:v>
                </c:pt>
                <c:pt idx="1667">
                  <c:v>3.8055915358440733</c:v>
                </c:pt>
                <c:pt idx="1668">
                  <c:v>3.8772841251943664</c:v>
                </c:pt>
                <c:pt idx="1669">
                  <c:v>3.6466492298840416</c:v>
                </c:pt>
                <c:pt idx="1670">
                  <c:v>3.6955917648111121</c:v>
                </c:pt>
                <c:pt idx="1671">
                  <c:v>3.7954562583954106</c:v>
                </c:pt>
                <c:pt idx="1672">
                  <c:v>3.8876379134297658</c:v>
                </c:pt>
                <c:pt idx="1673">
                  <c:v>3.7252689022318446</c:v>
                </c:pt>
                <c:pt idx="1674">
                  <c:v>3.7054603669825892</c:v>
                </c:pt>
                <c:pt idx="1675">
                  <c:v>3.6563871373150847</c:v>
                </c:pt>
                <c:pt idx="1676">
                  <c:v>3.7252689022318446</c:v>
                </c:pt>
                <c:pt idx="1677">
                  <c:v>3.825935349194157</c:v>
                </c:pt>
                <c:pt idx="1678">
                  <c:v>3.6955917648111121</c:v>
                </c:pt>
                <c:pt idx="1679">
                  <c:v>3.7752666102280124</c:v>
                </c:pt>
                <c:pt idx="1680">
                  <c:v>3.7352167533792491</c:v>
                </c:pt>
                <c:pt idx="1681">
                  <c:v>3.7352167533792491</c:v>
                </c:pt>
                <c:pt idx="1682">
                  <c:v>3.7652199774957156</c:v>
                </c:pt>
                <c:pt idx="1683">
                  <c:v>3.8157458908932602</c:v>
                </c:pt>
                <c:pt idx="1684">
                  <c:v>3.7451911689828132</c:v>
                </c:pt>
                <c:pt idx="1685">
                  <c:v>3.7752666102280124</c:v>
                </c:pt>
                <c:pt idx="1686">
                  <c:v>3.7652199774957156</c:v>
                </c:pt>
                <c:pt idx="1687">
                  <c:v>3.7752666102280124</c:v>
                </c:pt>
                <c:pt idx="1688">
                  <c:v>3.7954562583954106</c:v>
                </c:pt>
                <c:pt idx="1689">
                  <c:v>3.8157458908932602</c:v>
                </c:pt>
                <c:pt idx="1690">
                  <c:v>3.825935349194157</c:v>
                </c:pt>
                <c:pt idx="1691">
                  <c:v>3.8055915358440733</c:v>
                </c:pt>
                <c:pt idx="1692">
                  <c:v>3.7551922199795067</c:v>
                </c:pt>
                <c:pt idx="1693">
                  <c:v>3.8669579117828579</c:v>
                </c:pt>
                <c:pt idx="1694">
                  <c:v>3.7853479738197309</c:v>
                </c:pt>
                <c:pt idx="1695">
                  <c:v>3.7153553219860433</c:v>
                </c:pt>
                <c:pt idx="1696">
                  <c:v>3.7451911689828132</c:v>
                </c:pt>
                <c:pt idx="1697">
                  <c:v>3.7954562583954106</c:v>
                </c:pt>
                <c:pt idx="1698">
                  <c:v>3.685749445287176</c:v>
                </c:pt>
                <c:pt idx="1699">
                  <c:v>3.6175984114973092</c:v>
                </c:pt>
                <c:pt idx="1700">
                  <c:v>3.6661510485746174</c:v>
                </c:pt>
                <c:pt idx="1701">
                  <c:v>3.8669579117828579</c:v>
                </c:pt>
                <c:pt idx="1702">
                  <c:v>3.7853479738197309</c:v>
                </c:pt>
                <c:pt idx="1703">
                  <c:v>3.8463959673667008</c:v>
                </c:pt>
                <c:pt idx="1704">
                  <c:v>3.8157458908932602</c:v>
                </c:pt>
                <c:pt idx="1705">
                  <c:v>3.8157458908932602</c:v>
                </c:pt>
                <c:pt idx="1706">
                  <c:v>3.7853479738197309</c:v>
                </c:pt>
                <c:pt idx="1707">
                  <c:v>4.14454364986985</c:v>
                </c:pt>
                <c:pt idx="1708">
                  <c:v>4.14454364986985</c:v>
                </c:pt>
                <c:pt idx="1709">
                  <c:v>4.0033455830834344</c:v>
                </c:pt>
                <c:pt idx="1710">
                  <c:v>3.7054603669825892</c:v>
                </c:pt>
                <c:pt idx="1711">
                  <c:v>3.8566591997563369</c:v>
                </c:pt>
                <c:pt idx="1712">
                  <c:v>3.939806566976964</c:v>
                </c:pt>
                <c:pt idx="1713">
                  <c:v>3.825935349194157</c:v>
                </c:pt>
                <c:pt idx="1714">
                  <c:v>3.8876379134297658</c:v>
                </c:pt>
                <c:pt idx="1715">
                  <c:v>3.7853479738197309</c:v>
                </c:pt>
                <c:pt idx="1716">
                  <c:v>3.8876379134297658</c:v>
                </c:pt>
                <c:pt idx="1717">
                  <c:v>3.8361520171320276</c:v>
                </c:pt>
                <c:pt idx="1718">
                  <c:v>3.9084203277636722</c:v>
                </c:pt>
                <c:pt idx="1719">
                  <c:v>3.8361520171320276</c:v>
                </c:pt>
                <c:pt idx="1720">
                  <c:v>3.9608761540146977</c:v>
                </c:pt>
                <c:pt idx="1721">
                  <c:v>3.8980111905678418</c:v>
                </c:pt>
                <c:pt idx="1722">
                  <c:v>3.8980111905678418</c:v>
                </c:pt>
                <c:pt idx="1723">
                  <c:v>4.0033455830834344</c:v>
                </c:pt>
                <c:pt idx="1724">
                  <c:v>3.9820500830664947</c:v>
                </c:pt>
                <c:pt idx="1725">
                  <c:v>3.7752666102280124</c:v>
                </c:pt>
                <c:pt idx="1726">
                  <c:v>4.0033455830834344</c:v>
                </c:pt>
                <c:pt idx="1727">
                  <c:v>3.7652199774957156</c:v>
                </c:pt>
                <c:pt idx="1728">
                  <c:v>3.825935349194157</c:v>
                </c:pt>
                <c:pt idx="1729">
                  <c:v>3.7752666102280124</c:v>
                </c:pt>
                <c:pt idx="1730">
                  <c:v>3.8361520171320276</c:v>
                </c:pt>
                <c:pt idx="1731">
                  <c:v>3.7551922199795067</c:v>
                </c:pt>
                <c:pt idx="1732">
                  <c:v>3.9293220651652256</c:v>
                </c:pt>
                <c:pt idx="1733">
                  <c:v>3.7153553219860433</c:v>
                </c:pt>
                <c:pt idx="1734">
                  <c:v>3.8876379134297658</c:v>
                </c:pt>
                <c:pt idx="1735">
                  <c:v>3.8055915358440733</c:v>
                </c:pt>
                <c:pt idx="1736">
                  <c:v>4.0247465438936061</c:v>
                </c:pt>
                <c:pt idx="1737">
                  <c:v>3.6563871373150847</c:v>
                </c:pt>
                <c:pt idx="1738">
                  <c:v>4.1005763233157309</c:v>
                </c:pt>
                <c:pt idx="1739">
                  <c:v>4.0896554248575603</c:v>
                </c:pt>
                <c:pt idx="1740">
                  <c:v>3.8361520171320276</c:v>
                </c:pt>
                <c:pt idx="1741">
                  <c:v>4.0679008060364099</c:v>
                </c:pt>
                <c:pt idx="1742">
                  <c:v>3.8463959673667008</c:v>
                </c:pt>
                <c:pt idx="1743">
                  <c:v>3.8876379134297658</c:v>
                </c:pt>
                <c:pt idx="1744">
                  <c:v>3.8157458908932602</c:v>
                </c:pt>
                <c:pt idx="1745">
                  <c:v>3.636944870086797</c:v>
                </c:pt>
                <c:pt idx="1746">
                  <c:v>3.8055915358440733</c:v>
                </c:pt>
                <c:pt idx="1747">
                  <c:v>3.8463959673667008</c:v>
                </c:pt>
                <c:pt idx="1748">
                  <c:v>3.8566591997563369</c:v>
                </c:pt>
                <c:pt idx="1749">
                  <c:v>3.8772841251943664</c:v>
                </c:pt>
                <c:pt idx="1750">
                  <c:v>3.8157458908932602</c:v>
                </c:pt>
                <c:pt idx="1751">
                  <c:v>3.7853479738197309</c:v>
                </c:pt>
                <c:pt idx="1752">
                  <c:v>3.8876379134297658</c:v>
                </c:pt>
                <c:pt idx="1753">
                  <c:v>3.9188572612206847</c:v>
                </c:pt>
                <c:pt idx="1754">
                  <c:v>3.9188572612206847</c:v>
                </c:pt>
                <c:pt idx="1755">
                  <c:v>4.0033455830834344</c:v>
                </c:pt>
                <c:pt idx="1756">
                  <c:v>4.0140360022175434</c:v>
                </c:pt>
                <c:pt idx="1757">
                  <c:v>4.0247465438936061</c:v>
                </c:pt>
                <c:pt idx="1758">
                  <c:v>3.9926836353086199</c:v>
                </c:pt>
                <c:pt idx="1759">
                  <c:v>3.9293220651652256</c:v>
                </c:pt>
                <c:pt idx="1760">
                  <c:v>3.7954562583954106</c:v>
                </c:pt>
                <c:pt idx="1761">
                  <c:v>3.8055915358440733</c:v>
                </c:pt>
                <c:pt idx="1762">
                  <c:v>3.8876379134297658</c:v>
                </c:pt>
                <c:pt idx="1763">
                  <c:v>3.8669579117828579</c:v>
                </c:pt>
                <c:pt idx="1764">
                  <c:v>3.8669579117828579</c:v>
                </c:pt>
                <c:pt idx="1765">
                  <c:v>3.8876379134297658</c:v>
                </c:pt>
                <c:pt idx="1766">
                  <c:v>3.7652199774957156</c:v>
                </c:pt>
                <c:pt idx="1767">
                  <c:v>3.7451911689828132</c:v>
                </c:pt>
                <c:pt idx="1768">
                  <c:v>3.8157458908932602</c:v>
                </c:pt>
                <c:pt idx="1769">
                  <c:v>4.0354941115391769</c:v>
                </c:pt>
                <c:pt idx="1770">
                  <c:v>3.7551922199795067</c:v>
                </c:pt>
                <c:pt idx="1771">
                  <c:v>4.0033455830834344</c:v>
                </c:pt>
                <c:pt idx="1772">
                  <c:v>3.939806566976964</c:v>
                </c:pt>
                <c:pt idx="1773">
                  <c:v>3.8772841251943664</c:v>
                </c:pt>
                <c:pt idx="1774">
                  <c:v>3.7853479738197309</c:v>
                </c:pt>
                <c:pt idx="1775">
                  <c:v>3.8361520171320276</c:v>
                </c:pt>
                <c:pt idx="1776">
                  <c:v>3.8980111905678418</c:v>
                </c:pt>
                <c:pt idx="1777">
                  <c:v>3.8157458908932602</c:v>
                </c:pt>
                <c:pt idx="1778">
                  <c:v>3.8463959673667008</c:v>
                </c:pt>
                <c:pt idx="1779">
                  <c:v>3.825935349194157</c:v>
                </c:pt>
                <c:pt idx="1780">
                  <c:v>3.8566591997563369</c:v>
                </c:pt>
                <c:pt idx="1781">
                  <c:v>3.7752666102280124</c:v>
                </c:pt>
                <c:pt idx="1782">
                  <c:v>3.7451911689828132</c:v>
                </c:pt>
                <c:pt idx="1783">
                  <c:v>3.825935349194157</c:v>
                </c:pt>
                <c:pt idx="1784">
                  <c:v>3.9084203277636722</c:v>
                </c:pt>
                <c:pt idx="1785">
                  <c:v>3.8669579117828579</c:v>
                </c:pt>
                <c:pt idx="1786">
                  <c:v>3.7054603669825892</c:v>
                </c:pt>
                <c:pt idx="1787">
                  <c:v>3.8772841251943664</c:v>
                </c:pt>
                <c:pt idx="1788">
                  <c:v>3.9714531640044561</c:v>
                </c:pt>
                <c:pt idx="1789">
                  <c:v>3.7853479738197309</c:v>
                </c:pt>
                <c:pt idx="1790">
                  <c:v>3.7451911689828132</c:v>
                </c:pt>
                <c:pt idx="1791">
                  <c:v>3.6955917648111121</c:v>
                </c:pt>
                <c:pt idx="1792">
                  <c:v>3.7853479738197309</c:v>
                </c:pt>
                <c:pt idx="1793">
                  <c:v>3.7551922199795067</c:v>
                </c:pt>
                <c:pt idx="1794">
                  <c:v>3.7652199774957156</c:v>
                </c:pt>
                <c:pt idx="1795">
                  <c:v>3.8566591997563369</c:v>
                </c:pt>
                <c:pt idx="1796">
                  <c:v>3.7451911689828132</c:v>
                </c:pt>
                <c:pt idx="1797">
                  <c:v>3.5983623972571395</c:v>
                </c:pt>
                <c:pt idx="1798">
                  <c:v>3.636944870086797</c:v>
                </c:pt>
                <c:pt idx="1799">
                  <c:v>3.7054603669825892</c:v>
                </c:pt>
                <c:pt idx="1800">
                  <c:v>3.9503273133462713</c:v>
                </c:pt>
                <c:pt idx="1801">
                  <c:v>3.9188572612206847</c:v>
                </c:pt>
                <c:pt idx="1802">
                  <c:v>3.7954562583954106</c:v>
                </c:pt>
                <c:pt idx="1803">
                  <c:v>3.8463959673667008</c:v>
                </c:pt>
                <c:pt idx="1804">
                  <c:v>3.8361520171320276</c:v>
                </c:pt>
                <c:pt idx="1805">
                  <c:v>3.636944870086797</c:v>
                </c:pt>
                <c:pt idx="1806">
                  <c:v>3.8361520171320276</c:v>
                </c:pt>
                <c:pt idx="1807">
                  <c:v>3.8772841251943664</c:v>
                </c:pt>
                <c:pt idx="1808">
                  <c:v>3.9608761540146977</c:v>
                </c:pt>
                <c:pt idx="1809">
                  <c:v>3.9608761540146977</c:v>
                </c:pt>
                <c:pt idx="1810">
                  <c:v>3.7652199774957156</c:v>
                </c:pt>
                <c:pt idx="1811">
                  <c:v>3.636944870086797</c:v>
                </c:pt>
                <c:pt idx="1812">
                  <c:v>3.6759410331025202</c:v>
                </c:pt>
                <c:pt idx="1813">
                  <c:v>3.8463959673667008</c:v>
                </c:pt>
                <c:pt idx="1814">
                  <c:v>3.6955917648111121</c:v>
                </c:pt>
                <c:pt idx="1815">
                  <c:v>3.7252689022318446</c:v>
                </c:pt>
                <c:pt idx="1816">
                  <c:v>3.5887790247607665</c:v>
                </c:pt>
                <c:pt idx="1817">
                  <c:v>3.6272587424568026</c:v>
                </c:pt>
                <c:pt idx="1818">
                  <c:v>3.6759410331025202</c:v>
                </c:pt>
                <c:pt idx="1819">
                  <c:v>3.6759410331025202</c:v>
                </c:pt>
                <c:pt idx="1820">
                  <c:v>3.8157458908932602</c:v>
                </c:pt>
                <c:pt idx="1821">
                  <c:v>3.7054603669825892</c:v>
                </c:pt>
                <c:pt idx="1822">
                  <c:v>3.8361520171320276</c:v>
                </c:pt>
                <c:pt idx="1823">
                  <c:v>3.685749445287176</c:v>
                </c:pt>
                <c:pt idx="1824">
                  <c:v>3.7752666102280124</c:v>
                </c:pt>
                <c:pt idx="1825">
                  <c:v>3.7752666102280124</c:v>
                </c:pt>
                <c:pt idx="1826">
                  <c:v>3.8157458908932602</c:v>
                </c:pt>
                <c:pt idx="1827">
                  <c:v>3.7153553219860433</c:v>
                </c:pt>
                <c:pt idx="1828">
                  <c:v>3.6955917648111121</c:v>
                </c:pt>
                <c:pt idx="1829">
                  <c:v>3.7752666102280124</c:v>
                </c:pt>
                <c:pt idx="1830">
                  <c:v>3.7054603669825892</c:v>
                </c:pt>
                <c:pt idx="1831">
                  <c:v>3.5696887808144226</c:v>
                </c:pt>
                <c:pt idx="1832">
                  <c:v>3.7352167533792491</c:v>
                </c:pt>
                <c:pt idx="1833">
                  <c:v>3.6563871373150847</c:v>
                </c:pt>
                <c:pt idx="1834">
                  <c:v>3.7551922199795067</c:v>
                </c:pt>
                <c:pt idx="1835">
                  <c:v>3.6272587424568026</c:v>
                </c:pt>
                <c:pt idx="1836">
                  <c:v>3.7153553219860433</c:v>
                </c:pt>
                <c:pt idx="1837">
                  <c:v>3.7752666102280124</c:v>
                </c:pt>
                <c:pt idx="1838">
                  <c:v>3.9084203277636722</c:v>
                </c:pt>
                <c:pt idx="1839">
                  <c:v>3.8669579117828579</c:v>
                </c:pt>
                <c:pt idx="1840">
                  <c:v>3.8157458908932602</c:v>
                </c:pt>
                <c:pt idx="1841">
                  <c:v>3.8566591997563369</c:v>
                </c:pt>
                <c:pt idx="1842">
                  <c:v>3.7652199774957156</c:v>
                </c:pt>
                <c:pt idx="1843">
                  <c:v>3.6175984114973092</c:v>
                </c:pt>
                <c:pt idx="1844">
                  <c:v>3.7752666102280124</c:v>
                </c:pt>
                <c:pt idx="1845">
                  <c:v>3.7153553219860433</c:v>
                </c:pt>
                <c:pt idx="1846">
                  <c:v>3.7752666102280124</c:v>
                </c:pt>
                <c:pt idx="1847">
                  <c:v>3.8669579117828579</c:v>
                </c:pt>
                <c:pt idx="1848">
                  <c:v>3.7954562583954106</c:v>
                </c:pt>
                <c:pt idx="1849">
                  <c:v>3.5318197931569824</c:v>
                </c:pt>
                <c:pt idx="1850">
                  <c:v>3.6272587424568026</c:v>
                </c:pt>
                <c:pt idx="1851">
                  <c:v>3.6955917648111121</c:v>
                </c:pt>
                <c:pt idx="1852">
                  <c:v>3.636944870086797</c:v>
                </c:pt>
                <c:pt idx="1853">
                  <c:v>3.6175984114973092</c:v>
                </c:pt>
                <c:pt idx="1854">
                  <c:v>3.6466492298840416</c:v>
                </c:pt>
                <c:pt idx="1855">
                  <c:v>3.636944870086797</c:v>
                </c:pt>
                <c:pt idx="1856">
                  <c:v>3.7451911689828132</c:v>
                </c:pt>
                <c:pt idx="1857">
                  <c:v>3.7352167533792491</c:v>
                </c:pt>
                <c:pt idx="1858">
                  <c:v>3.8055915358440733</c:v>
                </c:pt>
                <c:pt idx="1859">
                  <c:v>3.7252689022318446</c:v>
                </c:pt>
                <c:pt idx="1860">
                  <c:v>3.6661510485746174</c:v>
                </c:pt>
                <c:pt idx="1861">
                  <c:v>3.7853479738197309</c:v>
                </c:pt>
                <c:pt idx="1862">
                  <c:v>3.7352167533792491</c:v>
                </c:pt>
                <c:pt idx="1863">
                  <c:v>3.7153553219860433</c:v>
                </c:pt>
                <c:pt idx="1864">
                  <c:v>3.6955917648111121</c:v>
                </c:pt>
                <c:pt idx="1865">
                  <c:v>3.7551922199795067</c:v>
                </c:pt>
                <c:pt idx="1866">
                  <c:v>3.9503273133462713</c:v>
                </c:pt>
                <c:pt idx="1867">
                  <c:v>3.7451911689828132</c:v>
                </c:pt>
                <c:pt idx="1868">
                  <c:v>3.7054603669825892</c:v>
                </c:pt>
                <c:pt idx="1869">
                  <c:v>3.6955917648111121</c:v>
                </c:pt>
                <c:pt idx="1870">
                  <c:v>3.636944870086797</c:v>
                </c:pt>
                <c:pt idx="1871">
                  <c:v>3.8055915358440733</c:v>
                </c:pt>
                <c:pt idx="1872">
                  <c:v>3.6955917648111121</c:v>
                </c:pt>
                <c:pt idx="1873">
                  <c:v>3.7252689022318446</c:v>
                </c:pt>
                <c:pt idx="1874">
                  <c:v>3.939806566976964</c:v>
                </c:pt>
                <c:pt idx="1875">
                  <c:v>3.8463959673667008</c:v>
                </c:pt>
                <c:pt idx="1876">
                  <c:v>3.5792211752713246</c:v>
                </c:pt>
                <c:pt idx="1877">
                  <c:v>3.7252689022318446</c:v>
                </c:pt>
                <c:pt idx="1878">
                  <c:v>3.7551922199795067</c:v>
                </c:pt>
                <c:pt idx="1879">
                  <c:v>3.8361520171320276</c:v>
                </c:pt>
                <c:pt idx="1880">
                  <c:v>3.825935349194157</c:v>
                </c:pt>
                <c:pt idx="1881">
                  <c:v>3.7652199774957156</c:v>
                </c:pt>
                <c:pt idx="1882">
                  <c:v>3.8157458908932602</c:v>
                </c:pt>
                <c:pt idx="1883">
                  <c:v>3.7954562583954106</c:v>
                </c:pt>
                <c:pt idx="1884">
                  <c:v>3.7551922199795067</c:v>
                </c:pt>
                <c:pt idx="1885">
                  <c:v>3.6955917648111121</c:v>
                </c:pt>
                <c:pt idx="1886">
                  <c:v>3.6955917648111121</c:v>
                </c:pt>
                <c:pt idx="1887">
                  <c:v>3.7652199774957156</c:v>
                </c:pt>
                <c:pt idx="1888">
                  <c:v>3.7352167533792491</c:v>
                </c:pt>
                <c:pt idx="1889">
                  <c:v>3.8157458908932602</c:v>
                </c:pt>
                <c:pt idx="1890">
                  <c:v>3.8361520171320276</c:v>
                </c:pt>
                <c:pt idx="1891">
                  <c:v>3.7153553219860433</c:v>
                </c:pt>
                <c:pt idx="1892">
                  <c:v>3.7954562583954106</c:v>
                </c:pt>
                <c:pt idx="1893">
                  <c:v>3.7054603669825892</c:v>
                </c:pt>
                <c:pt idx="1894">
                  <c:v>3.7752666102280124</c:v>
                </c:pt>
                <c:pt idx="1895">
                  <c:v>3.6661510485746174</c:v>
                </c:pt>
                <c:pt idx="1896">
                  <c:v>3.7451911689828132</c:v>
                </c:pt>
                <c:pt idx="1897">
                  <c:v>3.7752666102280124</c:v>
                </c:pt>
                <c:pt idx="1898">
                  <c:v>3.8055915358440733</c:v>
                </c:pt>
                <c:pt idx="1899">
                  <c:v>3.825935349194157</c:v>
                </c:pt>
                <c:pt idx="1900">
                  <c:v>3.6563871373150847</c:v>
                </c:pt>
                <c:pt idx="1901">
                  <c:v>3.8669579117828579</c:v>
                </c:pt>
                <c:pt idx="1902">
                  <c:v>3.7551922199795067</c:v>
                </c:pt>
                <c:pt idx="1903">
                  <c:v>3.8157458908932602</c:v>
                </c:pt>
                <c:pt idx="1904">
                  <c:v>3.8157458908932602</c:v>
                </c:pt>
                <c:pt idx="1905">
                  <c:v>3.7352167533792491</c:v>
                </c:pt>
                <c:pt idx="1906">
                  <c:v>3.8669579117828579</c:v>
                </c:pt>
                <c:pt idx="1907">
                  <c:v>3.6466492298840416</c:v>
                </c:pt>
                <c:pt idx="1908">
                  <c:v>3.7954562583954106</c:v>
                </c:pt>
                <c:pt idx="1909">
                  <c:v>3.7451911689828132</c:v>
                </c:pt>
                <c:pt idx="1910">
                  <c:v>3.6175984114973092</c:v>
                </c:pt>
                <c:pt idx="1911">
                  <c:v>3.9188572612206847</c:v>
                </c:pt>
                <c:pt idx="1912">
                  <c:v>3.8772841251943664</c:v>
                </c:pt>
                <c:pt idx="1913">
                  <c:v>3.7451911689828132</c:v>
                </c:pt>
                <c:pt idx="1914">
                  <c:v>3.8566591997563369</c:v>
                </c:pt>
                <c:pt idx="1915">
                  <c:v>3.6955917648111121</c:v>
                </c:pt>
                <c:pt idx="1916">
                  <c:v>3.7451911689828132</c:v>
                </c:pt>
                <c:pt idx="1917">
                  <c:v>3.8157458908932602</c:v>
                </c:pt>
                <c:pt idx="1918">
                  <c:v>3.6563871373150847</c:v>
                </c:pt>
                <c:pt idx="1919">
                  <c:v>3.9293220651652256</c:v>
                </c:pt>
                <c:pt idx="1920">
                  <c:v>3.8157458908932602</c:v>
                </c:pt>
                <c:pt idx="1921">
                  <c:v>3.8055915358440733</c:v>
                </c:pt>
                <c:pt idx="1922">
                  <c:v>3.8361520171320276</c:v>
                </c:pt>
                <c:pt idx="1923">
                  <c:v>3.7551922199795067</c:v>
                </c:pt>
                <c:pt idx="1924">
                  <c:v>3.7551922199795067</c:v>
                </c:pt>
                <c:pt idx="1925">
                  <c:v>3.825935349194157</c:v>
                </c:pt>
                <c:pt idx="1926">
                  <c:v>3.7652199774957156</c:v>
                </c:pt>
                <c:pt idx="1927">
                  <c:v>3.7153553219860433</c:v>
                </c:pt>
                <c:pt idx="1928">
                  <c:v>3.8463959673667008</c:v>
                </c:pt>
                <c:pt idx="1929">
                  <c:v>3.7551922199795067</c:v>
                </c:pt>
                <c:pt idx="1930">
                  <c:v>3.8157458908932602</c:v>
                </c:pt>
                <c:pt idx="1931">
                  <c:v>3.6759410331025202</c:v>
                </c:pt>
                <c:pt idx="1932">
                  <c:v>3.5318197931569824</c:v>
                </c:pt>
                <c:pt idx="1933">
                  <c:v>3.8980111905678418</c:v>
                </c:pt>
                <c:pt idx="1934">
                  <c:v>3.8772841251943664</c:v>
                </c:pt>
                <c:pt idx="1935">
                  <c:v>3.8055915358440733</c:v>
                </c:pt>
                <c:pt idx="1936">
                  <c:v>3.8361520171320276</c:v>
                </c:pt>
                <c:pt idx="1937">
                  <c:v>3.685749445287176</c:v>
                </c:pt>
                <c:pt idx="1938">
                  <c:v>3.685749445287176</c:v>
                </c:pt>
                <c:pt idx="1939">
                  <c:v>3.8669579117828579</c:v>
                </c:pt>
                <c:pt idx="1940">
                  <c:v>3.7252689022318446</c:v>
                </c:pt>
                <c:pt idx="1941">
                  <c:v>3.7752666102280124</c:v>
                </c:pt>
                <c:pt idx="1942">
                  <c:v>3.8157458908932602</c:v>
                </c:pt>
                <c:pt idx="1943">
                  <c:v>3.6563871373150847</c:v>
                </c:pt>
                <c:pt idx="1944">
                  <c:v>3.8669579117828579</c:v>
                </c:pt>
                <c:pt idx="1945">
                  <c:v>3.6759410331025202</c:v>
                </c:pt>
                <c:pt idx="1946">
                  <c:v>3.685749445287176</c:v>
                </c:pt>
                <c:pt idx="1947">
                  <c:v>3.8980111905678418</c:v>
                </c:pt>
                <c:pt idx="1948">
                  <c:v>3.6955917648111121</c:v>
                </c:pt>
                <c:pt idx="1949">
                  <c:v>3.8157458908932602</c:v>
                </c:pt>
                <c:pt idx="1950">
                  <c:v>3.8055915358440733</c:v>
                </c:pt>
                <c:pt idx="1951">
                  <c:v>3.7954562583954106</c:v>
                </c:pt>
                <c:pt idx="1952">
                  <c:v>3.8157458908932602</c:v>
                </c:pt>
                <c:pt idx="1953">
                  <c:v>3.7054603669825892</c:v>
                </c:pt>
                <c:pt idx="1954">
                  <c:v>3.7853479738197309</c:v>
                </c:pt>
                <c:pt idx="1955">
                  <c:v>3.8055915358440733</c:v>
                </c:pt>
                <c:pt idx="1956">
                  <c:v>3.8876379134297658</c:v>
                </c:pt>
                <c:pt idx="1957">
                  <c:v>3.7853479738197309</c:v>
                </c:pt>
                <c:pt idx="1958">
                  <c:v>3.7954562583954106</c:v>
                </c:pt>
                <c:pt idx="1959">
                  <c:v>3.8669579117828579</c:v>
                </c:pt>
                <c:pt idx="1960">
                  <c:v>3.7451911689828132</c:v>
                </c:pt>
                <c:pt idx="1961">
                  <c:v>3.7752666102280124</c:v>
                </c:pt>
                <c:pt idx="1962">
                  <c:v>3.7451911689828132</c:v>
                </c:pt>
                <c:pt idx="1963">
                  <c:v>3.8566591997563369</c:v>
                </c:pt>
                <c:pt idx="1964">
                  <c:v>3.7752666102280124</c:v>
                </c:pt>
                <c:pt idx="1965">
                  <c:v>3.6563871373150847</c:v>
                </c:pt>
                <c:pt idx="1966">
                  <c:v>3.7451911689828132</c:v>
                </c:pt>
                <c:pt idx="1967">
                  <c:v>3.8157458908932602</c:v>
                </c:pt>
                <c:pt idx="1968">
                  <c:v>3.8157458908932602</c:v>
                </c:pt>
                <c:pt idx="1969">
                  <c:v>3.7551922199795067</c:v>
                </c:pt>
                <c:pt idx="1970">
                  <c:v>3.8463959673667008</c:v>
                </c:pt>
                <c:pt idx="1971">
                  <c:v>3.7352167533792491</c:v>
                </c:pt>
                <c:pt idx="1972">
                  <c:v>3.8361520171320276</c:v>
                </c:pt>
                <c:pt idx="1973">
                  <c:v>3.7954562583954106</c:v>
                </c:pt>
                <c:pt idx="1974">
                  <c:v>3.8566591997563369</c:v>
                </c:pt>
                <c:pt idx="1975">
                  <c:v>3.7853479738197309</c:v>
                </c:pt>
                <c:pt idx="1976">
                  <c:v>3.9188572612206847</c:v>
                </c:pt>
                <c:pt idx="1977">
                  <c:v>3.7752666102280124</c:v>
                </c:pt>
                <c:pt idx="1978">
                  <c:v>3.8463959673667008</c:v>
                </c:pt>
                <c:pt idx="1979">
                  <c:v>3.8157458908932602</c:v>
                </c:pt>
                <c:pt idx="1980">
                  <c:v>3.8463959673667008</c:v>
                </c:pt>
                <c:pt idx="1981">
                  <c:v>3.9084203277636722</c:v>
                </c:pt>
                <c:pt idx="1982">
                  <c:v>3.8055915358440733</c:v>
                </c:pt>
                <c:pt idx="1983">
                  <c:v>3.8157458908932602</c:v>
                </c:pt>
                <c:pt idx="1984">
                  <c:v>3.8876379134297658</c:v>
                </c:pt>
                <c:pt idx="1985">
                  <c:v>3.8772841251943664</c:v>
                </c:pt>
                <c:pt idx="1986">
                  <c:v>3.7551922199795067</c:v>
                </c:pt>
                <c:pt idx="1987">
                  <c:v>3.8055915358440733</c:v>
                </c:pt>
                <c:pt idx="1988">
                  <c:v>3.7752666102280124</c:v>
                </c:pt>
                <c:pt idx="1989">
                  <c:v>3.9084203277636722</c:v>
                </c:pt>
                <c:pt idx="1990">
                  <c:v>3.8669579117828579</c:v>
                </c:pt>
                <c:pt idx="1991">
                  <c:v>3.8876379134297658</c:v>
                </c:pt>
                <c:pt idx="1992">
                  <c:v>3.8157458908932602</c:v>
                </c:pt>
                <c:pt idx="1993">
                  <c:v>3.7954562583954106</c:v>
                </c:pt>
                <c:pt idx="1994">
                  <c:v>3.8157458908932602</c:v>
                </c:pt>
                <c:pt idx="1995">
                  <c:v>3.9926836353086199</c:v>
                </c:pt>
                <c:pt idx="1996">
                  <c:v>3.9714531640044561</c:v>
                </c:pt>
                <c:pt idx="1997">
                  <c:v>3.7352167533792491</c:v>
                </c:pt>
                <c:pt idx="1998">
                  <c:v>3.9188572612206847</c:v>
                </c:pt>
                <c:pt idx="1999">
                  <c:v>3.8361520171320276</c:v>
                </c:pt>
                <c:pt idx="2000">
                  <c:v>3.8566591997563369</c:v>
                </c:pt>
                <c:pt idx="2001">
                  <c:v>3.6955917648111121</c:v>
                </c:pt>
                <c:pt idx="2002">
                  <c:v>3.7954562583954106</c:v>
                </c:pt>
                <c:pt idx="2003">
                  <c:v>3.8669579117828579</c:v>
                </c:pt>
                <c:pt idx="2004">
                  <c:v>3.8157458908932602</c:v>
                </c:pt>
                <c:pt idx="2005">
                  <c:v>3.7153553219860433</c:v>
                </c:pt>
                <c:pt idx="2006">
                  <c:v>3.6272587424568026</c:v>
                </c:pt>
                <c:pt idx="2007">
                  <c:v>3.8980111905678418</c:v>
                </c:pt>
                <c:pt idx="2008">
                  <c:v>3.685749445287176</c:v>
                </c:pt>
                <c:pt idx="2009">
                  <c:v>3.7752666102280124</c:v>
                </c:pt>
                <c:pt idx="2010">
                  <c:v>225845880.07414833</c:v>
                </c:pt>
                <c:pt idx="2011">
                  <c:v>225845880.07414833</c:v>
                </c:pt>
                <c:pt idx="2012">
                  <c:v>225845880.07414833</c:v>
                </c:pt>
                <c:pt idx="2013">
                  <c:v>225845880.07414833</c:v>
                </c:pt>
                <c:pt idx="2014">
                  <c:v>225845880.07414833</c:v>
                </c:pt>
                <c:pt idx="2015">
                  <c:v>225845880.07414833</c:v>
                </c:pt>
                <c:pt idx="2016">
                  <c:v>225845880.07414833</c:v>
                </c:pt>
                <c:pt idx="2017">
                  <c:v>225845880.07414833</c:v>
                </c:pt>
                <c:pt idx="2018">
                  <c:v>225845880.07414833</c:v>
                </c:pt>
                <c:pt idx="2019">
                  <c:v>225845880.07414833</c:v>
                </c:pt>
                <c:pt idx="2020">
                  <c:v>225845880.07414833</c:v>
                </c:pt>
                <c:pt idx="2021">
                  <c:v>225845880.07414833</c:v>
                </c:pt>
                <c:pt idx="2022">
                  <c:v>225845880.07414833</c:v>
                </c:pt>
                <c:pt idx="2023">
                  <c:v>225845880.07414833</c:v>
                </c:pt>
                <c:pt idx="2024">
                  <c:v>225845880.07414833</c:v>
                </c:pt>
                <c:pt idx="2025">
                  <c:v>225845880.07414833</c:v>
                </c:pt>
                <c:pt idx="2026">
                  <c:v>225845880.07414833</c:v>
                </c:pt>
                <c:pt idx="2027">
                  <c:v>225845880.07414833</c:v>
                </c:pt>
                <c:pt idx="2028">
                  <c:v>225845880.07414833</c:v>
                </c:pt>
                <c:pt idx="2029">
                  <c:v>225845880.07414833</c:v>
                </c:pt>
                <c:pt idx="2030">
                  <c:v>225845880.07414833</c:v>
                </c:pt>
                <c:pt idx="2031">
                  <c:v>225845880.07414833</c:v>
                </c:pt>
                <c:pt idx="2032">
                  <c:v>225845880.07414833</c:v>
                </c:pt>
                <c:pt idx="2033">
                  <c:v>225845880.07414833</c:v>
                </c:pt>
                <c:pt idx="2034">
                  <c:v>225845880.07414833</c:v>
                </c:pt>
                <c:pt idx="2035">
                  <c:v>225845880.07414833</c:v>
                </c:pt>
                <c:pt idx="2036">
                  <c:v>225845880.07414833</c:v>
                </c:pt>
                <c:pt idx="2037">
                  <c:v>225845880.07414833</c:v>
                </c:pt>
                <c:pt idx="2038">
                  <c:v>225845880.07414833</c:v>
                </c:pt>
                <c:pt idx="2039">
                  <c:v>225845880.07414833</c:v>
                </c:pt>
                <c:pt idx="2040">
                  <c:v>225845880.07414833</c:v>
                </c:pt>
                <c:pt idx="2041">
                  <c:v>225845880.07414833</c:v>
                </c:pt>
                <c:pt idx="2042">
                  <c:v>225845880.07414833</c:v>
                </c:pt>
                <c:pt idx="2043">
                  <c:v>225845880.07414833</c:v>
                </c:pt>
                <c:pt idx="2044">
                  <c:v>225845880.07414833</c:v>
                </c:pt>
                <c:pt idx="2045">
                  <c:v>225845880.07414833</c:v>
                </c:pt>
                <c:pt idx="2046">
                  <c:v>225845880.07414833</c:v>
                </c:pt>
                <c:pt idx="2047">
                  <c:v>225845880.07414833</c:v>
                </c:pt>
                <c:pt idx="2048">
                  <c:v>225845880.07414833</c:v>
                </c:pt>
                <c:pt idx="2049">
                  <c:v>225845880.07414833</c:v>
                </c:pt>
                <c:pt idx="2050">
                  <c:v>225845880.07414833</c:v>
                </c:pt>
                <c:pt idx="2051">
                  <c:v>225845880.07414833</c:v>
                </c:pt>
                <c:pt idx="2052">
                  <c:v>225845880.07414833</c:v>
                </c:pt>
                <c:pt idx="2053">
                  <c:v>225845880.07414833</c:v>
                </c:pt>
                <c:pt idx="2054">
                  <c:v>225845880.07414833</c:v>
                </c:pt>
                <c:pt idx="2055">
                  <c:v>225845880.07414833</c:v>
                </c:pt>
                <c:pt idx="2056">
                  <c:v>225845880.07414833</c:v>
                </c:pt>
                <c:pt idx="2057">
                  <c:v>225845880.07414833</c:v>
                </c:pt>
                <c:pt idx="2058">
                  <c:v>225845880.07414833</c:v>
                </c:pt>
                <c:pt idx="2059">
                  <c:v>225845880.07414833</c:v>
                </c:pt>
                <c:pt idx="2060">
                  <c:v>225845880.07414833</c:v>
                </c:pt>
                <c:pt idx="2061">
                  <c:v>225845880.07414833</c:v>
                </c:pt>
                <c:pt idx="2062">
                  <c:v>225845880.07414833</c:v>
                </c:pt>
                <c:pt idx="2063">
                  <c:v>225845880.07414833</c:v>
                </c:pt>
                <c:pt idx="2064">
                  <c:v>225845880.07414833</c:v>
                </c:pt>
                <c:pt idx="2065">
                  <c:v>225845880.07414833</c:v>
                </c:pt>
                <c:pt idx="2066">
                  <c:v>225845880.07414833</c:v>
                </c:pt>
                <c:pt idx="2067">
                  <c:v>225845880.07414833</c:v>
                </c:pt>
                <c:pt idx="2068">
                  <c:v>225845880.07414833</c:v>
                </c:pt>
                <c:pt idx="2069">
                  <c:v>225845880.07414833</c:v>
                </c:pt>
                <c:pt idx="2070">
                  <c:v>225845880.07414833</c:v>
                </c:pt>
                <c:pt idx="2071">
                  <c:v>225845880.07414833</c:v>
                </c:pt>
                <c:pt idx="2072">
                  <c:v>225845880.07414833</c:v>
                </c:pt>
                <c:pt idx="2073">
                  <c:v>225845880.07414833</c:v>
                </c:pt>
                <c:pt idx="2074">
                  <c:v>225845880.07414833</c:v>
                </c:pt>
                <c:pt idx="2075">
                  <c:v>225845880.07414833</c:v>
                </c:pt>
                <c:pt idx="2076">
                  <c:v>225845880.07414833</c:v>
                </c:pt>
                <c:pt idx="2077">
                  <c:v>225845880.07414833</c:v>
                </c:pt>
                <c:pt idx="2078">
                  <c:v>225845880.07414833</c:v>
                </c:pt>
                <c:pt idx="2079">
                  <c:v>225845880.07414833</c:v>
                </c:pt>
                <c:pt idx="2080">
                  <c:v>225845880.07414833</c:v>
                </c:pt>
                <c:pt idx="2081">
                  <c:v>225845880.07414833</c:v>
                </c:pt>
                <c:pt idx="2082">
                  <c:v>225845880.07414833</c:v>
                </c:pt>
                <c:pt idx="2083">
                  <c:v>225845880.07414833</c:v>
                </c:pt>
                <c:pt idx="2084">
                  <c:v>225845880.07414833</c:v>
                </c:pt>
                <c:pt idx="2085">
                  <c:v>225845880.07414833</c:v>
                </c:pt>
                <c:pt idx="2086">
                  <c:v>225845880.07414833</c:v>
                </c:pt>
                <c:pt idx="2087">
                  <c:v>225845880.07414833</c:v>
                </c:pt>
                <c:pt idx="2088">
                  <c:v>225845880.07414833</c:v>
                </c:pt>
                <c:pt idx="2089">
                  <c:v>225845880.07414833</c:v>
                </c:pt>
                <c:pt idx="2090">
                  <c:v>225845880.07414833</c:v>
                </c:pt>
                <c:pt idx="2091">
                  <c:v>225845880.07414833</c:v>
                </c:pt>
                <c:pt idx="2092">
                  <c:v>225845880.07414833</c:v>
                </c:pt>
                <c:pt idx="2093">
                  <c:v>225845880.07414833</c:v>
                </c:pt>
                <c:pt idx="2094">
                  <c:v>225845880.07414833</c:v>
                </c:pt>
                <c:pt idx="2095">
                  <c:v>225845880.07414833</c:v>
                </c:pt>
                <c:pt idx="2096">
                  <c:v>225845880.07414833</c:v>
                </c:pt>
                <c:pt idx="2097">
                  <c:v>225845880.07414833</c:v>
                </c:pt>
                <c:pt idx="2098">
                  <c:v>225845880.07414833</c:v>
                </c:pt>
                <c:pt idx="2099">
                  <c:v>225845880.07414833</c:v>
                </c:pt>
                <c:pt idx="2100">
                  <c:v>225845880.07414833</c:v>
                </c:pt>
                <c:pt idx="2101">
                  <c:v>225845880.07414833</c:v>
                </c:pt>
                <c:pt idx="2102">
                  <c:v>225845880.07414833</c:v>
                </c:pt>
                <c:pt idx="2103">
                  <c:v>225845880.07414833</c:v>
                </c:pt>
                <c:pt idx="2104">
                  <c:v>225845880.07414833</c:v>
                </c:pt>
                <c:pt idx="2105">
                  <c:v>225845880.07414833</c:v>
                </c:pt>
                <c:pt idx="2106">
                  <c:v>225845880.07414833</c:v>
                </c:pt>
                <c:pt idx="2107">
                  <c:v>225845880.07414833</c:v>
                </c:pt>
                <c:pt idx="2108">
                  <c:v>225845880.07414833</c:v>
                </c:pt>
                <c:pt idx="2109">
                  <c:v>225845880.07414833</c:v>
                </c:pt>
                <c:pt idx="2110">
                  <c:v>225845880.07414833</c:v>
                </c:pt>
                <c:pt idx="2111">
                  <c:v>225845880.07414833</c:v>
                </c:pt>
                <c:pt idx="2112">
                  <c:v>225845880.07414833</c:v>
                </c:pt>
                <c:pt idx="2113">
                  <c:v>225845880.07414833</c:v>
                </c:pt>
                <c:pt idx="2114">
                  <c:v>225845880.07414833</c:v>
                </c:pt>
                <c:pt idx="2115">
                  <c:v>225845880.07414833</c:v>
                </c:pt>
                <c:pt idx="2116">
                  <c:v>225845880.07414833</c:v>
                </c:pt>
                <c:pt idx="2117">
                  <c:v>225845880.07414833</c:v>
                </c:pt>
                <c:pt idx="2118">
                  <c:v>225845880.07414833</c:v>
                </c:pt>
                <c:pt idx="2119">
                  <c:v>225845880.07414833</c:v>
                </c:pt>
                <c:pt idx="2120">
                  <c:v>225845880.07414833</c:v>
                </c:pt>
                <c:pt idx="2121">
                  <c:v>225845880.07414833</c:v>
                </c:pt>
                <c:pt idx="2122">
                  <c:v>225845880.07414833</c:v>
                </c:pt>
                <c:pt idx="2123">
                  <c:v>225845880.07414833</c:v>
                </c:pt>
                <c:pt idx="2124">
                  <c:v>225845880.07414833</c:v>
                </c:pt>
                <c:pt idx="2125">
                  <c:v>225845880.07414833</c:v>
                </c:pt>
                <c:pt idx="2126">
                  <c:v>225845880.07414833</c:v>
                </c:pt>
                <c:pt idx="2127">
                  <c:v>225845880.07414833</c:v>
                </c:pt>
                <c:pt idx="2128">
                  <c:v>225845880.07414833</c:v>
                </c:pt>
                <c:pt idx="2129">
                  <c:v>225845880.07414833</c:v>
                </c:pt>
                <c:pt idx="2130">
                  <c:v>225845880.07414833</c:v>
                </c:pt>
                <c:pt idx="2131">
                  <c:v>225845880.07414833</c:v>
                </c:pt>
                <c:pt idx="2132">
                  <c:v>225845880.07414833</c:v>
                </c:pt>
                <c:pt idx="2133">
                  <c:v>225845880.07414833</c:v>
                </c:pt>
                <c:pt idx="2134">
                  <c:v>225845880.07414833</c:v>
                </c:pt>
                <c:pt idx="2135">
                  <c:v>225845880.07414833</c:v>
                </c:pt>
                <c:pt idx="2136">
                  <c:v>225845880.07414833</c:v>
                </c:pt>
                <c:pt idx="2137">
                  <c:v>225845880.07414833</c:v>
                </c:pt>
                <c:pt idx="2138">
                  <c:v>225845880.07414833</c:v>
                </c:pt>
                <c:pt idx="2139">
                  <c:v>225845880.07414833</c:v>
                </c:pt>
                <c:pt idx="2140">
                  <c:v>225845880.07414833</c:v>
                </c:pt>
                <c:pt idx="2141">
                  <c:v>225845880.07414833</c:v>
                </c:pt>
                <c:pt idx="2142">
                  <c:v>225845880.07414833</c:v>
                </c:pt>
                <c:pt idx="2143">
                  <c:v>225845880.07414833</c:v>
                </c:pt>
                <c:pt idx="2144">
                  <c:v>225845880.07414833</c:v>
                </c:pt>
                <c:pt idx="2145">
                  <c:v>225845880.07414833</c:v>
                </c:pt>
                <c:pt idx="2146">
                  <c:v>225845880.07414833</c:v>
                </c:pt>
                <c:pt idx="2147">
                  <c:v>225845880.07414833</c:v>
                </c:pt>
                <c:pt idx="2148">
                  <c:v>225845880.07414833</c:v>
                </c:pt>
                <c:pt idx="2149">
                  <c:v>225845880.07414833</c:v>
                </c:pt>
                <c:pt idx="2150">
                  <c:v>225845880.07414833</c:v>
                </c:pt>
                <c:pt idx="2151">
                  <c:v>225845880.07414833</c:v>
                </c:pt>
                <c:pt idx="2152">
                  <c:v>225845880.07414833</c:v>
                </c:pt>
                <c:pt idx="2153">
                  <c:v>225845880.07414833</c:v>
                </c:pt>
                <c:pt idx="2154">
                  <c:v>225845880.07414833</c:v>
                </c:pt>
                <c:pt idx="2155">
                  <c:v>225845880.07414833</c:v>
                </c:pt>
                <c:pt idx="2156">
                  <c:v>225845880.07414833</c:v>
                </c:pt>
                <c:pt idx="2157">
                  <c:v>225845880.07414833</c:v>
                </c:pt>
                <c:pt idx="2158">
                  <c:v>225845880.07414833</c:v>
                </c:pt>
                <c:pt idx="2159">
                  <c:v>225845880.07414833</c:v>
                </c:pt>
                <c:pt idx="2160">
                  <c:v>225845880.07414833</c:v>
                </c:pt>
                <c:pt idx="2161">
                  <c:v>225845880.07414833</c:v>
                </c:pt>
                <c:pt idx="2162">
                  <c:v>225845880.07414833</c:v>
                </c:pt>
                <c:pt idx="2163">
                  <c:v>225845880.07414833</c:v>
                </c:pt>
                <c:pt idx="2164">
                  <c:v>225845880.07414833</c:v>
                </c:pt>
                <c:pt idx="2165">
                  <c:v>225845880.07414833</c:v>
                </c:pt>
                <c:pt idx="2166">
                  <c:v>225845880.07414833</c:v>
                </c:pt>
                <c:pt idx="2167">
                  <c:v>225845880.07414833</c:v>
                </c:pt>
                <c:pt idx="2168">
                  <c:v>225845880.07414833</c:v>
                </c:pt>
                <c:pt idx="2169">
                  <c:v>225845880.07414833</c:v>
                </c:pt>
                <c:pt idx="2170">
                  <c:v>225845880.07414833</c:v>
                </c:pt>
                <c:pt idx="2171">
                  <c:v>225845880.07414833</c:v>
                </c:pt>
                <c:pt idx="2172">
                  <c:v>225845880.07414833</c:v>
                </c:pt>
                <c:pt idx="2173">
                  <c:v>225845880.07414833</c:v>
                </c:pt>
                <c:pt idx="2174">
                  <c:v>225845880.07414833</c:v>
                </c:pt>
                <c:pt idx="2175">
                  <c:v>225845880.07414833</c:v>
                </c:pt>
                <c:pt idx="2176">
                  <c:v>225845880.07414833</c:v>
                </c:pt>
                <c:pt idx="2177">
                  <c:v>225845880.07414833</c:v>
                </c:pt>
                <c:pt idx="2178">
                  <c:v>225845880.07414833</c:v>
                </c:pt>
                <c:pt idx="2179">
                  <c:v>225845880.07414833</c:v>
                </c:pt>
                <c:pt idx="2180">
                  <c:v>225845880.07414833</c:v>
                </c:pt>
                <c:pt idx="2181">
                  <c:v>225845880.07414833</c:v>
                </c:pt>
                <c:pt idx="2182">
                  <c:v>225845880.07414833</c:v>
                </c:pt>
                <c:pt idx="2183">
                  <c:v>225845880.07414833</c:v>
                </c:pt>
                <c:pt idx="2184">
                  <c:v>225845880.07414833</c:v>
                </c:pt>
                <c:pt idx="2185">
                  <c:v>225845880.07414833</c:v>
                </c:pt>
                <c:pt idx="2186">
                  <c:v>225845880.07414833</c:v>
                </c:pt>
                <c:pt idx="2187">
                  <c:v>225845880.07414833</c:v>
                </c:pt>
                <c:pt idx="2188">
                  <c:v>225845880.07414833</c:v>
                </c:pt>
                <c:pt idx="2189">
                  <c:v>225845880.07414833</c:v>
                </c:pt>
                <c:pt idx="2190">
                  <c:v>225845880.07414833</c:v>
                </c:pt>
                <c:pt idx="2191">
                  <c:v>225845880.07414833</c:v>
                </c:pt>
                <c:pt idx="2192">
                  <c:v>225845880.07414833</c:v>
                </c:pt>
                <c:pt idx="2193">
                  <c:v>225845880.07414833</c:v>
                </c:pt>
                <c:pt idx="2194">
                  <c:v>225845880.07414833</c:v>
                </c:pt>
                <c:pt idx="2195">
                  <c:v>225845880.07414833</c:v>
                </c:pt>
                <c:pt idx="2196">
                  <c:v>225845880.07414833</c:v>
                </c:pt>
                <c:pt idx="2197">
                  <c:v>225845880.07414833</c:v>
                </c:pt>
                <c:pt idx="2198">
                  <c:v>225845880.07414833</c:v>
                </c:pt>
                <c:pt idx="2199">
                  <c:v>225845880.07414833</c:v>
                </c:pt>
                <c:pt idx="2200">
                  <c:v>225845880.07414833</c:v>
                </c:pt>
                <c:pt idx="2201">
                  <c:v>225845880.07414833</c:v>
                </c:pt>
                <c:pt idx="2202">
                  <c:v>225845880.07414833</c:v>
                </c:pt>
                <c:pt idx="2203">
                  <c:v>225845880.07414833</c:v>
                </c:pt>
                <c:pt idx="2204">
                  <c:v>225845880.07414833</c:v>
                </c:pt>
                <c:pt idx="2205">
                  <c:v>225845880.07414833</c:v>
                </c:pt>
                <c:pt idx="2206">
                  <c:v>225845880.07414833</c:v>
                </c:pt>
                <c:pt idx="2207">
                  <c:v>225845880.07414833</c:v>
                </c:pt>
                <c:pt idx="2208">
                  <c:v>225845880.07414833</c:v>
                </c:pt>
                <c:pt idx="2209">
                  <c:v>225845880.07414833</c:v>
                </c:pt>
                <c:pt idx="2210">
                  <c:v>225845880.07414833</c:v>
                </c:pt>
                <c:pt idx="2211">
                  <c:v>225845880.07414833</c:v>
                </c:pt>
                <c:pt idx="2212">
                  <c:v>225845880.07414833</c:v>
                </c:pt>
                <c:pt idx="2213">
                  <c:v>225845880.07414833</c:v>
                </c:pt>
                <c:pt idx="2214">
                  <c:v>225845880.07414833</c:v>
                </c:pt>
                <c:pt idx="2215">
                  <c:v>225845880.07414833</c:v>
                </c:pt>
                <c:pt idx="2216">
                  <c:v>225845880.07414833</c:v>
                </c:pt>
                <c:pt idx="2217">
                  <c:v>225845880.07414833</c:v>
                </c:pt>
                <c:pt idx="2218">
                  <c:v>225845880.07414833</c:v>
                </c:pt>
                <c:pt idx="2219">
                  <c:v>225845880.07414833</c:v>
                </c:pt>
                <c:pt idx="2220">
                  <c:v>225845880.07414833</c:v>
                </c:pt>
                <c:pt idx="2221">
                  <c:v>225845880.07414833</c:v>
                </c:pt>
                <c:pt idx="2222">
                  <c:v>225845880.07414833</c:v>
                </c:pt>
                <c:pt idx="2223">
                  <c:v>225845880.07414833</c:v>
                </c:pt>
                <c:pt idx="2224">
                  <c:v>225845880.07414833</c:v>
                </c:pt>
                <c:pt idx="2225">
                  <c:v>225845880.07414833</c:v>
                </c:pt>
                <c:pt idx="2226">
                  <c:v>225845880.07414833</c:v>
                </c:pt>
                <c:pt idx="2227">
                  <c:v>225845880.07414833</c:v>
                </c:pt>
                <c:pt idx="2228">
                  <c:v>225845880.07414833</c:v>
                </c:pt>
                <c:pt idx="2229">
                  <c:v>225845880.07414833</c:v>
                </c:pt>
                <c:pt idx="2230">
                  <c:v>225845880.07414833</c:v>
                </c:pt>
                <c:pt idx="2231">
                  <c:v>225845880.07414833</c:v>
                </c:pt>
                <c:pt idx="2232">
                  <c:v>225845880.07414833</c:v>
                </c:pt>
              </c:numCache>
            </c:numRef>
          </c:yVal>
          <c:smooth val="0"/>
        </c:ser>
        <c:dLbls>
          <c:showLegendKey val="0"/>
          <c:showVal val="0"/>
          <c:showCatName val="0"/>
          <c:showSerName val="0"/>
          <c:showPercent val="0"/>
          <c:showBubbleSize val="0"/>
        </c:dLbls>
        <c:axId val="96912128"/>
        <c:axId val="96914048"/>
      </c:scatterChart>
      <c:valAx>
        <c:axId val="96912128"/>
        <c:scaling>
          <c:orientation val="minMax"/>
          <c:max val="22"/>
          <c:min val="20.5"/>
        </c:scaling>
        <c:delete val="0"/>
        <c:axPos val="b"/>
        <c:title>
          <c:tx>
            <c:rich>
              <a:bodyPr/>
              <a:lstStyle/>
              <a:p>
                <a:pPr>
                  <a:defRPr/>
                </a:pPr>
                <a:r>
                  <a:rPr lang="en-US"/>
                  <a:t>days</a:t>
                </a:r>
              </a:p>
            </c:rich>
          </c:tx>
          <c:overlay val="0"/>
        </c:title>
        <c:numFmt formatCode="General" sourceLinked="1"/>
        <c:majorTickMark val="none"/>
        <c:minorTickMark val="none"/>
        <c:tickLblPos val="nextTo"/>
        <c:crossAx val="96914048"/>
        <c:crosses val="autoZero"/>
        <c:crossBetween val="midCat"/>
      </c:valAx>
      <c:valAx>
        <c:axId val="96914048"/>
        <c:scaling>
          <c:orientation val="minMax"/>
          <c:max val="7"/>
          <c:min val="0"/>
        </c:scaling>
        <c:delete val="0"/>
        <c:axPos val="l"/>
        <c:majorGridlines/>
        <c:title>
          <c:tx>
            <c:rich>
              <a:bodyPr/>
              <a:lstStyle/>
              <a:p>
                <a:pPr>
                  <a:defRPr/>
                </a:pPr>
                <a:r>
                  <a:rPr lang="en-US" sz="1000"/>
                  <a:t>Pressure (x10</a:t>
                </a:r>
                <a:r>
                  <a:rPr lang="en-US" sz="1000" baseline="30000"/>
                  <a:t>-12 </a:t>
                </a:r>
                <a:r>
                  <a:rPr lang="en-US" sz="1000"/>
                  <a:t>Torr)</a:t>
                </a:r>
              </a:p>
            </c:rich>
          </c:tx>
          <c:overlay val="0"/>
        </c:title>
        <c:numFmt formatCode="General" sourceLinked="1"/>
        <c:majorTickMark val="none"/>
        <c:minorTickMark val="none"/>
        <c:tickLblPos val="nextTo"/>
        <c:crossAx val="96912128"/>
        <c:crosses val="autoZero"/>
        <c:crossBetween val="midCat"/>
      </c:valAx>
      <c:spPr>
        <a:ln>
          <a:solidFill>
            <a:schemeClr val="accent1"/>
          </a:solidFill>
        </a:ln>
      </c:spPr>
    </c:plotArea>
    <c:legend>
      <c:legendPos val="r"/>
      <c:layout>
        <c:manualLayout>
          <c:xMode val="edge"/>
          <c:yMode val="edge"/>
          <c:x val="0.50768496843299993"/>
          <c:y val="0.45436379276119898"/>
          <c:w val="0.32307902390579557"/>
          <c:h val="0.1997012568550882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71433313506477"/>
          <c:y val="0.10045131181811048"/>
          <c:w val="0.72961830479396006"/>
          <c:h val="0.67665462921654984"/>
        </c:manualLayout>
      </c:layout>
      <c:scatterChart>
        <c:scatterStyle val="lineMarker"/>
        <c:varyColors val="0"/>
        <c:ser>
          <c:idx val="1"/>
          <c:order val="0"/>
          <c:tx>
            <c:v>Leybold Extractor</c:v>
          </c:tx>
          <c:spPr>
            <a:ln w="28575">
              <a:noFill/>
            </a:ln>
          </c:spPr>
          <c:marker>
            <c:symbol val="square"/>
            <c:size val="2"/>
            <c:spPr>
              <a:solidFill>
                <a:sysClr val="windowText" lastClr="000000"/>
              </a:solidFill>
              <a:ln>
                <a:noFill/>
              </a:ln>
            </c:spPr>
          </c:marker>
          <c:xVal>
            <c:numRef>
              <c:f>CryoChamber19Sep2012a!$C$2:$C$5931</c:f>
              <c:numCache>
                <c:formatCode>0.00</c:formatCode>
                <c:ptCount val="5930"/>
                <c:pt idx="0">
                  <c:v>-6.2467550000001211</c:v>
                </c:pt>
                <c:pt idx="1">
                  <c:v>-6.2453619999942021</c:v>
                </c:pt>
                <c:pt idx="2">
                  <c:v>-6.2439729999969131</c:v>
                </c:pt>
                <c:pt idx="3">
                  <c:v>-6.2425829999992857</c:v>
                </c:pt>
                <c:pt idx="4">
                  <c:v>-6.2411929999943823</c:v>
                </c:pt>
                <c:pt idx="5">
                  <c:v>-6.2398039999970933</c:v>
                </c:pt>
                <c:pt idx="6">
                  <c:v>-6.2384139999994659</c:v>
                </c:pt>
                <c:pt idx="7">
                  <c:v>-6.237024999994901</c:v>
                </c:pt>
                <c:pt idx="8">
                  <c:v>-6.2356349999972736</c:v>
                </c:pt>
                <c:pt idx="9">
                  <c:v>-6.2342449999996461</c:v>
                </c:pt>
                <c:pt idx="10">
                  <c:v>-6.2328549999947427</c:v>
                </c:pt>
                <c:pt idx="11">
                  <c:v>-6.2314659999974538</c:v>
                </c:pt>
                <c:pt idx="12">
                  <c:v>-6.2300759999998263</c:v>
                </c:pt>
                <c:pt idx="13">
                  <c:v>-6.2286859999949229</c:v>
                </c:pt>
                <c:pt idx="14">
                  <c:v>-6.227296999997634</c:v>
                </c:pt>
                <c:pt idx="15">
                  <c:v>-6.2258399999991525</c:v>
                </c:pt>
                <c:pt idx="16">
                  <c:v>-6.2244509999945876</c:v>
                </c:pt>
                <c:pt idx="17">
                  <c:v>-6.2230609999969602</c:v>
                </c:pt>
                <c:pt idx="18">
                  <c:v>-6.2216719999996712</c:v>
                </c:pt>
                <c:pt idx="19">
                  <c:v>-6.2202819999947678</c:v>
                </c:pt>
                <c:pt idx="20">
                  <c:v>-6.2188929999974789</c:v>
                </c:pt>
                <c:pt idx="21">
                  <c:v>-6.2175029999998515</c:v>
                </c:pt>
                <c:pt idx="22">
                  <c:v>-6.216112999994948</c:v>
                </c:pt>
                <c:pt idx="23">
                  <c:v>-6.2147229999973206</c:v>
                </c:pt>
                <c:pt idx="24">
                  <c:v>-6.2133340000000317</c:v>
                </c:pt>
                <c:pt idx="25">
                  <c:v>-6.2119439999951283</c:v>
                </c:pt>
                <c:pt idx="26">
                  <c:v>-6.2105549999978393</c:v>
                </c:pt>
                <c:pt idx="27">
                  <c:v>-6.2091650000002119</c:v>
                </c:pt>
                <c:pt idx="28">
                  <c:v>-6.207775999995647</c:v>
                </c:pt>
                <c:pt idx="29">
                  <c:v>-6.2063859999980195</c:v>
                </c:pt>
                <c:pt idx="30">
                  <c:v>-6.2049960000003921</c:v>
                </c:pt>
                <c:pt idx="31">
                  <c:v>-6.2036069999958272</c:v>
                </c:pt>
                <c:pt idx="32">
                  <c:v>-6.2022169999981998</c:v>
                </c:pt>
                <c:pt idx="33">
                  <c:v>-6.2008279999936349</c:v>
                </c:pt>
                <c:pt idx="34">
                  <c:v>-6.1994379999960074</c:v>
                </c:pt>
                <c:pt idx="35">
                  <c:v>-6.19804799999838</c:v>
                </c:pt>
                <c:pt idx="36">
                  <c:v>-6.1966589999938151</c:v>
                </c:pt>
                <c:pt idx="37">
                  <c:v>-6.1952689999961876</c:v>
                </c:pt>
                <c:pt idx="38">
                  <c:v>-6.1938789999985602</c:v>
                </c:pt>
                <c:pt idx="39">
                  <c:v>-6.1924889999936568</c:v>
                </c:pt>
                <c:pt idx="40">
                  <c:v>-6.1910969999953522</c:v>
                </c:pt>
                <c:pt idx="41">
                  <c:v>-6.1897069999977248</c:v>
                </c:pt>
                <c:pt idx="42">
                  <c:v>-6.1883159999997588</c:v>
                </c:pt>
                <c:pt idx="43">
                  <c:v>-6.1869259999948554</c:v>
                </c:pt>
                <c:pt idx="44">
                  <c:v>-6.1855359999972279</c:v>
                </c:pt>
                <c:pt idx="45">
                  <c:v>-6.184146999999939</c:v>
                </c:pt>
                <c:pt idx="46">
                  <c:v>-6.1827569999950356</c:v>
                </c:pt>
                <c:pt idx="47">
                  <c:v>-6.1813669999974081</c:v>
                </c:pt>
                <c:pt idx="48">
                  <c:v>-6.1799780000001192</c:v>
                </c:pt>
                <c:pt idx="49">
                  <c:v>-6.1785879999952158</c:v>
                </c:pt>
                <c:pt idx="50">
                  <c:v>-6.1771969999972498</c:v>
                </c:pt>
                <c:pt idx="51">
                  <c:v>-6.1758079999999609</c:v>
                </c:pt>
                <c:pt idx="52">
                  <c:v>-6.1744179999950575</c:v>
                </c:pt>
                <c:pt idx="53">
                  <c:v>-6.1730289999977686</c:v>
                </c:pt>
                <c:pt idx="54">
                  <c:v>-6.1716390000001411</c:v>
                </c:pt>
                <c:pt idx="55">
                  <c:v>-6.1702489999952377</c:v>
                </c:pt>
                <c:pt idx="56">
                  <c:v>-6.1688599999979488</c:v>
                </c:pt>
                <c:pt idx="57">
                  <c:v>-6.1674700000003213</c:v>
                </c:pt>
                <c:pt idx="58">
                  <c:v>-6.1660799999954179</c:v>
                </c:pt>
                <c:pt idx="59">
                  <c:v>-6.164690999998129</c:v>
                </c:pt>
                <c:pt idx="60">
                  <c:v>-6.1633010000005015</c:v>
                </c:pt>
                <c:pt idx="61">
                  <c:v>-6.1619119999959366</c:v>
                </c:pt>
                <c:pt idx="62">
                  <c:v>-6.1605219999983092</c:v>
                </c:pt>
                <c:pt idx="63">
                  <c:v>-6.1591320000006817</c:v>
                </c:pt>
                <c:pt idx="64">
                  <c:v>-6.1577409999954398</c:v>
                </c:pt>
                <c:pt idx="65">
                  <c:v>-6.1563519999981509</c:v>
                </c:pt>
                <c:pt idx="66">
                  <c:v>-6.1549620000005234</c:v>
                </c:pt>
                <c:pt idx="67">
                  <c:v>-6.15357199999562</c:v>
                </c:pt>
                <c:pt idx="68">
                  <c:v>-6.1521819999979925</c:v>
                </c:pt>
                <c:pt idx="69">
                  <c:v>-6.1507930000007036</c:v>
                </c:pt>
                <c:pt idx="70">
                  <c:v>-6.1494029999958002</c:v>
                </c:pt>
                <c:pt idx="71">
                  <c:v>-6.1480129999981727</c:v>
                </c:pt>
                <c:pt idx="72">
                  <c:v>-6.1466239999936079</c:v>
                </c:pt>
                <c:pt idx="73">
                  <c:v>-6.1452339999959804</c:v>
                </c:pt>
                <c:pt idx="74">
                  <c:v>-6.143843999998353</c:v>
                </c:pt>
                <c:pt idx="75">
                  <c:v>-6.1424540000007255</c:v>
                </c:pt>
                <c:pt idx="76">
                  <c:v>-6.1410639999958221</c:v>
                </c:pt>
                <c:pt idx="77">
                  <c:v>-6.1396739999981946</c:v>
                </c:pt>
                <c:pt idx="78">
                  <c:v>-6.1382849999936298</c:v>
                </c:pt>
                <c:pt idx="79">
                  <c:v>-6.1368949999960023</c:v>
                </c:pt>
                <c:pt idx="80">
                  <c:v>-6.1355059999987134</c:v>
                </c:pt>
                <c:pt idx="81">
                  <c:v>-6.13411599999381</c:v>
                </c:pt>
                <c:pt idx="82">
                  <c:v>-6.1327259999961825</c:v>
                </c:pt>
                <c:pt idx="83">
                  <c:v>-6.1313359999985551</c:v>
                </c:pt>
                <c:pt idx="84">
                  <c:v>-6.1299459999936516</c:v>
                </c:pt>
                <c:pt idx="85">
                  <c:v>-6.1285559999960242</c:v>
                </c:pt>
                <c:pt idx="86">
                  <c:v>-6.1271669999987353</c:v>
                </c:pt>
                <c:pt idx="87">
                  <c:v>-6.1257769999938319</c:v>
                </c:pt>
                <c:pt idx="88">
                  <c:v>-6.1243869999962044</c:v>
                </c:pt>
                <c:pt idx="89">
                  <c:v>-6.1229979999989155</c:v>
                </c:pt>
                <c:pt idx="90">
                  <c:v>-6.1216079999940121</c:v>
                </c:pt>
                <c:pt idx="91">
                  <c:v>-6.1202189999967231</c:v>
                </c:pt>
                <c:pt idx="92">
                  <c:v>-6.1188289999990957</c:v>
                </c:pt>
                <c:pt idx="93">
                  <c:v>-6.1174389999941923</c:v>
                </c:pt>
                <c:pt idx="94">
                  <c:v>-6.1160499999969034</c:v>
                </c:pt>
                <c:pt idx="95">
                  <c:v>-6.1146599999992759</c:v>
                </c:pt>
                <c:pt idx="96">
                  <c:v>-6.1132699999943725</c:v>
                </c:pt>
                <c:pt idx="97">
                  <c:v>-6.1118809999970836</c:v>
                </c:pt>
                <c:pt idx="98">
                  <c:v>-6.1104909999994561</c:v>
                </c:pt>
                <c:pt idx="99">
                  <c:v>-6.1091009999945527</c:v>
                </c:pt>
                <c:pt idx="100">
                  <c:v>-6.1077119999972638</c:v>
                </c:pt>
                <c:pt idx="101">
                  <c:v>-6.1063209999992978</c:v>
                </c:pt>
                <c:pt idx="102">
                  <c:v>-6.1049299999940558</c:v>
                </c:pt>
                <c:pt idx="103">
                  <c:v>-6.1035389999960898</c:v>
                </c:pt>
                <c:pt idx="104">
                  <c:v>-6.1021489999984624</c:v>
                </c:pt>
                <c:pt idx="105">
                  <c:v>-6.1007599999938975</c:v>
                </c:pt>
                <c:pt idx="106">
                  <c:v>-6.0993699999962701</c:v>
                </c:pt>
                <c:pt idx="107">
                  <c:v>-6.0979799999986426</c:v>
                </c:pt>
                <c:pt idx="108">
                  <c:v>-6.0965909999940777</c:v>
                </c:pt>
                <c:pt idx="109">
                  <c:v>-6.0952009999964503</c:v>
                </c:pt>
                <c:pt idx="110">
                  <c:v>-6.0938109999988228</c:v>
                </c:pt>
                <c:pt idx="111">
                  <c:v>-6.0924219999942579</c:v>
                </c:pt>
                <c:pt idx="112">
                  <c:v>-6.0910309999962919</c:v>
                </c:pt>
                <c:pt idx="113">
                  <c:v>-6.0896409999986645</c:v>
                </c:pt>
                <c:pt idx="114">
                  <c:v>-6.0882509999937611</c:v>
                </c:pt>
                <c:pt idx="115">
                  <c:v>-6.0868619999964722</c:v>
                </c:pt>
                <c:pt idx="116">
                  <c:v>-6.0854719999988447</c:v>
                </c:pt>
                <c:pt idx="117">
                  <c:v>-6.0840819999939413</c:v>
                </c:pt>
                <c:pt idx="118">
                  <c:v>-6.0826909999959753</c:v>
                </c:pt>
                <c:pt idx="119">
                  <c:v>-6.0813019999986864</c:v>
                </c:pt>
                <c:pt idx="120">
                  <c:v>-6.079911999993783</c:v>
                </c:pt>
                <c:pt idx="121">
                  <c:v>-6.0785219999961555</c:v>
                </c:pt>
                <c:pt idx="122">
                  <c:v>-6.0771329999988666</c:v>
                </c:pt>
                <c:pt idx="123">
                  <c:v>-6.0757429999939632</c:v>
                </c:pt>
                <c:pt idx="124">
                  <c:v>-6.0743529999963357</c:v>
                </c:pt>
                <c:pt idx="125">
                  <c:v>-6.0729639999990468</c:v>
                </c:pt>
                <c:pt idx="126">
                  <c:v>-6.0715739999941434</c:v>
                </c:pt>
                <c:pt idx="127">
                  <c:v>-6.0701839999965159</c:v>
                </c:pt>
                <c:pt idx="128">
                  <c:v>-6.068794999999227</c:v>
                </c:pt>
                <c:pt idx="129">
                  <c:v>-6.0674049999943236</c:v>
                </c:pt>
                <c:pt idx="130">
                  <c:v>-6.0660139999963576</c:v>
                </c:pt>
                <c:pt idx="131">
                  <c:v>-6.0646229999983916</c:v>
                </c:pt>
                <c:pt idx="132">
                  <c:v>-6.0632329999934882</c:v>
                </c:pt>
                <c:pt idx="133">
                  <c:v>-6.0618419999955222</c:v>
                </c:pt>
                <c:pt idx="134">
                  <c:v>-6.0604529999982333</c:v>
                </c:pt>
                <c:pt idx="135">
                  <c:v>-6.0590630000006058</c:v>
                </c:pt>
                <c:pt idx="136">
                  <c:v>-6.0576719999953639</c:v>
                </c:pt>
                <c:pt idx="137">
                  <c:v>-6.0562819999977364</c:v>
                </c:pt>
                <c:pt idx="138">
                  <c:v>-6.0548909999997704</c:v>
                </c:pt>
                <c:pt idx="139">
                  <c:v>-6.053500999994867</c:v>
                </c:pt>
                <c:pt idx="140">
                  <c:v>-6.0521119999975781</c:v>
                </c:pt>
                <c:pt idx="141">
                  <c:v>-6.0507219999999506</c:v>
                </c:pt>
                <c:pt idx="142">
                  <c:v>-6.0493319999950472</c:v>
                </c:pt>
                <c:pt idx="143">
                  <c:v>-6.0479419999974198</c:v>
                </c:pt>
                <c:pt idx="144">
                  <c:v>-6.0465530000001309</c:v>
                </c:pt>
                <c:pt idx="145">
                  <c:v>-6.0451629999952274</c:v>
                </c:pt>
                <c:pt idx="146">
                  <c:v>-6.0437729999976</c:v>
                </c:pt>
                <c:pt idx="147">
                  <c:v>-6.0423829999999725</c:v>
                </c:pt>
                <c:pt idx="148">
                  <c:v>-6.0409929999950691</c:v>
                </c:pt>
                <c:pt idx="149">
                  <c:v>-6.0396029999974417</c:v>
                </c:pt>
                <c:pt idx="150">
                  <c:v>-6.0382140000001527</c:v>
                </c:pt>
                <c:pt idx="151">
                  <c:v>-6.0368239999952493</c:v>
                </c:pt>
                <c:pt idx="152">
                  <c:v>-6.0354349999979604</c:v>
                </c:pt>
                <c:pt idx="153">
                  <c:v>-6.0340450000003329</c:v>
                </c:pt>
                <c:pt idx="154">
                  <c:v>-6.032653999995091</c:v>
                </c:pt>
                <c:pt idx="155">
                  <c:v>-6.0312649999978021</c:v>
                </c:pt>
                <c:pt idx="156">
                  <c:v>-6.0298750000001746</c:v>
                </c:pt>
                <c:pt idx="157">
                  <c:v>-6.0284849999952712</c:v>
                </c:pt>
                <c:pt idx="158">
                  <c:v>-6.0270949999976438</c:v>
                </c:pt>
                <c:pt idx="159">
                  <c:v>-6.0257050000000163</c:v>
                </c:pt>
                <c:pt idx="160">
                  <c:v>-6.0243149999951129</c:v>
                </c:pt>
                <c:pt idx="161">
                  <c:v>-6.0229249999974854</c:v>
                </c:pt>
                <c:pt idx="162">
                  <c:v>-6.021534999999858</c:v>
                </c:pt>
                <c:pt idx="163">
                  <c:v>-6.0201449999949546</c:v>
                </c:pt>
                <c:pt idx="164">
                  <c:v>-6.0187539999969886</c:v>
                </c:pt>
                <c:pt idx="165">
                  <c:v>-6.0173639999993611</c:v>
                </c:pt>
                <c:pt idx="166">
                  <c:v>-6.0159749999947962</c:v>
                </c:pt>
                <c:pt idx="167">
                  <c:v>-6.0145849999971688</c:v>
                </c:pt>
                <c:pt idx="168">
                  <c:v>-6.0131929999988643</c:v>
                </c:pt>
                <c:pt idx="169">
                  <c:v>-6.0118039999942994</c:v>
                </c:pt>
                <c:pt idx="170">
                  <c:v>-6.0104139999966719</c:v>
                </c:pt>
                <c:pt idx="171">
                  <c:v>-6.0090239999990445</c:v>
                </c:pt>
                <c:pt idx="172">
                  <c:v>-6.007633999994141</c:v>
                </c:pt>
                <c:pt idx="173">
                  <c:v>-6.0062449999968521</c:v>
                </c:pt>
                <c:pt idx="174">
                  <c:v>-6.0048539999988861</c:v>
                </c:pt>
                <c:pt idx="175">
                  <c:v>-6.0034639999939827</c:v>
                </c:pt>
                <c:pt idx="176">
                  <c:v>-6.0020739999963553</c:v>
                </c:pt>
                <c:pt idx="177">
                  <c:v>-6.0006849999990663</c:v>
                </c:pt>
                <c:pt idx="178">
                  <c:v>-5.9992949999941629</c:v>
                </c:pt>
                <c:pt idx="179">
                  <c:v>-5.9979049999965355</c:v>
                </c:pt>
                <c:pt idx="180">
                  <c:v>-5.9965159999992466</c:v>
                </c:pt>
                <c:pt idx="181">
                  <c:v>-5.9951259999943431</c:v>
                </c:pt>
                <c:pt idx="182">
                  <c:v>-5.9937359999967157</c:v>
                </c:pt>
                <c:pt idx="183">
                  <c:v>-5.9923459999990882</c:v>
                </c:pt>
                <c:pt idx="184">
                  <c:v>-5.9909559999941848</c:v>
                </c:pt>
                <c:pt idx="185">
                  <c:v>-5.9895669999968959</c:v>
                </c:pt>
                <c:pt idx="186">
                  <c:v>-5.9881769999992684</c:v>
                </c:pt>
                <c:pt idx="187">
                  <c:v>-5.986786999994365</c:v>
                </c:pt>
                <c:pt idx="188">
                  <c:v>-5.9853969999967376</c:v>
                </c:pt>
                <c:pt idx="189">
                  <c:v>-5.9840069999991101</c:v>
                </c:pt>
                <c:pt idx="190">
                  <c:v>-5.9826179999945452</c:v>
                </c:pt>
                <c:pt idx="191">
                  <c:v>-5.9812279999969178</c:v>
                </c:pt>
                <c:pt idx="192">
                  <c:v>-5.9798379999992903</c:v>
                </c:pt>
                <c:pt idx="193">
                  <c:v>-5.9784479999943869</c:v>
                </c:pt>
                <c:pt idx="194">
                  <c:v>-5.977058999997098</c:v>
                </c:pt>
                <c:pt idx="195">
                  <c:v>-5.975667999999132</c:v>
                </c:pt>
                <c:pt idx="196">
                  <c:v>-5.9742789999945671</c:v>
                </c:pt>
                <c:pt idx="197">
                  <c:v>-5.9728879999966011</c:v>
                </c:pt>
                <c:pt idx="198">
                  <c:v>-5.9714979999989737</c:v>
                </c:pt>
                <c:pt idx="199">
                  <c:v>-5.9701069999937317</c:v>
                </c:pt>
                <c:pt idx="200">
                  <c:v>-5.9687169999961043</c:v>
                </c:pt>
                <c:pt idx="201">
                  <c:v>-5.9673259999981383</c:v>
                </c:pt>
                <c:pt idx="202">
                  <c:v>-5.9659369999935734</c:v>
                </c:pt>
                <c:pt idx="203">
                  <c:v>-5.964546999995946</c:v>
                </c:pt>
                <c:pt idx="204">
                  <c:v>-5.9631569999983185</c:v>
                </c:pt>
                <c:pt idx="205">
                  <c:v>-5.961767000000691</c:v>
                </c:pt>
                <c:pt idx="206">
                  <c:v>-5.9603769999957876</c:v>
                </c:pt>
                <c:pt idx="207">
                  <c:v>-5.9589869999981602</c:v>
                </c:pt>
                <c:pt idx="208">
                  <c:v>-5.9575979999935953</c:v>
                </c:pt>
                <c:pt idx="209">
                  <c:v>-5.9562079999959678</c:v>
                </c:pt>
                <c:pt idx="210">
                  <c:v>-5.9548179999983404</c:v>
                </c:pt>
                <c:pt idx="211">
                  <c:v>-5.9534289999937755</c:v>
                </c:pt>
                <c:pt idx="212">
                  <c:v>-5.952038999996148</c:v>
                </c:pt>
                <c:pt idx="213">
                  <c:v>-5.9506499999988591</c:v>
                </c:pt>
                <c:pt idx="214">
                  <c:v>-5.9492599999939557</c:v>
                </c:pt>
                <c:pt idx="215">
                  <c:v>-5.9478699999963283</c:v>
                </c:pt>
                <c:pt idx="216">
                  <c:v>-5.9464799999987008</c:v>
                </c:pt>
                <c:pt idx="217">
                  <c:v>-5.9450909999941359</c:v>
                </c:pt>
                <c:pt idx="218">
                  <c:v>-5.9437009999965085</c:v>
                </c:pt>
                <c:pt idx="219">
                  <c:v>-5.942310999998881</c:v>
                </c:pt>
                <c:pt idx="220">
                  <c:v>-5.9409219999943161</c:v>
                </c:pt>
                <c:pt idx="221">
                  <c:v>-5.9395319999966887</c:v>
                </c:pt>
                <c:pt idx="222">
                  <c:v>-5.9381419999990612</c:v>
                </c:pt>
                <c:pt idx="223">
                  <c:v>-5.9367529999944963</c:v>
                </c:pt>
                <c:pt idx="224">
                  <c:v>-5.9353629999968689</c:v>
                </c:pt>
                <c:pt idx="225">
                  <c:v>-5.9339729999992414</c:v>
                </c:pt>
                <c:pt idx="226">
                  <c:v>-5.932582999994338</c:v>
                </c:pt>
                <c:pt idx="227">
                  <c:v>-5.9311939999970491</c:v>
                </c:pt>
                <c:pt idx="228">
                  <c:v>-5.9298039999994216</c:v>
                </c:pt>
                <c:pt idx="229">
                  <c:v>-5.9284149999948568</c:v>
                </c:pt>
                <c:pt idx="230">
                  <c:v>-5.9270249999972293</c:v>
                </c:pt>
                <c:pt idx="231">
                  <c:v>-5.9256349999996019</c:v>
                </c:pt>
                <c:pt idx="232">
                  <c:v>-5.9242439999943599</c:v>
                </c:pt>
                <c:pt idx="233">
                  <c:v>-5.9228529999963939</c:v>
                </c:pt>
                <c:pt idx="234">
                  <c:v>-5.9214629999987665</c:v>
                </c:pt>
                <c:pt idx="235">
                  <c:v>-5.920072999993863</c:v>
                </c:pt>
                <c:pt idx="236">
                  <c:v>-5.9186839999965741</c:v>
                </c:pt>
                <c:pt idx="237">
                  <c:v>-5.9172939999989467</c:v>
                </c:pt>
                <c:pt idx="238">
                  <c:v>-5.9159039999940433</c:v>
                </c:pt>
                <c:pt idx="239">
                  <c:v>-5.9145139999964158</c:v>
                </c:pt>
                <c:pt idx="240">
                  <c:v>-5.9131249999991269</c:v>
                </c:pt>
                <c:pt idx="241">
                  <c:v>-5.9117349999942235</c:v>
                </c:pt>
                <c:pt idx="242">
                  <c:v>-5.910344999996596</c:v>
                </c:pt>
                <c:pt idx="243">
                  <c:v>-5.9089559999993071</c:v>
                </c:pt>
                <c:pt idx="244">
                  <c:v>-5.9075659999944037</c:v>
                </c:pt>
                <c:pt idx="245">
                  <c:v>-5.9061759999967762</c:v>
                </c:pt>
                <c:pt idx="246">
                  <c:v>-5.9047869999994873</c:v>
                </c:pt>
                <c:pt idx="247">
                  <c:v>-5.9033969999945839</c:v>
                </c:pt>
                <c:pt idx="248">
                  <c:v>-5.9020069999969564</c:v>
                </c:pt>
                <c:pt idx="249">
                  <c:v>-5.900616999999329</c:v>
                </c:pt>
                <c:pt idx="250">
                  <c:v>-5.8992279999947641</c:v>
                </c:pt>
                <c:pt idx="251">
                  <c:v>-5.8978379999971366</c:v>
                </c:pt>
                <c:pt idx="252">
                  <c:v>-5.8964479999995092</c:v>
                </c:pt>
                <c:pt idx="253">
                  <c:v>-5.8950589999949443</c:v>
                </c:pt>
                <c:pt idx="254">
                  <c:v>-5.8936679999969783</c:v>
                </c:pt>
                <c:pt idx="255">
                  <c:v>-5.8922789999996894</c:v>
                </c:pt>
                <c:pt idx="256">
                  <c:v>-5.890888999994786</c:v>
                </c:pt>
                <c:pt idx="257">
                  <c:v>-5.8894989999971585</c:v>
                </c:pt>
                <c:pt idx="258">
                  <c:v>-5.8881099999998696</c:v>
                </c:pt>
                <c:pt idx="259">
                  <c:v>-5.8867199999949662</c:v>
                </c:pt>
                <c:pt idx="260">
                  <c:v>-5.8853299999973387</c:v>
                </c:pt>
                <c:pt idx="261">
                  <c:v>-5.8839399999997113</c:v>
                </c:pt>
                <c:pt idx="262">
                  <c:v>-5.8825489999944693</c:v>
                </c:pt>
                <c:pt idx="263">
                  <c:v>-5.8811599999971804</c:v>
                </c:pt>
                <c:pt idx="264">
                  <c:v>-5.879769999999553</c:v>
                </c:pt>
                <c:pt idx="265">
                  <c:v>-5.878378999994311</c:v>
                </c:pt>
                <c:pt idx="266">
                  <c:v>-5.8769889999966836</c:v>
                </c:pt>
                <c:pt idx="267">
                  <c:v>-5.8755999999993946</c:v>
                </c:pt>
                <c:pt idx="268">
                  <c:v>-5.8742099999944912</c:v>
                </c:pt>
                <c:pt idx="269">
                  <c:v>-5.8728199999968638</c:v>
                </c:pt>
                <c:pt idx="270">
                  <c:v>-5.8714309999995749</c:v>
                </c:pt>
                <c:pt idx="271">
                  <c:v>-5.8700409999946714</c:v>
                </c:pt>
                <c:pt idx="272">
                  <c:v>-5.868650999997044</c:v>
                </c:pt>
                <c:pt idx="273">
                  <c:v>-5.8672619999997551</c:v>
                </c:pt>
                <c:pt idx="274">
                  <c:v>-5.8658709999945131</c:v>
                </c:pt>
                <c:pt idx="275">
                  <c:v>-5.8644809999968857</c:v>
                </c:pt>
                <c:pt idx="276">
                  <c:v>-5.8630829999965499</c:v>
                </c:pt>
                <c:pt idx="277">
                  <c:v>-5.8616919999985839</c:v>
                </c:pt>
                <c:pt idx="278">
                  <c:v>-5.8603000000002794</c:v>
                </c:pt>
                <c:pt idx="279">
                  <c:v>-5.858909999995376</c:v>
                </c:pt>
                <c:pt idx="280">
                  <c:v>-5.8575209999980871</c:v>
                </c:pt>
                <c:pt idx="281">
                  <c:v>-5.8561289999997825</c:v>
                </c:pt>
                <c:pt idx="282">
                  <c:v>-5.8547379999945406</c:v>
                </c:pt>
                <c:pt idx="283">
                  <c:v>-5.8533469999965746</c:v>
                </c:pt>
                <c:pt idx="284">
                  <c:v>-5.8519569999989471</c:v>
                </c:pt>
                <c:pt idx="285">
                  <c:v>-5.8505679999943823</c:v>
                </c:pt>
                <c:pt idx="286">
                  <c:v>-5.8491779999967548</c:v>
                </c:pt>
                <c:pt idx="287">
                  <c:v>-5.8477889999994659</c:v>
                </c:pt>
                <c:pt idx="288">
                  <c:v>-5.8463989999945625</c:v>
                </c:pt>
                <c:pt idx="289">
                  <c:v>-5.8450099999972736</c:v>
                </c:pt>
                <c:pt idx="290">
                  <c:v>-5.8436199999996461</c:v>
                </c:pt>
                <c:pt idx="291">
                  <c:v>-5.8422309999950812</c:v>
                </c:pt>
                <c:pt idx="292">
                  <c:v>-5.8408409999974538</c:v>
                </c:pt>
                <c:pt idx="293">
                  <c:v>-5.8394520000001648</c:v>
                </c:pt>
                <c:pt idx="294">
                  <c:v>-5.8380619999952614</c:v>
                </c:pt>
                <c:pt idx="295">
                  <c:v>-5.8366729999979725</c:v>
                </c:pt>
                <c:pt idx="296">
                  <c:v>-5.8352830000003451</c:v>
                </c:pt>
                <c:pt idx="297">
                  <c:v>-5.8338929999954416</c:v>
                </c:pt>
                <c:pt idx="298">
                  <c:v>-5.8325039999981527</c:v>
                </c:pt>
                <c:pt idx="299">
                  <c:v>-5.8311149999935878</c:v>
                </c:pt>
                <c:pt idx="300">
                  <c:v>-5.8297249999959604</c:v>
                </c:pt>
                <c:pt idx="301">
                  <c:v>-5.8283359999986715</c:v>
                </c:pt>
                <c:pt idx="302">
                  <c:v>-5.8269459999937681</c:v>
                </c:pt>
                <c:pt idx="303">
                  <c:v>-5.8255569999964791</c:v>
                </c:pt>
                <c:pt idx="304">
                  <c:v>-5.8241669999988517</c:v>
                </c:pt>
                <c:pt idx="305">
                  <c:v>-5.8227779999942868</c:v>
                </c:pt>
                <c:pt idx="306">
                  <c:v>-5.8213879999966593</c:v>
                </c:pt>
                <c:pt idx="307">
                  <c:v>-5.8199989999993704</c:v>
                </c:pt>
                <c:pt idx="308">
                  <c:v>-5.818608999994467</c:v>
                </c:pt>
                <c:pt idx="309">
                  <c:v>-5.8172189999968396</c:v>
                </c:pt>
                <c:pt idx="310">
                  <c:v>-5.8158299999995506</c:v>
                </c:pt>
                <c:pt idx="311">
                  <c:v>-5.8144399999946472</c:v>
                </c:pt>
                <c:pt idx="312">
                  <c:v>-5.8130509999973583</c:v>
                </c:pt>
                <c:pt idx="313">
                  <c:v>-5.8116609999997308</c:v>
                </c:pt>
                <c:pt idx="314">
                  <c:v>-5.810271999995166</c:v>
                </c:pt>
                <c:pt idx="315">
                  <c:v>-5.8088819999975385</c:v>
                </c:pt>
                <c:pt idx="316">
                  <c:v>-5.8074919999999111</c:v>
                </c:pt>
                <c:pt idx="317">
                  <c:v>-5.8061019999950076</c:v>
                </c:pt>
                <c:pt idx="318">
                  <c:v>-5.8047119999973802</c:v>
                </c:pt>
                <c:pt idx="319">
                  <c:v>-5.8033209999994142</c:v>
                </c:pt>
                <c:pt idx="320">
                  <c:v>-5.8019309999945108</c:v>
                </c:pt>
                <c:pt idx="321">
                  <c:v>-5.8005399999965448</c:v>
                </c:pt>
                <c:pt idx="322">
                  <c:v>-5.7991489999985788</c:v>
                </c:pt>
                <c:pt idx="323">
                  <c:v>-5.7977589999936754</c:v>
                </c:pt>
                <c:pt idx="324">
                  <c:v>-5.7963679999957094</c:v>
                </c:pt>
                <c:pt idx="325">
                  <c:v>-5.7949779999980819</c:v>
                </c:pt>
                <c:pt idx="326">
                  <c:v>-5.7935870000001159</c:v>
                </c:pt>
                <c:pt idx="327">
                  <c:v>-5.7921969999952125</c:v>
                </c:pt>
                <c:pt idx="328">
                  <c:v>-5.7908069999975851</c:v>
                </c:pt>
                <c:pt idx="329">
                  <c:v>-5.7894169999999576</c:v>
                </c:pt>
                <c:pt idx="330">
                  <c:v>-5.7880269999950542</c:v>
                </c:pt>
                <c:pt idx="331">
                  <c:v>-5.7866369999974268</c:v>
                </c:pt>
                <c:pt idx="332">
                  <c:v>-5.7852469999997993</c:v>
                </c:pt>
                <c:pt idx="333">
                  <c:v>-5.7838569999948959</c:v>
                </c:pt>
                <c:pt idx="334">
                  <c:v>-5.7824669999972684</c:v>
                </c:pt>
                <c:pt idx="335">
                  <c:v>-5.7810759999993024</c:v>
                </c:pt>
                <c:pt idx="336">
                  <c:v>-5.779685999994399</c:v>
                </c:pt>
                <c:pt idx="337">
                  <c:v>-5.7782959999967716</c:v>
                </c:pt>
                <c:pt idx="338">
                  <c:v>-5.7769059999991441</c:v>
                </c:pt>
                <c:pt idx="339">
                  <c:v>-5.7755149999939022</c:v>
                </c:pt>
                <c:pt idx="340">
                  <c:v>-5.7741259999966132</c:v>
                </c:pt>
                <c:pt idx="341">
                  <c:v>-5.7727359999989858</c:v>
                </c:pt>
                <c:pt idx="342">
                  <c:v>-5.7713459999940824</c:v>
                </c:pt>
                <c:pt idx="343">
                  <c:v>-5.7699559999964549</c:v>
                </c:pt>
                <c:pt idx="344">
                  <c:v>-5.7685639999981504</c:v>
                </c:pt>
                <c:pt idx="345">
                  <c:v>-5.7671740000005229</c:v>
                </c:pt>
                <c:pt idx="346">
                  <c:v>-5.7657799999942654</c:v>
                </c:pt>
                <c:pt idx="347">
                  <c:v>-5.7643889999962994</c:v>
                </c:pt>
                <c:pt idx="348">
                  <c:v>-5.7629989999986719</c:v>
                </c:pt>
                <c:pt idx="349">
                  <c:v>-5.7616099999941071</c:v>
                </c:pt>
                <c:pt idx="350">
                  <c:v>-5.7602199999964796</c:v>
                </c:pt>
                <c:pt idx="351">
                  <c:v>-5.7588299999988521</c:v>
                </c:pt>
                <c:pt idx="352">
                  <c:v>-5.7574399999939487</c:v>
                </c:pt>
                <c:pt idx="353">
                  <c:v>-5.7560499999963213</c:v>
                </c:pt>
                <c:pt idx="354">
                  <c:v>-5.7546599999986938</c:v>
                </c:pt>
                <c:pt idx="355">
                  <c:v>-5.7532689999934519</c:v>
                </c:pt>
                <c:pt idx="356">
                  <c:v>-5.7518789999958244</c:v>
                </c:pt>
                <c:pt idx="357">
                  <c:v>-5.750488999998197</c:v>
                </c:pt>
                <c:pt idx="358">
                  <c:v>-5.749098000000231</c:v>
                </c:pt>
                <c:pt idx="359">
                  <c:v>-5.7477079999953276</c:v>
                </c:pt>
                <c:pt idx="360">
                  <c:v>-5.7463179999977001</c:v>
                </c:pt>
                <c:pt idx="361">
                  <c:v>-5.7449280000000726</c:v>
                </c:pt>
                <c:pt idx="362">
                  <c:v>-5.7435379999951692</c:v>
                </c:pt>
                <c:pt idx="363">
                  <c:v>-5.7421479999975418</c:v>
                </c:pt>
                <c:pt idx="364">
                  <c:v>-5.7407579999999143</c:v>
                </c:pt>
                <c:pt idx="365">
                  <c:v>-5.7393679999950109</c:v>
                </c:pt>
                <c:pt idx="366">
                  <c:v>-5.7379779999973834</c:v>
                </c:pt>
                <c:pt idx="367">
                  <c:v>-5.736587999999756</c:v>
                </c:pt>
                <c:pt idx="368">
                  <c:v>-5.735196999994514</c:v>
                </c:pt>
                <c:pt idx="369">
                  <c:v>-5.7338069999968866</c:v>
                </c:pt>
                <c:pt idx="370">
                  <c:v>-5.7324169999992591</c:v>
                </c:pt>
                <c:pt idx="371">
                  <c:v>-5.7310279999946943</c:v>
                </c:pt>
                <c:pt idx="372">
                  <c:v>-5.7296379999970668</c:v>
                </c:pt>
                <c:pt idx="373">
                  <c:v>-5.7282479999994393</c:v>
                </c:pt>
                <c:pt idx="374">
                  <c:v>-5.7268579999945359</c:v>
                </c:pt>
                <c:pt idx="375">
                  <c:v>-5.7254669999965699</c:v>
                </c:pt>
                <c:pt idx="376">
                  <c:v>-5.7240769999989425</c:v>
                </c:pt>
                <c:pt idx="377">
                  <c:v>-5.7226869999940391</c:v>
                </c:pt>
                <c:pt idx="378">
                  <c:v>-5.7212969999964116</c:v>
                </c:pt>
                <c:pt idx="379">
                  <c:v>-5.7199069999987842</c:v>
                </c:pt>
                <c:pt idx="380">
                  <c:v>-5.7185169999938807</c:v>
                </c:pt>
                <c:pt idx="381">
                  <c:v>-5.7171269999962533</c:v>
                </c:pt>
                <c:pt idx="382">
                  <c:v>-5.7157379999989644</c:v>
                </c:pt>
                <c:pt idx="383">
                  <c:v>-5.7143469999937224</c:v>
                </c:pt>
                <c:pt idx="384">
                  <c:v>-5.712956999996095</c:v>
                </c:pt>
                <c:pt idx="385">
                  <c:v>-5.7115669999984675</c:v>
                </c:pt>
                <c:pt idx="386">
                  <c:v>-5.7101779999939026</c:v>
                </c:pt>
                <c:pt idx="387">
                  <c:v>-5.7087879999962752</c:v>
                </c:pt>
                <c:pt idx="388">
                  <c:v>-5.7073979999986477</c:v>
                </c:pt>
                <c:pt idx="389">
                  <c:v>-5.7060089999940828</c:v>
                </c:pt>
                <c:pt idx="390">
                  <c:v>-5.7046189999964554</c:v>
                </c:pt>
                <c:pt idx="391">
                  <c:v>-5.7032289999988279</c:v>
                </c:pt>
                <c:pt idx="392">
                  <c:v>-5.7018399999942631</c:v>
                </c:pt>
                <c:pt idx="393">
                  <c:v>-5.7004499999966356</c:v>
                </c:pt>
                <c:pt idx="394">
                  <c:v>-5.6990579999983311</c:v>
                </c:pt>
                <c:pt idx="395">
                  <c:v>-5.6976639999993495</c:v>
                </c:pt>
                <c:pt idx="396">
                  <c:v>-5.6962749999947846</c:v>
                </c:pt>
                <c:pt idx="397">
                  <c:v>-5.6948849999971571</c:v>
                </c:pt>
                <c:pt idx="398">
                  <c:v>-5.6934959999998682</c:v>
                </c:pt>
                <c:pt idx="399">
                  <c:v>-5.6921059999949648</c:v>
                </c:pt>
                <c:pt idx="400">
                  <c:v>-5.6907169999976759</c:v>
                </c:pt>
                <c:pt idx="401">
                  <c:v>-5.689328000000387</c:v>
                </c:pt>
                <c:pt idx="402">
                  <c:v>-5.6879379999954836</c:v>
                </c:pt>
                <c:pt idx="403">
                  <c:v>-5.6865479999978561</c:v>
                </c:pt>
                <c:pt idx="404">
                  <c:v>-5.6851590000005672</c:v>
                </c:pt>
                <c:pt idx="405">
                  <c:v>-5.6837689999956638</c:v>
                </c:pt>
                <c:pt idx="406">
                  <c:v>-5.6823799999983748</c:v>
                </c:pt>
                <c:pt idx="407">
                  <c:v>-5.68099099999381</c:v>
                </c:pt>
                <c:pt idx="408">
                  <c:v>-5.6796009999961825</c:v>
                </c:pt>
                <c:pt idx="409">
                  <c:v>-5.6782119999988936</c:v>
                </c:pt>
                <c:pt idx="410">
                  <c:v>-5.6768219999939902</c:v>
                </c:pt>
                <c:pt idx="411">
                  <c:v>-5.6754319999963627</c:v>
                </c:pt>
                <c:pt idx="412">
                  <c:v>-5.6740429999990738</c:v>
                </c:pt>
                <c:pt idx="413">
                  <c:v>-5.6726539999945089</c:v>
                </c:pt>
                <c:pt idx="414">
                  <c:v>-5.6712639999968815</c:v>
                </c:pt>
                <c:pt idx="415">
                  <c:v>-5.6698749999995925</c:v>
                </c:pt>
                <c:pt idx="416">
                  <c:v>-5.6684849999946891</c:v>
                </c:pt>
                <c:pt idx="417">
                  <c:v>-5.6670959999974002</c:v>
                </c:pt>
                <c:pt idx="418">
                  <c:v>-5.6657059999997728</c:v>
                </c:pt>
                <c:pt idx="419">
                  <c:v>-5.6643169999952079</c:v>
                </c:pt>
                <c:pt idx="420">
                  <c:v>-5.6629269999975804</c:v>
                </c:pt>
                <c:pt idx="421">
                  <c:v>-5.6615380000002915</c:v>
                </c:pt>
                <c:pt idx="422">
                  <c:v>-5.6601479999953881</c:v>
                </c:pt>
                <c:pt idx="423">
                  <c:v>-5.6587589999980992</c:v>
                </c:pt>
                <c:pt idx="424">
                  <c:v>-5.6573690000004717</c:v>
                </c:pt>
                <c:pt idx="425">
                  <c:v>-5.6559799999959068</c:v>
                </c:pt>
                <c:pt idx="426">
                  <c:v>-5.6545899999982794</c:v>
                </c:pt>
                <c:pt idx="427">
                  <c:v>-5.6532009999937145</c:v>
                </c:pt>
                <c:pt idx="428">
                  <c:v>-5.651810999996087</c:v>
                </c:pt>
                <c:pt idx="429">
                  <c:v>-5.6504219999987981</c:v>
                </c:pt>
                <c:pt idx="430">
                  <c:v>-5.6490319999938947</c:v>
                </c:pt>
                <c:pt idx="431">
                  <c:v>-5.6476429999966058</c:v>
                </c:pt>
                <c:pt idx="432">
                  <c:v>-5.6462529999989783</c:v>
                </c:pt>
                <c:pt idx="433">
                  <c:v>-5.6448629999940749</c:v>
                </c:pt>
                <c:pt idx="434">
                  <c:v>-5.643473999996786</c:v>
                </c:pt>
                <c:pt idx="435">
                  <c:v>-5.64208299999882</c:v>
                </c:pt>
                <c:pt idx="436">
                  <c:v>-5.6406939999942551</c:v>
                </c:pt>
                <c:pt idx="437">
                  <c:v>-5.6393039999966277</c:v>
                </c:pt>
                <c:pt idx="438">
                  <c:v>-5.6379129999986617</c:v>
                </c:pt>
                <c:pt idx="439">
                  <c:v>-5.6365229999937583</c:v>
                </c:pt>
                <c:pt idx="440">
                  <c:v>-5.6351329999961308</c:v>
                </c:pt>
                <c:pt idx="441">
                  <c:v>-5.6337419999981648</c:v>
                </c:pt>
                <c:pt idx="442">
                  <c:v>-5.6323529999936</c:v>
                </c:pt>
                <c:pt idx="443">
                  <c:v>-5.6309629999959725</c:v>
                </c:pt>
                <c:pt idx="444">
                  <c:v>-5.629572999998345</c:v>
                </c:pt>
                <c:pt idx="445">
                  <c:v>-5.6281839999937802</c:v>
                </c:pt>
                <c:pt idx="446">
                  <c:v>-5.6267939999961527</c:v>
                </c:pt>
                <c:pt idx="447">
                  <c:v>-5.6254039999985253</c:v>
                </c:pt>
                <c:pt idx="448">
                  <c:v>-5.6240149999939604</c:v>
                </c:pt>
                <c:pt idx="449">
                  <c:v>-5.6226249999963329</c:v>
                </c:pt>
                <c:pt idx="450">
                  <c:v>-5.6212349999987055</c:v>
                </c:pt>
                <c:pt idx="451">
                  <c:v>-5.6198459999941406</c:v>
                </c:pt>
                <c:pt idx="452">
                  <c:v>-5.6184559999965131</c:v>
                </c:pt>
                <c:pt idx="453">
                  <c:v>-5.6170669999992242</c:v>
                </c:pt>
                <c:pt idx="454">
                  <c:v>-5.6156769999943208</c:v>
                </c:pt>
                <c:pt idx="455">
                  <c:v>-5.6142879999970319</c:v>
                </c:pt>
                <c:pt idx="456">
                  <c:v>-5.6128979999994044</c:v>
                </c:pt>
                <c:pt idx="457">
                  <c:v>-5.6115089999948395</c:v>
                </c:pt>
                <c:pt idx="458">
                  <c:v>-5.6101189999972121</c:v>
                </c:pt>
                <c:pt idx="459">
                  <c:v>-5.6087299999999232</c:v>
                </c:pt>
                <c:pt idx="460">
                  <c:v>-5.6073399999950198</c:v>
                </c:pt>
                <c:pt idx="461">
                  <c:v>-5.6059509999977308</c:v>
                </c:pt>
                <c:pt idx="462">
                  <c:v>-5.6045610000001034</c:v>
                </c:pt>
                <c:pt idx="463">
                  <c:v>-5.6031719999955385</c:v>
                </c:pt>
                <c:pt idx="464">
                  <c:v>-5.601781999997911</c:v>
                </c:pt>
                <c:pt idx="465">
                  <c:v>-5.6003930000006221</c:v>
                </c:pt>
                <c:pt idx="466">
                  <c:v>-5.5990029999957187</c:v>
                </c:pt>
                <c:pt idx="467">
                  <c:v>-5.5976139999984298</c:v>
                </c:pt>
                <c:pt idx="468">
                  <c:v>-5.5962239999935264</c:v>
                </c:pt>
                <c:pt idx="469">
                  <c:v>-5.5948349999962375</c:v>
                </c:pt>
                <c:pt idx="470">
                  <c:v>-5.5934429999979329</c:v>
                </c:pt>
                <c:pt idx="471">
                  <c:v>-5.5920530000003055</c:v>
                </c:pt>
                <c:pt idx="472">
                  <c:v>-5.5906619999950635</c:v>
                </c:pt>
                <c:pt idx="473">
                  <c:v>-5.5892709999970975</c:v>
                </c:pt>
                <c:pt idx="474">
                  <c:v>-5.5878809999994701</c:v>
                </c:pt>
                <c:pt idx="475">
                  <c:v>-5.5864909999945667</c:v>
                </c:pt>
                <c:pt idx="476">
                  <c:v>-5.5851009999969392</c:v>
                </c:pt>
                <c:pt idx="477">
                  <c:v>-5.5837109999993118</c:v>
                </c:pt>
                <c:pt idx="478">
                  <c:v>-5.5823219999947469</c:v>
                </c:pt>
                <c:pt idx="479">
                  <c:v>-5.5809319999971194</c:v>
                </c:pt>
                <c:pt idx="480">
                  <c:v>-5.5795429999998305</c:v>
                </c:pt>
                <c:pt idx="481">
                  <c:v>-5.5781529999949271</c:v>
                </c:pt>
                <c:pt idx="482">
                  <c:v>-5.5767629999972996</c:v>
                </c:pt>
                <c:pt idx="483">
                  <c:v>-5.5753740000000107</c:v>
                </c:pt>
                <c:pt idx="484">
                  <c:v>-5.5739839999951073</c:v>
                </c:pt>
                <c:pt idx="485">
                  <c:v>-5.5725949999978184</c:v>
                </c:pt>
                <c:pt idx="486">
                  <c:v>-5.5712050000001909</c:v>
                </c:pt>
                <c:pt idx="487">
                  <c:v>-5.569815999995626</c:v>
                </c:pt>
                <c:pt idx="488">
                  <c:v>-5.5684259999979986</c:v>
                </c:pt>
                <c:pt idx="489">
                  <c:v>-5.5670360000003711</c:v>
                </c:pt>
                <c:pt idx="490">
                  <c:v>-5.5656469999958063</c:v>
                </c:pt>
                <c:pt idx="491">
                  <c:v>-5.5642569999981788</c:v>
                </c:pt>
                <c:pt idx="492">
                  <c:v>-5.5628679999936139</c:v>
                </c:pt>
                <c:pt idx="493">
                  <c:v>-5.5614779999959865</c:v>
                </c:pt>
                <c:pt idx="494">
                  <c:v>-5.5600889999986975</c:v>
                </c:pt>
                <c:pt idx="495">
                  <c:v>-5.5586989999937941</c:v>
                </c:pt>
                <c:pt idx="496">
                  <c:v>-5.5573099999965052</c:v>
                </c:pt>
                <c:pt idx="497">
                  <c:v>-5.5559199999988778</c:v>
                </c:pt>
                <c:pt idx="498">
                  <c:v>-5.5545309999943129</c:v>
                </c:pt>
                <c:pt idx="499">
                  <c:v>-5.5531409999966854</c:v>
                </c:pt>
                <c:pt idx="500">
                  <c:v>-5.5517519999993965</c:v>
                </c:pt>
                <c:pt idx="501">
                  <c:v>-5.5503619999944931</c:v>
                </c:pt>
                <c:pt idx="502">
                  <c:v>-5.5489729999972042</c:v>
                </c:pt>
                <c:pt idx="503">
                  <c:v>-5.5475829999995767</c:v>
                </c:pt>
                <c:pt idx="504">
                  <c:v>-5.5461939999950118</c:v>
                </c:pt>
                <c:pt idx="505">
                  <c:v>-5.5448049999977229</c:v>
                </c:pt>
                <c:pt idx="506">
                  <c:v>-5.5434150000000955</c:v>
                </c:pt>
                <c:pt idx="507">
                  <c:v>-5.542024999995192</c:v>
                </c:pt>
                <c:pt idx="508">
                  <c:v>-5.5406359999979031</c:v>
                </c:pt>
                <c:pt idx="509">
                  <c:v>-5.5392460000002757</c:v>
                </c:pt>
                <c:pt idx="510">
                  <c:v>-5.5378569999957108</c:v>
                </c:pt>
                <c:pt idx="511">
                  <c:v>-5.5364669999980833</c:v>
                </c:pt>
                <c:pt idx="512">
                  <c:v>-5.5350779999935185</c:v>
                </c:pt>
                <c:pt idx="513">
                  <c:v>-5.533687999995891</c:v>
                </c:pt>
                <c:pt idx="514">
                  <c:v>-5.5322989999986021</c:v>
                </c:pt>
                <c:pt idx="515">
                  <c:v>-5.5309089999936987</c:v>
                </c:pt>
                <c:pt idx="516">
                  <c:v>-5.5295199999964098</c:v>
                </c:pt>
                <c:pt idx="517">
                  <c:v>-5.5281299999987823</c:v>
                </c:pt>
                <c:pt idx="518">
                  <c:v>-5.5267409999942174</c:v>
                </c:pt>
                <c:pt idx="519">
                  <c:v>-5.52535099999659</c:v>
                </c:pt>
                <c:pt idx="520">
                  <c:v>-5.523961999999301</c:v>
                </c:pt>
                <c:pt idx="521">
                  <c:v>-5.5225719999943976</c:v>
                </c:pt>
                <c:pt idx="522">
                  <c:v>-5.5211829999971087</c:v>
                </c:pt>
                <c:pt idx="523">
                  <c:v>-5.5197929999994813</c:v>
                </c:pt>
                <c:pt idx="524">
                  <c:v>-5.5184039999949164</c:v>
                </c:pt>
                <c:pt idx="525">
                  <c:v>-5.5170139999972889</c:v>
                </c:pt>
                <c:pt idx="526">
                  <c:v>-5.515625</c:v>
                </c:pt>
                <c:pt idx="527">
                  <c:v>-5.5142349999950966</c:v>
                </c:pt>
                <c:pt idx="528">
                  <c:v>-5.5128449999974691</c:v>
                </c:pt>
                <c:pt idx="529">
                  <c:v>-5.5114560000001802</c:v>
                </c:pt>
                <c:pt idx="530">
                  <c:v>-5.5100659999952768</c:v>
                </c:pt>
                <c:pt idx="531">
                  <c:v>-5.5086769999979879</c:v>
                </c:pt>
                <c:pt idx="532">
                  <c:v>-5.5072870000003604</c:v>
                </c:pt>
                <c:pt idx="533">
                  <c:v>-5.5058979999957955</c:v>
                </c:pt>
                <c:pt idx="534">
                  <c:v>-5.5045079999981681</c:v>
                </c:pt>
                <c:pt idx="535">
                  <c:v>-5.5031189999936032</c:v>
                </c:pt>
                <c:pt idx="536">
                  <c:v>-5.5017289999959758</c:v>
                </c:pt>
                <c:pt idx="537">
                  <c:v>-5.5003399999986868</c:v>
                </c:pt>
                <c:pt idx="538">
                  <c:v>-5.4989499999937834</c:v>
                </c:pt>
                <c:pt idx="539">
                  <c:v>-5.4975609999964945</c:v>
                </c:pt>
                <c:pt idx="540">
                  <c:v>-5.496170999998867</c:v>
                </c:pt>
                <c:pt idx="541">
                  <c:v>-5.4947819999943022</c:v>
                </c:pt>
                <c:pt idx="542">
                  <c:v>-5.4933919999966747</c:v>
                </c:pt>
                <c:pt idx="543">
                  <c:v>-5.4920029999993858</c:v>
                </c:pt>
                <c:pt idx="544">
                  <c:v>-5.4906129999944824</c:v>
                </c:pt>
                <c:pt idx="545">
                  <c:v>-5.4892239999971935</c:v>
                </c:pt>
                <c:pt idx="546">
                  <c:v>-5.487833999999566</c:v>
                </c:pt>
                <c:pt idx="547">
                  <c:v>-5.4864449999950011</c:v>
                </c:pt>
                <c:pt idx="548">
                  <c:v>-5.4850549999973737</c:v>
                </c:pt>
                <c:pt idx="549">
                  <c:v>-5.4836660000000848</c:v>
                </c:pt>
                <c:pt idx="550">
                  <c:v>-5.4822759999951813</c:v>
                </c:pt>
                <c:pt idx="551">
                  <c:v>-5.4808869999978924</c:v>
                </c:pt>
                <c:pt idx="552">
                  <c:v>-5.479497000000265</c:v>
                </c:pt>
                <c:pt idx="553">
                  <c:v>-5.4781079999957001</c:v>
                </c:pt>
                <c:pt idx="554">
                  <c:v>-5.4767179999980726</c:v>
                </c:pt>
                <c:pt idx="555">
                  <c:v>-5.4753280000004452</c:v>
                </c:pt>
                <c:pt idx="556">
                  <c:v>-5.4739389999958803</c:v>
                </c:pt>
                <c:pt idx="557">
                  <c:v>-5.4725489999982528</c:v>
                </c:pt>
                <c:pt idx="558">
                  <c:v>-5.4711590000006254</c:v>
                </c:pt>
                <c:pt idx="559">
                  <c:v>-5.4697699999960605</c:v>
                </c:pt>
                <c:pt idx="560">
                  <c:v>-5.468379999998433</c:v>
                </c:pt>
                <c:pt idx="561">
                  <c:v>-5.4669899999935296</c:v>
                </c:pt>
                <c:pt idx="562">
                  <c:v>-5.4655989999955636</c:v>
                </c:pt>
                <c:pt idx="563">
                  <c:v>-5.4642089999979362</c:v>
                </c:pt>
                <c:pt idx="564">
                  <c:v>-5.4628190000003087</c:v>
                </c:pt>
                <c:pt idx="565">
                  <c:v>-5.4614299999957439</c:v>
                </c:pt>
                <c:pt idx="566">
                  <c:v>-5.4600399999981164</c:v>
                </c:pt>
                <c:pt idx="567">
                  <c:v>-5.4586500000004889</c:v>
                </c:pt>
                <c:pt idx="568">
                  <c:v>-5.4572609999959241</c:v>
                </c:pt>
                <c:pt idx="569">
                  <c:v>-5.4558709999982966</c:v>
                </c:pt>
                <c:pt idx="570">
                  <c:v>-5.4544819999937317</c:v>
                </c:pt>
                <c:pt idx="571">
                  <c:v>-5.4530919999961043</c:v>
                </c:pt>
                <c:pt idx="572">
                  <c:v>-5.4517029999988154</c:v>
                </c:pt>
                <c:pt idx="573">
                  <c:v>-5.4503129999939119</c:v>
                </c:pt>
                <c:pt idx="574">
                  <c:v>-5.448923999996623</c:v>
                </c:pt>
                <c:pt idx="575">
                  <c:v>-5.4475339999989956</c:v>
                </c:pt>
                <c:pt idx="576">
                  <c:v>-5.4461449999944307</c:v>
                </c:pt>
                <c:pt idx="577">
                  <c:v>-5.4447549999968032</c:v>
                </c:pt>
                <c:pt idx="578">
                  <c:v>-5.4433659999995143</c:v>
                </c:pt>
                <c:pt idx="579">
                  <c:v>-5.4419759999946109</c:v>
                </c:pt>
                <c:pt idx="580">
                  <c:v>-5.440586999997322</c:v>
                </c:pt>
                <c:pt idx="581">
                  <c:v>-5.4391969999996945</c:v>
                </c:pt>
                <c:pt idx="582">
                  <c:v>-5.4378079999951296</c:v>
                </c:pt>
                <c:pt idx="583">
                  <c:v>-5.4364179999975022</c:v>
                </c:pt>
                <c:pt idx="584">
                  <c:v>-5.4350290000002133</c:v>
                </c:pt>
                <c:pt idx="585">
                  <c:v>-5.4336389999953099</c:v>
                </c:pt>
                <c:pt idx="586">
                  <c:v>-5.4322499999980209</c:v>
                </c:pt>
                <c:pt idx="587">
                  <c:v>-5.4308600000003935</c:v>
                </c:pt>
                <c:pt idx="588">
                  <c:v>-5.4294709999958286</c:v>
                </c:pt>
                <c:pt idx="589">
                  <c:v>-5.4280809999982012</c:v>
                </c:pt>
                <c:pt idx="590">
                  <c:v>-5.4266919999936363</c:v>
                </c:pt>
                <c:pt idx="591">
                  <c:v>-5.4253019999960088</c:v>
                </c:pt>
                <c:pt idx="592">
                  <c:v>-5.4239129999987199</c:v>
                </c:pt>
                <c:pt idx="593">
                  <c:v>-5.4225229999938165</c:v>
                </c:pt>
                <c:pt idx="594">
                  <c:v>-5.421132999996189</c:v>
                </c:pt>
                <c:pt idx="595">
                  <c:v>-5.4197429999985616</c:v>
                </c:pt>
                <c:pt idx="596">
                  <c:v>-5.4183529999936582</c:v>
                </c:pt>
                <c:pt idx="597">
                  <c:v>-5.4169639999963692</c:v>
                </c:pt>
                <c:pt idx="598">
                  <c:v>-5.4155739999987418</c:v>
                </c:pt>
                <c:pt idx="599">
                  <c:v>-5.4141839999938384</c:v>
                </c:pt>
                <c:pt idx="600">
                  <c:v>-5.4127949999965494</c:v>
                </c:pt>
                <c:pt idx="601">
                  <c:v>-5.411404999998922</c:v>
                </c:pt>
                <c:pt idx="602">
                  <c:v>-5.4100149999940186</c:v>
                </c:pt>
                <c:pt idx="603">
                  <c:v>-5.4086259999967297</c:v>
                </c:pt>
                <c:pt idx="604">
                  <c:v>-5.4072349999987637</c:v>
                </c:pt>
                <c:pt idx="605">
                  <c:v>-5.4058459999941988</c:v>
                </c:pt>
                <c:pt idx="606">
                  <c:v>-5.4044559999965713</c:v>
                </c:pt>
                <c:pt idx="607">
                  <c:v>-5.4030659999989439</c:v>
                </c:pt>
                <c:pt idx="608">
                  <c:v>-5.4016759999940405</c:v>
                </c:pt>
                <c:pt idx="609">
                  <c:v>-5.4002869999967515</c:v>
                </c:pt>
                <c:pt idx="610">
                  <c:v>-5.3988969999991241</c:v>
                </c:pt>
                <c:pt idx="611">
                  <c:v>-5.3975069999942207</c:v>
                </c:pt>
                <c:pt idx="612">
                  <c:v>-5.3961179999969318</c:v>
                </c:pt>
                <c:pt idx="613">
                  <c:v>-5.3947269999989658</c:v>
                </c:pt>
                <c:pt idx="614">
                  <c:v>-5.3933369999940624</c:v>
                </c:pt>
                <c:pt idx="615">
                  <c:v>-5.3919479999967734</c:v>
                </c:pt>
                <c:pt idx="616">
                  <c:v>-5.390557999999146</c:v>
                </c:pt>
                <c:pt idx="617">
                  <c:v>-5.3891679999942426</c:v>
                </c:pt>
                <c:pt idx="618">
                  <c:v>-5.3877789999969536</c:v>
                </c:pt>
                <c:pt idx="619">
                  <c:v>-5.3863889999993262</c:v>
                </c:pt>
                <c:pt idx="620">
                  <c:v>-5.3849999999947613</c:v>
                </c:pt>
                <c:pt idx="621">
                  <c:v>-5.3836099999971339</c:v>
                </c:pt>
                <c:pt idx="622">
                  <c:v>-5.3822199999995064</c:v>
                </c:pt>
                <c:pt idx="623">
                  <c:v>-5.380829999994603</c:v>
                </c:pt>
                <c:pt idx="624">
                  <c:v>-5.3794409999973141</c:v>
                </c:pt>
                <c:pt idx="625">
                  <c:v>-5.3780509999996866</c:v>
                </c:pt>
                <c:pt idx="626">
                  <c:v>-5.3766609999947832</c:v>
                </c:pt>
                <c:pt idx="627">
                  <c:v>-5.3752719999974943</c:v>
                </c:pt>
                <c:pt idx="628">
                  <c:v>-5.3738819999998668</c:v>
                </c:pt>
                <c:pt idx="629">
                  <c:v>-5.3724929999953019</c:v>
                </c:pt>
                <c:pt idx="630">
                  <c:v>-5.3711029999976745</c:v>
                </c:pt>
                <c:pt idx="631">
                  <c:v>-5.369713000000047</c:v>
                </c:pt>
                <c:pt idx="632">
                  <c:v>-5.3683239999954822</c:v>
                </c:pt>
                <c:pt idx="633">
                  <c:v>-5.3669339999978547</c:v>
                </c:pt>
                <c:pt idx="634">
                  <c:v>-5.3655440000002272</c:v>
                </c:pt>
                <c:pt idx="635">
                  <c:v>-5.3641549999956624</c:v>
                </c:pt>
                <c:pt idx="636">
                  <c:v>-5.3627649999980349</c:v>
                </c:pt>
                <c:pt idx="637">
                  <c:v>-5.3613750000004075</c:v>
                </c:pt>
                <c:pt idx="638">
                  <c:v>-5.3599859999958426</c:v>
                </c:pt>
                <c:pt idx="639">
                  <c:v>-5.3585959999982151</c:v>
                </c:pt>
                <c:pt idx="640">
                  <c:v>-5.3572060000005877</c:v>
                </c:pt>
                <c:pt idx="641">
                  <c:v>-5.3558159999956843</c:v>
                </c:pt>
                <c:pt idx="642">
                  <c:v>-5.3544259999980568</c:v>
                </c:pt>
                <c:pt idx="643">
                  <c:v>-5.3530360000004293</c:v>
                </c:pt>
                <c:pt idx="644">
                  <c:v>-5.3516459999955259</c:v>
                </c:pt>
                <c:pt idx="645">
                  <c:v>-5.3502559999978985</c:v>
                </c:pt>
                <c:pt idx="646">
                  <c:v>-5.348866000000271</c:v>
                </c:pt>
                <c:pt idx="647">
                  <c:v>-5.3474759999953676</c:v>
                </c:pt>
                <c:pt idx="648">
                  <c:v>-5.3460869999980787</c:v>
                </c:pt>
                <c:pt idx="649">
                  <c:v>-5.3446970000004512</c:v>
                </c:pt>
                <c:pt idx="650">
                  <c:v>-5.3433069999955478</c:v>
                </c:pt>
                <c:pt idx="651">
                  <c:v>-5.3419169999979204</c:v>
                </c:pt>
                <c:pt idx="652">
                  <c:v>-5.3405280000006314</c:v>
                </c:pt>
                <c:pt idx="653">
                  <c:v>-5.339137999995728</c:v>
                </c:pt>
                <c:pt idx="654">
                  <c:v>-5.3377489999984391</c:v>
                </c:pt>
                <c:pt idx="655">
                  <c:v>-5.3363589999935357</c:v>
                </c:pt>
                <c:pt idx="656">
                  <c:v>-5.3349689999959082</c:v>
                </c:pt>
                <c:pt idx="657">
                  <c:v>-5.3335789999982808</c:v>
                </c:pt>
                <c:pt idx="658">
                  <c:v>-5.3321890000006533</c:v>
                </c:pt>
                <c:pt idx="659">
                  <c:v>-5.3307999999960884</c:v>
                </c:pt>
                <c:pt idx="660">
                  <c:v>-5.329409999998461</c:v>
                </c:pt>
                <c:pt idx="661">
                  <c:v>-5.3280199999935576</c:v>
                </c:pt>
                <c:pt idx="662">
                  <c:v>-5.3266299999959301</c:v>
                </c:pt>
                <c:pt idx="663">
                  <c:v>-5.3252409999986412</c:v>
                </c:pt>
                <c:pt idx="664">
                  <c:v>-5.3238509999937378</c:v>
                </c:pt>
                <c:pt idx="665">
                  <c:v>-5.3224609999961103</c:v>
                </c:pt>
                <c:pt idx="666">
                  <c:v>-5.3210719999988214</c:v>
                </c:pt>
                <c:pt idx="667">
                  <c:v>-5.319681999993918</c:v>
                </c:pt>
                <c:pt idx="668">
                  <c:v>-5.3182919999962905</c:v>
                </c:pt>
                <c:pt idx="669">
                  <c:v>-5.3169029999990016</c:v>
                </c:pt>
                <c:pt idx="670">
                  <c:v>-5.3155129999940982</c:v>
                </c:pt>
                <c:pt idx="671">
                  <c:v>-5.3141239999968093</c:v>
                </c:pt>
                <c:pt idx="672">
                  <c:v>-5.3127339999991818</c:v>
                </c:pt>
                <c:pt idx="673">
                  <c:v>-5.3113439999942784</c:v>
                </c:pt>
                <c:pt idx="674">
                  <c:v>-5.309953999996651</c:v>
                </c:pt>
                <c:pt idx="675">
                  <c:v>-5.308564999999362</c:v>
                </c:pt>
                <c:pt idx="676">
                  <c:v>-5.3071729999937816</c:v>
                </c:pt>
                <c:pt idx="677">
                  <c:v>-5.3057839999964926</c:v>
                </c:pt>
                <c:pt idx="678">
                  <c:v>-5.3043939999988652</c:v>
                </c:pt>
                <c:pt idx="679">
                  <c:v>-5.3030039999939618</c:v>
                </c:pt>
                <c:pt idx="680">
                  <c:v>-5.3016149999966729</c:v>
                </c:pt>
                <c:pt idx="681">
                  <c:v>-5.3002249999990454</c:v>
                </c:pt>
                <c:pt idx="682">
                  <c:v>-5.298834999994142</c:v>
                </c:pt>
                <c:pt idx="683">
                  <c:v>-5.2974459999968531</c:v>
                </c:pt>
                <c:pt idx="684">
                  <c:v>-5.2960559999992256</c:v>
                </c:pt>
                <c:pt idx="685">
                  <c:v>-5.2946669999946607</c:v>
                </c:pt>
                <c:pt idx="686">
                  <c:v>-5.2932749999963562</c:v>
                </c:pt>
                <c:pt idx="687">
                  <c:v>-5.2918859999990673</c:v>
                </c:pt>
                <c:pt idx="688">
                  <c:v>-5.2904959999941639</c:v>
                </c:pt>
                <c:pt idx="689">
                  <c:v>-5.2891059999965364</c:v>
                </c:pt>
                <c:pt idx="690">
                  <c:v>-5.2877169999992475</c:v>
                </c:pt>
                <c:pt idx="691">
                  <c:v>-5.2863269999943441</c:v>
                </c:pt>
                <c:pt idx="692">
                  <c:v>-5.2849369999967166</c:v>
                </c:pt>
                <c:pt idx="693">
                  <c:v>-5.2835479999994277</c:v>
                </c:pt>
                <c:pt idx="694">
                  <c:v>-5.2821579999945243</c:v>
                </c:pt>
                <c:pt idx="695">
                  <c:v>-5.2807679999968968</c:v>
                </c:pt>
                <c:pt idx="696">
                  <c:v>-5.2793779999992694</c:v>
                </c:pt>
                <c:pt idx="697">
                  <c:v>-5.2779889999947045</c:v>
                </c:pt>
                <c:pt idx="698">
                  <c:v>-5.276598999997077</c:v>
                </c:pt>
                <c:pt idx="699">
                  <c:v>-5.2752089999994496</c:v>
                </c:pt>
                <c:pt idx="700">
                  <c:v>-5.2738199999948847</c:v>
                </c:pt>
                <c:pt idx="701">
                  <c:v>-5.2724299999972573</c:v>
                </c:pt>
                <c:pt idx="702">
                  <c:v>-5.2710409999999683</c:v>
                </c:pt>
                <c:pt idx="703">
                  <c:v>-5.2696509999950649</c:v>
                </c:pt>
                <c:pt idx="704">
                  <c:v>-5.268261999997776</c:v>
                </c:pt>
                <c:pt idx="705">
                  <c:v>-5.2668720000001485</c:v>
                </c:pt>
                <c:pt idx="706">
                  <c:v>-5.2654829999955837</c:v>
                </c:pt>
                <c:pt idx="707">
                  <c:v>-5.2640929999979562</c:v>
                </c:pt>
                <c:pt idx="708">
                  <c:v>-5.2627040000006673</c:v>
                </c:pt>
                <c:pt idx="709">
                  <c:v>-5.2613139999957639</c:v>
                </c:pt>
                <c:pt idx="710">
                  <c:v>-5.259924999998475</c:v>
                </c:pt>
                <c:pt idx="711">
                  <c:v>-5.2585349999935715</c:v>
                </c:pt>
                <c:pt idx="712">
                  <c:v>-5.2570619999969495</c:v>
                </c:pt>
                <c:pt idx="713">
                  <c:v>-5.255671999999322</c:v>
                </c:pt>
                <c:pt idx="714">
                  <c:v>-5.2542819999944186</c:v>
                </c:pt>
                <c:pt idx="715">
                  <c:v>-5.2528929999971297</c:v>
                </c:pt>
                <c:pt idx="716">
                  <c:v>-5.2515039999998407</c:v>
                </c:pt>
                <c:pt idx="717">
                  <c:v>-5.2501139999949373</c:v>
                </c:pt>
                <c:pt idx="718">
                  <c:v>-5.2487249999976484</c:v>
                </c:pt>
                <c:pt idx="719">
                  <c:v>-5.247335000000021</c:v>
                </c:pt>
                <c:pt idx="720">
                  <c:v>-5.2459449999951175</c:v>
                </c:pt>
                <c:pt idx="721">
                  <c:v>-5.2445559999978286</c:v>
                </c:pt>
                <c:pt idx="722">
                  <c:v>-5.2431660000002012</c:v>
                </c:pt>
                <c:pt idx="723">
                  <c:v>-5.2417769999956363</c:v>
                </c:pt>
                <c:pt idx="724">
                  <c:v>-5.2403879999983474</c:v>
                </c:pt>
                <c:pt idx="725">
                  <c:v>-5.2389980000007199</c:v>
                </c:pt>
                <c:pt idx="726">
                  <c:v>-5.2376079999958165</c:v>
                </c:pt>
                <c:pt idx="727">
                  <c:v>-5.2362189999985276</c:v>
                </c:pt>
                <c:pt idx="728">
                  <c:v>-5.2348289999936242</c:v>
                </c:pt>
                <c:pt idx="729">
                  <c:v>-5.2334399999963352</c:v>
                </c:pt>
                <c:pt idx="730">
                  <c:v>-5.2320499999987078</c:v>
                </c:pt>
                <c:pt idx="731">
                  <c:v>-5.2306609999941429</c:v>
                </c:pt>
                <c:pt idx="732">
                  <c:v>-5.2292709999965155</c:v>
                </c:pt>
                <c:pt idx="733">
                  <c:v>-5.2278819999992265</c:v>
                </c:pt>
                <c:pt idx="734">
                  <c:v>-5.2264919999943231</c:v>
                </c:pt>
                <c:pt idx="735">
                  <c:v>-5.2251029999970342</c:v>
                </c:pt>
                <c:pt idx="736">
                  <c:v>-5.2237129999994067</c:v>
                </c:pt>
                <c:pt idx="737">
                  <c:v>-5.2223239999948419</c:v>
                </c:pt>
                <c:pt idx="738">
                  <c:v>-5.2209339999972144</c:v>
                </c:pt>
                <c:pt idx="739">
                  <c:v>-5.2195449999999255</c:v>
                </c:pt>
                <c:pt idx="740">
                  <c:v>-5.2181549999950221</c:v>
                </c:pt>
                <c:pt idx="741">
                  <c:v>-5.2167659999977332</c:v>
                </c:pt>
                <c:pt idx="742">
                  <c:v>-5.2153760000001057</c:v>
                </c:pt>
                <c:pt idx="743">
                  <c:v>-5.2139869999955408</c:v>
                </c:pt>
                <c:pt idx="744">
                  <c:v>-5.2125969999979134</c:v>
                </c:pt>
                <c:pt idx="745">
                  <c:v>-5.2112070000002859</c:v>
                </c:pt>
                <c:pt idx="746">
                  <c:v>-5.2098169999953825</c:v>
                </c:pt>
                <c:pt idx="747">
                  <c:v>-5.208426999997755</c:v>
                </c:pt>
                <c:pt idx="748">
                  <c:v>-5.2070380000004661</c:v>
                </c:pt>
                <c:pt idx="749">
                  <c:v>-5.2056479999955627</c:v>
                </c:pt>
                <c:pt idx="750">
                  <c:v>-5.2042589999982738</c:v>
                </c:pt>
                <c:pt idx="751">
                  <c:v>-5.2028690000006463</c:v>
                </c:pt>
                <c:pt idx="752">
                  <c:v>-5.2014789999957429</c:v>
                </c:pt>
                <c:pt idx="753">
                  <c:v>-5.200089999998454</c:v>
                </c:pt>
                <c:pt idx="754">
                  <c:v>-5.198699000000488</c:v>
                </c:pt>
                <c:pt idx="755">
                  <c:v>-5.1973099999959231</c:v>
                </c:pt>
                <c:pt idx="756">
                  <c:v>-5.1959199999982957</c:v>
                </c:pt>
                <c:pt idx="757">
                  <c:v>-5.1945309999937308</c:v>
                </c:pt>
                <c:pt idx="758">
                  <c:v>-5.1931409999961033</c:v>
                </c:pt>
                <c:pt idx="759">
                  <c:v>-5.1917519999988144</c:v>
                </c:pt>
                <c:pt idx="760">
                  <c:v>-5.190361999993911</c:v>
                </c:pt>
                <c:pt idx="761">
                  <c:v>-5.1889729999966221</c:v>
                </c:pt>
                <c:pt idx="762">
                  <c:v>-5.1875829999989946</c:v>
                </c:pt>
                <c:pt idx="763">
                  <c:v>-5.1861939999944298</c:v>
                </c:pt>
                <c:pt idx="764">
                  <c:v>-5.1848039999968023</c:v>
                </c:pt>
                <c:pt idx="765">
                  <c:v>-5.1834149999995134</c:v>
                </c:pt>
                <c:pt idx="766">
                  <c:v>-5.18202499999461</c:v>
                </c:pt>
                <c:pt idx="767">
                  <c:v>-5.1806359999973211</c:v>
                </c:pt>
                <c:pt idx="768">
                  <c:v>-5.1792459999996936</c:v>
                </c:pt>
                <c:pt idx="769">
                  <c:v>-5.1778569999951287</c:v>
                </c:pt>
                <c:pt idx="770">
                  <c:v>-5.1764669999975013</c:v>
                </c:pt>
                <c:pt idx="771">
                  <c:v>-5.1750780000002123</c:v>
                </c:pt>
                <c:pt idx="772">
                  <c:v>-5.1736879999953089</c:v>
                </c:pt>
                <c:pt idx="773">
                  <c:v>-5.17229899999802</c:v>
                </c:pt>
                <c:pt idx="774">
                  <c:v>-5.1709090000003926</c:v>
                </c:pt>
                <c:pt idx="775">
                  <c:v>-5.1695199999958277</c:v>
                </c:pt>
                <c:pt idx="776">
                  <c:v>-5.1681299999982002</c:v>
                </c:pt>
                <c:pt idx="777">
                  <c:v>-5.1667409999936353</c:v>
                </c:pt>
                <c:pt idx="778">
                  <c:v>-5.1653509999960079</c:v>
                </c:pt>
                <c:pt idx="779">
                  <c:v>-5.1639609999983804</c:v>
                </c:pt>
                <c:pt idx="780">
                  <c:v>-5.1625719999938156</c:v>
                </c:pt>
                <c:pt idx="781">
                  <c:v>-5.1611819999961881</c:v>
                </c:pt>
                <c:pt idx="782">
                  <c:v>-5.1597929999988992</c:v>
                </c:pt>
                <c:pt idx="783">
                  <c:v>-5.1584029999939958</c:v>
                </c:pt>
                <c:pt idx="784">
                  <c:v>-5.1570139999967068</c:v>
                </c:pt>
                <c:pt idx="785">
                  <c:v>-5.1556239999990794</c:v>
                </c:pt>
                <c:pt idx="786">
                  <c:v>-5.1542349999945145</c:v>
                </c:pt>
                <c:pt idx="787">
                  <c:v>-5.1528449999968871</c:v>
                </c:pt>
                <c:pt idx="788">
                  <c:v>-5.1514559999995981</c:v>
                </c:pt>
                <c:pt idx="789">
                  <c:v>-5.1500649999943562</c:v>
                </c:pt>
                <c:pt idx="790">
                  <c:v>-5.1486749999967287</c:v>
                </c:pt>
                <c:pt idx="791">
                  <c:v>-5.1472849999991013</c:v>
                </c:pt>
                <c:pt idx="792">
                  <c:v>-5.1458949999941979</c:v>
                </c:pt>
                <c:pt idx="793">
                  <c:v>-5.1445049999965704</c:v>
                </c:pt>
                <c:pt idx="794">
                  <c:v>-5.1431149999989429</c:v>
                </c:pt>
                <c:pt idx="795">
                  <c:v>-5.1417249999940395</c:v>
                </c:pt>
                <c:pt idx="796">
                  <c:v>-5.1403349999964121</c:v>
                </c:pt>
                <c:pt idx="797">
                  <c:v>-5.1389429999981076</c:v>
                </c:pt>
                <c:pt idx="798">
                  <c:v>-5.1375530000004801</c:v>
                </c:pt>
                <c:pt idx="799">
                  <c:v>-5.1361639999959152</c:v>
                </c:pt>
                <c:pt idx="800">
                  <c:v>-5.1347739999982878</c:v>
                </c:pt>
                <c:pt idx="801">
                  <c:v>-5.1333840000006603</c:v>
                </c:pt>
                <c:pt idx="802">
                  <c:v>-5.1319949999960954</c:v>
                </c:pt>
                <c:pt idx="803">
                  <c:v>-5.130604999998468</c:v>
                </c:pt>
                <c:pt idx="804">
                  <c:v>-5.1292149999935646</c:v>
                </c:pt>
                <c:pt idx="805">
                  <c:v>-5.1278259999962756</c:v>
                </c:pt>
                <c:pt idx="806">
                  <c:v>-5.1264359999986482</c:v>
                </c:pt>
                <c:pt idx="807">
                  <c:v>-5.1250450000006822</c:v>
                </c:pt>
                <c:pt idx="808">
                  <c:v>-5.1236549999957788</c:v>
                </c:pt>
                <c:pt idx="809">
                  <c:v>-5.1222659999984899</c:v>
                </c:pt>
                <c:pt idx="810">
                  <c:v>-5.1208759999935864</c:v>
                </c:pt>
                <c:pt idx="811">
                  <c:v>-5.119485999995959</c:v>
                </c:pt>
                <c:pt idx="812">
                  <c:v>-5.1180969999986701</c:v>
                </c:pt>
                <c:pt idx="813">
                  <c:v>-5.1167069999937667</c:v>
                </c:pt>
                <c:pt idx="814">
                  <c:v>-5.1153159999958007</c:v>
                </c:pt>
                <c:pt idx="815">
                  <c:v>-5.1139259999981732</c:v>
                </c:pt>
                <c:pt idx="816">
                  <c:v>-5.1125369999936083</c:v>
                </c:pt>
                <c:pt idx="817">
                  <c:v>-5.1111449999953038</c:v>
                </c:pt>
                <c:pt idx="818">
                  <c:v>-5.1097539999973378</c:v>
                </c:pt>
                <c:pt idx="819">
                  <c:v>-5.1083639999997104</c:v>
                </c:pt>
                <c:pt idx="820">
                  <c:v>-5.1069729999944684</c:v>
                </c:pt>
                <c:pt idx="821">
                  <c:v>-5.1055819999965024</c:v>
                </c:pt>
                <c:pt idx="822">
                  <c:v>-5.104191999998875</c:v>
                </c:pt>
                <c:pt idx="823">
                  <c:v>-5.102800999993633</c:v>
                </c:pt>
                <c:pt idx="824">
                  <c:v>-5.101409999995667</c:v>
                </c:pt>
                <c:pt idx="825">
                  <c:v>-5.1000199999980396</c:v>
                </c:pt>
                <c:pt idx="826">
                  <c:v>-5.0986309999934747</c:v>
                </c:pt>
                <c:pt idx="827">
                  <c:v>-5.0972409999958472</c:v>
                </c:pt>
                <c:pt idx="828">
                  <c:v>-5.0958509999982198</c:v>
                </c:pt>
                <c:pt idx="829">
                  <c:v>-5.0944610000005923</c:v>
                </c:pt>
                <c:pt idx="830">
                  <c:v>-5.0930709999956889</c:v>
                </c:pt>
                <c:pt idx="831">
                  <c:v>-5.0916809999980615</c:v>
                </c:pt>
                <c:pt idx="832">
                  <c:v>-5.0902900000000955</c:v>
                </c:pt>
                <c:pt idx="833">
                  <c:v>-5.088899999995192</c:v>
                </c:pt>
                <c:pt idx="834">
                  <c:v>-5.0875099999975646</c:v>
                </c:pt>
                <c:pt idx="835">
                  <c:v>-5.0861199999999371</c:v>
                </c:pt>
                <c:pt idx="836">
                  <c:v>-5.0847299999950337</c:v>
                </c:pt>
                <c:pt idx="837">
                  <c:v>-5.0833399999974063</c:v>
                </c:pt>
                <c:pt idx="838">
                  <c:v>-5.0819499999997788</c:v>
                </c:pt>
                <c:pt idx="839">
                  <c:v>-5.0805599999948754</c:v>
                </c:pt>
                <c:pt idx="840">
                  <c:v>-5.0791699999972479</c:v>
                </c:pt>
                <c:pt idx="841">
                  <c:v>-5.077780999999959</c:v>
                </c:pt>
                <c:pt idx="842">
                  <c:v>-5.0763909999950556</c:v>
                </c:pt>
                <c:pt idx="843">
                  <c:v>-5.0750019999977667</c:v>
                </c:pt>
                <c:pt idx="844">
                  <c:v>-5.0736120000001392</c:v>
                </c:pt>
                <c:pt idx="845">
                  <c:v>-5.0722229999955744</c:v>
                </c:pt>
                <c:pt idx="846">
                  <c:v>-5.0708329999979469</c:v>
                </c:pt>
                <c:pt idx="847">
                  <c:v>-5.069444000000658</c:v>
                </c:pt>
                <c:pt idx="848">
                  <c:v>-5.0680539999957546</c:v>
                </c:pt>
                <c:pt idx="849">
                  <c:v>-5.0666649999984656</c:v>
                </c:pt>
                <c:pt idx="850">
                  <c:v>-5.0652749999935622</c:v>
                </c:pt>
                <c:pt idx="851">
                  <c:v>-5.0638849999959348</c:v>
                </c:pt>
                <c:pt idx="852">
                  <c:v>-5.0624949999983073</c:v>
                </c:pt>
                <c:pt idx="853">
                  <c:v>-5.0611050000006799</c:v>
                </c:pt>
                <c:pt idx="854">
                  <c:v>-5.0597139999954379</c:v>
                </c:pt>
                <c:pt idx="855">
                  <c:v>-5.0583209999967949</c:v>
                </c:pt>
                <c:pt idx="856">
                  <c:v>-5.0569309999991674</c:v>
                </c:pt>
                <c:pt idx="857">
                  <c:v>-5.0555419999946025</c:v>
                </c:pt>
                <c:pt idx="858">
                  <c:v>-5.0541519999969751</c:v>
                </c:pt>
                <c:pt idx="859">
                  <c:v>-5.0527619999993476</c:v>
                </c:pt>
                <c:pt idx="860">
                  <c:v>-5.0513709999941057</c:v>
                </c:pt>
                <c:pt idx="861">
                  <c:v>-5.0499769999951241</c:v>
                </c:pt>
                <c:pt idx="862">
                  <c:v>-5.0485849999968195</c:v>
                </c:pt>
                <c:pt idx="863">
                  <c:v>-5.0471939999988535</c:v>
                </c:pt>
                <c:pt idx="864">
                  <c:v>-5.0458029999936116</c:v>
                </c:pt>
                <c:pt idx="865">
                  <c:v>-5.0444119999956456</c:v>
                </c:pt>
                <c:pt idx="866">
                  <c:v>-5.0430219999980181</c:v>
                </c:pt>
                <c:pt idx="867">
                  <c:v>-5.0416320000003907</c:v>
                </c:pt>
                <c:pt idx="868">
                  <c:v>-5.0402419999954873</c:v>
                </c:pt>
                <c:pt idx="869">
                  <c:v>-5.0388519999978598</c:v>
                </c:pt>
                <c:pt idx="870">
                  <c:v>-5.0374620000002324</c:v>
                </c:pt>
                <c:pt idx="871">
                  <c:v>-5.036071999995329</c:v>
                </c:pt>
                <c:pt idx="872">
                  <c:v>-5.03468299999804</c:v>
                </c:pt>
                <c:pt idx="873">
                  <c:v>-5.0332930000004126</c:v>
                </c:pt>
                <c:pt idx="874">
                  <c:v>-5.0319039999958477</c:v>
                </c:pt>
                <c:pt idx="875">
                  <c:v>-5.0305139999982202</c:v>
                </c:pt>
                <c:pt idx="876">
                  <c:v>-5.0291240000005928</c:v>
                </c:pt>
                <c:pt idx="877">
                  <c:v>-5.0277339999956894</c:v>
                </c:pt>
                <c:pt idx="878">
                  <c:v>-5.0263439999980619</c:v>
                </c:pt>
                <c:pt idx="879">
                  <c:v>-5.0249530000000959</c:v>
                </c:pt>
                <c:pt idx="880">
                  <c:v>-5.0235629999951925</c:v>
                </c:pt>
                <c:pt idx="881">
                  <c:v>-5.0221729999975651</c:v>
                </c:pt>
                <c:pt idx="882">
                  <c:v>-5.0207819999995991</c:v>
                </c:pt>
                <c:pt idx="883">
                  <c:v>-5.0193909999943571</c:v>
                </c:pt>
                <c:pt idx="884">
                  <c:v>-5.0179999999963911</c:v>
                </c:pt>
                <c:pt idx="885">
                  <c:v>-5.0166099999987637</c:v>
                </c:pt>
                <c:pt idx="886">
                  <c:v>-5.0152189999935217</c:v>
                </c:pt>
                <c:pt idx="887">
                  <c:v>-5.0138289999958943</c:v>
                </c:pt>
                <c:pt idx="888">
                  <c:v>-5.0124389999982668</c:v>
                </c:pt>
                <c:pt idx="889">
                  <c:v>-5.0110469999999623</c:v>
                </c:pt>
                <c:pt idx="890">
                  <c:v>-5.0096559999947203</c:v>
                </c:pt>
                <c:pt idx="891">
                  <c:v>-5.0082649999967543</c:v>
                </c:pt>
                <c:pt idx="892">
                  <c:v>-5.0068749999991269</c:v>
                </c:pt>
                <c:pt idx="893">
                  <c:v>-5.0054839999938849</c:v>
                </c:pt>
                <c:pt idx="894">
                  <c:v>-5.0040929999959189</c:v>
                </c:pt>
                <c:pt idx="895">
                  <c:v>-5.00270399999863</c:v>
                </c:pt>
                <c:pt idx="896">
                  <c:v>-5.0013139999937266</c:v>
                </c:pt>
                <c:pt idx="897">
                  <c:v>-4.9999239999960992</c:v>
                </c:pt>
                <c:pt idx="898">
                  <c:v>-4.9985339999984717</c:v>
                </c:pt>
                <c:pt idx="899">
                  <c:v>-4.9971430000005057</c:v>
                </c:pt>
                <c:pt idx="900">
                  <c:v>-4.9957529999956023</c:v>
                </c:pt>
                <c:pt idx="901">
                  <c:v>-4.9943639999983134</c:v>
                </c:pt>
                <c:pt idx="902">
                  <c:v>-4.9929740000006859</c:v>
                </c:pt>
                <c:pt idx="903">
                  <c:v>-4.9915839999957825</c:v>
                </c:pt>
                <c:pt idx="904">
                  <c:v>-4.990193999998155</c:v>
                </c:pt>
                <c:pt idx="905">
                  <c:v>-4.9888049999935902</c:v>
                </c:pt>
                <c:pt idx="906">
                  <c:v>-4.9874149999959627</c:v>
                </c:pt>
                <c:pt idx="907">
                  <c:v>-4.9860239999979967</c:v>
                </c:pt>
                <c:pt idx="908">
                  <c:v>-4.9846330000000307</c:v>
                </c:pt>
                <c:pt idx="909">
                  <c:v>-4.9832419999947888</c:v>
                </c:pt>
                <c:pt idx="910">
                  <c:v>-4.9818519999971613</c:v>
                </c:pt>
                <c:pt idx="911">
                  <c:v>-4.9804619999995339</c:v>
                </c:pt>
                <c:pt idx="912">
                  <c:v>-4.9790699999939534</c:v>
                </c:pt>
                <c:pt idx="913">
                  <c:v>-4.9776809999966645</c:v>
                </c:pt>
                <c:pt idx="914">
                  <c:v>-4.9762889999983599</c:v>
                </c:pt>
                <c:pt idx="915">
                  <c:v>-4.9748989999934565</c:v>
                </c:pt>
                <c:pt idx="916">
                  <c:v>-4.9735079999954905</c:v>
                </c:pt>
                <c:pt idx="917">
                  <c:v>-4.9721169999975245</c:v>
                </c:pt>
                <c:pt idx="918">
                  <c:v>-4.9707280000002356</c:v>
                </c:pt>
                <c:pt idx="919">
                  <c:v>-4.9693359999946551</c:v>
                </c:pt>
                <c:pt idx="920">
                  <c:v>-4.9679459999970277</c:v>
                </c:pt>
                <c:pt idx="921">
                  <c:v>-4.9665549999990617</c:v>
                </c:pt>
                <c:pt idx="922">
                  <c:v>-4.9651649999941583</c:v>
                </c:pt>
                <c:pt idx="923">
                  <c:v>-4.9637749999965308</c:v>
                </c:pt>
                <c:pt idx="924">
                  <c:v>-4.9623829999982263</c:v>
                </c:pt>
                <c:pt idx="925">
                  <c:v>-4.9609930000005988</c:v>
                </c:pt>
                <c:pt idx="926">
                  <c:v>-4.9596029999956954</c:v>
                </c:pt>
                <c:pt idx="927">
                  <c:v>-4.958212999998068</c:v>
                </c:pt>
                <c:pt idx="928">
                  <c:v>-4.9568230000004405</c:v>
                </c:pt>
                <c:pt idx="929">
                  <c:v>-4.9554329999955371</c:v>
                </c:pt>
                <c:pt idx="930">
                  <c:v>-4.9540429999979096</c:v>
                </c:pt>
                <c:pt idx="931">
                  <c:v>-4.9526530000002822</c:v>
                </c:pt>
                <c:pt idx="932">
                  <c:v>-4.9512629999953788</c:v>
                </c:pt>
                <c:pt idx="933">
                  <c:v>-4.9498729999977513</c:v>
                </c:pt>
                <c:pt idx="934">
                  <c:v>-4.9484830000001239</c:v>
                </c:pt>
                <c:pt idx="935">
                  <c:v>-4.9470929999952205</c:v>
                </c:pt>
                <c:pt idx="936">
                  <c:v>-4.945702999997593</c:v>
                </c:pt>
                <c:pt idx="937">
                  <c:v>-4.944311999999627</c:v>
                </c:pt>
                <c:pt idx="938">
                  <c:v>-4.9429219999947236</c:v>
                </c:pt>
                <c:pt idx="939">
                  <c:v>-4.9415309999967576</c:v>
                </c:pt>
                <c:pt idx="940">
                  <c:v>-4.9401409999991301</c:v>
                </c:pt>
                <c:pt idx="941">
                  <c:v>-4.9387509999942267</c:v>
                </c:pt>
                <c:pt idx="942">
                  <c:v>-4.9373599999962607</c:v>
                </c:pt>
                <c:pt idx="943">
                  <c:v>-4.9359699999986333</c:v>
                </c:pt>
                <c:pt idx="944">
                  <c:v>-4.9345799999937299</c:v>
                </c:pt>
                <c:pt idx="945">
                  <c:v>-4.9331899999961024</c:v>
                </c:pt>
                <c:pt idx="946">
                  <c:v>-4.931799999998475</c:v>
                </c:pt>
                <c:pt idx="947">
                  <c:v>-4.9304099999935715</c:v>
                </c:pt>
                <c:pt idx="948">
                  <c:v>-4.929017999995267</c:v>
                </c:pt>
                <c:pt idx="949">
                  <c:v>-4.927624999996624</c:v>
                </c:pt>
                <c:pt idx="950">
                  <c:v>-4.9262349999989965</c:v>
                </c:pt>
                <c:pt idx="951">
                  <c:v>-4.9248449999940931</c:v>
                </c:pt>
                <c:pt idx="952">
                  <c:v>-4.9234539999961271</c:v>
                </c:pt>
                <c:pt idx="953">
                  <c:v>-4.9220639999984996</c:v>
                </c:pt>
                <c:pt idx="954">
                  <c:v>-4.9206730000005336</c:v>
                </c:pt>
                <c:pt idx="955">
                  <c:v>-4.9192819999952917</c:v>
                </c:pt>
                <c:pt idx="956">
                  <c:v>-4.9178919999976642</c:v>
                </c:pt>
                <c:pt idx="957">
                  <c:v>-4.9165020000000368</c:v>
                </c:pt>
                <c:pt idx="958">
                  <c:v>-4.9151119999951334</c:v>
                </c:pt>
                <c:pt idx="959">
                  <c:v>-4.9137219999975059</c:v>
                </c:pt>
                <c:pt idx="960">
                  <c:v>-4.9123319999998785</c:v>
                </c:pt>
                <c:pt idx="961">
                  <c:v>-4.910941999994975</c:v>
                </c:pt>
                <c:pt idx="962">
                  <c:v>-4.9095509999970091</c:v>
                </c:pt>
                <c:pt idx="963">
                  <c:v>-4.9081609999993816</c:v>
                </c:pt>
                <c:pt idx="964">
                  <c:v>-4.9067709999944782</c:v>
                </c:pt>
                <c:pt idx="965">
                  <c:v>-4.9053779999958351</c:v>
                </c:pt>
                <c:pt idx="966">
                  <c:v>-4.9039869999978691</c:v>
                </c:pt>
                <c:pt idx="967">
                  <c:v>-4.9025970000002417</c:v>
                </c:pt>
                <c:pt idx="968">
                  <c:v>-4.9012069999953383</c:v>
                </c:pt>
                <c:pt idx="969">
                  <c:v>-4.8998159999973723</c:v>
                </c:pt>
                <c:pt idx="970">
                  <c:v>-4.8984259999997448</c:v>
                </c:pt>
                <c:pt idx="971">
                  <c:v>-4.8970349999945029</c:v>
                </c:pt>
                <c:pt idx="972">
                  <c:v>-4.8956449999968754</c:v>
                </c:pt>
                <c:pt idx="973">
                  <c:v>-4.8942529999985709</c:v>
                </c:pt>
                <c:pt idx="974">
                  <c:v>-4.8928610000002664</c:v>
                </c:pt>
                <c:pt idx="975">
                  <c:v>-4.8914699999950244</c:v>
                </c:pt>
                <c:pt idx="976">
                  <c:v>-4.8900789999970584</c:v>
                </c:pt>
                <c:pt idx="977">
                  <c:v>-4.8886879999990924</c:v>
                </c:pt>
                <c:pt idx="978">
                  <c:v>-4.887297999994189</c:v>
                </c:pt>
                <c:pt idx="979">
                  <c:v>-4.885906999996223</c:v>
                </c:pt>
                <c:pt idx="980">
                  <c:v>-4.8845169999985956</c:v>
                </c:pt>
                <c:pt idx="981">
                  <c:v>-4.8831269999936922</c:v>
                </c:pt>
                <c:pt idx="982">
                  <c:v>-4.8817369999960647</c:v>
                </c:pt>
                <c:pt idx="983">
                  <c:v>-4.8803469999984372</c:v>
                </c:pt>
                <c:pt idx="984">
                  <c:v>-4.8789569999935338</c:v>
                </c:pt>
                <c:pt idx="985">
                  <c:v>-4.8775669999959064</c:v>
                </c:pt>
                <c:pt idx="986">
                  <c:v>-4.8761759999979404</c:v>
                </c:pt>
                <c:pt idx="987">
                  <c:v>-4.8747849999999744</c:v>
                </c:pt>
                <c:pt idx="988">
                  <c:v>-4.873394999995071</c:v>
                </c:pt>
                <c:pt idx="989">
                  <c:v>-4.8720049999974435</c:v>
                </c:pt>
                <c:pt idx="990">
                  <c:v>-4.8706149999998161</c:v>
                </c:pt>
                <c:pt idx="991">
                  <c:v>-4.8692249999949127</c:v>
                </c:pt>
                <c:pt idx="992">
                  <c:v>-4.8678349999972852</c:v>
                </c:pt>
                <c:pt idx="993">
                  <c:v>-4.8664449999996577</c:v>
                </c:pt>
                <c:pt idx="994">
                  <c:v>-4.8650529999940773</c:v>
                </c:pt>
                <c:pt idx="995">
                  <c:v>-4.8636629999964498</c:v>
                </c:pt>
                <c:pt idx="996">
                  <c:v>-4.8622719999984838</c:v>
                </c:pt>
                <c:pt idx="997">
                  <c:v>-4.8608729999978095</c:v>
                </c:pt>
                <c:pt idx="998">
                  <c:v>-4.8594799999991665</c:v>
                </c:pt>
                <c:pt idx="999">
                  <c:v>-4.8580870000005234</c:v>
                </c:pt>
                <c:pt idx="1000">
                  <c:v>-4.8566919999939273</c:v>
                </c:pt>
                <c:pt idx="1001">
                  <c:v>-4.8552989999952842</c:v>
                </c:pt>
                <c:pt idx="1002">
                  <c:v>-4.8539079999973183</c:v>
                </c:pt>
                <c:pt idx="1003">
                  <c:v>-4.8525059999956284</c:v>
                </c:pt>
                <c:pt idx="1004">
                  <c:v>-4.8511149999976624</c:v>
                </c:pt>
                <c:pt idx="1005">
                  <c:v>-4.8497239999996964</c:v>
                </c:pt>
                <c:pt idx="1006">
                  <c:v>-4.848333999994793</c:v>
                </c:pt>
                <c:pt idx="1007">
                  <c:v>-4.846942999996827</c:v>
                </c:pt>
                <c:pt idx="1008">
                  <c:v>-4.8455509999985225</c:v>
                </c:pt>
                <c:pt idx="1009">
                  <c:v>-4.844160999993619</c:v>
                </c:pt>
                <c:pt idx="1010">
                  <c:v>-4.8427719999963301</c:v>
                </c:pt>
                <c:pt idx="1011">
                  <c:v>-4.8413819999987027</c:v>
                </c:pt>
                <c:pt idx="1012">
                  <c:v>-4.8399919999937993</c:v>
                </c:pt>
                <c:pt idx="1013">
                  <c:v>-4.8386029999965103</c:v>
                </c:pt>
                <c:pt idx="1014">
                  <c:v>-4.8372129999988829</c:v>
                </c:pt>
                <c:pt idx="1015">
                  <c:v>-4.835823999994318</c:v>
                </c:pt>
                <c:pt idx="1016">
                  <c:v>-4.8344339999966905</c:v>
                </c:pt>
                <c:pt idx="1017">
                  <c:v>-4.8330439999990631</c:v>
                </c:pt>
                <c:pt idx="1018">
                  <c:v>-4.8316549999944982</c:v>
                </c:pt>
                <c:pt idx="1019">
                  <c:v>-4.8302649999968708</c:v>
                </c:pt>
                <c:pt idx="1020">
                  <c:v>-4.8288749999992433</c:v>
                </c:pt>
                <c:pt idx="1021">
                  <c:v>-4.8274849999943399</c:v>
                </c:pt>
                <c:pt idx="1022">
                  <c:v>-4.826095999997051</c:v>
                </c:pt>
                <c:pt idx="1023">
                  <c:v>-4.8247059999994235</c:v>
                </c:pt>
                <c:pt idx="1024">
                  <c:v>-4.8233169999948586</c:v>
                </c:pt>
                <c:pt idx="1025">
                  <c:v>-4.8219269999972312</c:v>
                </c:pt>
                <c:pt idx="1026">
                  <c:v>-4.8205379999999423</c:v>
                </c:pt>
                <c:pt idx="1027">
                  <c:v>-4.8191479999950388</c:v>
                </c:pt>
                <c:pt idx="1028">
                  <c:v>-4.8177579999974114</c:v>
                </c:pt>
                <c:pt idx="1029">
                  <c:v>-4.8163690000001225</c:v>
                </c:pt>
                <c:pt idx="1030">
                  <c:v>-4.8149789999952191</c:v>
                </c:pt>
                <c:pt idx="1031">
                  <c:v>-4.8135899999979301</c:v>
                </c:pt>
                <c:pt idx="1032">
                  <c:v>-4.8122000000003027</c:v>
                </c:pt>
                <c:pt idx="1033">
                  <c:v>-4.8108109999957378</c:v>
                </c:pt>
                <c:pt idx="1034">
                  <c:v>-4.8094209999981103</c:v>
                </c:pt>
                <c:pt idx="1035">
                  <c:v>-4.8080319999935455</c:v>
                </c:pt>
                <c:pt idx="1036">
                  <c:v>-4.806641999995918</c:v>
                </c:pt>
                <c:pt idx="1037">
                  <c:v>-4.8052529999986291</c:v>
                </c:pt>
                <c:pt idx="1038">
                  <c:v>-4.8038629999937257</c:v>
                </c:pt>
                <c:pt idx="1039">
                  <c:v>-4.8024739999964368</c:v>
                </c:pt>
                <c:pt idx="1040">
                  <c:v>-4.8010839999988093</c:v>
                </c:pt>
                <c:pt idx="1041">
                  <c:v>-4.7996949999942444</c:v>
                </c:pt>
                <c:pt idx="1042">
                  <c:v>-4.798304999996617</c:v>
                </c:pt>
                <c:pt idx="1043">
                  <c:v>-4.7969159999993281</c:v>
                </c:pt>
                <c:pt idx="1044">
                  <c:v>-4.7955249999940861</c:v>
                </c:pt>
                <c:pt idx="1045">
                  <c:v>-4.7941349999964586</c:v>
                </c:pt>
                <c:pt idx="1046">
                  <c:v>-4.7927449999988312</c:v>
                </c:pt>
                <c:pt idx="1047">
                  <c:v>-4.7913539999935892</c:v>
                </c:pt>
                <c:pt idx="1048">
                  <c:v>-4.7899639999959618</c:v>
                </c:pt>
                <c:pt idx="1049">
                  <c:v>-4.7885719999976573</c:v>
                </c:pt>
                <c:pt idx="1050">
                  <c:v>-4.7871809999996913</c:v>
                </c:pt>
                <c:pt idx="1051">
                  <c:v>-4.7857909999947879</c:v>
                </c:pt>
                <c:pt idx="1052">
                  <c:v>-4.7843989999964833</c:v>
                </c:pt>
                <c:pt idx="1053">
                  <c:v>-4.7830049999975017</c:v>
                </c:pt>
                <c:pt idx="1054">
                  <c:v>-4.7816139999995357</c:v>
                </c:pt>
                <c:pt idx="1055">
                  <c:v>-4.7802239999946323</c:v>
                </c:pt>
                <c:pt idx="1056">
                  <c:v>-4.7788329999966663</c:v>
                </c:pt>
                <c:pt idx="1057">
                  <c:v>-4.7774429999990389</c:v>
                </c:pt>
                <c:pt idx="1058">
                  <c:v>-4.7760529999941355</c:v>
                </c:pt>
                <c:pt idx="1059">
                  <c:v>-4.7746619999961695</c:v>
                </c:pt>
                <c:pt idx="1060">
                  <c:v>-4.7732699999978649</c:v>
                </c:pt>
                <c:pt idx="1061">
                  <c:v>-4.7718779999995604</c:v>
                </c:pt>
                <c:pt idx="1062">
                  <c:v>-4.770487999994657</c:v>
                </c:pt>
                <c:pt idx="1063">
                  <c:v>-4.769096999996691</c:v>
                </c:pt>
                <c:pt idx="1064">
                  <c:v>-4.7677039999980479</c:v>
                </c:pt>
                <c:pt idx="1065">
                  <c:v>-4.766313000000082</c:v>
                </c:pt>
                <c:pt idx="1066">
                  <c:v>-4.7649209999945015</c:v>
                </c:pt>
                <c:pt idx="1067">
                  <c:v>-4.7635299999965355</c:v>
                </c:pt>
                <c:pt idx="1068">
                  <c:v>-4.762137999998231</c:v>
                </c:pt>
                <c:pt idx="1069">
                  <c:v>-4.7607480000006035</c:v>
                </c:pt>
                <c:pt idx="1070">
                  <c:v>-4.7593569999953615</c:v>
                </c:pt>
                <c:pt idx="1071">
                  <c:v>-4.7579659999973956</c:v>
                </c:pt>
                <c:pt idx="1072">
                  <c:v>-4.7565759999997681</c:v>
                </c:pt>
                <c:pt idx="1073">
                  <c:v>-4.7551849999945262</c:v>
                </c:pt>
                <c:pt idx="1074">
                  <c:v>-4.7537949999968987</c:v>
                </c:pt>
                <c:pt idx="1075">
                  <c:v>-4.7524019999982556</c:v>
                </c:pt>
                <c:pt idx="1076">
                  <c:v>-4.7510110000002896</c:v>
                </c:pt>
                <c:pt idx="1077">
                  <c:v>-4.7496209999953862</c:v>
                </c:pt>
                <c:pt idx="1078">
                  <c:v>-4.7482299999974202</c:v>
                </c:pt>
                <c:pt idx="1079">
                  <c:v>-4.7468399999997928</c:v>
                </c:pt>
                <c:pt idx="1080">
                  <c:v>-4.7454499999948894</c:v>
                </c:pt>
                <c:pt idx="1081">
                  <c:v>-4.7440599999972619</c:v>
                </c:pt>
                <c:pt idx="1082">
                  <c:v>-4.7426689999992959</c:v>
                </c:pt>
                <c:pt idx="1083">
                  <c:v>-4.741277999994054</c:v>
                </c:pt>
                <c:pt idx="1084">
                  <c:v>-4.739886999996088</c:v>
                </c:pt>
                <c:pt idx="1085">
                  <c:v>-4.7384969999984605</c:v>
                </c:pt>
                <c:pt idx="1086">
                  <c:v>-4.7371069999935571</c:v>
                </c:pt>
                <c:pt idx="1087">
                  <c:v>-4.7357169999959297</c:v>
                </c:pt>
                <c:pt idx="1088">
                  <c:v>-4.7343259999979637</c:v>
                </c:pt>
                <c:pt idx="1089">
                  <c:v>-4.7329360000003362</c:v>
                </c:pt>
                <c:pt idx="1090">
                  <c:v>-4.7315439999947557</c:v>
                </c:pt>
                <c:pt idx="1091">
                  <c:v>-4.7301539999971283</c:v>
                </c:pt>
                <c:pt idx="1092">
                  <c:v>-4.7287639999995008</c:v>
                </c:pt>
                <c:pt idx="1093">
                  <c:v>-4.7273739999945974</c:v>
                </c:pt>
                <c:pt idx="1094">
                  <c:v>-4.7259839999969699</c:v>
                </c:pt>
                <c:pt idx="1095">
                  <c:v>-4.7245939999993425</c:v>
                </c:pt>
                <c:pt idx="1096">
                  <c:v>-4.7232039999944391</c:v>
                </c:pt>
                <c:pt idx="1097">
                  <c:v>-4.7218139999968116</c:v>
                </c:pt>
                <c:pt idx="1098">
                  <c:v>-4.7204239999991842</c:v>
                </c:pt>
                <c:pt idx="1099">
                  <c:v>-4.7190349999946193</c:v>
                </c:pt>
                <c:pt idx="1100">
                  <c:v>-4.7176449999969918</c:v>
                </c:pt>
                <c:pt idx="1101">
                  <c:v>-4.7162549999993644</c:v>
                </c:pt>
                <c:pt idx="1102">
                  <c:v>-4.7148639999941224</c:v>
                </c:pt>
                <c:pt idx="1103">
                  <c:v>-4.7134749999968335</c:v>
                </c:pt>
                <c:pt idx="1104">
                  <c:v>-4.7120839999988675</c:v>
                </c:pt>
                <c:pt idx="1105">
                  <c:v>-4.7106939999939641</c:v>
                </c:pt>
                <c:pt idx="1106">
                  <c:v>-4.7093039999963366</c:v>
                </c:pt>
                <c:pt idx="1107">
                  <c:v>-4.7079139999987092</c:v>
                </c:pt>
                <c:pt idx="1108">
                  <c:v>-4.7065239999938058</c:v>
                </c:pt>
                <c:pt idx="1109">
                  <c:v>-4.7051339999961783</c:v>
                </c:pt>
                <c:pt idx="1110">
                  <c:v>-4.7037439999985509</c:v>
                </c:pt>
                <c:pt idx="1111">
                  <c:v>-4.7023539999936474</c:v>
                </c:pt>
                <c:pt idx="1112">
                  <c:v>-4.7009649999963585</c:v>
                </c:pt>
                <c:pt idx="1113">
                  <c:v>-4.6995699999970384</c:v>
                </c:pt>
                <c:pt idx="1114">
                  <c:v>-4.6981769999983953</c:v>
                </c:pt>
                <c:pt idx="1115">
                  <c:v>-4.6967819999990752</c:v>
                </c:pt>
                <c:pt idx="1116">
                  <c:v>-4.6953919999941718</c:v>
                </c:pt>
                <c:pt idx="1117">
                  <c:v>-4.6940019999965443</c:v>
                </c:pt>
                <c:pt idx="1118">
                  <c:v>-4.6926129999992554</c:v>
                </c:pt>
                <c:pt idx="1119">
                  <c:v>-4.6912239999946905</c:v>
                </c:pt>
                <c:pt idx="1120">
                  <c:v>-4.6898339999970631</c:v>
                </c:pt>
                <c:pt idx="1121">
                  <c:v>-4.6884449999997742</c:v>
                </c:pt>
                <c:pt idx="1122">
                  <c:v>-4.6870549999948707</c:v>
                </c:pt>
                <c:pt idx="1123">
                  <c:v>-4.6856659999975818</c:v>
                </c:pt>
                <c:pt idx="1124">
                  <c:v>-4.6842759999999544</c:v>
                </c:pt>
                <c:pt idx="1125">
                  <c:v>-4.682885999995051</c:v>
                </c:pt>
                <c:pt idx="1126">
                  <c:v>-4.681496999997762</c:v>
                </c:pt>
                <c:pt idx="1127">
                  <c:v>-4.6801070000001346</c:v>
                </c:pt>
                <c:pt idx="1128">
                  <c:v>-4.6787179999955697</c:v>
                </c:pt>
                <c:pt idx="1129">
                  <c:v>-4.6773279999979422</c:v>
                </c:pt>
                <c:pt idx="1130">
                  <c:v>-4.6759390000006533</c:v>
                </c:pt>
                <c:pt idx="1131">
                  <c:v>-4.6745489999957499</c:v>
                </c:pt>
                <c:pt idx="1132">
                  <c:v>-4.673159999998461</c:v>
                </c:pt>
                <c:pt idx="1133">
                  <c:v>-4.6717699999935576</c:v>
                </c:pt>
                <c:pt idx="1134">
                  <c:v>-4.6703809999962687</c:v>
                </c:pt>
                <c:pt idx="1135">
                  <c:v>-4.6689909999986412</c:v>
                </c:pt>
                <c:pt idx="1136">
                  <c:v>-4.6676019999940763</c:v>
                </c:pt>
                <c:pt idx="1137">
                  <c:v>-4.6662119999964489</c:v>
                </c:pt>
                <c:pt idx="1138">
                  <c:v>-4.6648229999991599</c:v>
                </c:pt>
                <c:pt idx="1139">
                  <c:v>-4.6634329999942565</c:v>
                </c:pt>
                <c:pt idx="1140">
                  <c:v>-4.6620439999969676</c:v>
                </c:pt>
                <c:pt idx="1141">
                  <c:v>-4.6606539999993402</c:v>
                </c:pt>
                <c:pt idx="1142">
                  <c:v>-4.6592649999947753</c:v>
                </c:pt>
                <c:pt idx="1143">
                  <c:v>-4.6578749999971478</c:v>
                </c:pt>
                <c:pt idx="1144">
                  <c:v>-4.6564859999998589</c:v>
                </c:pt>
                <c:pt idx="1145">
                  <c:v>-4.6550959999949555</c:v>
                </c:pt>
                <c:pt idx="1146">
                  <c:v>-4.6537069999976666</c:v>
                </c:pt>
                <c:pt idx="1147">
                  <c:v>-4.6523170000000391</c:v>
                </c:pt>
                <c:pt idx="1148">
                  <c:v>-4.6509279999954742</c:v>
                </c:pt>
                <c:pt idx="1149">
                  <c:v>-4.6495379999978468</c:v>
                </c:pt>
                <c:pt idx="1150">
                  <c:v>-4.6481490000005579</c:v>
                </c:pt>
                <c:pt idx="1151">
                  <c:v>-4.6467589999956544</c:v>
                </c:pt>
                <c:pt idx="1152">
                  <c:v>-4.645368999998027</c:v>
                </c:pt>
                <c:pt idx="1153">
                  <c:v>-4.6439799999934621</c:v>
                </c:pt>
                <c:pt idx="1154">
                  <c:v>-4.6425899999958347</c:v>
                </c:pt>
                <c:pt idx="1155">
                  <c:v>-4.6412009999985457</c:v>
                </c:pt>
                <c:pt idx="1156">
                  <c:v>-4.6398109999936423</c:v>
                </c:pt>
                <c:pt idx="1157">
                  <c:v>-4.6384219999963534</c:v>
                </c:pt>
                <c:pt idx="1158">
                  <c:v>-4.6370329999990645</c:v>
                </c:pt>
                <c:pt idx="1159">
                  <c:v>-4.6356429999941611</c:v>
                </c:pt>
                <c:pt idx="1160">
                  <c:v>-4.6342529999965336</c:v>
                </c:pt>
                <c:pt idx="1161">
                  <c:v>-4.6328639999992447</c:v>
                </c:pt>
                <c:pt idx="1162">
                  <c:v>-4.6314739999943413</c:v>
                </c:pt>
                <c:pt idx="1163">
                  <c:v>-4.6300849999970524</c:v>
                </c:pt>
                <c:pt idx="1164">
                  <c:v>-4.6286949999994249</c:v>
                </c:pt>
                <c:pt idx="1165">
                  <c:v>-4.62730599999486</c:v>
                </c:pt>
                <c:pt idx="1166">
                  <c:v>-4.6259159999972326</c:v>
                </c:pt>
                <c:pt idx="1167">
                  <c:v>-4.6245269999999437</c:v>
                </c:pt>
                <c:pt idx="1168">
                  <c:v>-4.6231369999950402</c:v>
                </c:pt>
                <c:pt idx="1169">
                  <c:v>-4.6217479999977513</c:v>
                </c:pt>
                <c:pt idx="1170">
                  <c:v>-4.6203580000001239</c:v>
                </c:pt>
                <c:pt idx="1171">
                  <c:v>-4.618968999995559</c:v>
                </c:pt>
                <c:pt idx="1172">
                  <c:v>-4.6175789999979315</c:v>
                </c:pt>
                <c:pt idx="1173">
                  <c:v>-4.6161900000006426</c:v>
                </c:pt>
                <c:pt idx="1174">
                  <c:v>-4.6147999999957392</c:v>
                </c:pt>
                <c:pt idx="1175">
                  <c:v>-4.6134109999984503</c:v>
                </c:pt>
                <c:pt idx="1176">
                  <c:v>-4.6120209999935469</c:v>
                </c:pt>
                <c:pt idx="1177">
                  <c:v>-4.6106319999962579</c:v>
                </c:pt>
                <c:pt idx="1178">
                  <c:v>-4.6092419999986305</c:v>
                </c:pt>
                <c:pt idx="1179">
                  <c:v>-4.6078529999940656</c:v>
                </c:pt>
                <c:pt idx="1180">
                  <c:v>-4.6064629999964382</c:v>
                </c:pt>
                <c:pt idx="1181">
                  <c:v>-4.6050739999991492</c:v>
                </c:pt>
                <c:pt idx="1182">
                  <c:v>-4.6036839999942458</c:v>
                </c:pt>
                <c:pt idx="1183">
                  <c:v>-4.6022949999969569</c:v>
                </c:pt>
                <c:pt idx="1184">
                  <c:v>-4.6009049999993294</c:v>
                </c:pt>
                <c:pt idx="1185">
                  <c:v>-4.5995159999947646</c:v>
                </c:pt>
                <c:pt idx="1186">
                  <c:v>-4.5981259999971371</c:v>
                </c:pt>
                <c:pt idx="1187">
                  <c:v>-4.5967369999998482</c:v>
                </c:pt>
                <c:pt idx="1188">
                  <c:v>-4.5953429999935906</c:v>
                </c:pt>
                <c:pt idx="1189">
                  <c:v>-4.5939539999963017</c:v>
                </c:pt>
                <c:pt idx="1190">
                  <c:v>-4.5925639999986743</c:v>
                </c:pt>
                <c:pt idx="1191">
                  <c:v>-4.5911749999941094</c:v>
                </c:pt>
                <c:pt idx="1192">
                  <c:v>-4.5897849999964819</c:v>
                </c:pt>
                <c:pt idx="1193">
                  <c:v>-4.588395999999193</c:v>
                </c:pt>
                <c:pt idx="1194">
                  <c:v>-4.5870059999942896</c:v>
                </c:pt>
                <c:pt idx="1195">
                  <c:v>-4.5856169999970007</c:v>
                </c:pt>
                <c:pt idx="1196">
                  <c:v>-4.5842269999993732</c:v>
                </c:pt>
                <c:pt idx="1197">
                  <c:v>-4.5828379999948083</c:v>
                </c:pt>
                <c:pt idx="1198">
                  <c:v>-4.5814479999971809</c:v>
                </c:pt>
                <c:pt idx="1199">
                  <c:v>-4.580058999999892</c:v>
                </c:pt>
                <c:pt idx="1200">
                  <c:v>-4.5786689999949886</c:v>
                </c:pt>
                <c:pt idx="1201">
                  <c:v>-4.5772799999976996</c:v>
                </c:pt>
                <c:pt idx="1202">
                  <c:v>-4.5758900000000722</c:v>
                </c:pt>
                <c:pt idx="1203">
                  <c:v>-4.5745009999955073</c:v>
                </c:pt>
                <c:pt idx="1204">
                  <c:v>-4.5731109999978798</c:v>
                </c:pt>
                <c:pt idx="1205">
                  <c:v>-4.5717220000005909</c:v>
                </c:pt>
                <c:pt idx="1206">
                  <c:v>-4.5703319999956875</c:v>
                </c:pt>
                <c:pt idx="1207">
                  <c:v>-4.5689429999983986</c:v>
                </c:pt>
                <c:pt idx="1208">
                  <c:v>-4.5675529999934952</c:v>
                </c:pt>
                <c:pt idx="1209">
                  <c:v>-4.5661639999962063</c:v>
                </c:pt>
                <c:pt idx="1210">
                  <c:v>-4.5647739999985788</c:v>
                </c:pt>
                <c:pt idx="1211">
                  <c:v>-4.5633849999940139</c:v>
                </c:pt>
                <c:pt idx="1212">
                  <c:v>-4.5619949999963865</c:v>
                </c:pt>
                <c:pt idx="1213">
                  <c:v>-4.5606059999990975</c:v>
                </c:pt>
                <c:pt idx="1214">
                  <c:v>-4.5592159999941941</c:v>
                </c:pt>
                <c:pt idx="1215">
                  <c:v>-4.5578269999969052</c:v>
                </c:pt>
                <c:pt idx="1216">
                  <c:v>-4.5564369999992778</c:v>
                </c:pt>
                <c:pt idx="1217">
                  <c:v>-4.5550479999947129</c:v>
                </c:pt>
                <c:pt idx="1218">
                  <c:v>-4.5536579999970854</c:v>
                </c:pt>
                <c:pt idx="1219">
                  <c:v>-4.5522689999997965</c:v>
                </c:pt>
                <c:pt idx="1220">
                  <c:v>-4.5508789999948931</c:v>
                </c:pt>
                <c:pt idx="1221">
                  <c:v>-4.5494899999976042</c:v>
                </c:pt>
                <c:pt idx="1222">
                  <c:v>-4.5480999999999767</c:v>
                </c:pt>
                <c:pt idx="1223">
                  <c:v>-4.5467109999954118</c:v>
                </c:pt>
                <c:pt idx="1224">
                  <c:v>-4.5453209999977844</c:v>
                </c:pt>
                <c:pt idx="1225">
                  <c:v>-4.5439320000004955</c:v>
                </c:pt>
                <c:pt idx="1226">
                  <c:v>-4.5425419999955921</c:v>
                </c:pt>
                <c:pt idx="1227">
                  <c:v>-4.5411529999983031</c:v>
                </c:pt>
                <c:pt idx="1228">
                  <c:v>-4.5397630000006757</c:v>
                </c:pt>
                <c:pt idx="1229">
                  <c:v>-4.5383739999961108</c:v>
                </c:pt>
                <c:pt idx="1230">
                  <c:v>-4.5369839999984833</c:v>
                </c:pt>
                <c:pt idx="1231">
                  <c:v>-4.5355949999939185</c:v>
                </c:pt>
                <c:pt idx="1232">
                  <c:v>-4.534204999996291</c:v>
                </c:pt>
                <c:pt idx="1233">
                  <c:v>-4.5328159999990021</c:v>
                </c:pt>
                <c:pt idx="1234">
                  <c:v>-4.5314259999940987</c:v>
                </c:pt>
                <c:pt idx="1235">
                  <c:v>-4.5300369999968098</c:v>
                </c:pt>
                <c:pt idx="1236">
                  <c:v>-4.5286469999991823</c:v>
                </c:pt>
                <c:pt idx="1237">
                  <c:v>-4.5272579999946174</c:v>
                </c:pt>
                <c:pt idx="1238">
                  <c:v>-4.52586799999699</c:v>
                </c:pt>
                <c:pt idx="1239">
                  <c:v>-4.5244779999993625</c:v>
                </c:pt>
                <c:pt idx="1240">
                  <c:v>-4.5230889999947976</c:v>
                </c:pt>
                <c:pt idx="1241">
                  <c:v>-4.5216989999971702</c:v>
                </c:pt>
                <c:pt idx="1242">
                  <c:v>-4.5203099999998813</c:v>
                </c:pt>
                <c:pt idx="1243">
                  <c:v>-4.5189199999949778</c:v>
                </c:pt>
                <c:pt idx="1244">
                  <c:v>-4.5175309999976889</c:v>
                </c:pt>
                <c:pt idx="1245">
                  <c:v>-4.5161420000004</c:v>
                </c:pt>
                <c:pt idx="1246">
                  <c:v>-4.5147519999954966</c:v>
                </c:pt>
                <c:pt idx="1247">
                  <c:v>-4.5133619999978691</c:v>
                </c:pt>
                <c:pt idx="1248">
                  <c:v>-4.5119730000005802</c:v>
                </c:pt>
                <c:pt idx="1249">
                  <c:v>-4.5105829999956768</c:v>
                </c:pt>
                <c:pt idx="1250">
                  <c:v>-4.5091939999983879</c:v>
                </c:pt>
                <c:pt idx="1251">
                  <c:v>-4.5078039999934845</c:v>
                </c:pt>
                <c:pt idx="1252">
                  <c:v>-4.5064149999961955</c:v>
                </c:pt>
                <c:pt idx="1253">
                  <c:v>-4.5050249999985681</c:v>
                </c:pt>
                <c:pt idx="1254">
                  <c:v>-4.5036359999940032</c:v>
                </c:pt>
                <c:pt idx="1255">
                  <c:v>-4.5022459999963758</c:v>
                </c:pt>
                <c:pt idx="1256">
                  <c:v>-4.5008569999990868</c:v>
                </c:pt>
                <c:pt idx="1257">
                  <c:v>-4.4994669999941834</c:v>
                </c:pt>
                <c:pt idx="1258">
                  <c:v>-4.4980779999968945</c:v>
                </c:pt>
                <c:pt idx="1259">
                  <c:v>-4.496687999999267</c:v>
                </c:pt>
                <c:pt idx="1260">
                  <c:v>-4.4952989999947022</c:v>
                </c:pt>
                <c:pt idx="1261">
                  <c:v>-4.4939089999970747</c:v>
                </c:pt>
                <c:pt idx="1262">
                  <c:v>-4.4925199999997858</c:v>
                </c:pt>
                <c:pt idx="1263">
                  <c:v>-4.4911299999948824</c:v>
                </c:pt>
                <c:pt idx="1264">
                  <c:v>-4.4897409999975935</c:v>
                </c:pt>
                <c:pt idx="1265">
                  <c:v>-4.488350999999966</c:v>
                </c:pt>
                <c:pt idx="1266">
                  <c:v>-4.4869619999954011</c:v>
                </c:pt>
                <c:pt idx="1267">
                  <c:v>-4.4855719999977737</c:v>
                </c:pt>
                <c:pt idx="1268">
                  <c:v>-4.4841830000004848</c:v>
                </c:pt>
                <c:pt idx="1269">
                  <c:v>-4.4827929999955813</c:v>
                </c:pt>
                <c:pt idx="1270">
                  <c:v>-4.4814039999982924</c:v>
                </c:pt>
                <c:pt idx="1271">
                  <c:v>-4.480014000000665</c:v>
                </c:pt>
                <c:pt idx="1272">
                  <c:v>-4.4786239999957616</c:v>
                </c:pt>
                <c:pt idx="1273">
                  <c:v>-4.4772349999984726</c:v>
                </c:pt>
                <c:pt idx="1274">
                  <c:v>-4.4758449999935692</c:v>
                </c:pt>
                <c:pt idx="1275">
                  <c:v>-4.4744559999962803</c:v>
                </c:pt>
                <c:pt idx="1276">
                  <c:v>-4.4730659999986528</c:v>
                </c:pt>
                <c:pt idx="1277">
                  <c:v>-4.471676999994088</c:v>
                </c:pt>
                <c:pt idx="1278">
                  <c:v>-4.4702869999964605</c:v>
                </c:pt>
                <c:pt idx="1279">
                  <c:v>-4.4688979999991716</c:v>
                </c:pt>
                <c:pt idx="1280">
                  <c:v>-4.4675079999942682</c:v>
                </c:pt>
                <c:pt idx="1281">
                  <c:v>-4.4661189999969793</c:v>
                </c:pt>
                <c:pt idx="1282">
                  <c:v>-4.4647289999993518</c:v>
                </c:pt>
                <c:pt idx="1283">
                  <c:v>-4.4633399999947869</c:v>
                </c:pt>
                <c:pt idx="1284">
                  <c:v>-4.4619499999971595</c:v>
                </c:pt>
                <c:pt idx="1285">
                  <c:v>-4.4605609999998705</c:v>
                </c:pt>
                <c:pt idx="1286">
                  <c:v>-4.4591709999949671</c:v>
                </c:pt>
                <c:pt idx="1287">
                  <c:v>-4.4577809999973397</c:v>
                </c:pt>
                <c:pt idx="1288">
                  <c:v>-4.4563920000000508</c:v>
                </c:pt>
                <c:pt idx="1289">
                  <c:v>-4.4550019999951473</c:v>
                </c:pt>
                <c:pt idx="1290">
                  <c:v>-4.4536129999978584</c:v>
                </c:pt>
                <c:pt idx="1291">
                  <c:v>-4.452223000000231</c:v>
                </c:pt>
                <c:pt idx="1292">
                  <c:v>-4.4508329999953276</c:v>
                </c:pt>
                <c:pt idx="1293">
                  <c:v>-4.4494429999977001</c:v>
                </c:pt>
                <c:pt idx="1294">
                  <c:v>-4.4480530000000726</c:v>
                </c:pt>
                <c:pt idx="1295">
                  <c:v>-4.4466639999955078</c:v>
                </c:pt>
                <c:pt idx="1296">
                  <c:v>-4.4452739999978803</c:v>
                </c:pt>
                <c:pt idx="1297">
                  <c:v>-4.4438850000005914</c:v>
                </c:pt>
                <c:pt idx="1298">
                  <c:v>-4.442494999995688</c:v>
                </c:pt>
                <c:pt idx="1299">
                  <c:v>-4.4411059999983991</c:v>
                </c:pt>
                <c:pt idx="1300">
                  <c:v>-4.4397159999934956</c:v>
                </c:pt>
                <c:pt idx="1301">
                  <c:v>-4.4383269999962067</c:v>
                </c:pt>
                <c:pt idx="1302">
                  <c:v>-4.4369369999985793</c:v>
                </c:pt>
                <c:pt idx="1303">
                  <c:v>-4.4355479999940144</c:v>
                </c:pt>
                <c:pt idx="1304">
                  <c:v>-4.4341579999963869</c:v>
                </c:pt>
                <c:pt idx="1305">
                  <c:v>-4.432768999999098</c:v>
                </c:pt>
                <c:pt idx="1306">
                  <c:v>-4.4313789999941946</c:v>
                </c:pt>
                <c:pt idx="1307">
                  <c:v>-4.4299899999969057</c:v>
                </c:pt>
                <c:pt idx="1308">
                  <c:v>-4.4285999999992782</c:v>
                </c:pt>
                <c:pt idx="1309">
                  <c:v>-4.4272109999947133</c:v>
                </c:pt>
                <c:pt idx="1310">
                  <c:v>-4.4258209999970859</c:v>
                </c:pt>
                <c:pt idx="1311">
                  <c:v>-4.4244299999991199</c:v>
                </c:pt>
                <c:pt idx="1312">
                  <c:v>-4.4230399999942165</c:v>
                </c:pt>
                <c:pt idx="1313">
                  <c:v>-4.4216509999969276</c:v>
                </c:pt>
                <c:pt idx="1314">
                  <c:v>-4.4202609999993001</c:v>
                </c:pt>
                <c:pt idx="1315">
                  <c:v>-4.4188719999947352</c:v>
                </c:pt>
                <c:pt idx="1316">
                  <c:v>-4.4174819999971078</c:v>
                </c:pt>
                <c:pt idx="1317">
                  <c:v>-4.4160929999998189</c:v>
                </c:pt>
                <c:pt idx="1318">
                  <c:v>-4.4147029999949154</c:v>
                </c:pt>
                <c:pt idx="1319">
                  <c:v>-4.4133139999976265</c:v>
                </c:pt>
                <c:pt idx="1320">
                  <c:v>-4.4119239999999991</c:v>
                </c:pt>
                <c:pt idx="1321">
                  <c:v>-4.4105349999954342</c:v>
                </c:pt>
                <c:pt idx="1322">
                  <c:v>-4.4091449999978067</c:v>
                </c:pt>
                <c:pt idx="1323">
                  <c:v>-4.4077560000005178</c:v>
                </c:pt>
                <c:pt idx="1324">
                  <c:v>-4.4063659999956144</c:v>
                </c:pt>
                <c:pt idx="1325">
                  <c:v>-4.4049769999983255</c:v>
                </c:pt>
                <c:pt idx="1326">
                  <c:v>-4.403587000000698</c:v>
                </c:pt>
                <c:pt idx="1327">
                  <c:v>-4.4021979999961331</c:v>
                </c:pt>
                <c:pt idx="1328">
                  <c:v>-4.4008079999985057</c:v>
                </c:pt>
                <c:pt idx="1329">
                  <c:v>-4.3994189999939408</c:v>
                </c:pt>
                <c:pt idx="1330">
                  <c:v>-4.3980289999963134</c:v>
                </c:pt>
                <c:pt idx="1331">
                  <c:v>-4.3966399999990244</c:v>
                </c:pt>
                <c:pt idx="1332">
                  <c:v>-4.395249999994121</c:v>
                </c:pt>
                <c:pt idx="1333">
                  <c:v>-4.3938609999968321</c:v>
                </c:pt>
                <c:pt idx="1334">
                  <c:v>-4.3924709999992047</c:v>
                </c:pt>
                <c:pt idx="1335">
                  <c:v>-4.3910819999946398</c:v>
                </c:pt>
                <c:pt idx="1336">
                  <c:v>-4.3896919999970123</c:v>
                </c:pt>
                <c:pt idx="1337">
                  <c:v>-4.3883029999997234</c:v>
                </c:pt>
                <c:pt idx="1338">
                  <c:v>-4.38691299999482</c:v>
                </c:pt>
                <c:pt idx="1339">
                  <c:v>-4.3855239999975311</c:v>
                </c:pt>
                <c:pt idx="1340">
                  <c:v>-4.3841339999999036</c:v>
                </c:pt>
                <c:pt idx="1341">
                  <c:v>-4.3827439999950002</c:v>
                </c:pt>
                <c:pt idx="1342">
                  <c:v>-4.3813549999977113</c:v>
                </c:pt>
                <c:pt idx="1343">
                  <c:v>-4.3799650000000838</c:v>
                </c:pt>
                <c:pt idx="1344">
                  <c:v>-4.3785759999955189</c:v>
                </c:pt>
                <c:pt idx="1345">
                  <c:v>-4.3771859999978915</c:v>
                </c:pt>
                <c:pt idx="1346">
                  <c:v>-4.3757970000006026</c:v>
                </c:pt>
                <c:pt idx="1347">
                  <c:v>-4.3744079999960377</c:v>
                </c:pt>
                <c:pt idx="1348">
                  <c:v>-4.3730179999984102</c:v>
                </c:pt>
                <c:pt idx="1349">
                  <c:v>-4.3716289999938454</c:v>
                </c:pt>
                <c:pt idx="1350">
                  <c:v>-4.3702389999962179</c:v>
                </c:pt>
                <c:pt idx="1351">
                  <c:v>-4.3688489999985904</c:v>
                </c:pt>
                <c:pt idx="1352">
                  <c:v>-4.3674599999940256</c:v>
                </c:pt>
                <c:pt idx="1353">
                  <c:v>-4.3660699999963981</c:v>
                </c:pt>
                <c:pt idx="1354">
                  <c:v>-4.3646799999987707</c:v>
                </c:pt>
                <c:pt idx="1355">
                  <c:v>-4.3632909999942058</c:v>
                </c:pt>
                <c:pt idx="1356">
                  <c:v>-4.3619009999965783</c:v>
                </c:pt>
                <c:pt idx="1357">
                  <c:v>-4.3605119999992894</c:v>
                </c:pt>
                <c:pt idx="1358">
                  <c:v>-4.359121999994386</c:v>
                </c:pt>
                <c:pt idx="1359">
                  <c:v>-4.3577329999970971</c:v>
                </c:pt>
                <c:pt idx="1360">
                  <c:v>-4.3563429999994696</c:v>
                </c:pt>
                <c:pt idx="1361">
                  <c:v>-4.3549539999949047</c:v>
                </c:pt>
                <c:pt idx="1362">
                  <c:v>-4.3535639999972773</c:v>
                </c:pt>
                <c:pt idx="1363">
                  <c:v>-4.3521749999999884</c:v>
                </c:pt>
                <c:pt idx="1364">
                  <c:v>-4.3507790000003297</c:v>
                </c:pt>
                <c:pt idx="1365">
                  <c:v>-4.3493889999954263</c:v>
                </c:pt>
                <c:pt idx="1366">
                  <c:v>-4.3479989999977988</c:v>
                </c:pt>
                <c:pt idx="1367">
                  <c:v>-4.3466100000005099</c:v>
                </c:pt>
                <c:pt idx="1368">
                  <c:v>-4.3452199999956065</c:v>
                </c:pt>
                <c:pt idx="1369">
                  <c:v>-4.3438309999983176</c:v>
                </c:pt>
                <c:pt idx="1370">
                  <c:v>-4.3424410000006901</c:v>
                </c:pt>
                <c:pt idx="1371">
                  <c:v>-4.3410519999961252</c:v>
                </c:pt>
                <c:pt idx="1372">
                  <c:v>-4.3396619999984978</c:v>
                </c:pt>
                <c:pt idx="1373">
                  <c:v>-4.3382729999939329</c:v>
                </c:pt>
                <c:pt idx="1374">
                  <c:v>-4.3368829999963054</c:v>
                </c:pt>
                <c:pt idx="1375">
                  <c:v>-4.3354939999990165</c:v>
                </c:pt>
                <c:pt idx="1376">
                  <c:v>-4.3341039999941131</c:v>
                </c:pt>
                <c:pt idx="1377">
                  <c:v>-4.3327149999968242</c:v>
                </c:pt>
                <c:pt idx="1378">
                  <c:v>-4.3313249999991967</c:v>
                </c:pt>
                <c:pt idx="1379">
                  <c:v>-4.3299359999946319</c:v>
                </c:pt>
                <c:pt idx="1380">
                  <c:v>-4.3285459999970044</c:v>
                </c:pt>
                <c:pt idx="1381">
                  <c:v>-4.3271569999997155</c:v>
                </c:pt>
                <c:pt idx="1382">
                  <c:v>-4.3257669999948121</c:v>
                </c:pt>
                <c:pt idx="1383">
                  <c:v>-4.3243779999975231</c:v>
                </c:pt>
                <c:pt idx="1384">
                  <c:v>-4.3229879999998957</c:v>
                </c:pt>
                <c:pt idx="1385">
                  <c:v>-4.3215989999953308</c:v>
                </c:pt>
                <c:pt idx="1386">
                  <c:v>-4.3202089999977034</c:v>
                </c:pt>
                <c:pt idx="1387">
                  <c:v>-4.3188200000004144</c:v>
                </c:pt>
                <c:pt idx="1388">
                  <c:v>-4.317429999995511</c:v>
                </c:pt>
                <c:pt idx="1389">
                  <c:v>-4.3160409999982221</c:v>
                </c:pt>
                <c:pt idx="1390">
                  <c:v>-4.3146510000005946</c:v>
                </c:pt>
                <c:pt idx="1391">
                  <c:v>-4.3132609999956912</c:v>
                </c:pt>
                <c:pt idx="1392">
                  <c:v>-4.3118719999984023</c:v>
                </c:pt>
                <c:pt idx="1393">
                  <c:v>-4.3104819999934989</c:v>
                </c:pt>
                <c:pt idx="1394">
                  <c:v>-4.30909299999621</c:v>
                </c:pt>
                <c:pt idx="1395">
                  <c:v>-4.3077029999985825</c:v>
                </c:pt>
                <c:pt idx="1396">
                  <c:v>-4.3063139999940176</c:v>
                </c:pt>
                <c:pt idx="1397">
                  <c:v>-4.3049239999963902</c:v>
                </c:pt>
                <c:pt idx="1398">
                  <c:v>-4.3035349999991013</c:v>
                </c:pt>
                <c:pt idx="1399">
                  <c:v>-4.3021449999941979</c:v>
                </c:pt>
                <c:pt idx="1400">
                  <c:v>-4.3007559999969089</c:v>
                </c:pt>
                <c:pt idx="1401">
                  <c:v>-4.2993659999992815</c:v>
                </c:pt>
                <c:pt idx="1402">
                  <c:v>-4.2979769999947166</c:v>
                </c:pt>
                <c:pt idx="1403">
                  <c:v>-4.2965869999970892</c:v>
                </c:pt>
                <c:pt idx="1404">
                  <c:v>-4.2951979999998002</c:v>
                </c:pt>
                <c:pt idx="1405">
                  <c:v>-4.2938079999948968</c:v>
                </c:pt>
                <c:pt idx="1406">
                  <c:v>-4.2924189999976079</c:v>
                </c:pt>
                <c:pt idx="1407">
                  <c:v>-4.2910289999999804</c:v>
                </c:pt>
                <c:pt idx="1408">
                  <c:v>-4.2896399999954156</c:v>
                </c:pt>
                <c:pt idx="1409">
                  <c:v>-4.2882499999977881</c:v>
                </c:pt>
                <c:pt idx="1410">
                  <c:v>-4.2868610000004992</c:v>
                </c:pt>
                <c:pt idx="1411">
                  <c:v>-4.2854709999955958</c:v>
                </c:pt>
                <c:pt idx="1412">
                  <c:v>-4.2840819999983069</c:v>
                </c:pt>
                <c:pt idx="1413">
                  <c:v>-4.2826920000006794</c:v>
                </c:pt>
                <c:pt idx="1414">
                  <c:v>-4.2813029999961145</c:v>
                </c:pt>
                <c:pt idx="1415">
                  <c:v>-4.2799129999984871</c:v>
                </c:pt>
                <c:pt idx="1416">
                  <c:v>-4.2785239999939222</c:v>
                </c:pt>
                <c:pt idx="1417">
                  <c:v>-4.2771339999962947</c:v>
                </c:pt>
                <c:pt idx="1418">
                  <c:v>-4.2757449999990058</c:v>
                </c:pt>
                <c:pt idx="1419">
                  <c:v>-4.2743549999941024</c:v>
                </c:pt>
                <c:pt idx="1420">
                  <c:v>-4.2729649999964749</c:v>
                </c:pt>
                <c:pt idx="1421">
                  <c:v>-4.271575999999186</c:v>
                </c:pt>
                <c:pt idx="1422">
                  <c:v>-4.2701869999946211</c:v>
                </c:pt>
                <c:pt idx="1423">
                  <c:v>-4.2687969999969937</c:v>
                </c:pt>
                <c:pt idx="1424">
                  <c:v>-4.2674079999997048</c:v>
                </c:pt>
                <c:pt idx="1425">
                  <c:v>-4.2660179999948014</c:v>
                </c:pt>
                <c:pt idx="1426">
                  <c:v>-4.2646289999975124</c:v>
                </c:pt>
                <c:pt idx="1427">
                  <c:v>-4.263238999999885</c:v>
                </c:pt>
                <c:pt idx="1428">
                  <c:v>-4.2618489999949816</c:v>
                </c:pt>
                <c:pt idx="1429">
                  <c:v>-4.2604599999976926</c:v>
                </c:pt>
                <c:pt idx="1430">
                  <c:v>-4.2590700000000652</c:v>
                </c:pt>
                <c:pt idx="1431">
                  <c:v>-4.2576799999951618</c:v>
                </c:pt>
                <c:pt idx="1432">
                  <c:v>-4.2562899999975343</c:v>
                </c:pt>
                <c:pt idx="1433">
                  <c:v>-4.2549010000002454</c:v>
                </c:pt>
                <c:pt idx="1434">
                  <c:v>-4.253510999995342</c:v>
                </c:pt>
                <c:pt idx="1435">
                  <c:v>-4.2521219999980531</c:v>
                </c:pt>
                <c:pt idx="1436">
                  <c:v>-4.2507320000004256</c:v>
                </c:pt>
                <c:pt idx="1437">
                  <c:v>-4.2493429999958607</c:v>
                </c:pt>
                <c:pt idx="1438">
                  <c:v>-4.2479529999982333</c:v>
                </c:pt>
                <c:pt idx="1439">
                  <c:v>-4.2465639999936684</c:v>
                </c:pt>
                <c:pt idx="1440">
                  <c:v>-4.2451739999960409</c:v>
                </c:pt>
                <c:pt idx="1441">
                  <c:v>-4.243784999998752</c:v>
                </c:pt>
                <c:pt idx="1442">
                  <c:v>-4.2423949999938486</c:v>
                </c:pt>
                <c:pt idx="1443">
                  <c:v>-4.2410059999965597</c:v>
                </c:pt>
                <c:pt idx="1444">
                  <c:v>-4.2396159999989322</c:v>
                </c:pt>
                <c:pt idx="1445">
                  <c:v>-4.2382269999943674</c:v>
                </c:pt>
                <c:pt idx="1446">
                  <c:v>-4.2368369999967399</c:v>
                </c:pt>
                <c:pt idx="1447">
                  <c:v>-4.2354469999991124</c:v>
                </c:pt>
                <c:pt idx="1448">
                  <c:v>-4.2340579999945476</c:v>
                </c:pt>
                <c:pt idx="1449">
                  <c:v>-4.2326679999969201</c:v>
                </c:pt>
                <c:pt idx="1450">
                  <c:v>-4.2312789999996312</c:v>
                </c:pt>
                <c:pt idx="1451">
                  <c:v>-4.2298889999947278</c:v>
                </c:pt>
                <c:pt idx="1452">
                  <c:v>-4.2284999999974389</c:v>
                </c:pt>
                <c:pt idx="1453">
                  <c:v>-4.2271099999998114</c:v>
                </c:pt>
                <c:pt idx="1454">
                  <c:v>-4.2257209999952465</c:v>
                </c:pt>
                <c:pt idx="1455">
                  <c:v>-4.2243309999976191</c:v>
                </c:pt>
                <c:pt idx="1456">
                  <c:v>-4.2229420000003302</c:v>
                </c:pt>
                <c:pt idx="1457">
                  <c:v>-4.2215519999954267</c:v>
                </c:pt>
                <c:pt idx="1458">
                  <c:v>-4.2201629999981378</c:v>
                </c:pt>
                <c:pt idx="1459">
                  <c:v>-4.2187730000005104</c:v>
                </c:pt>
                <c:pt idx="1460">
                  <c:v>-4.2173839999959455</c:v>
                </c:pt>
                <c:pt idx="1461">
                  <c:v>-4.215993999998318</c:v>
                </c:pt>
                <c:pt idx="1462">
                  <c:v>-4.2146049999937532</c:v>
                </c:pt>
                <c:pt idx="1463">
                  <c:v>-4.2132149999961257</c:v>
                </c:pt>
                <c:pt idx="1464">
                  <c:v>-4.2118259999988368</c:v>
                </c:pt>
                <c:pt idx="1465">
                  <c:v>-4.2104359999939334</c:v>
                </c:pt>
                <c:pt idx="1466">
                  <c:v>-4.2090469999966444</c:v>
                </c:pt>
                <c:pt idx="1467">
                  <c:v>-4.207656999999017</c:v>
                </c:pt>
                <c:pt idx="1468">
                  <c:v>-4.2062679999944521</c:v>
                </c:pt>
                <c:pt idx="1469">
                  <c:v>-4.2048779999968247</c:v>
                </c:pt>
                <c:pt idx="1470">
                  <c:v>-4.2034889999995357</c:v>
                </c:pt>
                <c:pt idx="1471">
                  <c:v>-4.2020989999946323</c:v>
                </c:pt>
                <c:pt idx="1472">
                  <c:v>-4.2007099999973434</c:v>
                </c:pt>
                <c:pt idx="1473">
                  <c:v>-4.1993199999997159</c:v>
                </c:pt>
                <c:pt idx="1474">
                  <c:v>-4.1979309999951511</c:v>
                </c:pt>
                <c:pt idx="1475">
                  <c:v>-4.1965409999975236</c:v>
                </c:pt>
                <c:pt idx="1476">
                  <c:v>-4.1951520000002347</c:v>
                </c:pt>
                <c:pt idx="1477">
                  <c:v>-4.1937619999953313</c:v>
                </c:pt>
                <c:pt idx="1478">
                  <c:v>-4.1923729999980424</c:v>
                </c:pt>
                <c:pt idx="1479">
                  <c:v>-4.1909830000004149</c:v>
                </c:pt>
                <c:pt idx="1480">
                  <c:v>-4.18959399999585</c:v>
                </c:pt>
                <c:pt idx="1481">
                  <c:v>-4.1882039999982226</c:v>
                </c:pt>
                <c:pt idx="1482">
                  <c:v>-4.1868149999936577</c:v>
                </c:pt>
                <c:pt idx="1483">
                  <c:v>-4.1854249999960302</c:v>
                </c:pt>
                <c:pt idx="1484">
                  <c:v>-4.1840359999987413</c:v>
                </c:pt>
                <c:pt idx="1485">
                  <c:v>-4.1826459999938379</c:v>
                </c:pt>
                <c:pt idx="1486">
                  <c:v>-4.181256999996549</c:v>
                </c:pt>
                <c:pt idx="1487">
                  <c:v>-4.1798669999989215</c:v>
                </c:pt>
                <c:pt idx="1488">
                  <c:v>-4.1784779999943567</c:v>
                </c:pt>
                <c:pt idx="1489">
                  <c:v>-4.1770879999967292</c:v>
                </c:pt>
                <c:pt idx="1490">
                  <c:v>-4.1756989999994403</c:v>
                </c:pt>
                <c:pt idx="1491">
                  <c:v>-4.1743089999945369</c:v>
                </c:pt>
                <c:pt idx="1492">
                  <c:v>-4.1729199999972479</c:v>
                </c:pt>
                <c:pt idx="1493">
                  <c:v>-4.1715299999996205</c:v>
                </c:pt>
                <c:pt idx="1494">
                  <c:v>-4.1701409999950556</c:v>
                </c:pt>
                <c:pt idx="1495">
                  <c:v>-4.1687509999974282</c:v>
                </c:pt>
                <c:pt idx="1496">
                  <c:v>-4.1673620000001392</c:v>
                </c:pt>
                <c:pt idx="1497">
                  <c:v>-4.1659719999952358</c:v>
                </c:pt>
                <c:pt idx="1498">
                  <c:v>-4.1645829999979469</c:v>
                </c:pt>
                <c:pt idx="1499">
                  <c:v>-4.1631930000003194</c:v>
                </c:pt>
                <c:pt idx="1500">
                  <c:v>-4.1618039999957546</c:v>
                </c:pt>
                <c:pt idx="1501">
                  <c:v>-4.1604139999981271</c:v>
                </c:pt>
                <c:pt idx="1502">
                  <c:v>-4.1590249999935622</c:v>
                </c:pt>
                <c:pt idx="1503">
                  <c:v>-4.1576349999959348</c:v>
                </c:pt>
                <c:pt idx="1504">
                  <c:v>-4.1562449999983073</c:v>
                </c:pt>
                <c:pt idx="1505">
                  <c:v>-4.1548559999937424</c:v>
                </c:pt>
                <c:pt idx="1506">
                  <c:v>-4.153465999996115</c:v>
                </c:pt>
                <c:pt idx="1507">
                  <c:v>-4.1520769999988261</c:v>
                </c:pt>
                <c:pt idx="1508">
                  <c:v>-4.1506869999939227</c:v>
                </c:pt>
                <c:pt idx="1509">
                  <c:v>-4.1492979999966337</c:v>
                </c:pt>
                <c:pt idx="1510">
                  <c:v>-4.1479079999990063</c:v>
                </c:pt>
                <c:pt idx="1511">
                  <c:v>-4.1465169999937643</c:v>
                </c:pt>
                <c:pt idx="1512">
                  <c:v>-4.1451269999961369</c:v>
                </c:pt>
                <c:pt idx="1513">
                  <c:v>-4.143737999998848</c:v>
                </c:pt>
                <c:pt idx="1514">
                  <c:v>-4.1423479999939445</c:v>
                </c:pt>
                <c:pt idx="1515">
                  <c:v>-4.1409579999963171</c:v>
                </c:pt>
                <c:pt idx="1516">
                  <c:v>-4.1395669999983511</c:v>
                </c:pt>
                <c:pt idx="1517">
                  <c:v>-4.1381770000007236</c:v>
                </c:pt>
                <c:pt idx="1518">
                  <c:v>-4.1367869999958202</c:v>
                </c:pt>
                <c:pt idx="1519">
                  <c:v>-4.1353969999981928</c:v>
                </c:pt>
                <c:pt idx="1520">
                  <c:v>-4.1340070000005653</c:v>
                </c:pt>
                <c:pt idx="1521">
                  <c:v>-4.1326159999953234</c:v>
                </c:pt>
                <c:pt idx="1522">
                  <c:v>-4.1312259999976959</c:v>
                </c:pt>
                <c:pt idx="1523">
                  <c:v>-4.1298349999997299</c:v>
                </c:pt>
                <c:pt idx="1524">
                  <c:v>-4.1284449999948265</c:v>
                </c:pt>
                <c:pt idx="1525">
                  <c:v>-4.1270539999968605</c:v>
                </c:pt>
                <c:pt idx="1526">
                  <c:v>-4.1256639999992331</c:v>
                </c:pt>
                <c:pt idx="1527">
                  <c:v>-4.1242739999943296</c:v>
                </c:pt>
                <c:pt idx="1528">
                  <c:v>-4.1228839999967022</c:v>
                </c:pt>
                <c:pt idx="1529">
                  <c:v>-4.1214939999990747</c:v>
                </c:pt>
                <c:pt idx="1530">
                  <c:v>-4.1201039999941713</c:v>
                </c:pt>
                <c:pt idx="1531">
                  <c:v>-4.1187129999962053</c:v>
                </c:pt>
                <c:pt idx="1532">
                  <c:v>-4.1173239999989164</c:v>
                </c:pt>
                <c:pt idx="1533">
                  <c:v>-4.1159320000006119</c:v>
                </c:pt>
                <c:pt idx="1534">
                  <c:v>-4.1145419999957085</c:v>
                </c:pt>
                <c:pt idx="1535">
                  <c:v>-4.1131529999984195</c:v>
                </c:pt>
                <c:pt idx="1536">
                  <c:v>-4.1117629999935161</c:v>
                </c:pt>
                <c:pt idx="1537">
                  <c:v>-4.1103739999962272</c:v>
                </c:pt>
                <c:pt idx="1538">
                  <c:v>-4.1089839999985998</c:v>
                </c:pt>
                <c:pt idx="1539">
                  <c:v>-4.1075949999940349</c:v>
                </c:pt>
                <c:pt idx="1540">
                  <c:v>-4.1062049999964074</c:v>
                </c:pt>
                <c:pt idx="1541">
                  <c:v>-4.1048159999991185</c:v>
                </c:pt>
                <c:pt idx="1542">
                  <c:v>-4.1034259999942151</c:v>
                </c:pt>
                <c:pt idx="1543">
                  <c:v>-4.1020359999965876</c:v>
                </c:pt>
                <c:pt idx="1544">
                  <c:v>-4.1006469999992987</c:v>
                </c:pt>
                <c:pt idx="1545">
                  <c:v>-4.0992559999940568</c:v>
                </c:pt>
                <c:pt idx="1546">
                  <c:v>-4.0978659999964293</c:v>
                </c:pt>
                <c:pt idx="1547">
                  <c:v>-4.0964759999988019</c:v>
                </c:pt>
                <c:pt idx="1548">
                  <c:v>-4.0950859999938984</c:v>
                </c:pt>
                <c:pt idx="1549">
                  <c:v>-4.0936929999952554</c:v>
                </c:pt>
                <c:pt idx="1550">
                  <c:v>-4.0923029999976279</c:v>
                </c:pt>
                <c:pt idx="1551">
                  <c:v>-4.0909109999993234</c:v>
                </c:pt>
                <c:pt idx="1552">
                  <c:v>-4.08952099999442</c:v>
                </c:pt>
                <c:pt idx="1553">
                  <c:v>-4.0881309999967925</c:v>
                </c:pt>
                <c:pt idx="1554">
                  <c:v>-4.0867409999991651</c:v>
                </c:pt>
                <c:pt idx="1555">
                  <c:v>-4.0853499999939231</c:v>
                </c:pt>
                <c:pt idx="1556">
                  <c:v>-4.0839599999962957</c:v>
                </c:pt>
                <c:pt idx="1557">
                  <c:v>-4.0825669999976526</c:v>
                </c:pt>
                <c:pt idx="1558">
                  <c:v>-4.0811759999996866</c:v>
                </c:pt>
                <c:pt idx="1559">
                  <c:v>-4.0797859999947832</c:v>
                </c:pt>
                <c:pt idx="1560">
                  <c:v>-4.0783959999971557</c:v>
                </c:pt>
                <c:pt idx="1561">
                  <c:v>-4.0770059999995283</c:v>
                </c:pt>
                <c:pt idx="1562">
                  <c:v>-4.0756159999946249</c:v>
                </c:pt>
                <c:pt idx="1563">
                  <c:v>-4.0742249999966589</c:v>
                </c:pt>
                <c:pt idx="1564">
                  <c:v>-4.0728339999986929</c:v>
                </c:pt>
                <c:pt idx="1565">
                  <c:v>-4.0714439999937895</c:v>
                </c:pt>
                <c:pt idx="1566">
                  <c:v>-4.0700529999958235</c:v>
                </c:pt>
                <c:pt idx="1567">
                  <c:v>-4.0686619999978575</c:v>
                </c:pt>
                <c:pt idx="1568">
                  <c:v>-4.0672689999992144</c:v>
                </c:pt>
                <c:pt idx="1569">
                  <c:v>-4.065878999994311</c:v>
                </c:pt>
                <c:pt idx="1570">
                  <c:v>-4.064487999996345</c:v>
                </c:pt>
                <c:pt idx="1571">
                  <c:v>-4.063096999998379</c:v>
                </c:pt>
                <c:pt idx="1572">
                  <c:v>-4.0617069999934756</c:v>
                </c:pt>
                <c:pt idx="1573">
                  <c:v>-4.0603159999955096</c:v>
                </c:pt>
                <c:pt idx="1574">
                  <c:v>-4.0589249999975436</c:v>
                </c:pt>
                <c:pt idx="1575">
                  <c:v>-4.0575339999995776</c:v>
                </c:pt>
                <c:pt idx="1576">
                  <c:v>-4.0561439999946742</c:v>
                </c:pt>
                <c:pt idx="1577">
                  <c:v>-4.0547529999967082</c:v>
                </c:pt>
                <c:pt idx="1578">
                  <c:v>-4.0533629999990808</c:v>
                </c:pt>
                <c:pt idx="1579">
                  <c:v>-4.0519719999938388</c:v>
                </c:pt>
                <c:pt idx="1580">
                  <c:v>-4.0505819999962114</c:v>
                </c:pt>
                <c:pt idx="1581">
                  <c:v>-4.0491919999985839</c:v>
                </c:pt>
                <c:pt idx="1582">
                  <c:v>-4.0478019999936805</c:v>
                </c:pt>
                <c:pt idx="1583">
                  <c:v>-4.0464119999960531</c:v>
                </c:pt>
                <c:pt idx="1584">
                  <c:v>-4.0450209999980871</c:v>
                </c:pt>
                <c:pt idx="1585">
                  <c:v>-4.0436310000004596</c:v>
                </c:pt>
                <c:pt idx="1586">
                  <c:v>-4.0422409999955562</c:v>
                </c:pt>
                <c:pt idx="1587">
                  <c:v>-4.0408509999979287</c:v>
                </c:pt>
                <c:pt idx="1588">
                  <c:v>-4.0394610000003013</c:v>
                </c:pt>
                <c:pt idx="1589">
                  <c:v>-4.0380709999953979</c:v>
                </c:pt>
                <c:pt idx="1590">
                  <c:v>-4.0366799999974319</c:v>
                </c:pt>
                <c:pt idx="1591">
                  <c:v>-4.0352899999998044</c:v>
                </c:pt>
                <c:pt idx="1592">
                  <c:v>-4.033899999994901</c:v>
                </c:pt>
                <c:pt idx="1593">
                  <c:v>-4.0325109999976121</c:v>
                </c:pt>
                <c:pt idx="1594">
                  <c:v>-4.0311169999986305</c:v>
                </c:pt>
                <c:pt idx="1595">
                  <c:v>-4.0297269999937271</c:v>
                </c:pt>
                <c:pt idx="1596">
                  <c:v>-4.0283349999954225</c:v>
                </c:pt>
                <c:pt idx="1597">
                  <c:v>-4.0269439999974566</c:v>
                </c:pt>
                <c:pt idx="1598">
                  <c:v>-4.0255539999998291</c:v>
                </c:pt>
                <c:pt idx="1599">
                  <c:v>-4.0241639999949257</c:v>
                </c:pt>
                <c:pt idx="1600">
                  <c:v>-4.0227739999972982</c:v>
                </c:pt>
                <c:pt idx="1601">
                  <c:v>-4.0213839999996708</c:v>
                </c:pt>
                <c:pt idx="1602">
                  <c:v>-4.0199929999944288</c:v>
                </c:pt>
                <c:pt idx="1603">
                  <c:v>-4.0186029999968014</c:v>
                </c:pt>
                <c:pt idx="1604">
                  <c:v>-4.0172119999988354</c:v>
                </c:pt>
                <c:pt idx="1605">
                  <c:v>-4.0158200000005309</c:v>
                </c:pt>
                <c:pt idx="1606">
                  <c:v>-4.0144299999956274</c:v>
                </c:pt>
                <c:pt idx="1607">
                  <c:v>-4.013039999998</c:v>
                </c:pt>
                <c:pt idx="1608">
                  <c:v>-4.0116500000003725</c:v>
                </c:pt>
                <c:pt idx="1609">
                  <c:v>-4.0102599999954691</c:v>
                </c:pt>
                <c:pt idx="1610">
                  <c:v>-4.0088699999978417</c:v>
                </c:pt>
                <c:pt idx="1611">
                  <c:v>-4.0074800000002142</c:v>
                </c:pt>
                <c:pt idx="1612">
                  <c:v>-4.0060899999953108</c:v>
                </c:pt>
                <c:pt idx="1613">
                  <c:v>-4.0046989999973448</c:v>
                </c:pt>
                <c:pt idx="1614">
                  <c:v>-4.0033089999997173</c:v>
                </c:pt>
                <c:pt idx="1615">
                  <c:v>-4.0019189999948139</c:v>
                </c:pt>
                <c:pt idx="1616">
                  <c:v>-4.000529999997525</c:v>
                </c:pt>
                <c:pt idx="1617">
                  <c:v>-3.9991399999998976</c:v>
                </c:pt>
                <c:pt idx="1618">
                  <c:v>-3.9977499999949941</c:v>
                </c:pt>
                <c:pt idx="1619">
                  <c:v>-3.9963599999973667</c:v>
                </c:pt>
                <c:pt idx="1620">
                  <c:v>-3.9949699999997392</c:v>
                </c:pt>
                <c:pt idx="1621">
                  <c:v>-3.9935809999951744</c:v>
                </c:pt>
                <c:pt idx="1622">
                  <c:v>-3.9921909999975469</c:v>
                </c:pt>
                <c:pt idx="1623">
                  <c:v>-3.9908009999999194</c:v>
                </c:pt>
                <c:pt idx="1624">
                  <c:v>-3.9894119999953546</c:v>
                </c:pt>
                <c:pt idx="1625">
                  <c:v>-3.9880219999977271</c:v>
                </c:pt>
                <c:pt idx="1626">
                  <c:v>-3.9866330000004382</c:v>
                </c:pt>
                <c:pt idx="1627">
                  <c:v>-3.9852429999955348</c:v>
                </c:pt>
                <c:pt idx="1628">
                  <c:v>-3.9838539999982459</c:v>
                </c:pt>
                <c:pt idx="1629">
                  <c:v>-3.9824640000006184</c:v>
                </c:pt>
                <c:pt idx="1630">
                  <c:v>-3.981073999995715</c:v>
                </c:pt>
                <c:pt idx="1631">
                  <c:v>-3.9796849999984261</c:v>
                </c:pt>
                <c:pt idx="1632">
                  <c:v>-3.9782949999935227</c:v>
                </c:pt>
                <c:pt idx="1633">
                  <c:v>-3.9769059999962337</c:v>
                </c:pt>
                <c:pt idx="1634">
                  <c:v>-3.9755159999986063</c:v>
                </c:pt>
                <c:pt idx="1635">
                  <c:v>-3.9741269999940414</c:v>
                </c:pt>
                <c:pt idx="1636">
                  <c:v>-3.9727369999964139</c:v>
                </c:pt>
                <c:pt idx="1637">
                  <c:v>-3.971347999999125</c:v>
                </c:pt>
                <c:pt idx="1638">
                  <c:v>-3.9699579999942216</c:v>
                </c:pt>
                <c:pt idx="1639">
                  <c:v>-3.9685669999962556</c:v>
                </c:pt>
                <c:pt idx="1640">
                  <c:v>-3.9671749999979511</c:v>
                </c:pt>
                <c:pt idx="1641">
                  <c:v>-3.9657850000003236</c:v>
                </c:pt>
                <c:pt idx="1642">
                  <c:v>-3.9643929999947431</c:v>
                </c:pt>
                <c:pt idx="1643">
                  <c:v>-3.9630039999974542</c:v>
                </c:pt>
                <c:pt idx="1644">
                  <c:v>-3.9616139999998268</c:v>
                </c:pt>
                <c:pt idx="1645">
                  <c:v>-3.9602239999949234</c:v>
                </c:pt>
                <c:pt idx="1646">
                  <c:v>-3.9588339999972959</c:v>
                </c:pt>
                <c:pt idx="1647">
                  <c:v>-3.9574429999993299</c:v>
                </c:pt>
                <c:pt idx="1648">
                  <c:v>-3.9560529999944265</c:v>
                </c:pt>
                <c:pt idx="1649">
                  <c:v>-3.954662999996799</c:v>
                </c:pt>
                <c:pt idx="1650">
                  <c:v>-3.9532729999991716</c:v>
                </c:pt>
                <c:pt idx="1651">
                  <c:v>-3.9518829999942682</c:v>
                </c:pt>
                <c:pt idx="1652">
                  <c:v>-3.9504929999966407</c:v>
                </c:pt>
                <c:pt idx="1653">
                  <c:v>-3.9491029999990133</c:v>
                </c:pt>
                <c:pt idx="1654">
                  <c:v>-3.9477139999944484</c:v>
                </c:pt>
                <c:pt idx="1655">
                  <c:v>-3.9463239999968209</c:v>
                </c:pt>
                <c:pt idx="1656">
                  <c:v>-3.9449339999991935</c:v>
                </c:pt>
                <c:pt idx="1657">
                  <c:v>-3.9435429999939515</c:v>
                </c:pt>
                <c:pt idx="1658">
                  <c:v>-3.9421529999963241</c:v>
                </c:pt>
                <c:pt idx="1659">
                  <c:v>-3.9407629999986966</c:v>
                </c:pt>
                <c:pt idx="1660">
                  <c:v>-3.9393729999937932</c:v>
                </c:pt>
                <c:pt idx="1661">
                  <c:v>-3.9379829999961657</c:v>
                </c:pt>
                <c:pt idx="1662">
                  <c:v>-3.9365929999985383</c:v>
                </c:pt>
                <c:pt idx="1663">
                  <c:v>-3.9352029999936349</c:v>
                </c:pt>
                <c:pt idx="1664">
                  <c:v>-3.9338129999960074</c:v>
                </c:pt>
                <c:pt idx="1665">
                  <c:v>-3.93242299999838</c:v>
                </c:pt>
                <c:pt idx="1666">
                  <c:v>-3.9310310000000754</c:v>
                </c:pt>
                <c:pt idx="1667">
                  <c:v>-3.929640999995172</c:v>
                </c:pt>
                <c:pt idx="1668">
                  <c:v>-3.928249999997206</c:v>
                </c:pt>
                <c:pt idx="1669">
                  <c:v>-3.9268599999995786</c:v>
                </c:pt>
                <c:pt idx="1670">
                  <c:v>-3.9254699999946752</c:v>
                </c:pt>
                <c:pt idx="1671">
                  <c:v>-3.9240799999970477</c:v>
                </c:pt>
                <c:pt idx="1672">
                  <c:v>-3.9226899999994203</c:v>
                </c:pt>
                <c:pt idx="1673">
                  <c:v>-3.9212989999941783</c:v>
                </c:pt>
                <c:pt idx="1674">
                  <c:v>-3.9199089999965508</c:v>
                </c:pt>
                <c:pt idx="1675">
                  <c:v>-3.9185179999985849</c:v>
                </c:pt>
                <c:pt idx="1676">
                  <c:v>-3.9171279999936814</c:v>
                </c:pt>
                <c:pt idx="1677">
                  <c:v>-3.915737999996054</c:v>
                </c:pt>
                <c:pt idx="1678">
                  <c:v>-3.9143479999984265</c:v>
                </c:pt>
                <c:pt idx="1679">
                  <c:v>-3.9129579999935231</c:v>
                </c:pt>
                <c:pt idx="1680">
                  <c:v>-3.9115679999958957</c:v>
                </c:pt>
                <c:pt idx="1681">
                  <c:v>-3.9101789999986067</c:v>
                </c:pt>
                <c:pt idx="1682">
                  <c:v>-3.9087889999937033</c:v>
                </c:pt>
                <c:pt idx="1683">
                  <c:v>-3.9073979999957373</c:v>
                </c:pt>
                <c:pt idx="1684">
                  <c:v>-3.9060069999977713</c:v>
                </c:pt>
                <c:pt idx="1685">
                  <c:v>-3.9046159999998054</c:v>
                </c:pt>
                <c:pt idx="1686">
                  <c:v>-3.9032259999949019</c:v>
                </c:pt>
                <c:pt idx="1687">
                  <c:v>-3.9018339999965974</c:v>
                </c:pt>
                <c:pt idx="1688">
                  <c:v>-3.9004429999986314</c:v>
                </c:pt>
                <c:pt idx="1689">
                  <c:v>-3.899052999993728</c:v>
                </c:pt>
                <c:pt idx="1690">
                  <c:v>-3.8976629999961006</c:v>
                </c:pt>
                <c:pt idx="1691">
                  <c:v>-3.896270999997796</c:v>
                </c:pt>
                <c:pt idx="1692">
                  <c:v>-3.8948820000005071</c:v>
                </c:pt>
                <c:pt idx="1693">
                  <c:v>-3.8934909999952652</c:v>
                </c:pt>
                <c:pt idx="1694">
                  <c:v>-3.8921019999979762</c:v>
                </c:pt>
                <c:pt idx="1695">
                  <c:v>-3.8907110000000102</c:v>
                </c:pt>
                <c:pt idx="1696">
                  <c:v>-3.8893209999951068</c:v>
                </c:pt>
                <c:pt idx="1697">
                  <c:v>-3.8879309999974794</c:v>
                </c:pt>
                <c:pt idx="1698">
                  <c:v>-3.8865409999998519</c:v>
                </c:pt>
                <c:pt idx="1699">
                  <c:v>-3.88514999999461</c:v>
                </c:pt>
                <c:pt idx="1700">
                  <c:v>-3.8837609999973211</c:v>
                </c:pt>
                <c:pt idx="1701">
                  <c:v>-3.8823709999996936</c:v>
                </c:pt>
                <c:pt idx="1702">
                  <c:v>-3.8809809999947902</c:v>
                </c:pt>
                <c:pt idx="1703">
                  <c:v>-3.8795899999968242</c:v>
                </c:pt>
                <c:pt idx="1704">
                  <c:v>-3.8781999999991967</c:v>
                </c:pt>
                <c:pt idx="1705">
                  <c:v>-3.8768109999946319</c:v>
                </c:pt>
                <c:pt idx="1706">
                  <c:v>-3.8754209999970044</c:v>
                </c:pt>
                <c:pt idx="1707">
                  <c:v>-3.8740299999990384</c:v>
                </c:pt>
                <c:pt idx="1708">
                  <c:v>-3.872639999994135</c:v>
                </c:pt>
                <c:pt idx="1709">
                  <c:v>-3.8712499999965075</c:v>
                </c:pt>
                <c:pt idx="1710">
                  <c:v>-3.8698609999992186</c:v>
                </c:pt>
                <c:pt idx="1711">
                  <c:v>-3.8684709999943152</c:v>
                </c:pt>
                <c:pt idx="1712">
                  <c:v>-3.8670809999966878</c:v>
                </c:pt>
                <c:pt idx="1713">
                  <c:v>-3.8656899999987218</c:v>
                </c:pt>
                <c:pt idx="1714">
                  <c:v>-3.8642909999980475</c:v>
                </c:pt>
                <c:pt idx="1715">
                  <c:v>-3.8628969999990659</c:v>
                </c:pt>
                <c:pt idx="1716">
                  <c:v>-3.8615030000000843</c:v>
                </c:pt>
                <c:pt idx="1717">
                  <c:v>-3.8601099999941653</c:v>
                </c:pt>
                <c:pt idx="1718">
                  <c:v>-3.8587069999994128</c:v>
                </c:pt>
                <c:pt idx="1719">
                  <c:v>-3.8573139999934938</c:v>
                </c:pt>
                <c:pt idx="1720">
                  <c:v>-3.8559219999951893</c:v>
                </c:pt>
                <c:pt idx="1721">
                  <c:v>-3.8545289999965462</c:v>
                </c:pt>
                <c:pt idx="1722">
                  <c:v>-3.8531389999989187</c:v>
                </c:pt>
                <c:pt idx="1723">
                  <c:v>-3.8517489999940153</c:v>
                </c:pt>
                <c:pt idx="1724">
                  <c:v>-3.8503569999957108</c:v>
                </c:pt>
                <c:pt idx="1725">
                  <c:v>-3.8489669999980833</c:v>
                </c:pt>
                <c:pt idx="1726">
                  <c:v>-3.8475739999994403</c:v>
                </c:pt>
                <c:pt idx="1727">
                  <c:v>-3.8461829999941983</c:v>
                </c:pt>
                <c:pt idx="1728">
                  <c:v>-3.8447919999962323</c:v>
                </c:pt>
                <c:pt idx="1729">
                  <c:v>-3.8434009999982663</c:v>
                </c:pt>
                <c:pt idx="1730">
                  <c:v>-3.8420089999999618</c:v>
                </c:pt>
                <c:pt idx="1731">
                  <c:v>-3.8406179999947199</c:v>
                </c:pt>
                <c:pt idx="1732">
                  <c:v>-3.8392279999970924</c:v>
                </c:pt>
                <c:pt idx="1733">
                  <c:v>-3.8378369999991264</c:v>
                </c:pt>
                <c:pt idx="1734">
                  <c:v>-3.836446999994223</c:v>
                </c:pt>
                <c:pt idx="1735">
                  <c:v>-3.8350549999959185</c:v>
                </c:pt>
                <c:pt idx="1736">
                  <c:v>-3.833664999998291</c:v>
                </c:pt>
                <c:pt idx="1737">
                  <c:v>-3.8322750000006636</c:v>
                </c:pt>
                <c:pt idx="1738">
                  <c:v>-3.8308839999954216</c:v>
                </c:pt>
                <c:pt idx="1739">
                  <c:v>-3.8294939999977942</c:v>
                </c:pt>
                <c:pt idx="1740">
                  <c:v>-3.8281040000001667</c:v>
                </c:pt>
                <c:pt idx="1741">
                  <c:v>-3.8267129999949248</c:v>
                </c:pt>
                <c:pt idx="1742">
                  <c:v>-3.8253229999972973</c:v>
                </c:pt>
                <c:pt idx="1743">
                  <c:v>-3.8239329999996698</c:v>
                </c:pt>
                <c:pt idx="1744">
                  <c:v>-3.8225419999944279</c:v>
                </c:pt>
                <c:pt idx="1745">
                  <c:v>-3.8211519999968004</c:v>
                </c:pt>
                <c:pt idx="1746">
                  <c:v>-3.8197609999988344</c:v>
                </c:pt>
                <c:pt idx="1747">
                  <c:v>-3.8183690000005299</c:v>
                </c:pt>
                <c:pt idx="1748">
                  <c:v>-3.8169759999946109</c:v>
                </c:pt>
                <c:pt idx="1749">
                  <c:v>-3.8155819999956293</c:v>
                </c:pt>
                <c:pt idx="1750">
                  <c:v>-3.8141889999969862</c:v>
                </c:pt>
                <c:pt idx="1751">
                  <c:v>-3.8127989999993588</c:v>
                </c:pt>
                <c:pt idx="1752">
                  <c:v>-3.8114069999937783</c:v>
                </c:pt>
                <c:pt idx="1753">
                  <c:v>-3.8100169999961508</c:v>
                </c:pt>
                <c:pt idx="1754">
                  <c:v>-3.8086239999975078</c:v>
                </c:pt>
                <c:pt idx="1755">
                  <c:v>-3.8072329999995418</c:v>
                </c:pt>
                <c:pt idx="1756">
                  <c:v>-3.8058429999946384</c:v>
                </c:pt>
                <c:pt idx="1757">
                  <c:v>-3.8044519999966724</c:v>
                </c:pt>
                <c:pt idx="1758">
                  <c:v>-3.8030589999980293</c:v>
                </c:pt>
                <c:pt idx="1759">
                  <c:v>-3.8016680000000633</c:v>
                </c:pt>
                <c:pt idx="1760">
                  <c:v>-3.8002779999951599</c:v>
                </c:pt>
                <c:pt idx="1761">
                  <c:v>-3.7988879999975325</c:v>
                </c:pt>
                <c:pt idx="1762">
                  <c:v>-3.7974969999995665</c:v>
                </c:pt>
                <c:pt idx="1763">
                  <c:v>-3.7961059999943245</c:v>
                </c:pt>
                <c:pt idx="1764">
                  <c:v>-3.7947159999966971</c:v>
                </c:pt>
                <c:pt idx="1765">
                  <c:v>-3.7933249999987311</c:v>
                </c:pt>
                <c:pt idx="1766">
                  <c:v>-3.791932000000088</c:v>
                </c:pt>
                <c:pt idx="1767">
                  <c:v>-3.7905409999948461</c:v>
                </c:pt>
                <c:pt idx="1768">
                  <c:v>-3.789147999996203</c:v>
                </c:pt>
                <c:pt idx="1769">
                  <c:v>-3.787756999998237</c:v>
                </c:pt>
                <c:pt idx="1770">
                  <c:v>-3.7863679999936721</c:v>
                </c:pt>
                <c:pt idx="1771">
                  <c:v>-3.7849779999960447</c:v>
                </c:pt>
                <c:pt idx="1772">
                  <c:v>-3.7835889999987558</c:v>
                </c:pt>
                <c:pt idx="1773">
                  <c:v>-3.7821979999935138</c:v>
                </c:pt>
                <c:pt idx="1774">
                  <c:v>-3.7808049999948707</c:v>
                </c:pt>
                <c:pt idx="1775">
                  <c:v>-3.7794139999969047</c:v>
                </c:pt>
                <c:pt idx="1776">
                  <c:v>-3.7780209999982617</c:v>
                </c:pt>
                <c:pt idx="1777">
                  <c:v>-3.7766289999999572</c:v>
                </c:pt>
                <c:pt idx="1778">
                  <c:v>-3.7752379999947152</c:v>
                </c:pt>
                <c:pt idx="1779">
                  <c:v>-3.7738449999960721</c:v>
                </c:pt>
                <c:pt idx="1780">
                  <c:v>-3.7724529999977676</c:v>
                </c:pt>
                <c:pt idx="1781">
                  <c:v>-3.771058999998786</c:v>
                </c:pt>
                <c:pt idx="1782">
                  <c:v>-3.7696689999938826</c:v>
                </c:pt>
                <c:pt idx="1783">
                  <c:v>-3.7682779999959166</c:v>
                </c:pt>
                <c:pt idx="1784">
                  <c:v>-3.7668859999976121</c:v>
                </c:pt>
                <c:pt idx="1785">
                  <c:v>-3.7654959999999846</c:v>
                </c:pt>
                <c:pt idx="1786">
                  <c:v>-3.7641049999947427</c:v>
                </c:pt>
                <c:pt idx="1787">
                  <c:v>-3.7627149999971152</c:v>
                </c:pt>
                <c:pt idx="1788">
                  <c:v>-3.7613249999994878</c:v>
                </c:pt>
                <c:pt idx="1789">
                  <c:v>-3.7599349999945844</c:v>
                </c:pt>
                <c:pt idx="1790">
                  <c:v>-3.7585439999966184</c:v>
                </c:pt>
                <c:pt idx="1791">
                  <c:v>-3.7571529999986524</c:v>
                </c:pt>
                <c:pt idx="1792">
                  <c:v>-3.7557620000006864</c:v>
                </c:pt>
                <c:pt idx="1793">
                  <c:v>-3.7543709999954444</c:v>
                </c:pt>
                <c:pt idx="1794">
                  <c:v>-3.7529799999974784</c:v>
                </c:pt>
                <c:pt idx="1795">
                  <c:v>-3.7515849999981583</c:v>
                </c:pt>
                <c:pt idx="1796">
                  <c:v>-3.7501950000005309</c:v>
                </c:pt>
                <c:pt idx="1797">
                  <c:v>-3.7488019999946118</c:v>
                </c:pt>
                <c:pt idx="1798">
                  <c:v>-3.7474119999969844</c:v>
                </c:pt>
                <c:pt idx="1799">
                  <c:v>-3.7460209999990184</c:v>
                </c:pt>
                <c:pt idx="1800">
                  <c:v>-3.7446299999937764</c:v>
                </c:pt>
                <c:pt idx="1801">
                  <c:v>-3.7432409999964875</c:v>
                </c:pt>
                <c:pt idx="1802">
                  <c:v>-3.7418509999988601</c:v>
                </c:pt>
                <c:pt idx="1803">
                  <c:v>-3.7404609999939566</c:v>
                </c:pt>
                <c:pt idx="1804">
                  <c:v>-3.7390719999966677</c:v>
                </c:pt>
                <c:pt idx="1805">
                  <c:v>-3.7376819999990403</c:v>
                </c:pt>
                <c:pt idx="1806">
                  <c:v>-3.7362929999944754</c:v>
                </c:pt>
                <c:pt idx="1807">
                  <c:v>-3.7349029999968479</c:v>
                </c:pt>
                <c:pt idx="1808">
                  <c:v>-3.733513999999559</c:v>
                </c:pt>
                <c:pt idx="1809">
                  <c:v>-3.7321249999949941</c:v>
                </c:pt>
                <c:pt idx="1810">
                  <c:v>-3.7307349999973667</c:v>
                </c:pt>
                <c:pt idx="1811">
                  <c:v>-3.7293449999997392</c:v>
                </c:pt>
                <c:pt idx="1812">
                  <c:v>-3.7279559999951744</c:v>
                </c:pt>
                <c:pt idx="1813">
                  <c:v>-3.7265659999975469</c:v>
                </c:pt>
                <c:pt idx="1814">
                  <c:v>-3.725177000000258</c:v>
                </c:pt>
                <c:pt idx="1815">
                  <c:v>-3.7237869999953546</c:v>
                </c:pt>
                <c:pt idx="1816">
                  <c:v>-3.7223979999980656</c:v>
                </c:pt>
                <c:pt idx="1817">
                  <c:v>-3.7210080000004382</c:v>
                </c:pt>
                <c:pt idx="1818">
                  <c:v>-3.7196189999958733</c:v>
                </c:pt>
                <c:pt idx="1819">
                  <c:v>-3.7182289999982459</c:v>
                </c:pt>
                <c:pt idx="1820">
                  <c:v>-3.716839999993681</c:v>
                </c:pt>
                <c:pt idx="1821">
                  <c:v>-3.7154499999960535</c:v>
                </c:pt>
                <c:pt idx="1822">
                  <c:v>-3.7140609999987646</c:v>
                </c:pt>
                <c:pt idx="1823">
                  <c:v>-3.7126709999938612</c:v>
                </c:pt>
                <c:pt idx="1824">
                  <c:v>-3.7112819999965723</c:v>
                </c:pt>
                <c:pt idx="1825">
                  <c:v>-3.7098919999989448</c:v>
                </c:pt>
                <c:pt idx="1826">
                  <c:v>-3.7085029999943799</c:v>
                </c:pt>
                <c:pt idx="1827">
                  <c:v>-3.7071129999967525</c:v>
                </c:pt>
                <c:pt idx="1828">
                  <c:v>-3.7057239999994636</c:v>
                </c:pt>
                <c:pt idx="1829">
                  <c:v>-3.7043339999945601</c:v>
                </c:pt>
                <c:pt idx="1830">
                  <c:v>-3.7029449999972712</c:v>
                </c:pt>
                <c:pt idx="1831">
                  <c:v>-3.7015549999996438</c:v>
                </c:pt>
                <c:pt idx="1832">
                  <c:v>-3.7001659999950789</c:v>
                </c:pt>
                <c:pt idx="1833">
                  <c:v>-3.6987759999974514</c:v>
                </c:pt>
                <c:pt idx="1834">
                  <c:v>-3.6973870000001625</c:v>
                </c:pt>
                <c:pt idx="1835">
                  <c:v>-3.6959969999952591</c:v>
                </c:pt>
                <c:pt idx="1836">
                  <c:v>-3.6946069999976316</c:v>
                </c:pt>
                <c:pt idx="1837">
                  <c:v>-3.6932170000000042</c:v>
                </c:pt>
                <c:pt idx="1838">
                  <c:v>-3.6918269999951008</c:v>
                </c:pt>
                <c:pt idx="1839">
                  <c:v>-3.6904379999978119</c:v>
                </c:pt>
                <c:pt idx="1840">
                  <c:v>-3.6890480000001844</c:v>
                </c:pt>
                <c:pt idx="1841">
                  <c:v>-3.687657999995281</c:v>
                </c:pt>
                <c:pt idx="1842">
                  <c:v>-3.6862689999979921</c:v>
                </c:pt>
                <c:pt idx="1843">
                  <c:v>-3.6848790000003646</c:v>
                </c:pt>
                <c:pt idx="1844">
                  <c:v>-3.6834899999957997</c:v>
                </c:pt>
                <c:pt idx="1845">
                  <c:v>-3.6820999999981723</c:v>
                </c:pt>
                <c:pt idx="1846">
                  <c:v>-3.6807109999936074</c:v>
                </c:pt>
                <c:pt idx="1847">
                  <c:v>-3.6793209999959799</c:v>
                </c:pt>
                <c:pt idx="1848">
                  <c:v>-3.677931999998691</c:v>
                </c:pt>
                <c:pt idx="1849">
                  <c:v>-3.6765419999937876</c:v>
                </c:pt>
                <c:pt idx="1850">
                  <c:v>-3.6751529999964987</c:v>
                </c:pt>
                <c:pt idx="1851">
                  <c:v>-3.6737629999988712</c:v>
                </c:pt>
                <c:pt idx="1852">
                  <c:v>-3.6723739999943064</c:v>
                </c:pt>
                <c:pt idx="1853">
                  <c:v>-3.6709839999966789</c:v>
                </c:pt>
                <c:pt idx="1854">
                  <c:v>-3.6695939999990514</c:v>
                </c:pt>
                <c:pt idx="1855">
                  <c:v>-3.6682049999944866</c:v>
                </c:pt>
                <c:pt idx="1856">
                  <c:v>-3.6668159999971977</c:v>
                </c:pt>
                <c:pt idx="1857">
                  <c:v>-3.6654259999995702</c:v>
                </c:pt>
                <c:pt idx="1858">
                  <c:v>-3.6640359999946668</c:v>
                </c:pt>
                <c:pt idx="1859">
                  <c:v>-3.6626469999973779</c:v>
                </c:pt>
                <c:pt idx="1860">
                  <c:v>-3.6612569999997504</c:v>
                </c:pt>
                <c:pt idx="1861">
                  <c:v>-3.6598679999951855</c:v>
                </c:pt>
                <c:pt idx="1862">
                  <c:v>-3.6584779999975581</c:v>
                </c:pt>
                <c:pt idx="1863">
                  <c:v>-3.6570890000002692</c:v>
                </c:pt>
                <c:pt idx="1864">
                  <c:v>-3.6556989999953657</c:v>
                </c:pt>
                <c:pt idx="1865">
                  <c:v>-3.6543099999980768</c:v>
                </c:pt>
                <c:pt idx="1866">
                  <c:v>-3.6529200000004494</c:v>
                </c:pt>
                <c:pt idx="1867">
                  <c:v>-3.6515309999958845</c:v>
                </c:pt>
                <c:pt idx="1868">
                  <c:v>-3.650140999998257</c:v>
                </c:pt>
                <c:pt idx="1869">
                  <c:v>-3.6487519999936922</c:v>
                </c:pt>
                <c:pt idx="1870">
                  <c:v>-3.6473609999957262</c:v>
                </c:pt>
                <c:pt idx="1871">
                  <c:v>-3.6459719999984372</c:v>
                </c:pt>
                <c:pt idx="1872">
                  <c:v>-3.6445819999935338</c:v>
                </c:pt>
                <c:pt idx="1873">
                  <c:v>-3.6431929999962449</c:v>
                </c:pt>
                <c:pt idx="1874">
                  <c:v>-3.6418029999986175</c:v>
                </c:pt>
                <c:pt idx="1875">
                  <c:v>-3.6404139999940526</c:v>
                </c:pt>
                <c:pt idx="1876">
                  <c:v>-3.6390239999964251</c:v>
                </c:pt>
                <c:pt idx="1877">
                  <c:v>-3.6376349999991362</c:v>
                </c:pt>
                <c:pt idx="1878">
                  <c:v>-3.6362449999942328</c:v>
                </c:pt>
                <c:pt idx="1879">
                  <c:v>-3.6348559999969439</c:v>
                </c:pt>
                <c:pt idx="1880">
                  <c:v>-3.6334659999993164</c:v>
                </c:pt>
                <c:pt idx="1881">
                  <c:v>-3.632075999994413</c:v>
                </c:pt>
                <c:pt idx="1882">
                  <c:v>-3.6306869999971241</c:v>
                </c:pt>
                <c:pt idx="1883">
                  <c:v>-3.6292969999994966</c:v>
                </c:pt>
                <c:pt idx="1884">
                  <c:v>-3.6279079999949317</c:v>
                </c:pt>
                <c:pt idx="1885">
                  <c:v>-3.6265139999959501</c:v>
                </c:pt>
                <c:pt idx="1886">
                  <c:v>-3.6251239999983227</c:v>
                </c:pt>
                <c:pt idx="1887">
                  <c:v>-3.6237349999937578</c:v>
                </c:pt>
                <c:pt idx="1888">
                  <c:v>-3.6223449999961304</c:v>
                </c:pt>
                <c:pt idx="1889">
                  <c:v>-3.6209549999985029</c:v>
                </c:pt>
                <c:pt idx="1890">
                  <c:v>-3.619565999993938</c:v>
                </c:pt>
                <c:pt idx="1891">
                  <c:v>-3.6181759999963106</c:v>
                </c:pt>
                <c:pt idx="1892">
                  <c:v>-3.6167869999990216</c:v>
                </c:pt>
                <c:pt idx="1893">
                  <c:v>-3.6153969999941182</c:v>
                </c:pt>
                <c:pt idx="1894">
                  <c:v>-3.6140079999968293</c:v>
                </c:pt>
                <c:pt idx="1895">
                  <c:v>-3.6126179999992019</c:v>
                </c:pt>
                <c:pt idx="1896">
                  <c:v>-3.611228999994637</c:v>
                </c:pt>
                <c:pt idx="1897">
                  <c:v>-3.6098389999970095</c:v>
                </c:pt>
                <c:pt idx="1898">
                  <c:v>-3.6084499999997206</c:v>
                </c:pt>
                <c:pt idx="1899">
                  <c:v>-3.6070599999948172</c:v>
                </c:pt>
                <c:pt idx="1900">
                  <c:v>-3.6056709999975283</c:v>
                </c:pt>
                <c:pt idx="1901">
                  <c:v>-3.6042809999999008</c:v>
                </c:pt>
                <c:pt idx="1902">
                  <c:v>-3.6028919999953359</c:v>
                </c:pt>
                <c:pt idx="1903">
                  <c:v>-3.6015019999977085</c:v>
                </c:pt>
                <c:pt idx="1904">
                  <c:v>-3.6001130000004196</c:v>
                </c:pt>
                <c:pt idx="1905">
                  <c:v>-3.5987229999955161</c:v>
                </c:pt>
                <c:pt idx="1906">
                  <c:v>-3.5973339999982272</c:v>
                </c:pt>
                <c:pt idx="1907">
                  <c:v>-3.5959440000005998</c:v>
                </c:pt>
                <c:pt idx="1908">
                  <c:v>-3.5945539999956964</c:v>
                </c:pt>
                <c:pt idx="1909">
                  <c:v>-3.5931649999984074</c:v>
                </c:pt>
                <c:pt idx="1910">
                  <c:v>-3.591774999993504</c:v>
                </c:pt>
                <c:pt idx="1911">
                  <c:v>-3.5903859999962151</c:v>
                </c:pt>
                <c:pt idx="1912">
                  <c:v>-3.5889959999985876</c:v>
                </c:pt>
                <c:pt idx="1913">
                  <c:v>-3.5876069999940228</c:v>
                </c:pt>
                <c:pt idx="1914">
                  <c:v>-3.5862169999963953</c:v>
                </c:pt>
                <c:pt idx="1915">
                  <c:v>-3.5848269999987679</c:v>
                </c:pt>
                <c:pt idx="1916">
                  <c:v>-3.583437999994203</c:v>
                </c:pt>
                <c:pt idx="1917">
                  <c:v>-3.5820479999965755</c:v>
                </c:pt>
                <c:pt idx="1918">
                  <c:v>-3.5806579999989481</c:v>
                </c:pt>
                <c:pt idx="1919">
                  <c:v>-3.5792679999940447</c:v>
                </c:pt>
                <c:pt idx="1920">
                  <c:v>-3.5778789999967557</c:v>
                </c:pt>
                <c:pt idx="1921">
                  <c:v>-3.5764889999991283</c:v>
                </c:pt>
                <c:pt idx="1922">
                  <c:v>-3.5750999999945634</c:v>
                </c:pt>
                <c:pt idx="1923">
                  <c:v>-3.5737099999969359</c:v>
                </c:pt>
                <c:pt idx="1924">
                  <c:v>-3.572320999999647</c:v>
                </c:pt>
                <c:pt idx="1925">
                  <c:v>-3.5709309999947436</c:v>
                </c:pt>
                <c:pt idx="1926">
                  <c:v>-3.5695419999974547</c:v>
                </c:pt>
                <c:pt idx="1927">
                  <c:v>-3.5681519999998272</c:v>
                </c:pt>
                <c:pt idx="1928">
                  <c:v>-3.5667619999949238</c:v>
                </c:pt>
                <c:pt idx="1929">
                  <c:v>-3.5653729999976349</c:v>
                </c:pt>
                <c:pt idx="1930">
                  <c:v>-3.5639830000000075</c:v>
                </c:pt>
                <c:pt idx="1931">
                  <c:v>-3.5625939999954426</c:v>
                </c:pt>
                <c:pt idx="1932">
                  <c:v>-3.5612039999978151</c:v>
                </c:pt>
                <c:pt idx="1933">
                  <c:v>-3.5598140000001877</c:v>
                </c:pt>
                <c:pt idx="1934">
                  <c:v>-3.5584249999956228</c:v>
                </c:pt>
                <c:pt idx="1935">
                  <c:v>-3.5570349999979953</c:v>
                </c:pt>
                <c:pt idx="1936">
                  <c:v>-3.5556460000007064</c:v>
                </c:pt>
                <c:pt idx="1937">
                  <c:v>-3.554255999995803</c:v>
                </c:pt>
                <c:pt idx="1938">
                  <c:v>-3.5528669999985141</c:v>
                </c:pt>
                <c:pt idx="1939">
                  <c:v>-3.5514769999936107</c:v>
                </c:pt>
                <c:pt idx="1940">
                  <c:v>-3.5500869999959832</c:v>
                </c:pt>
                <c:pt idx="1941">
                  <c:v>-3.5486979999986943</c:v>
                </c:pt>
                <c:pt idx="1942">
                  <c:v>-3.5473079999937909</c:v>
                </c:pt>
                <c:pt idx="1943">
                  <c:v>-3.5459179999961634</c:v>
                </c:pt>
                <c:pt idx="1944">
                  <c:v>-3.5445289999988745</c:v>
                </c:pt>
                <c:pt idx="1945">
                  <c:v>-3.5431389999939711</c:v>
                </c:pt>
                <c:pt idx="1946">
                  <c:v>-3.5417499999966822</c:v>
                </c:pt>
                <c:pt idx="1947">
                  <c:v>-3.5403599999990547</c:v>
                </c:pt>
                <c:pt idx="1948">
                  <c:v>-3.5389699999941513</c:v>
                </c:pt>
                <c:pt idx="1949">
                  <c:v>-3.5375809999968624</c:v>
                </c:pt>
                <c:pt idx="1950">
                  <c:v>-3.5361909999992349</c:v>
                </c:pt>
                <c:pt idx="1951">
                  <c:v>-3.53480199999467</c:v>
                </c:pt>
                <c:pt idx="1952">
                  <c:v>-3.5334119999970426</c:v>
                </c:pt>
                <c:pt idx="1953">
                  <c:v>-3.532017999998061</c:v>
                </c:pt>
                <c:pt idx="1954">
                  <c:v>-3.5306280000004335</c:v>
                </c:pt>
                <c:pt idx="1955">
                  <c:v>-3.5292389999958687</c:v>
                </c:pt>
                <c:pt idx="1956">
                  <c:v>-3.5278489999982412</c:v>
                </c:pt>
                <c:pt idx="1957">
                  <c:v>-3.5264599999936763</c:v>
                </c:pt>
                <c:pt idx="1958">
                  <c:v>-3.5250699999960489</c:v>
                </c:pt>
                <c:pt idx="1959">
                  <c:v>-3.5236809999987599</c:v>
                </c:pt>
                <c:pt idx="1960">
                  <c:v>-3.5222909999938565</c:v>
                </c:pt>
                <c:pt idx="1961">
                  <c:v>-3.5209009999962291</c:v>
                </c:pt>
                <c:pt idx="1962">
                  <c:v>-3.5195109999986016</c:v>
                </c:pt>
                <c:pt idx="1963">
                  <c:v>-3.5181219999940367</c:v>
                </c:pt>
                <c:pt idx="1964">
                  <c:v>-3.5167319999964093</c:v>
                </c:pt>
                <c:pt idx="1965">
                  <c:v>-3.5153429999991204</c:v>
                </c:pt>
                <c:pt idx="1966">
                  <c:v>-3.513952999994217</c:v>
                </c:pt>
                <c:pt idx="1967">
                  <c:v>-3.512563999996928</c:v>
                </c:pt>
                <c:pt idx="1968">
                  <c:v>-3.5111739999993006</c:v>
                </c:pt>
                <c:pt idx="1969">
                  <c:v>-3.5097839999943972</c:v>
                </c:pt>
                <c:pt idx="1970">
                  <c:v>-3.5083949999971082</c:v>
                </c:pt>
                <c:pt idx="1971">
                  <c:v>-3.5070049999994808</c:v>
                </c:pt>
                <c:pt idx="1972">
                  <c:v>-3.5056159999949159</c:v>
                </c:pt>
                <c:pt idx="1973">
                  <c:v>-3.5042249999969499</c:v>
                </c:pt>
                <c:pt idx="1974">
                  <c:v>-3.502835999999661</c:v>
                </c:pt>
                <c:pt idx="1975">
                  <c:v>-3.5014459999947576</c:v>
                </c:pt>
                <c:pt idx="1976">
                  <c:v>-3.5000559999971301</c:v>
                </c:pt>
                <c:pt idx="1977">
                  <c:v>-3.4986669999998412</c:v>
                </c:pt>
                <c:pt idx="1978">
                  <c:v>-3.4972769999949378</c:v>
                </c:pt>
                <c:pt idx="1979">
                  <c:v>-3.4958879999976489</c:v>
                </c:pt>
                <c:pt idx="1980">
                  <c:v>-3.4944980000000214</c:v>
                </c:pt>
                <c:pt idx="1981">
                  <c:v>-3.4931089999954565</c:v>
                </c:pt>
                <c:pt idx="1982">
                  <c:v>-3.4917189999978291</c:v>
                </c:pt>
                <c:pt idx="1983">
                  <c:v>-3.4903300000005402</c:v>
                </c:pt>
                <c:pt idx="1984">
                  <c:v>-3.4889399999956368</c:v>
                </c:pt>
                <c:pt idx="1985">
                  <c:v>-3.4875509999983478</c:v>
                </c:pt>
                <c:pt idx="1986">
                  <c:v>-3.4861610000007204</c:v>
                </c:pt>
                <c:pt idx="1987">
                  <c:v>-3.4847719999961555</c:v>
                </c:pt>
                <c:pt idx="1988">
                  <c:v>-3.4833769999968354</c:v>
                </c:pt>
                <c:pt idx="1989">
                  <c:v>-3.4819879999995464</c:v>
                </c:pt>
                <c:pt idx="1990">
                  <c:v>-3.480597999994643</c:v>
                </c:pt>
                <c:pt idx="1991">
                  <c:v>-3.4792089999973541</c:v>
                </c:pt>
                <c:pt idx="1992">
                  <c:v>-3.4778189999997267</c:v>
                </c:pt>
                <c:pt idx="1993">
                  <c:v>-3.4764289999948232</c:v>
                </c:pt>
                <c:pt idx="1994">
                  <c:v>-3.4750399999975343</c:v>
                </c:pt>
                <c:pt idx="1995">
                  <c:v>-3.4736499999999069</c:v>
                </c:pt>
                <c:pt idx="1996">
                  <c:v>-3.4722589999946649</c:v>
                </c:pt>
                <c:pt idx="1997">
                  <c:v>-3.4708689999970375</c:v>
                </c:pt>
                <c:pt idx="1998">
                  <c:v>-3.46947899999941</c:v>
                </c:pt>
                <c:pt idx="1999">
                  <c:v>-3.4680879999941681</c:v>
                </c:pt>
                <c:pt idx="2000">
                  <c:v>-3.4666979999965406</c:v>
                </c:pt>
                <c:pt idx="2001">
                  <c:v>-3.4653079999989131</c:v>
                </c:pt>
                <c:pt idx="2002">
                  <c:v>-3.4639179999940097</c:v>
                </c:pt>
                <c:pt idx="2003">
                  <c:v>-3.4625279999963823</c:v>
                </c:pt>
                <c:pt idx="2004">
                  <c:v>-3.4611369999984163</c:v>
                </c:pt>
                <c:pt idx="2005">
                  <c:v>-3.4597469999935129</c:v>
                </c:pt>
                <c:pt idx="2006">
                  <c:v>-3.4583569999958854</c:v>
                </c:pt>
                <c:pt idx="2007">
                  <c:v>-3.4569659999979194</c:v>
                </c:pt>
                <c:pt idx="2008">
                  <c:v>-3.455576000000292</c:v>
                </c:pt>
                <c:pt idx="2009">
                  <c:v>-3.45418499999505</c:v>
                </c:pt>
                <c:pt idx="2010">
                  <c:v>-3.4527949999974226</c:v>
                </c:pt>
                <c:pt idx="2011">
                  <c:v>-3.4514049999997951</c:v>
                </c:pt>
                <c:pt idx="2012">
                  <c:v>-3.4500149999948917</c:v>
                </c:pt>
                <c:pt idx="2013">
                  <c:v>-3.4486249999972642</c:v>
                </c:pt>
                <c:pt idx="2014">
                  <c:v>-3.4472359999999753</c:v>
                </c:pt>
                <c:pt idx="2015">
                  <c:v>-3.4458459999950719</c:v>
                </c:pt>
                <c:pt idx="2016">
                  <c:v>-3.4444509999957518</c:v>
                </c:pt>
                <c:pt idx="2017">
                  <c:v>-3.4430599999977858</c:v>
                </c:pt>
                <c:pt idx="2018">
                  <c:v>-3.4416689999998198</c:v>
                </c:pt>
                <c:pt idx="2019">
                  <c:v>-3.4402789999949164</c:v>
                </c:pt>
                <c:pt idx="2020">
                  <c:v>-3.4388889999972889</c:v>
                </c:pt>
                <c:pt idx="2021">
                  <c:v>-3.4374979999993229</c:v>
                </c:pt>
                <c:pt idx="2022">
                  <c:v>-3.4361089999947581</c:v>
                </c:pt>
                <c:pt idx="2023">
                  <c:v>-3.4347189999971306</c:v>
                </c:pt>
                <c:pt idx="2024">
                  <c:v>-3.4333299999998417</c:v>
                </c:pt>
                <c:pt idx="2025">
                  <c:v>-3.4319399999949383</c:v>
                </c:pt>
                <c:pt idx="2026">
                  <c:v>-3.4305499999973108</c:v>
                </c:pt>
                <c:pt idx="2027">
                  <c:v>-3.4291599999996834</c:v>
                </c:pt>
                <c:pt idx="2028">
                  <c:v>-3.4277709999951185</c:v>
                </c:pt>
                <c:pt idx="2029">
                  <c:v>-3.4263789999968139</c:v>
                </c:pt>
                <c:pt idx="2030">
                  <c:v>-3.4249889999991865</c:v>
                </c:pt>
                <c:pt idx="2031">
                  <c:v>-3.423596999993606</c:v>
                </c:pt>
                <c:pt idx="2032">
                  <c:v>-3.4222079999963171</c:v>
                </c:pt>
                <c:pt idx="2033">
                  <c:v>-3.4208169999983511</c:v>
                </c:pt>
                <c:pt idx="2034">
                  <c:v>-3.4194270000007236</c:v>
                </c:pt>
                <c:pt idx="2035">
                  <c:v>-3.4180369999958202</c:v>
                </c:pt>
                <c:pt idx="2036">
                  <c:v>-3.4166469999981928</c:v>
                </c:pt>
                <c:pt idx="2037">
                  <c:v>-3.4152579999936279</c:v>
                </c:pt>
                <c:pt idx="2038">
                  <c:v>-3.4138669999956619</c:v>
                </c:pt>
                <c:pt idx="2039">
                  <c:v>-3.4124769999980344</c:v>
                </c:pt>
                <c:pt idx="2040">
                  <c:v>-3.411087000000407</c:v>
                </c:pt>
                <c:pt idx="2041">
                  <c:v>-3.4096969999955036</c:v>
                </c:pt>
                <c:pt idx="2042">
                  <c:v>-3.4083059999975376</c:v>
                </c:pt>
                <c:pt idx="2043">
                  <c:v>-3.4069139999992331</c:v>
                </c:pt>
                <c:pt idx="2044">
                  <c:v>-3.4055249999946682</c:v>
                </c:pt>
                <c:pt idx="2045">
                  <c:v>-3.4041349999970407</c:v>
                </c:pt>
                <c:pt idx="2046">
                  <c:v>-3.4027449999994133</c:v>
                </c:pt>
                <c:pt idx="2047">
                  <c:v>-3.4013549999945099</c:v>
                </c:pt>
                <c:pt idx="2048">
                  <c:v>-3.3999639999965439</c:v>
                </c:pt>
                <c:pt idx="2049">
                  <c:v>-3.3985739999989164</c:v>
                </c:pt>
                <c:pt idx="2050">
                  <c:v>-3.3971799999999348</c:v>
                </c:pt>
                <c:pt idx="2051">
                  <c:v>-3.3957859999936773</c:v>
                </c:pt>
                <c:pt idx="2052">
                  <c:v>-3.3943959999960498</c:v>
                </c:pt>
                <c:pt idx="2053">
                  <c:v>-3.3930059999984223</c:v>
                </c:pt>
                <c:pt idx="2054">
                  <c:v>-3.3916159999935189</c:v>
                </c:pt>
                <c:pt idx="2055">
                  <c:v>-3.3902249999955529</c:v>
                </c:pt>
                <c:pt idx="2056">
                  <c:v>-3.3888349999979255</c:v>
                </c:pt>
                <c:pt idx="2057">
                  <c:v>-3.387445000000298</c:v>
                </c:pt>
                <c:pt idx="2058">
                  <c:v>-3.3860549999953946</c:v>
                </c:pt>
                <c:pt idx="2059">
                  <c:v>-3.3846649999977672</c:v>
                </c:pt>
                <c:pt idx="2060">
                  <c:v>-3.3832750000001397</c:v>
                </c:pt>
                <c:pt idx="2061">
                  <c:v>-3.3818849999952363</c:v>
                </c:pt>
                <c:pt idx="2062">
                  <c:v>-3.3804949999976088</c:v>
                </c:pt>
                <c:pt idx="2063">
                  <c:v>-3.3791049999999814</c:v>
                </c:pt>
                <c:pt idx="2064">
                  <c:v>-3.377714999995078</c:v>
                </c:pt>
                <c:pt idx="2065">
                  <c:v>-3.3763249999974505</c:v>
                </c:pt>
                <c:pt idx="2066">
                  <c:v>-3.374934999999823</c:v>
                </c:pt>
                <c:pt idx="2067">
                  <c:v>-3.3735400000005029</c:v>
                </c:pt>
                <c:pt idx="2068">
                  <c:v>-3.3721499999955995</c:v>
                </c:pt>
                <c:pt idx="2069">
                  <c:v>-3.3707609999983106</c:v>
                </c:pt>
                <c:pt idx="2070">
                  <c:v>-3.3693710000006831</c:v>
                </c:pt>
                <c:pt idx="2071">
                  <c:v>-3.3679809999957797</c:v>
                </c:pt>
                <c:pt idx="2072">
                  <c:v>-3.3665919999984908</c:v>
                </c:pt>
                <c:pt idx="2073">
                  <c:v>-3.3652019999935874</c:v>
                </c:pt>
                <c:pt idx="2074">
                  <c:v>-3.3638129999962985</c:v>
                </c:pt>
                <c:pt idx="2075">
                  <c:v>-3.362422999998671</c:v>
                </c:pt>
                <c:pt idx="2076">
                  <c:v>-3.3610329999937676</c:v>
                </c:pt>
                <c:pt idx="2077">
                  <c:v>-3.3596439999964787</c:v>
                </c:pt>
                <c:pt idx="2078">
                  <c:v>-3.3582539999988512</c:v>
                </c:pt>
                <c:pt idx="2079">
                  <c:v>-3.3568649999942863</c:v>
                </c:pt>
                <c:pt idx="2080">
                  <c:v>-3.3554749999966589</c:v>
                </c:pt>
                <c:pt idx="2081">
                  <c:v>-3.35408599999937</c:v>
                </c:pt>
                <c:pt idx="2082">
                  <c:v>-3.3526959999944665</c:v>
                </c:pt>
                <c:pt idx="2083">
                  <c:v>-3.3513069999971776</c:v>
                </c:pt>
                <c:pt idx="2084">
                  <c:v>-3.3499169999995502</c:v>
                </c:pt>
                <c:pt idx="2085">
                  <c:v>-3.3485269999946468</c:v>
                </c:pt>
                <c:pt idx="2086">
                  <c:v>-3.3471379999973578</c:v>
                </c:pt>
                <c:pt idx="2087">
                  <c:v>-3.3457479999997304</c:v>
                </c:pt>
                <c:pt idx="2088">
                  <c:v>-3.3443589999951655</c:v>
                </c:pt>
                <c:pt idx="2089">
                  <c:v>-3.342968999997538</c:v>
                </c:pt>
                <c:pt idx="2090">
                  <c:v>-3.3415800000002491</c:v>
                </c:pt>
                <c:pt idx="2091">
                  <c:v>-3.3401899999953457</c:v>
                </c:pt>
                <c:pt idx="2092">
                  <c:v>-3.3388009999980568</c:v>
                </c:pt>
                <c:pt idx="2093">
                  <c:v>-3.3374110000004293</c:v>
                </c:pt>
                <c:pt idx="2094">
                  <c:v>-3.3360209999955259</c:v>
                </c:pt>
                <c:pt idx="2095">
                  <c:v>-3.334631999998237</c:v>
                </c:pt>
                <c:pt idx="2096">
                  <c:v>-3.3332420000006096</c:v>
                </c:pt>
                <c:pt idx="2097">
                  <c:v>-3.3318529999960447</c:v>
                </c:pt>
                <c:pt idx="2098">
                  <c:v>-3.3304629999984172</c:v>
                </c:pt>
                <c:pt idx="2099">
                  <c:v>-3.3290729999935138</c:v>
                </c:pt>
                <c:pt idx="2100">
                  <c:v>-3.3276839999962249</c:v>
                </c:pt>
                <c:pt idx="2101">
                  <c:v>-3.3262939999985974</c:v>
                </c:pt>
                <c:pt idx="2102">
                  <c:v>-3.3249049999940326</c:v>
                </c:pt>
                <c:pt idx="2103">
                  <c:v>-3.3235149999964051</c:v>
                </c:pt>
                <c:pt idx="2104">
                  <c:v>-3.3221259999991162</c:v>
                </c:pt>
                <c:pt idx="2105">
                  <c:v>-3.3207320000001346</c:v>
                </c:pt>
                <c:pt idx="2106">
                  <c:v>-3.3193419999952312</c:v>
                </c:pt>
                <c:pt idx="2107">
                  <c:v>-3.3179519999976037</c:v>
                </c:pt>
                <c:pt idx="2108">
                  <c:v>-3.3165619999999763</c:v>
                </c:pt>
                <c:pt idx="2109">
                  <c:v>-3.3151729999954114</c:v>
                </c:pt>
                <c:pt idx="2110">
                  <c:v>-3.3137829999977839</c:v>
                </c:pt>
                <c:pt idx="2111">
                  <c:v>-3.312394000000495</c:v>
                </c:pt>
                <c:pt idx="2112">
                  <c:v>-3.3110039999955916</c:v>
                </c:pt>
                <c:pt idx="2113">
                  <c:v>-3.3096139999979641</c:v>
                </c:pt>
                <c:pt idx="2114">
                  <c:v>-3.3082250000006752</c:v>
                </c:pt>
                <c:pt idx="2115">
                  <c:v>-3.3068349999957718</c:v>
                </c:pt>
                <c:pt idx="2116">
                  <c:v>-3.3054459999984829</c:v>
                </c:pt>
                <c:pt idx="2117">
                  <c:v>-3.3040559999935795</c:v>
                </c:pt>
                <c:pt idx="2118">
                  <c:v>-3.3026669999962905</c:v>
                </c:pt>
                <c:pt idx="2119">
                  <c:v>-3.3012769999986631</c:v>
                </c:pt>
                <c:pt idx="2120">
                  <c:v>-3.2998869999937597</c:v>
                </c:pt>
                <c:pt idx="2121">
                  <c:v>-3.2984979999964708</c:v>
                </c:pt>
                <c:pt idx="2122">
                  <c:v>-3.2971079999988433</c:v>
                </c:pt>
                <c:pt idx="2123">
                  <c:v>-3.2957189999942784</c:v>
                </c:pt>
                <c:pt idx="2124">
                  <c:v>-3.294328999996651</c:v>
                </c:pt>
                <c:pt idx="2125">
                  <c:v>-3.292939999999362</c:v>
                </c:pt>
                <c:pt idx="2126">
                  <c:v>-3.2915499999944586</c:v>
                </c:pt>
                <c:pt idx="2127">
                  <c:v>-3.2901609999971697</c:v>
                </c:pt>
                <c:pt idx="2128">
                  <c:v>-3.2887709999995423</c:v>
                </c:pt>
                <c:pt idx="2129">
                  <c:v>-3.2873819999949774</c:v>
                </c:pt>
                <c:pt idx="2130">
                  <c:v>-3.2859919999973499</c:v>
                </c:pt>
                <c:pt idx="2131">
                  <c:v>-3.284603000000061</c:v>
                </c:pt>
                <c:pt idx="2132">
                  <c:v>-3.2832129999951576</c:v>
                </c:pt>
                <c:pt idx="2133">
                  <c:v>-3.2818239999978687</c:v>
                </c:pt>
                <c:pt idx="2134">
                  <c:v>-3.2804340000002412</c:v>
                </c:pt>
                <c:pt idx="2135">
                  <c:v>-3.2790439999953378</c:v>
                </c:pt>
                <c:pt idx="2136">
                  <c:v>-3.2776539999977103</c:v>
                </c:pt>
                <c:pt idx="2137">
                  <c:v>-3.2762650000004214</c:v>
                </c:pt>
                <c:pt idx="2138">
                  <c:v>-3.274874999995518</c:v>
                </c:pt>
                <c:pt idx="2139">
                  <c:v>-3.2734859999982291</c:v>
                </c:pt>
                <c:pt idx="2140">
                  <c:v>-3.2720960000006016</c:v>
                </c:pt>
                <c:pt idx="2141">
                  <c:v>-3.2707059999956982</c:v>
                </c:pt>
                <c:pt idx="2142">
                  <c:v>-3.2693169999984093</c:v>
                </c:pt>
                <c:pt idx="2143">
                  <c:v>-3.2679269999935059</c:v>
                </c:pt>
                <c:pt idx="2144">
                  <c:v>-3.2665369999958784</c:v>
                </c:pt>
                <c:pt idx="2145">
                  <c:v>-3.2651479999985895</c:v>
                </c:pt>
                <c:pt idx="2146">
                  <c:v>-3.2637579999936861</c:v>
                </c:pt>
                <c:pt idx="2147">
                  <c:v>-3.2623689999963972</c:v>
                </c:pt>
                <c:pt idx="2148">
                  <c:v>-3.2609789999987697</c:v>
                </c:pt>
                <c:pt idx="2149">
                  <c:v>-3.2595899999942048</c:v>
                </c:pt>
                <c:pt idx="2150">
                  <c:v>-3.2581999999965774</c:v>
                </c:pt>
                <c:pt idx="2151">
                  <c:v>-3.2568109999992885</c:v>
                </c:pt>
                <c:pt idx="2152">
                  <c:v>-3.2554209999943851</c:v>
                </c:pt>
                <c:pt idx="2153">
                  <c:v>-3.2540319999970961</c:v>
                </c:pt>
                <c:pt idx="2154">
                  <c:v>-3.2526419999994687</c:v>
                </c:pt>
                <c:pt idx="2155">
                  <c:v>-3.2512519999945653</c:v>
                </c:pt>
                <c:pt idx="2156">
                  <c:v>-3.2498629999972763</c:v>
                </c:pt>
                <c:pt idx="2157">
                  <c:v>-3.2484729999996489</c:v>
                </c:pt>
                <c:pt idx="2158">
                  <c:v>-3.247083999995084</c:v>
                </c:pt>
                <c:pt idx="2159">
                  <c:v>-3.2456939999974566</c:v>
                </c:pt>
                <c:pt idx="2160">
                  <c:v>-3.2443050000001676</c:v>
                </c:pt>
                <c:pt idx="2161">
                  <c:v>-3.2429149999952642</c:v>
                </c:pt>
                <c:pt idx="2162">
                  <c:v>-3.2415259999979753</c:v>
                </c:pt>
                <c:pt idx="2163">
                  <c:v>-3.2401360000003478</c:v>
                </c:pt>
                <c:pt idx="2164">
                  <c:v>-3.238746999995783</c:v>
                </c:pt>
                <c:pt idx="2165">
                  <c:v>-3.2373569999981555</c:v>
                </c:pt>
                <c:pt idx="2166">
                  <c:v>-3.2359670000005281</c:v>
                </c:pt>
                <c:pt idx="2167">
                  <c:v>-3.2345779999959632</c:v>
                </c:pt>
                <c:pt idx="2168">
                  <c:v>-3.2331879999983357</c:v>
                </c:pt>
                <c:pt idx="2169">
                  <c:v>-3.2317989999937708</c:v>
                </c:pt>
                <c:pt idx="2170">
                  <c:v>-3.2304089999961434</c:v>
                </c:pt>
                <c:pt idx="2171">
                  <c:v>-3.2290199999988545</c:v>
                </c:pt>
                <c:pt idx="2172">
                  <c:v>-3.2276299999939511</c:v>
                </c:pt>
                <c:pt idx="2173">
                  <c:v>-3.2262409999966621</c:v>
                </c:pt>
                <c:pt idx="2174">
                  <c:v>-3.2248509999990347</c:v>
                </c:pt>
                <c:pt idx="2175">
                  <c:v>-3.2234609999941313</c:v>
                </c:pt>
                <c:pt idx="2176">
                  <c:v>-3.2220719999968424</c:v>
                </c:pt>
                <c:pt idx="2177">
                  <c:v>-3.2206819999992149</c:v>
                </c:pt>
                <c:pt idx="2178">
                  <c:v>-3.2192919999943115</c:v>
                </c:pt>
                <c:pt idx="2179">
                  <c:v>-3.2179029999970226</c:v>
                </c:pt>
                <c:pt idx="2180">
                  <c:v>-3.2165129999993951</c:v>
                </c:pt>
                <c:pt idx="2181">
                  <c:v>-3.2151239999948302</c:v>
                </c:pt>
                <c:pt idx="2182">
                  <c:v>-3.2137339999972028</c:v>
                </c:pt>
                <c:pt idx="2183">
                  <c:v>-3.2123449999999139</c:v>
                </c:pt>
                <c:pt idx="2184">
                  <c:v>-3.2109549999950104</c:v>
                </c:pt>
                <c:pt idx="2185">
                  <c:v>-3.2095659999977215</c:v>
                </c:pt>
                <c:pt idx="2186">
                  <c:v>-3.2081760000000941</c:v>
                </c:pt>
                <c:pt idx="2187">
                  <c:v>-3.2067859999951907</c:v>
                </c:pt>
                <c:pt idx="2188">
                  <c:v>-3.2053969999979017</c:v>
                </c:pt>
                <c:pt idx="2189">
                  <c:v>-3.2040070000002743</c:v>
                </c:pt>
                <c:pt idx="2190">
                  <c:v>-3.2026179999957094</c:v>
                </c:pt>
                <c:pt idx="2191">
                  <c:v>-3.2012279999980819</c:v>
                </c:pt>
                <c:pt idx="2192">
                  <c:v>-3.1998389999935171</c:v>
                </c:pt>
                <c:pt idx="2193">
                  <c:v>-3.1984489999958896</c:v>
                </c:pt>
                <c:pt idx="2194">
                  <c:v>-3.1970599999986007</c:v>
                </c:pt>
                <c:pt idx="2195">
                  <c:v>-3.1956699999936973</c:v>
                </c:pt>
                <c:pt idx="2196">
                  <c:v>-3.1942809999964084</c:v>
                </c:pt>
                <c:pt idx="2197">
                  <c:v>-3.1928909999987809</c:v>
                </c:pt>
                <c:pt idx="2198">
                  <c:v>-3.1915009999938775</c:v>
                </c:pt>
                <c:pt idx="2199">
                  <c:v>-3.1901119999965886</c:v>
                </c:pt>
                <c:pt idx="2200">
                  <c:v>-3.1887219999989611</c:v>
                </c:pt>
                <c:pt idx="2201">
                  <c:v>-3.1873319999940577</c:v>
                </c:pt>
                <c:pt idx="2202">
                  <c:v>-3.1859429999967688</c:v>
                </c:pt>
                <c:pt idx="2203">
                  <c:v>-3.1845529999991413</c:v>
                </c:pt>
                <c:pt idx="2204">
                  <c:v>-3.1831639999945764</c:v>
                </c:pt>
                <c:pt idx="2205">
                  <c:v>-3.181773999996949</c:v>
                </c:pt>
                <c:pt idx="2206">
                  <c:v>-3.1803849999996601</c:v>
                </c:pt>
                <c:pt idx="2207">
                  <c:v>-3.1789949999947567</c:v>
                </c:pt>
                <c:pt idx="2208">
                  <c:v>-3.1776049999971292</c:v>
                </c:pt>
                <c:pt idx="2209">
                  <c:v>-3.1762159999998403</c:v>
                </c:pt>
                <c:pt idx="2210">
                  <c:v>-3.1748259999949369</c:v>
                </c:pt>
                <c:pt idx="2211">
                  <c:v>-3.1734369999976479</c:v>
                </c:pt>
                <c:pt idx="2212">
                  <c:v>-3.1720470000000205</c:v>
                </c:pt>
                <c:pt idx="2213">
                  <c:v>-3.1706579999954556</c:v>
                </c:pt>
                <c:pt idx="2214">
                  <c:v>-3.1692679999978282</c:v>
                </c:pt>
                <c:pt idx="2215">
                  <c:v>-3.1678780000002007</c:v>
                </c:pt>
                <c:pt idx="2216">
                  <c:v>-3.1664879999952973</c:v>
                </c:pt>
                <c:pt idx="2217">
                  <c:v>-3.1650989999980084</c:v>
                </c:pt>
                <c:pt idx="2218">
                  <c:v>-3.1637090000003809</c:v>
                </c:pt>
                <c:pt idx="2219">
                  <c:v>-3.162319999995816</c:v>
                </c:pt>
                <c:pt idx="2220">
                  <c:v>-3.1609299999981886</c:v>
                </c:pt>
                <c:pt idx="2221">
                  <c:v>-3.1595409999936237</c:v>
                </c:pt>
                <c:pt idx="2222">
                  <c:v>-3.1581509999959962</c:v>
                </c:pt>
                <c:pt idx="2223">
                  <c:v>-3.1567609999983688</c:v>
                </c:pt>
                <c:pt idx="2224">
                  <c:v>-3.1553719999938039</c:v>
                </c:pt>
                <c:pt idx="2225">
                  <c:v>-3.1539819999961765</c:v>
                </c:pt>
                <c:pt idx="2226">
                  <c:v>-3.152591999998549</c:v>
                </c:pt>
                <c:pt idx="2227">
                  <c:v>-3.1512019999936456</c:v>
                </c:pt>
                <c:pt idx="2228">
                  <c:v>-3.1498129999963567</c:v>
                </c:pt>
                <c:pt idx="2229">
                  <c:v>-3.1484229999987292</c:v>
                </c:pt>
                <c:pt idx="2230">
                  <c:v>-3.1470339999941643</c:v>
                </c:pt>
                <c:pt idx="2231">
                  <c:v>-3.1456439999965369</c:v>
                </c:pt>
                <c:pt idx="2232">
                  <c:v>-3.144254999999248</c:v>
                </c:pt>
                <c:pt idx="2233">
                  <c:v>-3.1428649999943445</c:v>
                </c:pt>
                <c:pt idx="2234">
                  <c:v>-3.1414759999970556</c:v>
                </c:pt>
                <c:pt idx="2235">
                  <c:v>-3.1400859999994282</c:v>
                </c:pt>
                <c:pt idx="2236">
                  <c:v>-3.1386969999948633</c:v>
                </c:pt>
                <c:pt idx="2237">
                  <c:v>-3.1373069999972358</c:v>
                </c:pt>
                <c:pt idx="2238">
                  <c:v>-3.1359169999996084</c:v>
                </c:pt>
                <c:pt idx="2239">
                  <c:v>-3.1345279999950435</c:v>
                </c:pt>
                <c:pt idx="2240">
                  <c:v>-3.133137999997416</c:v>
                </c:pt>
                <c:pt idx="2241">
                  <c:v>-3.1317479999997886</c:v>
                </c:pt>
                <c:pt idx="2242">
                  <c:v>-3.1303589999952237</c:v>
                </c:pt>
                <c:pt idx="2243">
                  <c:v>-3.1289689999975963</c:v>
                </c:pt>
                <c:pt idx="2244">
                  <c:v>-3.1275800000003073</c:v>
                </c:pt>
                <c:pt idx="2245">
                  <c:v>-3.1261899999954039</c:v>
                </c:pt>
                <c:pt idx="2246">
                  <c:v>-3.1247999999977765</c:v>
                </c:pt>
                <c:pt idx="2247">
                  <c:v>-3.1234110000004875</c:v>
                </c:pt>
                <c:pt idx="2248">
                  <c:v>-3.1220209999955841</c:v>
                </c:pt>
                <c:pt idx="2249">
                  <c:v>-3.1206319999982952</c:v>
                </c:pt>
                <c:pt idx="2250">
                  <c:v>-3.1192420000006678</c:v>
                </c:pt>
                <c:pt idx="2251">
                  <c:v>-3.1178529999961029</c:v>
                </c:pt>
                <c:pt idx="2252">
                  <c:v>-3.1164629999984754</c:v>
                </c:pt>
                <c:pt idx="2253">
                  <c:v>-3.1150739999939105</c:v>
                </c:pt>
                <c:pt idx="2254">
                  <c:v>-3.1136839999962831</c:v>
                </c:pt>
                <c:pt idx="2255">
                  <c:v>-3.1122939999986556</c:v>
                </c:pt>
                <c:pt idx="2256">
                  <c:v>-3.1109049999940908</c:v>
                </c:pt>
                <c:pt idx="2257">
                  <c:v>-3.1095149999964633</c:v>
                </c:pt>
                <c:pt idx="2258">
                  <c:v>-3.1081249999988358</c:v>
                </c:pt>
                <c:pt idx="2259">
                  <c:v>-3.1067349999939324</c:v>
                </c:pt>
                <c:pt idx="2260">
                  <c:v>-3.1053459999966435</c:v>
                </c:pt>
                <c:pt idx="2261">
                  <c:v>-3.1039559999990161</c:v>
                </c:pt>
                <c:pt idx="2262">
                  <c:v>-3.1025669999944512</c:v>
                </c:pt>
                <c:pt idx="2263">
                  <c:v>-3.1011769999968237</c:v>
                </c:pt>
                <c:pt idx="2264">
                  <c:v>-3.0997869999991963</c:v>
                </c:pt>
                <c:pt idx="2265">
                  <c:v>-3.0983979999946314</c:v>
                </c:pt>
                <c:pt idx="2266">
                  <c:v>-3.0970079999970039</c:v>
                </c:pt>
                <c:pt idx="2267">
                  <c:v>-3.095618999999715</c:v>
                </c:pt>
                <c:pt idx="2268">
                  <c:v>-3.0942289999948116</c:v>
                </c:pt>
                <c:pt idx="2269">
                  <c:v>-3.0928399999975227</c:v>
                </c:pt>
                <c:pt idx="2270">
                  <c:v>-3.0914499999998952</c:v>
                </c:pt>
                <c:pt idx="2271">
                  <c:v>-3.0900609999953303</c:v>
                </c:pt>
                <c:pt idx="2272">
                  <c:v>-3.0886709999977029</c:v>
                </c:pt>
                <c:pt idx="2273">
                  <c:v>-3.0872810000000754</c:v>
                </c:pt>
                <c:pt idx="2274">
                  <c:v>-3.085890999995172</c:v>
                </c:pt>
                <c:pt idx="2275">
                  <c:v>-3.0845019999978831</c:v>
                </c:pt>
                <c:pt idx="2276">
                  <c:v>-3.0831120000002556</c:v>
                </c:pt>
                <c:pt idx="2277">
                  <c:v>-3.0817229999956908</c:v>
                </c:pt>
                <c:pt idx="2278">
                  <c:v>-3.0803329999980633</c:v>
                </c:pt>
                <c:pt idx="2279">
                  <c:v>-3.0789439999934984</c:v>
                </c:pt>
                <c:pt idx="2280">
                  <c:v>-3.077553999995871</c:v>
                </c:pt>
                <c:pt idx="2281">
                  <c:v>-3.0761649999985821</c:v>
                </c:pt>
                <c:pt idx="2282">
                  <c:v>-3.0747749999936786</c:v>
                </c:pt>
                <c:pt idx="2283">
                  <c:v>-3.0733859999963897</c:v>
                </c:pt>
                <c:pt idx="2284">
                  <c:v>-3.0719919999974081</c:v>
                </c:pt>
                <c:pt idx="2285">
                  <c:v>-3.0706030000001192</c:v>
                </c:pt>
                <c:pt idx="2286">
                  <c:v>-3.0692129999952158</c:v>
                </c:pt>
                <c:pt idx="2287">
                  <c:v>-3.0678239999979269</c:v>
                </c:pt>
                <c:pt idx="2288">
                  <c:v>-3.0664340000002994</c:v>
                </c:pt>
                <c:pt idx="2289">
                  <c:v>-3.0650449999957345</c:v>
                </c:pt>
                <c:pt idx="2290">
                  <c:v>-3.0636549999981071</c:v>
                </c:pt>
                <c:pt idx="2291">
                  <c:v>-3.0622659999935422</c:v>
                </c:pt>
                <c:pt idx="2292">
                  <c:v>-3.0608759999959148</c:v>
                </c:pt>
                <c:pt idx="2293">
                  <c:v>-3.0594859999982873</c:v>
                </c:pt>
                <c:pt idx="2294">
                  <c:v>-3.0580960000006598</c:v>
                </c:pt>
                <c:pt idx="2295">
                  <c:v>-3.056706999996095</c:v>
                </c:pt>
                <c:pt idx="2296">
                  <c:v>-3.0553169999984675</c:v>
                </c:pt>
                <c:pt idx="2297">
                  <c:v>-3.0539279999939026</c:v>
                </c:pt>
                <c:pt idx="2298">
                  <c:v>-3.0525379999962752</c:v>
                </c:pt>
                <c:pt idx="2299">
                  <c:v>-3.0511479999986477</c:v>
                </c:pt>
                <c:pt idx="2300">
                  <c:v>-3.0497589999940828</c:v>
                </c:pt>
                <c:pt idx="2301">
                  <c:v>-3.0483689999964554</c:v>
                </c:pt>
                <c:pt idx="2302">
                  <c:v>-3.0469789999988279</c:v>
                </c:pt>
                <c:pt idx="2303">
                  <c:v>-3.0455889999939245</c:v>
                </c:pt>
                <c:pt idx="2304">
                  <c:v>-3.0441999999966356</c:v>
                </c:pt>
                <c:pt idx="2305">
                  <c:v>-3.0428099999990081</c:v>
                </c:pt>
                <c:pt idx="2306">
                  <c:v>-3.0414199999941047</c:v>
                </c:pt>
                <c:pt idx="2307">
                  <c:v>-3.0400309999968158</c:v>
                </c:pt>
                <c:pt idx="2308">
                  <c:v>-3.0386409999991884</c:v>
                </c:pt>
                <c:pt idx="2309">
                  <c:v>-3.0372519999946235</c:v>
                </c:pt>
                <c:pt idx="2310">
                  <c:v>-3.035861999996996</c:v>
                </c:pt>
                <c:pt idx="2311">
                  <c:v>-3.0344729999997071</c:v>
                </c:pt>
                <c:pt idx="2312">
                  <c:v>-3.0330829999948037</c:v>
                </c:pt>
                <c:pt idx="2313">
                  <c:v>-3.0316919999968377</c:v>
                </c:pt>
                <c:pt idx="2314">
                  <c:v>-3.0303029999995488</c:v>
                </c:pt>
                <c:pt idx="2315">
                  <c:v>-3.0289129999946454</c:v>
                </c:pt>
                <c:pt idx="2316">
                  <c:v>-3.0275239999973564</c:v>
                </c:pt>
                <c:pt idx="2317">
                  <c:v>-3.026133999999729</c:v>
                </c:pt>
                <c:pt idx="2318">
                  <c:v>-3.0247449999951641</c:v>
                </c:pt>
                <c:pt idx="2319">
                  <c:v>-3.0233549999975367</c:v>
                </c:pt>
                <c:pt idx="2320">
                  <c:v>-3.0219649999999092</c:v>
                </c:pt>
                <c:pt idx="2321">
                  <c:v>-3.0205759999953443</c:v>
                </c:pt>
                <c:pt idx="2322">
                  <c:v>-3.0191859999977169</c:v>
                </c:pt>
                <c:pt idx="2323">
                  <c:v>-3.0177960000000894</c:v>
                </c:pt>
                <c:pt idx="2324">
                  <c:v>-3.0164069999955245</c:v>
                </c:pt>
                <c:pt idx="2325">
                  <c:v>-3.0150169999978971</c:v>
                </c:pt>
                <c:pt idx="2326">
                  <c:v>-3.0136270000002696</c:v>
                </c:pt>
                <c:pt idx="2327">
                  <c:v>-3.0122379999957047</c:v>
                </c:pt>
                <c:pt idx="2328">
                  <c:v>-3.0108479999980773</c:v>
                </c:pt>
                <c:pt idx="2329">
                  <c:v>-3.0094580000004498</c:v>
                </c:pt>
                <c:pt idx="2330">
                  <c:v>-3.008068999995885</c:v>
                </c:pt>
                <c:pt idx="2331">
                  <c:v>-3.0066789999982575</c:v>
                </c:pt>
                <c:pt idx="2332">
                  <c:v>-3.00528900000063</c:v>
                </c:pt>
                <c:pt idx="2333">
                  <c:v>-3.0038999999960652</c:v>
                </c:pt>
                <c:pt idx="2334">
                  <c:v>-3.0025099999984377</c:v>
                </c:pt>
                <c:pt idx="2335">
                  <c:v>-3.0011209999938728</c:v>
                </c:pt>
                <c:pt idx="2336">
                  <c:v>-2.9997309999962454</c:v>
                </c:pt>
                <c:pt idx="2337">
                  <c:v>-2.9983419999989565</c:v>
                </c:pt>
                <c:pt idx="2338">
                  <c:v>-2.996951999994053</c:v>
                </c:pt>
                <c:pt idx="2339">
                  <c:v>-2.9955629999967641</c:v>
                </c:pt>
                <c:pt idx="2340">
                  <c:v>-2.9941729999991367</c:v>
                </c:pt>
                <c:pt idx="2341">
                  <c:v>-2.9927839999945718</c:v>
                </c:pt>
                <c:pt idx="2342">
                  <c:v>-2.9913939999969443</c:v>
                </c:pt>
                <c:pt idx="2343">
                  <c:v>-2.9900039999993169</c:v>
                </c:pt>
                <c:pt idx="2344">
                  <c:v>-2.9886139999944135</c:v>
                </c:pt>
                <c:pt idx="2345">
                  <c:v>-2.987223999996786</c:v>
                </c:pt>
                <c:pt idx="2346">
                  <c:v>-2.9858349999994971</c:v>
                </c:pt>
                <c:pt idx="2347">
                  <c:v>-2.9844449999945937</c:v>
                </c:pt>
                <c:pt idx="2348">
                  <c:v>-2.9830549999969662</c:v>
                </c:pt>
                <c:pt idx="2349">
                  <c:v>-2.9816659999996773</c:v>
                </c:pt>
                <c:pt idx="2350">
                  <c:v>-2.9802759999947739</c:v>
                </c:pt>
                <c:pt idx="2351">
                  <c:v>-2.978886999997485</c:v>
                </c:pt>
                <c:pt idx="2352">
                  <c:v>-2.9774969999998575</c:v>
                </c:pt>
                <c:pt idx="2353">
                  <c:v>-2.9761079999952926</c:v>
                </c:pt>
                <c:pt idx="2354">
                  <c:v>-2.9747179999976652</c:v>
                </c:pt>
                <c:pt idx="2355">
                  <c:v>-2.9733290000003763</c:v>
                </c:pt>
                <c:pt idx="2356">
                  <c:v>-2.9719389999954728</c:v>
                </c:pt>
                <c:pt idx="2357">
                  <c:v>-2.9705499999981839</c:v>
                </c:pt>
                <c:pt idx="2358">
                  <c:v>-2.9691600000005565</c:v>
                </c:pt>
                <c:pt idx="2359">
                  <c:v>-2.9677699999956531</c:v>
                </c:pt>
                <c:pt idx="2360">
                  <c:v>-2.9663809999983641</c:v>
                </c:pt>
                <c:pt idx="2361">
                  <c:v>-2.9649909999934607</c:v>
                </c:pt>
                <c:pt idx="2362">
                  <c:v>-2.9636019999961718</c:v>
                </c:pt>
                <c:pt idx="2363">
                  <c:v>-2.9622119999985443</c:v>
                </c:pt>
                <c:pt idx="2364">
                  <c:v>-2.9608219999936409</c:v>
                </c:pt>
                <c:pt idx="2365">
                  <c:v>-2.959432999996352</c:v>
                </c:pt>
                <c:pt idx="2366">
                  <c:v>-2.9580429999987246</c:v>
                </c:pt>
                <c:pt idx="2367">
                  <c:v>-2.9566529999938211</c:v>
                </c:pt>
                <c:pt idx="2368">
                  <c:v>-2.9552639999965322</c:v>
                </c:pt>
                <c:pt idx="2369">
                  <c:v>-2.9538739999989048</c:v>
                </c:pt>
                <c:pt idx="2370">
                  <c:v>-2.9524849999943399</c:v>
                </c:pt>
                <c:pt idx="2371">
                  <c:v>-2.9510949999967124</c:v>
                </c:pt>
                <c:pt idx="2372">
                  <c:v>-2.9497059999994235</c:v>
                </c:pt>
                <c:pt idx="2373">
                  <c:v>-2.9483159999945201</c:v>
                </c:pt>
                <c:pt idx="2374">
                  <c:v>-2.9469259999968926</c:v>
                </c:pt>
                <c:pt idx="2375">
                  <c:v>-2.9455369999996037</c:v>
                </c:pt>
                <c:pt idx="2376">
                  <c:v>-2.9441469999947003</c:v>
                </c:pt>
                <c:pt idx="2377">
                  <c:v>-2.9427569999970729</c:v>
                </c:pt>
                <c:pt idx="2378">
                  <c:v>-2.9413679999997839</c:v>
                </c:pt>
                <c:pt idx="2379">
                  <c:v>-2.9399779999948805</c:v>
                </c:pt>
                <c:pt idx="2380">
                  <c:v>-2.9385889999975916</c:v>
                </c:pt>
                <c:pt idx="2381">
                  <c:v>-2.9371989999999641</c:v>
                </c:pt>
                <c:pt idx="2382">
                  <c:v>-2.9358099999953993</c:v>
                </c:pt>
                <c:pt idx="2383">
                  <c:v>-2.9344199999977718</c:v>
                </c:pt>
                <c:pt idx="2384">
                  <c:v>-2.9330300000001444</c:v>
                </c:pt>
                <c:pt idx="2385">
                  <c:v>-2.9316409999955795</c:v>
                </c:pt>
                <c:pt idx="2386">
                  <c:v>-2.930250999997952</c:v>
                </c:pt>
                <c:pt idx="2387">
                  <c:v>-2.9288620000006631</c:v>
                </c:pt>
                <c:pt idx="2388">
                  <c:v>-2.9274719999957597</c:v>
                </c:pt>
                <c:pt idx="2389">
                  <c:v>-2.9260819999981322</c:v>
                </c:pt>
                <c:pt idx="2390">
                  <c:v>-2.9246929999935674</c:v>
                </c:pt>
                <c:pt idx="2391">
                  <c:v>-2.9233029999959399</c:v>
                </c:pt>
                <c:pt idx="2392">
                  <c:v>-2.921913999998651</c:v>
                </c:pt>
                <c:pt idx="2393">
                  <c:v>-2.9205239999937476</c:v>
                </c:pt>
                <c:pt idx="2394">
                  <c:v>-2.9191309999951045</c:v>
                </c:pt>
                <c:pt idx="2395">
                  <c:v>-2.917740999997477</c:v>
                </c:pt>
                <c:pt idx="2396">
                  <c:v>-2.9163509999998496</c:v>
                </c:pt>
                <c:pt idx="2397">
                  <c:v>-2.9149619999952847</c:v>
                </c:pt>
                <c:pt idx="2398">
                  <c:v>-2.9135719999976573</c:v>
                </c:pt>
                <c:pt idx="2399">
                  <c:v>-2.9121830000003683</c:v>
                </c:pt>
                <c:pt idx="2400">
                  <c:v>-2.9107929999954649</c:v>
                </c:pt>
                <c:pt idx="2401">
                  <c:v>-2.909403999998176</c:v>
                </c:pt>
                <c:pt idx="2402">
                  <c:v>-2.9080140000005485</c:v>
                </c:pt>
                <c:pt idx="2403">
                  <c:v>-2.9066249999959837</c:v>
                </c:pt>
                <c:pt idx="2404">
                  <c:v>-2.9052349999983562</c:v>
                </c:pt>
                <c:pt idx="2405">
                  <c:v>-2.9038449999934528</c:v>
                </c:pt>
                <c:pt idx="2406">
                  <c:v>-2.9024559999961639</c:v>
                </c:pt>
                <c:pt idx="2407">
                  <c:v>-2.9010659999985364</c:v>
                </c:pt>
                <c:pt idx="2408">
                  <c:v>-2.899675999993633</c:v>
                </c:pt>
                <c:pt idx="2409">
                  <c:v>-2.8982869999963441</c:v>
                </c:pt>
                <c:pt idx="2410">
                  <c:v>-2.8968979999990552</c:v>
                </c:pt>
                <c:pt idx="2411">
                  <c:v>-2.8955079999941518</c:v>
                </c:pt>
                <c:pt idx="2412">
                  <c:v>-2.8941179999965243</c:v>
                </c:pt>
                <c:pt idx="2413">
                  <c:v>-2.8927289999992354</c:v>
                </c:pt>
                <c:pt idx="2414">
                  <c:v>-2.891338999994332</c:v>
                </c:pt>
                <c:pt idx="2415">
                  <c:v>-2.8899499999970431</c:v>
                </c:pt>
                <c:pt idx="2416">
                  <c:v>-2.8885599999994156</c:v>
                </c:pt>
                <c:pt idx="2417">
                  <c:v>-2.8871699999945122</c:v>
                </c:pt>
                <c:pt idx="2418">
                  <c:v>-2.8857809999972233</c:v>
                </c:pt>
                <c:pt idx="2419">
                  <c:v>-2.8843909999995958</c:v>
                </c:pt>
                <c:pt idx="2420">
                  <c:v>-2.8830019999950309</c:v>
                </c:pt>
                <c:pt idx="2421">
                  <c:v>-2.8816119999974035</c:v>
                </c:pt>
                <c:pt idx="2422">
                  <c:v>-2.8802230000001146</c:v>
                </c:pt>
                <c:pt idx="2423">
                  <c:v>-2.8788329999952111</c:v>
                </c:pt>
                <c:pt idx="2424">
                  <c:v>-2.8774429999975837</c:v>
                </c:pt>
                <c:pt idx="2425">
                  <c:v>-2.8760540000002948</c:v>
                </c:pt>
                <c:pt idx="2426">
                  <c:v>-2.8746639999953914</c:v>
                </c:pt>
                <c:pt idx="2427">
                  <c:v>-2.8732739999977639</c:v>
                </c:pt>
                <c:pt idx="2428">
                  <c:v>-2.871885000000475</c:v>
                </c:pt>
                <c:pt idx="2429">
                  <c:v>-2.8704949999955716</c:v>
                </c:pt>
                <c:pt idx="2430">
                  <c:v>-2.8691059999982826</c:v>
                </c:pt>
                <c:pt idx="2431">
                  <c:v>-2.8677160000006552</c:v>
                </c:pt>
                <c:pt idx="2432">
                  <c:v>-2.8663259999957518</c:v>
                </c:pt>
                <c:pt idx="2433">
                  <c:v>-2.8649369999984629</c:v>
                </c:pt>
                <c:pt idx="2434">
                  <c:v>-2.8635469999935594</c:v>
                </c:pt>
                <c:pt idx="2435">
                  <c:v>-2.8621579999962705</c:v>
                </c:pt>
                <c:pt idx="2436">
                  <c:v>-2.8607679999986431</c:v>
                </c:pt>
                <c:pt idx="2437">
                  <c:v>-2.8593789999940782</c:v>
                </c:pt>
                <c:pt idx="2438">
                  <c:v>-2.8579889999964507</c:v>
                </c:pt>
                <c:pt idx="2439">
                  <c:v>-2.8565979999984847</c:v>
                </c:pt>
                <c:pt idx="2440">
                  <c:v>-2.8552049999998417</c:v>
                </c:pt>
                <c:pt idx="2441">
                  <c:v>-2.8538129999942612</c:v>
                </c:pt>
                <c:pt idx="2442">
                  <c:v>-2.8524219999962952</c:v>
                </c:pt>
                <c:pt idx="2443">
                  <c:v>-2.8510279999973136</c:v>
                </c:pt>
                <c:pt idx="2444">
                  <c:v>-2.849633999998332</c:v>
                </c:pt>
                <c:pt idx="2445">
                  <c:v>-2.8482409999996889</c:v>
                </c:pt>
                <c:pt idx="2446">
                  <c:v>-2.846849999994447</c:v>
                </c:pt>
                <c:pt idx="2447">
                  <c:v>-2.8454599999968195</c:v>
                </c:pt>
                <c:pt idx="2448">
                  <c:v>-2.844067999998515</c:v>
                </c:pt>
                <c:pt idx="2449">
                  <c:v>-2.842677000000549</c:v>
                </c:pt>
                <c:pt idx="2450">
                  <c:v>-2.8412829999942915</c:v>
                </c:pt>
                <c:pt idx="2451">
                  <c:v>-2.839892999996664</c:v>
                </c:pt>
                <c:pt idx="2452">
                  <c:v>-2.8385029999990365</c:v>
                </c:pt>
                <c:pt idx="2453">
                  <c:v>-2.8371119999937946</c:v>
                </c:pt>
                <c:pt idx="2454">
                  <c:v>-2.8357199999954901</c:v>
                </c:pt>
                <c:pt idx="2455">
                  <c:v>-2.8343289999975241</c:v>
                </c:pt>
                <c:pt idx="2456">
                  <c:v>-2.8329379999995581</c:v>
                </c:pt>
                <c:pt idx="2457">
                  <c:v>-2.8315479999946547</c:v>
                </c:pt>
                <c:pt idx="2458">
                  <c:v>-2.8301579999970272</c:v>
                </c:pt>
                <c:pt idx="2459">
                  <c:v>-2.8287669999990612</c:v>
                </c:pt>
                <c:pt idx="2460">
                  <c:v>-2.8273769999941578</c:v>
                </c:pt>
                <c:pt idx="2461">
                  <c:v>-2.8259859999961918</c:v>
                </c:pt>
                <c:pt idx="2462">
                  <c:v>-2.8245869999955175</c:v>
                </c:pt>
                <c:pt idx="2463">
                  <c:v>-2.8231939999968745</c:v>
                </c:pt>
                <c:pt idx="2464">
                  <c:v>-2.821803999999247</c:v>
                </c:pt>
                <c:pt idx="2465">
                  <c:v>-2.8204129999940051</c:v>
                </c:pt>
                <c:pt idx="2466">
                  <c:v>-2.8190219999960391</c:v>
                </c:pt>
                <c:pt idx="2467">
                  <c:v>-2.8176319999984116</c:v>
                </c:pt>
                <c:pt idx="2468">
                  <c:v>-2.8162400000001071</c:v>
                </c:pt>
                <c:pt idx="2469">
                  <c:v>-2.8148479999945266</c:v>
                </c:pt>
                <c:pt idx="2470">
                  <c:v>-2.8134579999968992</c:v>
                </c:pt>
                <c:pt idx="2471">
                  <c:v>-2.8120669999989332</c:v>
                </c:pt>
                <c:pt idx="2472">
                  <c:v>-2.8106759999936912</c:v>
                </c:pt>
                <c:pt idx="2473">
                  <c:v>-2.8092849999957252</c:v>
                </c:pt>
                <c:pt idx="2474">
                  <c:v>-2.8078899999964051</c:v>
                </c:pt>
                <c:pt idx="2475">
                  <c:v>-2.8064999999987776</c:v>
                </c:pt>
                <c:pt idx="2476">
                  <c:v>-2.8051099999938742</c:v>
                </c:pt>
                <c:pt idx="2477">
                  <c:v>-2.8037189999959082</c:v>
                </c:pt>
                <c:pt idx="2478">
                  <c:v>-2.8023279999979422</c:v>
                </c:pt>
                <c:pt idx="2479">
                  <c:v>-2.8009369999999763</c:v>
                </c:pt>
                <c:pt idx="2480">
                  <c:v>-2.7995469999950728</c:v>
                </c:pt>
                <c:pt idx="2481">
                  <c:v>-2.7981559999971068</c:v>
                </c:pt>
                <c:pt idx="2482">
                  <c:v>-2.7967649999991409</c:v>
                </c:pt>
                <c:pt idx="2483">
                  <c:v>-2.7953739999938989</c:v>
                </c:pt>
                <c:pt idx="2484">
                  <c:v>-2.7939799999949173</c:v>
                </c:pt>
                <c:pt idx="2485">
                  <c:v>-2.7925859999959357</c:v>
                </c:pt>
                <c:pt idx="2486">
                  <c:v>-2.7911959999983083</c:v>
                </c:pt>
                <c:pt idx="2487">
                  <c:v>-2.7898050000003423</c:v>
                </c:pt>
                <c:pt idx="2488">
                  <c:v>-2.7884139999951003</c:v>
                </c:pt>
                <c:pt idx="2489">
                  <c:v>-2.7870239999974729</c:v>
                </c:pt>
                <c:pt idx="2490">
                  <c:v>-2.7856329999995069</c:v>
                </c:pt>
                <c:pt idx="2491">
                  <c:v>-2.784243999994942</c:v>
                </c:pt>
                <c:pt idx="2492">
                  <c:v>-2.7828539999973145</c:v>
                </c:pt>
                <c:pt idx="2493">
                  <c:v>-2.7814650000000256</c:v>
                </c:pt>
                <c:pt idx="2494">
                  <c:v>-2.7800729999944451</c:v>
                </c:pt>
                <c:pt idx="2495">
                  <c:v>-2.7786819999964791</c:v>
                </c:pt>
                <c:pt idx="2496">
                  <c:v>-2.7772909999985131</c:v>
                </c:pt>
                <c:pt idx="2497">
                  <c:v>-2.7759009999936097</c:v>
                </c:pt>
                <c:pt idx="2498">
                  <c:v>-2.7745089999953052</c:v>
                </c:pt>
                <c:pt idx="2499">
                  <c:v>-2.7731179999973392</c:v>
                </c:pt>
                <c:pt idx="2500">
                  <c:v>-2.7717279999997118</c:v>
                </c:pt>
                <c:pt idx="2501">
                  <c:v>-2.7703369999944698</c:v>
                </c:pt>
                <c:pt idx="2502">
                  <c:v>-2.7689469999968424</c:v>
                </c:pt>
                <c:pt idx="2503">
                  <c:v>-2.7675559999988764</c:v>
                </c:pt>
                <c:pt idx="2504">
                  <c:v>-2.7661649999936344</c:v>
                </c:pt>
                <c:pt idx="2505">
                  <c:v>-2.764774999996007</c:v>
                </c:pt>
                <c:pt idx="2506">
                  <c:v>-2.7633819999973639</c:v>
                </c:pt>
                <c:pt idx="2507">
                  <c:v>-2.7619919999997364</c:v>
                </c:pt>
                <c:pt idx="2508">
                  <c:v>-2.7606009999944945</c:v>
                </c:pt>
                <c:pt idx="2509">
                  <c:v>-2.7592099999965285</c:v>
                </c:pt>
                <c:pt idx="2510">
                  <c:v>-2.7578189999985625</c:v>
                </c:pt>
                <c:pt idx="2511">
                  <c:v>-2.7564280000005965</c:v>
                </c:pt>
                <c:pt idx="2512">
                  <c:v>-2.7550319999936619</c:v>
                </c:pt>
                <c:pt idx="2513">
                  <c:v>-2.7536409999956959</c:v>
                </c:pt>
                <c:pt idx="2514">
                  <c:v>-2.7522499999977299</c:v>
                </c:pt>
                <c:pt idx="2515">
                  <c:v>-2.7508579999994254</c:v>
                </c:pt>
                <c:pt idx="2516">
                  <c:v>-2.749467999994522</c:v>
                </c:pt>
                <c:pt idx="2517">
                  <c:v>-2.748076999996556</c:v>
                </c:pt>
                <c:pt idx="2518">
                  <c:v>-2.7466869999989285</c:v>
                </c:pt>
                <c:pt idx="2519">
                  <c:v>-2.7452969999940251</c:v>
                </c:pt>
                <c:pt idx="2520">
                  <c:v>-2.7439069999963976</c:v>
                </c:pt>
                <c:pt idx="2521">
                  <c:v>-2.7425169999987702</c:v>
                </c:pt>
                <c:pt idx="2522">
                  <c:v>-2.7411269999938668</c:v>
                </c:pt>
                <c:pt idx="2523">
                  <c:v>-2.7397379999965779</c:v>
                </c:pt>
                <c:pt idx="2524">
                  <c:v>-2.7383449999979348</c:v>
                </c:pt>
                <c:pt idx="2525">
                  <c:v>-2.7369509999989532</c:v>
                </c:pt>
                <c:pt idx="2526">
                  <c:v>-2.7355609999940498</c:v>
                </c:pt>
                <c:pt idx="2527">
                  <c:v>-2.7341699999960838</c:v>
                </c:pt>
                <c:pt idx="2528">
                  <c:v>-2.7327799999984563</c:v>
                </c:pt>
                <c:pt idx="2529">
                  <c:v>-2.7313899999935529</c:v>
                </c:pt>
                <c:pt idx="2530">
                  <c:v>-2.7299989999955869</c:v>
                </c:pt>
                <c:pt idx="2531">
                  <c:v>-2.7286089999979595</c:v>
                </c:pt>
                <c:pt idx="2532">
                  <c:v>-2.7272179999999935</c:v>
                </c:pt>
                <c:pt idx="2533">
                  <c:v>-2.7258279999950901</c:v>
                </c:pt>
                <c:pt idx="2534">
                  <c:v>-2.7244359999967855</c:v>
                </c:pt>
                <c:pt idx="2535">
                  <c:v>-2.7230459999991581</c:v>
                </c:pt>
                <c:pt idx="2536">
                  <c:v>-2.7216549999939161</c:v>
                </c:pt>
                <c:pt idx="2537">
                  <c:v>-2.7202649999962887</c:v>
                </c:pt>
                <c:pt idx="2538">
                  <c:v>-2.7188749999986612</c:v>
                </c:pt>
                <c:pt idx="2539">
                  <c:v>-2.7174840000006952</c:v>
                </c:pt>
                <c:pt idx="2540">
                  <c:v>-2.7160939999957918</c:v>
                </c:pt>
                <c:pt idx="2541">
                  <c:v>-2.7147039999981644</c:v>
                </c:pt>
                <c:pt idx="2542">
                  <c:v>-2.7133140000005369</c:v>
                </c:pt>
                <c:pt idx="2543">
                  <c:v>-2.7119239999956335</c:v>
                </c:pt>
                <c:pt idx="2544">
                  <c:v>-2.710533999998006</c:v>
                </c:pt>
                <c:pt idx="2545">
                  <c:v>-2.7091440000003786</c:v>
                </c:pt>
                <c:pt idx="2546">
                  <c:v>-2.7077539999954752</c:v>
                </c:pt>
                <c:pt idx="2547">
                  <c:v>-2.7063639999978477</c:v>
                </c:pt>
                <c:pt idx="2548">
                  <c:v>-2.7049740000002203</c:v>
                </c:pt>
                <c:pt idx="2549">
                  <c:v>-2.7035839999953168</c:v>
                </c:pt>
                <c:pt idx="2550">
                  <c:v>-2.7021939999976894</c:v>
                </c:pt>
                <c:pt idx="2551">
                  <c:v>-2.7008040000000619</c:v>
                </c:pt>
                <c:pt idx="2552">
                  <c:v>-2.6994139999951585</c:v>
                </c:pt>
                <c:pt idx="2553">
                  <c:v>-2.6980189999958384</c:v>
                </c:pt>
                <c:pt idx="2554">
                  <c:v>-2.6966239999965183</c:v>
                </c:pt>
                <c:pt idx="2555">
                  <c:v>-2.6952259999961825</c:v>
                </c:pt>
                <c:pt idx="2556">
                  <c:v>-2.693833999997878</c:v>
                </c:pt>
                <c:pt idx="2557">
                  <c:v>-2.6924440000002505</c:v>
                </c:pt>
                <c:pt idx="2558">
                  <c:v>-2.6910539999953471</c:v>
                </c:pt>
                <c:pt idx="2559">
                  <c:v>-2.6896639999977197</c:v>
                </c:pt>
                <c:pt idx="2560">
                  <c:v>-2.6882719999994151</c:v>
                </c:pt>
                <c:pt idx="2561">
                  <c:v>-2.6868819999945117</c:v>
                </c:pt>
                <c:pt idx="2562">
                  <c:v>-2.6854899999962072</c:v>
                </c:pt>
                <c:pt idx="2563">
                  <c:v>-2.6840989999982412</c:v>
                </c:pt>
                <c:pt idx="2564">
                  <c:v>-2.6827069999999367</c:v>
                </c:pt>
                <c:pt idx="2565">
                  <c:v>-2.6813079999992624</c:v>
                </c:pt>
                <c:pt idx="2566">
                  <c:v>-2.6799169999940204</c:v>
                </c:pt>
                <c:pt idx="2567">
                  <c:v>-2.678526999996393</c:v>
                </c:pt>
                <c:pt idx="2568">
                  <c:v>-2.6771339999977499</c:v>
                </c:pt>
                <c:pt idx="2569">
                  <c:v>-2.6757429999997839</c:v>
                </c:pt>
                <c:pt idx="2570">
                  <c:v>-2.674351999994542</c:v>
                </c:pt>
                <c:pt idx="2571">
                  <c:v>-2.6729619999969145</c:v>
                </c:pt>
                <c:pt idx="2572">
                  <c:v>-2.6715719999992871</c:v>
                </c:pt>
                <c:pt idx="2573">
                  <c:v>-2.6701809999940451</c:v>
                </c:pt>
                <c:pt idx="2574">
                  <c:v>-2.6687909999964177</c:v>
                </c:pt>
                <c:pt idx="2575">
                  <c:v>-2.6674009999987902</c:v>
                </c:pt>
                <c:pt idx="2576">
                  <c:v>-2.6660109999938868</c:v>
                </c:pt>
                <c:pt idx="2577">
                  <c:v>-2.6646199999959208</c:v>
                </c:pt>
                <c:pt idx="2578">
                  <c:v>-2.6632289999979548</c:v>
                </c:pt>
                <c:pt idx="2579">
                  <c:v>-2.6618390000003274</c:v>
                </c:pt>
                <c:pt idx="2580">
                  <c:v>-2.6604489999954239</c:v>
                </c:pt>
                <c:pt idx="2581">
                  <c:v>-2.6590589999977965</c:v>
                </c:pt>
                <c:pt idx="2582">
                  <c:v>-2.657666999999492</c:v>
                </c:pt>
                <c:pt idx="2583">
                  <c:v>-2.6562769999945886</c:v>
                </c:pt>
                <c:pt idx="2584">
                  <c:v>-2.6548879999972996</c:v>
                </c:pt>
                <c:pt idx="2585">
                  <c:v>-2.6534969999993336</c:v>
                </c:pt>
                <c:pt idx="2586">
                  <c:v>-2.6521069999944302</c:v>
                </c:pt>
                <c:pt idx="2587">
                  <c:v>-2.6507169999968028</c:v>
                </c:pt>
                <c:pt idx="2588">
                  <c:v>-2.6493259999988368</c:v>
                </c:pt>
                <c:pt idx="2589">
                  <c:v>-2.6479359999939334</c:v>
                </c:pt>
                <c:pt idx="2590">
                  <c:v>-2.6465459999963059</c:v>
                </c:pt>
                <c:pt idx="2591">
                  <c:v>-2.645156999999017</c:v>
                </c:pt>
                <c:pt idx="2592">
                  <c:v>-2.6437650000007125</c:v>
                </c:pt>
                <c:pt idx="2593">
                  <c:v>-2.642374999995809</c:v>
                </c:pt>
                <c:pt idx="2594">
                  <c:v>-2.6409849999981816</c:v>
                </c:pt>
                <c:pt idx="2595">
                  <c:v>-2.6395940000002156</c:v>
                </c:pt>
                <c:pt idx="2596">
                  <c:v>-2.6382039999953122</c:v>
                </c:pt>
                <c:pt idx="2597">
                  <c:v>-2.6368109999966691</c:v>
                </c:pt>
                <c:pt idx="2598">
                  <c:v>-2.6354199999987031</c:v>
                </c:pt>
                <c:pt idx="2599">
                  <c:v>-2.6340280000003986</c:v>
                </c:pt>
                <c:pt idx="2600">
                  <c:v>-2.6326379999954952</c:v>
                </c:pt>
                <c:pt idx="2601">
                  <c:v>-2.6312479999978677</c:v>
                </c:pt>
                <c:pt idx="2602">
                  <c:v>-2.6298559999995632</c:v>
                </c:pt>
                <c:pt idx="2603">
                  <c:v>-2.6284659999946598</c:v>
                </c:pt>
                <c:pt idx="2604">
                  <c:v>-2.6270749999966938</c:v>
                </c:pt>
                <c:pt idx="2605">
                  <c:v>-2.6256839999987278</c:v>
                </c:pt>
                <c:pt idx="2606">
                  <c:v>-2.6242929999934859</c:v>
                </c:pt>
                <c:pt idx="2607">
                  <c:v>-2.6229029999958584</c:v>
                </c:pt>
                <c:pt idx="2608">
                  <c:v>-2.6215109999975539</c:v>
                </c:pt>
                <c:pt idx="2609">
                  <c:v>-2.6201189999992494</c:v>
                </c:pt>
                <c:pt idx="2610">
                  <c:v>-2.6187289999943459</c:v>
                </c:pt>
                <c:pt idx="2611">
                  <c:v>-2.6173389999967185</c:v>
                </c:pt>
                <c:pt idx="2612">
                  <c:v>-2.615948999999091</c:v>
                </c:pt>
                <c:pt idx="2613">
                  <c:v>-2.6145589999941876</c:v>
                </c:pt>
                <c:pt idx="2614">
                  <c:v>-2.6131689999965602</c:v>
                </c:pt>
                <c:pt idx="2615">
                  <c:v>-2.6117789999989327</c:v>
                </c:pt>
                <c:pt idx="2616">
                  <c:v>-2.6103889999940293</c:v>
                </c:pt>
                <c:pt idx="2617">
                  <c:v>-2.6089989999964018</c:v>
                </c:pt>
                <c:pt idx="2618">
                  <c:v>-2.6076099999991129</c:v>
                </c:pt>
                <c:pt idx="2619">
                  <c:v>-2.606218999993871</c:v>
                </c:pt>
                <c:pt idx="2620">
                  <c:v>-2.6048289999962435</c:v>
                </c:pt>
                <c:pt idx="2621">
                  <c:v>-2.6034329999965848</c:v>
                </c:pt>
                <c:pt idx="2622">
                  <c:v>-2.6020409999982803</c:v>
                </c:pt>
                <c:pt idx="2623">
                  <c:v>-2.6006510000006529</c:v>
                </c:pt>
                <c:pt idx="2624">
                  <c:v>-2.5992609999957494</c:v>
                </c:pt>
                <c:pt idx="2625">
                  <c:v>-2.5978719999984605</c:v>
                </c:pt>
                <c:pt idx="2626">
                  <c:v>-2.5964819999935571</c:v>
                </c:pt>
                <c:pt idx="2627">
                  <c:v>-2.5950929999962682</c:v>
                </c:pt>
                <c:pt idx="2628">
                  <c:v>-2.5937029999986407</c:v>
                </c:pt>
                <c:pt idx="2629">
                  <c:v>-2.5923139999940759</c:v>
                </c:pt>
                <c:pt idx="2630">
                  <c:v>-2.5909239999964484</c:v>
                </c:pt>
                <c:pt idx="2631">
                  <c:v>-2.5895259999961127</c:v>
                </c:pt>
                <c:pt idx="2632">
                  <c:v>-2.5881349999981467</c:v>
                </c:pt>
                <c:pt idx="2633">
                  <c:v>-2.5867450000005192</c:v>
                </c:pt>
                <c:pt idx="2634">
                  <c:v>-2.5853549999956158</c:v>
                </c:pt>
                <c:pt idx="2635">
                  <c:v>-2.5839649999979883</c:v>
                </c:pt>
                <c:pt idx="2636">
                  <c:v>-2.5825740000000224</c:v>
                </c:pt>
                <c:pt idx="2637">
                  <c:v>-2.5811839999951189</c:v>
                </c:pt>
                <c:pt idx="2638">
                  <c:v>-2.5797939999974915</c:v>
                </c:pt>
                <c:pt idx="2639">
                  <c:v>-2.578403999999864</c:v>
                </c:pt>
                <c:pt idx="2640">
                  <c:v>-2.5770139999949606</c:v>
                </c:pt>
                <c:pt idx="2641">
                  <c:v>-2.5756239999973332</c:v>
                </c:pt>
                <c:pt idx="2642">
                  <c:v>-2.5742319999990286</c:v>
                </c:pt>
                <c:pt idx="2643">
                  <c:v>-2.5728419999941252</c:v>
                </c:pt>
                <c:pt idx="2644">
                  <c:v>-2.5714509999961592</c:v>
                </c:pt>
                <c:pt idx="2645">
                  <c:v>-2.5700549999965006</c:v>
                </c:pt>
                <c:pt idx="2646">
                  <c:v>-2.5686649999988731</c:v>
                </c:pt>
                <c:pt idx="2647">
                  <c:v>-2.5672749999939697</c:v>
                </c:pt>
                <c:pt idx="2648">
                  <c:v>-2.5658849999963422</c:v>
                </c:pt>
                <c:pt idx="2649">
                  <c:v>-2.5644959999990533</c:v>
                </c:pt>
                <c:pt idx="2650">
                  <c:v>-2.5631059999941499</c:v>
                </c:pt>
                <c:pt idx="2651">
                  <c:v>-2.5617159999965224</c:v>
                </c:pt>
                <c:pt idx="2652">
                  <c:v>-2.5603269999992335</c:v>
                </c:pt>
                <c:pt idx="2653">
                  <c:v>-2.5589369999943301</c:v>
                </c:pt>
                <c:pt idx="2654">
                  <c:v>-2.5575469999967027</c:v>
                </c:pt>
                <c:pt idx="2655">
                  <c:v>-2.5561559999987367</c:v>
                </c:pt>
                <c:pt idx="2656">
                  <c:v>-2.5547649999934947</c:v>
                </c:pt>
                <c:pt idx="2657">
                  <c:v>-2.5533749999958673</c:v>
                </c:pt>
                <c:pt idx="2658">
                  <c:v>-2.5519849999982398</c:v>
                </c:pt>
                <c:pt idx="2659">
                  <c:v>-2.5505950000006123</c:v>
                </c:pt>
                <c:pt idx="2660">
                  <c:v>-2.5492049999957089</c:v>
                </c:pt>
                <c:pt idx="2661">
                  <c:v>-2.5478149999980815</c:v>
                </c:pt>
                <c:pt idx="2662">
                  <c:v>-2.5464229999997769</c:v>
                </c:pt>
                <c:pt idx="2663">
                  <c:v>-2.5450329999948735</c:v>
                </c:pt>
                <c:pt idx="2664">
                  <c:v>-2.5436439999975846</c:v>
                </c:pt>
                <c:pt idx="2665">
                  <c:v>-2.5422539999999572</c:v>
                </c:pt>
                <c:pt idx="2666">
                  <c:v>-2.5408639999950537</c:v>
                </c:pt>
                <c:pt idx="2667">
                  <c:v>-2.5394739999974263</c:v>
                </c:pt>
                <c:pt idx="2668">
                  <c:v>-2.5380850000001374</c:v>
                </c:pt>
                <c:pt idx="2669">
                  <c:v>-2.536694999995234</c:v>
                </c:pt>
                <c:pt idx="2670">
                  <c:v>-2.535305999997945</c:v>
                </c:pt>
                <c:pt idx="2671">
                  <c:v>-2.5339160000003176</c:v>
                </c:pt>
                <c:pt idx="2672">
                  <c:v>-2.5325269999957527</c:v>
                </c:pt>
                <c:pt idx="2673">
                  <c:v>-2.5311369999981252</c:v>
                </c:pt>
                <c:pt idx="2674">
                  <c:v>-2.5297479999935604</c:v>
                </c:pt>
                <c:pt idx="2675">
                  <c:v>-2.5283579999959329</c:v>
                </c:pt>
                <c:pt idx="2676">
                  <c:v>-2.526968999998644</c:v>
                </c:pt>
                <c:pt idx="2677">
                  <c:v>-2.5255789999937406</c:v>
                </c:pt>
                <c:pt idx="2678">
                  <c:v>-2.5241889999961131</c:v>
                </c:pt>
                <c:pt idx="2679">
                  <c:v>-2.5227989999984857</c:v>
                </c:pt>
                <c:pt idx="2680">
                  <c:v>-2.5214099999939208</c:v>
                </c:pt>
                <c:pt idx="2681">
                  <c:v>-2.5200199999962933</c:v>
                </c:pt>
                <c:pt idx="2682">
                  <c:v>-2.5186309999990044</c:v>
                </c:pt>
                <c:pt idx="2683">
                  <c:v>-2.517240999994101</c:v>
                </c:pt>
                <c:pt idx="2684">
                  <c:v>-2.5158519999968121</c:v>
                </c:pt>
                <c:pt idx="2685">
                  <c:v>-2.5144619999991846</c:v>
                </c:pt>
                <c:pt idx="2686">
                  <c:v>-2.5130729999946197</c:v>
                </c:pt>
                <c:pt idx="2687">
                  <c:v>-2.5116829999969923</c:v>
                </c:pt>
                <c:pt idx="2688">
                  <c:v>-2.5102939999997034</c:v>
                </c:pt>
                <c:pt idx="2689">
                  <c:v>-2.5089039999948</c:v>
                </c:pt>
                <c:pt idx="2690">
                  <c:v>-2.507514999997511</c:v>
                </c:pt>
                <c:pt idx="2691">
                  <c:v>-2.5061249999998836</c:v>
                </c:pt>
                <c:pt idx="2692">
                  <c:v>-2.5047359999953187</c:v>
                </c:pt>
                <c:pt idx="2693">
                  <c:v>-2.5033409999959986</c:v>
                </c:pt>
                <c:pt idx="2694">
                  <c:v>-2.5019519999987097</c:v>
                </c:pt>
                <c:pt idx="2695">
                  <c:v>-2.5005619999938062</c:v>
                </c:pt>
                <c:pt idx="2696">
                  <c:v>-2.4991729999965173</c:v>
                </c:pt>
                <c:pt idx="2697">
                  <c:v>-2.4977829999988899</c:v>
                </c:pt>
                <c:pt idx="2698">
                  <c:v>-2.496393999994325</c:v>
                </c:pt>
                <c:pt idx="2699">
                  <c:v>-2.4950039999966975</c:v>
                </c:pt>
                <c:pt idx="2700">
                  <c:v>-2.4936139999990701</c:v>
                </c:pt>
                <c:pt idx="2701">
                  <c:v>-2.4922239999941667</c:v>
                </c:pt>
                <c:pt idx="2702">
                  <c:v>-2.4908329999962007</c:v>
                </c:pt>
                <c:pt idx="2703">
                  <c:v>-2.4894439999989117</c:v>
                </c:pt>
                <c:pt idx="2704">
                  <c:v>-2.4880539999940083</c:v>
                </c:pt>
                <c:pt idx="2705">
                  <c:v>-2.4866619999957038</c:v>
                </c:pt>
                <c:pt idx="2706">
                  <c:v>-2.4852729999984149</c:v>
                </c:pt>
                <c:pt idx="2707">
                  <c:v>-2.4838820000004489</c:v>
                </c:pt>
                <c:pt idx="2708">
                  <c:v>-2.4824919999955455</c:v>
                </c:pt>
                <c:pt idx="2709">
                  <c:v>-2.4811029999982566</c:v>
                </c:pt>
                <c:pt idx="2710">
                  <c:v>-2.4797130000006291</c:v>
                </c:pt>
                <c:pt idx="2711">
                  <c:v>-2.4783229999957257</c:v>
                </c:pt>
                <c:pt idx="2712">
                  <c:v>-2.4769329999980982</c:v>
                </c:pt>
                <c:pt idx="2713">
                  <c:v>-2.4755430000004708</c:v>
                </c:pt>
                <c:pt idx="2714">
                  <c:v>-2.4741529999955674</c:v>
                </c:pt>
                <c:pt idx="2715">
                  <c:v>-2.4727619999976014</c:v>
                </c:pt>
                <c:pt idx="2716">
                  <c:v>-2.4713719999999739</c:v>
                </c:pt>
                <c:pt idx="2717">
                  <c:v>-2.469982999995409</c:v>
                </c:pt>
                <c:pt idx="2718">
                  <c:v>-2.4685929999977816</c:v>
                </c:pt>
                <c:pt idx="2719">
                  <c:v>-2.4672030000001541</c:v>
                </c:pt>
                <c:pt idx="2720">
                  <c:v>-2.4658129999952507</c:v>
                </c:pt>
                <c:pt idx="2721">
                  <c:v>-2.4644229999976233</c:v>
                </c:pt>
                <c:pt idx="2722">
                  <c:v>-2.4630329999999958</c:v>
                </c:pt>
                <c:pt idx="2723">
                  <c:v>-2.4616429999950924</c:v>
                </c:pt>
                <c:pt idx="2724">
                  <c:v>-2.4602529999974649</c:v>
                </c:pt>
                <c:pt idx="2725">
                  <c:v>-2.458864000000176</c:v>
                </c:pt>
                <c:pt idx="2726">
                  <c:v>-2.4574739999952726</c:v>
                </c:pt>
                <c:pt idx="2727">
                  <c:v>-2.4560839999976452</c:v>
                </c:pt>
                <c:pt idx="2728">
                  <c:v>-2.4546950000003562</c:v>
                </c:pt>
                <c:pt idx="2729">
                  <c:v>-2.4533049999954528</c:v>
                </c:pt>
                <c:pt idx="2730">
                  <c:v>-2.4519159999981639</c:v>
                </c:pt>
                <c:pt idx="2731">
                  <c:v>-2.4505260000005364</c:v>
                </c:pt>
                <c:pt idx="2732">
                  <c:v>-2.4491369999959716</c:v>
                </c:pt>
                <c:pt idx="2733">
                  <c:v>-2.4477469999983441</c:v>
                </c:pt>
                <c:pt idx="2734">
                  <c:v>-2.4463579999937792</c:v>
                </c:pt>
                <c:pt idx="2735">
                  <c:v>-2.4449679999961518</c:v>
                </c:pt>
                <c:pt idx="2736">
                  <c:v>-2.4435779999985243</c:v>
                </c:pt>
                <c:pt idx="2737">
                  <c:v>-2.4421889999939594</c:v>
                </c:pt>
                <c:pt idx="2738">
                  <c:v>-2.440798999996332</c:v>
                </c:pt>
                <c:pt idx="2739">
                  <c:v>-2.4394099999990431</c:v>
                </c:pt>
                <c:pt idx="2740">
                  <c:v>-2.4380199999941397</c:v>
                </c:pt>
                <c:pt idx="2741">
                  <c:v>-2.4366309999968507</c:v>
                </c:pt>
                <c:pt idx="2742">
                  <c:v>-2.4352409999992233</c:v>
                </c:pt>
                <c:pt idx="2743">
                  <c:v>-2.4338499999939813</c:v>
                </c:pt>
                <c:pt idx="2744">
                  <c:v>-2.4324599999963539</c:v>
                </c:pt>
                <c:pt idx="2745">
                  <c:v>-2.4310699999987264</c:v>
                </c:pt>
                <c:pt idx="2746">
                  <c:v>-2.4296809999941615</c:v>
                </c:pt>
                <c:pt idx="2747">
                  <c:v>-2.4282909999965341</c:v>
                </c:pt>
                <c:pt idx="2748">
                  <c:v>-2.4269009999989066</c:v>
                </c:pt>
                <c:pt idx="2749">
                  <c:v>-2.4255119999943417</c:v>
                </c:pt>
                <c:pt idx="2750">
                  <c:v>-2.4241219999967143</c:v>
                </c:pt>
                <c:pt idx="2751">
                  <c:v>-2.4227319999990868</c:v>
                </c:pt>
                <c:pt idx="2752">
                  <c:v>-2.4213419999941834</c:v>
                </c:pt>
                <c:pt idx="2753">
                  <c:v>-2.4199509999962174</c:v>
                </c:pt>
                <c:pt idx="2754">
                  <c:v>-2.41856099999859</c:v>
                </c:pt>
                <c:pt idx="2755">
                  <c:v>-2.4171709999936866</c:v>
                </c:pt>
                <c:pt idx="2756">
                  <c:v>-2.4157809999960591</c:v>
                </c:pt>
                <c:pt idx="2757">
                  <c:v>-2.4143909999984317</c:v>
                </c:pt>
                <c:pt idx="2758">
                  <c:v>-2.4130009999935282</c:v>
                </c:pt>
                <c:pt idx="2759">
                  <c:v>-2.4116109999959008</c:v>
                </c:pt>
                <c:pt idx="2760">
                  <c:v>-2.4102219999986119</c:v>
                </c:pt>
                <c:pt idx="2761">
                  <c:v>-2.4088319999937085</c:v>
                </c:pt>
                <c:pt idx="2762">
                  <c:v>-2.4074429999964195</c:v>
                </c:pt>
                <c:pt idx="2763">
                  <c:v>-2.4060529999987921</c:v>
                </c:pt>
                <c:pt idx="2764">
                  <c:v>-2.4046629999938887</c:v>
                </c:pt>
                <c:pt idx="2765">
                  <c:v>-2.4032739999965997</c:v>
                </c:pt>
                <c:pt idx="2766">
                  <c:v>-2.4018839999989723</c:v>
                </c:pt>
                <c:pt idx="2767">
                  <c:v>-2.4004949999944074</c:v>
                </c:pt>
                <c:pt idx="2768">
                  <c:v>-2.39910499999678</c:v>
                </c:pt>
                <c:pt idx="2769">
                  <c:v>-2.3977149999991525</c:v>
                </c:pt>
                <c:pt idx="2770">
                  <c:v>-2.3963259999945876</c:v>
                </c:pt>
                <c:pt idx="2771">
                  <c:v>-2.3949329999959446</c:v>
                </c:pt>
                <c:pt idx="2772">
                  <c:v>-2.3935439999986556</c:v>
                </c:pt>
                <c:pt idx="2773">
                  <c:v>-2.3921539999937522</c:v>
                </c:pt>
                <c:pt idx="2774">
                  <c:v>-2.3907649999964633</c:v>
                </c:pt>
                <c:pt idx="2775">
                  <c:v>-2.3893749999988358</c:v>
                </c:pt>
                <c:pt idx="2776">
                  <c:v>-2.3879849999939324</c:v>
                </c:pt>
                <c:pt idx="2777">
                  <c:v>-2.3865959999966435</c:v>
                </c:pt>
                <c:pt idx="2778">
                  <c:v>-2.3852059999990161</c:v>
                </c:pt>
                <c:pt idx="2779">
                  <c:v>-2.3838169999944512</c:v>
                </c:pt>
                <c:pt idx="2780">
                  <c:v>-2.3824269999968237</c:v>
                </c:pt>
                <c:pt idx="2781">
                  <c:v>-2.3810379999995348</c:v>
                </c:pt>
                <c:pt idx="2782">
                  <c:v>-2.3796479999946314</c:v>
                </c:pt>
                <c:pt idx="2783">
                  <c:v>-2.3782579999970039</c:v>
                </c:pt>
                <c:pt idx="2784">
                  <c:v>-2.3768679999993765</c:v>
                </c:pt>
                <c:pt idx="2785">
                  <c:v>-2.3754779999944731</c:v>
                </c:pt>
                <c:pt idx="2786">
                  <c:v>-2.3740879999968456</c:v>
                </c:pt>
                <c:pt idx="2787">
                  <c:v>-2.3726979999992182</c:v>
                </c:pt>
                <c:pt idx="2788">
                  <c:v>-2.3713069999939762</c:v>
                </c:pt>
                <c:pt idx="2789">
                  <c:v>-2.3699179999966873</c:v>
                </c:pt>
                <c:pt idx="2790">
                  <c:v>-2.3685279999990598</c:v>
                </c:pt>
                <c:pt idx="2791">
                  <c:v>-2.367138999994495</c:v>
                </c:pt>
                <c:pt idx="2792">
                  <c:v>-2.3657489999968675</c:v>
                </c:pt>
                <c:pt idx="2793">
                  <c:v>-2.3643599999995786</c:v>
                </c:pt>
                <c:pt idx="2794">
                  <c:v>-2.3629699999946752</c:v>
                </c:pt>
                <c:pt idx="2795">
                  <c:v>-2.3615809999973862</c:v>
                </c:pt>
                <c:pt idx="2796">
                  <c:v>-2.3601899999994203</c:v>
                </c:pt>
                <c:pt idx="2797">
                  <c:v>-2.3588009999948554</c:v>
                </c:pt>
                <c:pt idx="2798">
                  <c:v>-2.3574109999972279</c:v>
                </c:pt>
                <c:pt idx="2799">
                  <c:v>-2.356021999999939</c:v>
                </c:pt>
                <c:pt idx="2800">
                  <c:v>-2.3546319999950356</c:v>
                </c:pt>
                <c:pt idx="2801">
                  <c:v>-2.3532429999977467</c:v>
                </c:pt>
                <c:pt idx="2802">
                  <c:v>-2.3518530000001192</c:v>
                </c:pt>
                <c:pt idx="2803">
                  <c:v>-2.3504639999955543</c:v>
                </c:pt>
                <c:pt idx="2804">
                  <c:v>-2.3490739999979269</c:v>
                </c:pt>
                <c:pt idx="2805">
                  <c:v>-2.347685000000638</c:v>
                </c:pt>
                <c:pt idx="2806">
                  <c:v>-2.3462949999957345</c:v>
                </c:pt>
                <c:pt idx="2807">
                  <c:v>-2.3449059999984456</c:v>
                </c:pt>
                <c:pt idx="2808">
                  <c:v>-2.3435109999991255</c:v>
                </c:pt>
                <c:pt idx="2809">
                  <c:v>-2.3421219999945606</c:v>
                </c:pt>
                <c:pt idx="2810">
                  <c:v>-2.3407319999969332</c:v>
                </c:pt>
                <c:pt idx="2811">
                  <c:v>-2.3393429999996442</c:v>
                </c:pt>
                <c:pt idx="2812">
                  <c:v>-2.3379529999947408</c:v>
                </c:pt>
                <c:pt idx="2813">
                  <c:v>-2.3365629999971134</c:v>
                </c:pt>
                <c:pt idx="2814">
                  <c:v>-2.3351739999998244</c:v>
                </c:pt>
                <c:pt idx="2815">
                  <c:v>-2.333783999994921</c:v>
                </c:pt>
                <c:pt idx="2816">
                  <c:v>-2.3323949999976321</c:v>
                </c:pt>
                <c:pt idx="2817">
                  <c:v>-2.3310050000000047</c:v>
                </c:pt>
                <c:pt idx="2818">
                  <c:v>-2.3296149999951012</c:v>
                </c:pt>
                <c:pt idx="2819">
                  <c:v>-2.3282249999974738</c:v>
                </c:pt>
                <c:pt idx="2820">
                  <c:v>-2.3268360000001849</c:v>
                </c:pt>
                <c:pt idx="2821">
                  <c:v>-2.3254459999952815</c:v>
                </c:pt>
                <c:pt idx="2822">
                  <c:v>-2.324055999997654</c:v>
                </c:pt>
                <c:pt idx="2823">
                  <c:v>-2.3226660000000265</c:v>
                </c:pt>
                <c:pt idx="2824">
                  <c:v>-2.3212759999951231</c:v>
                </c:pt>
                <c:pt idx="2825">
                  <c:v>-2.3198849999971571</c:v>
                </c:pt>
                <c:pt idx="2826">
                  <c:v>-2.3184939999991911</c:v>
                </c:pt>
                <c:pt idx="2827">
                  <c:v>-2.3171039999942877</c:v>
                </c:pt>
                <c:pt idx="2828">
                  <c:v>-2.3157139999966603</c:v>
                </c:pt>
                <c:pt idx="2829">
                  <c:v>-2.3143239999990328</c:v>
                </c:pt>
                <c:pt idx="2830">
                  <c:v>-2.3129310000003898</c:v>
                </c:pt>
                <c:pt idx="2831">
                  <c:v>-2.3115389999948093</c:v>
                </c:pt>
                <c:pt idx="2832">
                  <c:v>-2.3101479999968433</c:v>
                </c:pt>
                <c:pt idx="2833">
                  <c:v>-2.3087579999992158</c:v>
                </c:pt>
                <c:pt idx="2834">
                  <c:v>-2.3073679999943124</c:v>
                </c:pt>
                <c:pt idx="2835">
                  <c:v>-2.3059789999970235</c:v>
                </c:pt>
                <c:pt idx="2836">
                  <c:v>-2.304588999999396</c:v>
                </c:pt>
                <c:pt idx="2837">
                  <c:v>-2.3031989999944926</c:v>
                </c:pt>
                <c:pt idx="2838">
                  <c:v>-2.3018089999968652</c:v>
                </c:pt>
                <c:pt idx="2839">
                  <c:v>-2.3004189999992377</c:v>
                </c:pt>
                <c:pt idx="2840">
                  <c:v>-2.2990289999943343</c:v>
                </c:pt>
                <c:pt idx="2841">
                  <c:v>-2.2976389999967068</c:v>
                </c:pt>
                <c:pt idx="2842">
                  <c:v>-2.2962489999990794</c:v>
                </c:pt>
                <c:pt idx="2843">
                  <c:v>-2.294858999994176</c:v>
                </c:pt>
                <c:pt idx="2844">
                  <c:v>-2.2934689999965485</c:v>
                </c:pt>
                <c:pt idx="2845">
                  <c:v>-2.2920789999989211</c:v>
                </c:pt>
                <c:pt idx="2846">
                  <c:v>-2.2906889999940176</c:v>
                </c:pt>
                <c:pt idx="2847">
                  <c:v>-2.2892999999967287</c:v>
                </c:pt>
                <c:pt idx="2848">
                  <c:v>-2.2879099999991013</c:v>
                </c:pt>
                <c:pt idx="2849">
                  <c:v>-2.2865199999941979</c:v>
                </c:pt>
                <c:pt idx="2850">
                  <c:v>-2.2851299999965704</c:v>
                </c:pt>
                <c:pt idx="2851">
                  <c:v>-2.2837409999992815</c:v>
                </c:pt>
                <c:pt idx="2852">
                  <c:v>-2.282348999993701</c:v>
                </c:pt>
                <c:pt idx="2853">
                  <c:v>-2.2809599999964121</c:v>
                </c:pt>
                <c:pt idx="2854">
                  <c:v>-2.2795689999984461</c:v>
                </c:pt>
                <c:pt idx="2855">
                  <c:v>-2.2781789999935427</c:v>
                </c:pt>
                <c:pt idx="2856">
                  <c:v>-2.2767879999955767</c:v>
                </c:pt>
                <c:pt idx="2857">
                  <c:v>-2.2753979999979492</c:v>
                </c:pt>
                <c:pt idx="2858">
                  <c:v>-2.2740059999996447</c:v>
                </c:pt>
                <c:pt idx="2859">
                  <c:v>-2.2726139999940642</c:v>
                </c:pt>
                <c:pt idx="2860">
                  <c:v>-2.2712219999957597</c:v>
                </c:pt>
                <c:pt idx="2861">
                  <c:v>-2.2698299999974552</c:v>
                </c:pt>
                <c:pt idx="2862">
                  <c:v>-2.2684399999998277</c:v>
                </c:pt>
                <c:pt idx="2863">
                  <c:v>-2.2670499999949243</c:v>
                </c:pt>
                <c:pt idx="2864">
                  <c:v>-2.2656599999972968</c:v>
                </c:pt>
                <c:pt idx="2865">
                  <c:v>-2.2642689999993308</c:v>
                </c:pt>
                <c:pt idx="2866">
                  <c:v>-2.2628789999944274</c:v>
                </c:pt>
                <c:pt idx="2867">
                  <c:v>-2.2614889999968</c:v>
                </c:pt>
                <c:pt idx="2868">
                  <c:v>-2.2600989999991725</c:v>
                </c:pt>
                <c:pt idx="2869">
                  <c:v>-2.2587089999942691</c:v>
                </c:pt>
                <c:pt idx="2870">
                  <c:v>-2.2573189999966417</c:v>
                </c:pt>
                <c:pt idx="2871">
                  <c:v>-2.2559289999990142</c:v>
                </c:pt>
                <c:pt idx="2872">
                  <c:v>-2.2545389999941108</c:v>
                </c:pt>
                <c:pt idx="2873">
                  <c:v>-2.2531479999961448</c:v>
                </c:pt>
                <c:pt idx="2874">
                  <c:v>-2.2517579999985173</c:v>
                </c:pt>
                <c:pt idx="2875">
                  <c:v>-2.2503679999936139</c:v>
                </c:pt>
                <c:pt idx="2876">
                  <c:v>-2.2489779999959865</c:v>
                </c:pt>
                <c:pt idx="2877">
                  <c:v>-2.247587999998359</c:v>
                </c:pt>
                <c:pt idx="2878">
                  <c:v>-2.2461979999934556</c:v>
                </c:pt>
                <c:pt idx="2879">
                  <c:v>-2.2448079999958281</c:v>
                </c:pt>
                <c:pt idx="2880">
                  <c:v>-2.2434179999982007</c:v>
                </c:pt>
                <c:pt idx="2881">
                  <c:v>-2.2420289999936358</c:v>
                </c:pt>
                <c:pt idx="2882">
                  <c:v>-2.2406379999956698</c:v>
                </c:pt>
                <c:pt idx="2883">
                  <c:v>-2.2392489999983809</c:v>
                </c:pt>
                <c:pt idx="2884">
                  <c:v>-2.2378589999934775</c:v>
                </c:pt>
                <c:pt idx="2885">
                  <c:v>-2.23646899999585</c:v>
                </c:pt>
                <c:pt idx="2886">
                  <c:v>-2.2350769999975455</c:v>
                </c:pt>
                <c:pt idx="2887">
                  <c:v>-2.233686999999918</c:v>
                </c:pt>
                <c:pt idx="2888">
                  <c:v>-2.2322959999946761</c:v>
                </c:pt>
                <c:pt idx="2889">
                  <c:v>-2.2309049999967101</c:v>
                </c:pt>
                <c:pt idx="2890">
                  <c:v>-2.2295139999987441</c:v>
                </c:pt>
                <c:pt idx="2891">
                  <c:v>-2.2281239999938407</c:v>
                </c:pt>
                <c:pt idx="2892">
                  <c:v>-2.2267339999962132</c:v>
                </c:pt>
                <c:pt idx="2893">
                  <c:v>-2.2253439999985858</c:v>
                </c:pt>
                <c:pt idx="2894">
                  <c:v>-2.2239530000006198</c:v>
                </c:pt>
                <c:pt idx="2895">
                  <c:v>-2.2225629999957164</c:v>
                </c:pt>
                <c:pt idx="2896">
                  <c:v>-2.2211709999974119</c:v>
                </c:pt>
                <c:pt idx="2897">
                  <c:v>-2.2197799999994459</c:v>
                </c:pt>
                <c:pt idx="2898">
                  <c:v>-2.2183889999942039</c:v>
                </c:pt>
                <c:pt idx="2899">
                  <c:v>-2.2169989999965765</c:v>
                </c:pt>
                <c:pt idx="2900">
                  <c:v>-2.2156069999982719</c:v>
                </c:pt>
                <c:pt idx="2901">
                  <c:v>-2.2142160000003059</c:v>
                </c:pt>
                <c:pt idx="2902">
                  <c:v>-2.2128259999954025</c:v>
                </c:pt>
                <c:pt idx="2903">
                  <c:v>-2.2114349999974365</c:v>
                </c:pt>
                <c:pt idx="2904">
                  <c:v>-2.2100449999998091</c:v>
                </c:pt>
                <c:pt idx="2905">
                  <c:v>-2.2086549999949057</c:v>
                </c:pt>
                <c:pt idx="2906">
                  <c:v>-2.2072649999972782</c:v>
                </c:pt>
                <c:pt idx="2907">
                  <c:v>-2.2058739999993122</c:v>
                </c:pt>
                <c:pt idx="2908">
                  <c:v>-2.2044839999944088</c:v>
                </c:pt>
                <c:pt idx="2909">
                  <c:v>-2.2030939999967813</c:v>
                </c:pt>
                <c:pt idx="2910">
                  <c:v>-2.2017039999991539</c:v>
                </c:pt>
                <c:pt idx="2911">
                  <c:v>-2.2003139999942505</c:v>
                </c:pt>
                <c:pt idx="2912">
                  <c:v>-2.198923999996623</c:v>
                </c:pt>
                <c:pt idx="2913">
                  <c:v>-2.197532999998657</c:v>
                </c:pt>
                <c:pt idx="2914">
                  <c:v>-2.1961439999940922</c:v>
                </c:pt>
                <c:pt idx="2915">
                  <c:v>-2.1947539999964647</c:v>
                </c:pt>
                <c:pt idx="2916">
                  <c:v>-2.1933639999988372</c:v>
                </c:pt>
                <c:pt idx="2917">
                  <c:v>-2.1919729999935953</c:v>
                </c:pt>
                <c:pt idx="2918">
                  <c:v>-2.1905819999956293</c:v>
                </c:pt>
                <c:pt idx="2919">
                  <c:v>-2.1891919999980018</c:v>
                </c:pt>
                <c:pt idx="2920">
                  <c:v>-2.1878020000003744</c:v>
                </c:pt>
                <c:pt idx="2921">
                  <c:v>-2.1864109999951324</c:v>
                </c:pt>
                <c:pt idx="2922">
                  <c:v>-2.185020999997505</c:v>
                </c:pt>
                <c:pt idx="2923">
                  <c:v>-2.183629999999539</c:v>
                </c:pt>
                <c:pt idx="2924">
                  <c:v>-2.182238999994297</c:v>
                </c:pt>
                <c:pt idx="2925">
                  <c:v>-2.1808489999966696</c:v>
                </c:pt>
                <c:pt idx="2926">
                  <c:v>-2.1794579999987036</c:v>
                </c:pt>
                <c:pt idx="2927">
                  <c:v>-2.1780679999938002</c:v>
                </c:pt>
                <c:pt idx="2928">
                  <c:v>-2.1766759999954957</c:v>
                </c:pt>
                <c:pt idx="2929">
                  <c:v>-2.1752859999978682</c:v>
                </c:pt>
                <c:pt idx="2930">
                  <c:v>-2.1738960000002407</c:v>
                </c:pt>
                <c:pt idx="2931">
                  <c:v>-2.1725049999949988</c:v>
                </c:pt>
                <c:pt idx="2932">
                  <c:v>-2.1711139999970328</c:v>
                </c:pt>
                <c:pt idx="2933">
                  <c:v>-2.1697239999994054</c:v>
                </c:pt>
                <c:pt idx="2934">
                  <c:v>-2.1683309999934863</c:v>
                </c:pt>
                <c:pt idx="2935">
                  <c:v>-2.1669409999958589</c:v>
                </c:pt>
                <c:pt idx="2936">
                  <c:v>-2.1655499999978929</c:v>
                </c:pt>
                <c:pt idx="2937">
                  <c:v>-2.1641600000002654</c:v>
                </c:pt>
                <c:pt idx="2938">
                  <c:v>-2.162769999995362</c:v>
                </c:pt>
                <c:pt idx="2939">
                  <c:v>-2.1613799999977346</c:v>
                </c:pt>
                <c:pt idx="2940">
                  <c:v>-2.1599900000001071</c:v>
                </c:pt>
                <c:pt idx="2941">
                  <c:v>-2.1585999999952037</c:v>
                </c:pt>
                <c:pt idx="2942">
                  <c:v>-2.1572099999975762</c:v>
                </c:pt>
                <c:pt idx="2943">
                  <c:v>-2.1558199999999488</c:v>
                </c:pt>
                <c:pt idx="2944">
                  <c:v>-2.1544299999950454</c:v>
                </c:pt>
                <c:pt idx="2945">
                  <c:v>-2.1530379999967408</c:v>
                </c:pt>
                <c:pt idx="2946">
                  <c:v>-2.1516479999991134</c:v>
                </c:pt>
                <c:pt idx="2947">
                  <c:v>-2.15025799999421</c:v>
                </c:pt>
                <c:pt idx="2948">
                  <c:v>-2.148866999996244</c:v>
                </c:pt>
                <c:pt idx="2949">
                  <c:v>-2.1474769999986165</c:v>
                </c:pt>
                <c:pt idx="2950">
                  <c:v>-2.1460860000006505</c:v>
                </c:pt>
                <c:pt idx="2951">
                  <c:v>-2.1446949999954086</c:v>
                </c:pt>
                <c:pt idx="2952">
                  <c:v>-2.1433049999977811</c:v>
                </c:pt>
                <c:pt idx="2953">
                  <c:v>-2.1419119999991381</c:v>
                </c:pt>
                <c:pt idx="2954">
                  <c:v>-2.140519000000495</c:v>
                </c:pt>
                <c:pt idx="2955">
                  <c:v>-2.1391289999955916</c:v>
                </c:pt>
                <c:pt idx="2956">
                  <c:v>-2.1377369999972871</c:v>
                </c:pt>
                <c:pt idx="2957">
                  <c:v>-2.1363469999996596</c:v>
                </c:pt>
                <c:pt idx="2958">
                  <c:v>-2.1349549999940791</c:v>
                </c:pt>
                <c:pt idx="2959">
                  <c:v>-2.1335649999964517</c:v>
                </c:pt>
                <c:pt idx="2960">
                  <c:v>-2.1321739999984857</c:v>
                </c:pt>
                <c:pt idx="2961">
                  <c:v>-2.1307839999935823</c:v>
                </c:pt>
                <c:pt idx="2962">
                  <c:v>-2.1293939999959548</c:v>
                </c:pt>
                <c:pt idx="2963">
                  <c:v>-2.1280039999983273</c:v>
                </c:pt>
                <c:pt idx="2964">
                  <c:v>-2.1266130000003614</c:v>
                </c:pt>
                <c:pt idx="2965">
                  <c:v>-2.1252229999954579</c:v>
                </c:pt>
                <c:pt idx="2966">
                  <c:v>-2.1238319999974919</c:v>
                </c:pt>
                <c:pt idx="2967">
                  <c:v>-2.1224419999998645</c:v>
                </c:pt>
                <c:pt idx="2968">
                  <c:v>-2.1210519999949611</c:v>
                </c:pt>
                <c:pt idx="2969">
                  <c:v>-2.1196619999973336</c:v>
                </c:pt>
                <c:pt idx="2970">
                  <c:v>-2.1182719999997062</c:v>
                </c:pt>
                <c:pt idx="2971">
                  <c:v>-2.1168819999948028</c:v>
                </c:pt>
                <c:pt idx="2972">
                  <c:v>-2.1154929999975138</c:v>
                </c:pt>
                <c:pt idx="2973">
                  <c:v>-2.1141029999998864</c:v>
                </c:pt>
                <c:pt idx="2974">
                  <c:v>-2.112712999994983</c:v>
                </c:pt>
                <c:pt idx="2975">
                  <c:v>-2.111323999997694</c:v>
                </c:pt>
                <c:pt idx="2976">
                  <c:v>-2.1099340000000666</c:v>
                </c:pt>
                <c:pt idx="2977">
                  <c:v>-2.1085439999951632</c:v>
                </c:pt>
                <c:pt idx="2978">
                  <c:v>-2.1071539999975357</c:v>
                </c:pt>
                <c:pt idx="2979">
                  <c:v>-2.1057629999995697</c:v>
                </c:pt>
                <c:pt idx="2980">
                  <c:v>-2.1043719999943278</c:v>
                </c:pt>
                <c:pt idx="2981">
                  <c:v>-2.1029819999967003</c:v>
                </c:pt>
                <c:pt idx="2982">
                  <c:v>-2.1015889999980573</c:v>
                </c:pt>
                <c:pt idx="2983">
                  <c:v>-2.1001990000004298</c:v>
                </c:pt>
                <c:pt idx="2984">
                  <c:v>-2.0988089999955264</c:v>
                </c:pt>
                <c:pt idx="2985">
                  <c:v>-2.0974169999972219</c:v>
                </c:pt>
                <c:pt idx="2986">
                  <c:v>-2.0960259999992559</c:v>
                </c:pt>
                <c:pt idx="2987">
                  <c:v>-2.0946359999943525</c:v>
                </c:pt>
                <c:pt idx="2988">
                  <c:v>-2.093245999996725</c:v>
                </c:pt>
                <c:pt idx="2989">
                  <c:v>-2.0918539999984205</c:v>
                </c:pt>
                <c:pt idx="2990">
                  <c:v>-2.0904639999935171</c:v>
                </c:pt>
                <c:pt idx="2991">
                  <c:v>-2.0890739999958896</c:v>
                </c:pt>
                <c:pt idx="2992">
                  <c:v>-2.0876829999979236</c:v>
                </c:pt>
                <c:pt idx="2993">
                  <c:v>-2.0862919999999576</c:v>
                </c:pt>
                <c:pt idx="2994">
                  <c:v>-2.0849019999950542</c:v>
                </c:pt>
                <c:pt idx="2995">
                  <c:v>-2.0835099999967497</c:v>
                </c:pt>
                <c:pt idx="2996">
                  <c:v>-2.0821189999987837</c:v>
                </c:pt>
                <c:pt idx="2997">
                  <c:v>-2.0807289999938803</c:v>
                </c:pt>
                <c:pt idx="2998">
                  <c:v>-2.0793389999962528</c:v>
                </c:pt>
                <c:pt idx="2999">
                  <c:v>-2.0779489999986254</c:v>
                </c:pt>
                <c:pt idx="3000">
                  <c:v>-2.076558999993722</c:v>
                </c:pt>
                <c:pt idx="3001">
                  <c:v>-2.0751689999960945</c:v>
                </c:pt>
                <c:pt idx="3002">
                  <c:v>-2.07377699999779</c:v>
                </c:pt>
                <c:pt idx="3003">
                  <c:v>-2.072385999999824</c:v>
                </c:pt>
                <c:pt idx="3004">
                  <c:v>-2.0709959999949206</c:v>
                </c:pt>
                <c:pt idx="3005">
                  <c:v>-2.0696059999972931</c:v>
                </c:pt>
                <c:pt idx="3006">
                  <c:v>-2.0682159999996657</c:v>
                </c:pt>
                <c:pt idx="3007">
                  <c:v>-2.0668259999947622</c:v>
                </c:pt>
                <c:pt idx="3008">
                  <c:v>-2.0654349999967963</c:v>
                </c:pt>
                <c:pt idx="3009">
                  <c:v>-2.0640449999991688</c:v>
                </c:pt>
                <c:pt idx="3010">
                  <c:v>-2.0626529999935883</c:v>
                </c:pt>
                <c:pt idx="3011">
                  <c:v>-2.0612629999959609</c:v>
                </c:pt>
                <c:pt idx="3012">
                  <c:v>-2.0598729999983334</c:v>
                </c:pt>
                <c:pt idx="3013">
                  <c:v>-2.0584830000007059</c:v>
                </c:pt>
                <c:pt idx="3014">
                  <c:v>-2.0570929999958025</c:v>
                </c:pt>
                <c:pt idx="3015">
                  <c:v>-2.055700999997498</c:v>
                </c:pt>
                <c:pt idx="3016">
                  <c:v>-2.0543109999998705</c:v>
                </c:pt>
                <c:pt idx="3017">
                  <c:v>-2.0529199999946286</c:v>
                </c:pt>
                <c:pt idx="3018">
                  <c:v>-2.0515289999966626</c:v>
                </c:pt>
                <c:pt idx="3019">
                  <c:v>-2.0501389999990351</c:v>
                </c:pt>
                <c:pt idx="3020">
                  <c:v>-2.0487460000003921</c:v>
                </c:pt>
                <c:pt idx="3021">
                  <c:v>-2.0473559999954887</c:v>
                </c:pt>
                <c:pt idx="3022">
                  <c:v>-2.0459649999975227</c:v>
                </c:pt>
                <c:pt idx="3023">
                  <c:v>-2.0445749999998952</c:v>
                </c:pt>
                <c:pt idx="3024">
                  <c:v>-2.0431859999953303</c:v>
                </c:pt>
                <c:pt idx="3025">
                  <c:v>-2.0417959999977029</c:v>
                </c:pt>
                <c:pt idx="3026">
                  <c:v>-2.0404060000000754</c:v>
                </c:pt>
                <c:pt idx="3027">
                  <c:v>-2.0390149999948335</c:v>
                </c:pt>
                <c:pt idx="3028">
                  <c:v>-2.037624999997206</c:v>
                </c:pt>
                <c:pt idx="3029">
                  <c:v>-2.0362359999999171</c:v>
                </c:pt>
                <c:pt idx="3030">
                  <c:v>-2.0348459999950137</c:v>
                </c:pt>
                <c:pt idx="3031">
                  <c:v>-2.0334559999973862</c:v>
                </c:pt>
                <c:pt idx="3032">
                  <c:v>-2.0320649999994203</c:v>
                </c:pt>
                <c:pt idx="3033">
                  <c:v>-2.0306749999945168</c:v>
                </c:pt>
                <c:pt idx="3034">
                  <c:v>-2.0292859999972279</c:v>
                </c:pt>
                <c:pt idx="3035">
                  <c:v>-2.0278959999996005</c:v>
                </c:pt>
                <c:pt idx="3036">
                  <c:v>-2.026505999994697</c:v>
                </c:pt>
                <c:pt idx="3037">
                  <c:v>-2.0251149999967311</c:v>
                </c:pt>
                <c:pt idx="3038">
                  <c:v>-2.0237249999991036</c:v>
                </c:pt>
                <c:pt idx="3039">
                  <c:v>-2.0223339999938617</c:v>
                </c:pt>
                <c:pt idx="3040">
                  <c:v>-2.0209409999952186</c:v>
                </c:pt>
                <c:pt idx="3041">
                  <c:v>-2.0195509999975911</c:v>
                </c:pt>
                <c:pt idx="3042">
                  <c:v>-2.0181599999996251</c:v>
                </c:pt>
                <c:pt idx="3043">
                  <c:v>-2.0167699999947217</c:v>
                </c:pt>
                <c:pt idx="3044">
                  <c:v>-2.0153789999967557</c:v>
                </c:pt>
                <c:pt idx="3045">
                  <c:v>-2.0139869999984512</c:v>
                </c:pt>
                <c:pt idx="3046">
                  <c:v>-2.0125969999935478</c:v>
                </c:pt>
                <c:pt idx="3047">
                  <c:v>-2.0112059999955818</c:v>
                </c:pt>
                <c:pt idx="3048">
                  <c:v>-2.0098159999979543</c:v>
                </c:pt>
                <c:pt idx="3049">
                  <c:v>-2.0084260000003269</c:v>
                </c:pt>
                <c:pt idx="3050">
                  <c:v>-2.0070359999954235</c:v>
                </c:pt>
                <c:pt idx="3051">
                  <c:v>-2.005645999997796</c:v>
                </c:pt>
                <c:pt idx="3052">
                  <c:v>-2.004252999999153</c:v>
                </c:pt>
                <c:pt idx="3053">
                  <c:v>-2.0028629999942495</c:v>
                </c:pt>
                <c:pt idx="3054">
                  <c:v>-2.0014729999966221</c:v>
                </c:pt>
                <c:pt idx="3055">
                  <c:v>-2.0000829999989946</c:v>
                </c:pt>
                <c:pt idx="3056">
                  <c:v>-1.9986919999937527</c:v>
                </c:pt>
                <c:pt idx="3057">
                  <c:v>-1.9973019999961252</c:v>
                </c:pt>
                <c:pt idx="3058">
                  <c:v>-1.9959119999984978</c:v>
                </c:pt>
                <c:pt idx="3059">
                  <c:v>-1.9945219999935944</c:v>
                </c:pt>
                <c:pt idx="3060">
                  <c:v>-1.9931319999959669</c:v>
                </c:pt>
                <c:pt idx="3061">
                  <c:v>-1.9917419999983395</c:v>
                </c:pt>
                <c:pt idx="3062">
                  <c:v>-1.9903479999993579</c:v>
                </c:pt>
                <c:pt idx="3063">
                  <c:v>-1.9889579999944544</c:v>
                </c:pt>
                <c:pt idx="3064">
                  <c:v>-1.987567999996827</c:v>
                </c:pt>
                <c:pt idx="3065">
                  <c:v>-1.9861779999991995</c:v>
                </c:pt>
                <c:pt idx="3066">
                  <c:v>-1.9847879999942961</c:v>
                </c:pt>
                <c:pt idx="3067">
                  <c:v>-1.9833979999966687</c:v>
                </c:pt>
                <c:pt idx="3068">
                  <c:v>-1.9820079999990412</c:v>
                </c:pt>
                <c:pt idx="3069">
                  <c:v>-1.9806159999934607</c:v>
                </c:pt>
                <c:pt idx="3070">
                  <c:v>-1.9792259999958333</c:v>
                </c:pt>
                <c:pt idx="3071">
                  <c:v>-1.9778359999982058</c:v>
                </c:pt>
                <c:pt idx="3072">
                  <c:v>-1.9764460000005784</c:v>
                </c:pt>
                <c:pt idx="3073">
                  <c:v>-1.9750549999953364</c:v>
                </c:pt>
                <c:pt idx="3074">
                  <c:v>-1.9736649999977089</c:v>
                </c:pt>
                <c:pt idx="3075">
                  <c:v>-1.9722729999994044</c:v>
                </c:pt>
                <c:pt idx="3076">
                  <c:v>-1.970882999994501</c:v>
                </c:pt>
                <c:pt idx="3077">
                  <c:v>-1.9694929999968736</c:v>
                </c:pt>
                <c:pt idx="3078">
                  <c:v>-1.9681029999992461</c:v>
                </c:pt>
                <c:pt idx="3079">
                  <c:v>-1.9667129999943427</c:v>
                </c:pt>
                <c:pt idx="3080">
                  <c:v>-1.9653219999963767</c:v>
                </c:pt>
                <c:pt idx="3081">
                  <c:v>-1.9639319999987492</c:v>
                </c:pt>
                <c:pt idx="3082">
                  <c:v>-1.9625409999935073</c:v>
                </c:pt>
                <c:pt idx="3083">
                  <c:v>-1.9611509999958798</c:v>
                </c:pt>
                <c:pt idx="3084">
                  <c:v>-1.9597589999975753</c:v>
                </c:pt>
                <c:pt idx="3085">
                  <c:v>-1.9583679999996093</c:v>
                </c:pt>
                <c:pt idx="3086">
                  <c:v>-1.9569779999947059</c:v>
                </c:pt>
                <c:pt idx="3087">
                  <c:v>-1.9555879999970784</c:v>
                </c:pt>
                <c:pt idx="3088">
                  <c:v>-1.954197999999451</c:v>
                </c:pt>
                <c:pt idx="3089">
                  <c:v>-1.9528079999945476</c:v>
                </c:pt>
                <c:pt idx="3090">
                  <c:v>-1.9514179999969201</c:v>
                </c:pt>
                <c:pt idx="3091">
                  <c:v>-1.9500279999992927</c:v>
                </c:pt>
                <c:pt idx="3092">
                  <c:v>-1.9486359999937122</c:v>
                </c:pt>
                <c:pt idx="3093">
                  <c:v>-1.9472459999960847</c:v>
                </c:pt>
                <c:pt idx="3094">
                  <c:v>-1.9458559999984573</c:v>
                </c:pt>
                <c:pt idx="3095">
                  <c:v>-1.9444640000001527</c:v>
                </c:pt>
                <c:pt idx="3096">
                  <c:v>-1.9430739999952493</c:v>
                </c:pt>
                <c:pt idx="3097">
                  <c:v>-1.9416829999972833</c:v>
                </c:pt>
                <c:pt idx="3098">
                  <c:v>-1.9402919999993173</c:v>
                </c:pt>
                <c:pt idx="3099">
                  <c:v>-1.9388999999937369</c:v>
                </c:pt>
                <c:pt idx="3100">
                  <c:v>-1.9375079999954323</c:v>
                </c:pt>
                <c:pt idx="3101">
                  <c:v>-1.9361179999978049</c:v>
                </c:pt>
                <c:pt idx="3102">
                  <c:v>-1.9347259999995003</c:v>
                </c:pt>
                <c:pt idx="3103">
                  <c:v>-1.9333359999945969</c:v>
                </c:pt>
                <c:pt idx="3104">
                  <c:v>-1.9319459999969695</c:v>
                </c:pt>
                <c:pt idx="3105">
                  <c:v>-1.930555999999342</c:v>
                </c:pt>
                <c:pt idx="3106">
                  <c:v>-1.9291659999944386</c:v>
                </c:pt>
                <c:pt idx="3107">
                  <c:v>-1.9277759999968112</c:v>
                </c:pt>
                <c:pt idx="3108">
                  <c:v>-1.9263869999995222</c:v>
                </c:pt>
                <c:pt idx="3109">
                  <c:v>-1.9249969999946188</c:v>
                </c:pt>
                <c:pt idx="3110">
                  <c:v>-1.9236069999969914</c:v>
                </c:pt>
                <c:pt idx="3111">
                  <c:v>-1.9222139999983483</c:v>
                </c:pt>
                <c:pt idx="3112">
                  <c:v>-1.9208230000003823</c:v>
                </c:pt>
                <c:pt idx="3113">
                  <c:v>-1.9194309999948018</c:v>
                </c:pt>
                <c:pt idx="3114">
                  <c:v>-1.9180389999964973</c:v>
                </c:pt>
                <c:pt idx="3115">
                  <c:v>-1.9166489999988698</c:v>
                </c:pt>
                <c:pt idx="3116">
                  <c:v>-1.9152589999939664</c:v>
                </c:pt>
                <c:pt idx="3117">
                  <c:v>-1.9138679999960004</c:v>
                </c:pt>
                <c:pt idx="3118">
                  <c:v>-1.912477999998373</c:v>
                </c:pt>
                <c:pt idx="3119">
                  <c:v>-1.9110879999934696</c:v>
                </c:pt>
                <c:pt idx="3120">
                  <c:v>-1.9096979999958421</c:v>
                </c:pt>
                <c:pt idx="3121">
                  <c:v>-1.9083069999978761</c:v>
                </c:pt>
                <c:pt idx="3122">
                  <c:v>-1.9069170000002487</c:v>
                </c:pt>
                <c:pt idx="3123">
                  <c:v>-1.9055279999956838</c:v>
                </c:pt>
                <c:pt idx="3124">
                  <c:v>-1.9041369999977178</c:v>
                </c:pt>
                <c:pt idx="3125">
                  <c:v>-1.9027339999956894</c:v>
                </c:pt>
                <c:pt idx="3126">
                  <c:v>-1.9013439999980619</c:v>
                </c:pt>
                <c:pt idx="3127">
                  <c:v>-1.8999509999994189</c:v>
                </c:pt>
                <c:pt idx="3128">
                  <c:v>-1.8985609999945154</c:v>
                </c:pt>
                <c:pt idx="3129">
                  <c:v>-1.897170999996888</c:v>
                </c:pt>
                <c:pt idx="3130">
                  <c:v>-1.895779999998922</c:v>
                </c:pt>
                <c:pt idx="3131">
                  <c:v>-1.8943899999940186</c:v>
                </c:pt>
                <c:pt idx="3132">
                  <c:v>-1.8929999999963911</c:v>
                </c:pt>
                <c:pt idx="3133">
                  <c:v>-1.8916089999984251</c:v>
                </c:pt>
                <c:pt idx="3134">
                  <c:v>-1.8902189999935217</c:v>
                </c:pt>
                <c:pt idx="3135">
                  <c:v>-1.8888289999958943</c:v>
                </c:pt>
                <c:pt idx="3136">
                  <c:v>-1.8874379999979283</c:v>
                </c:pt>
                <c:pt idx="3137">
                  <c:v>-1.8860480000003008</c:v>
                </c:pt>
                <c:pt idx="3138">
                  <c:v>-1.8846559999947203</c:v>
                </c:pt>
                <c:pt idx="3139">
                  <c:v>-1.8832649999967543</c:v>
                </c:pt>
                <c:pt idx="3140">
                  <c:v>-1.8818719999981113</c:v>
                </c:pt>
                <c:pt idx="3141">
                  <c:v>-1.8804799999998068</c:v>
                </c:pt>
                <c:pt idx="3142">
                  <c:v>-1.8790899999949033</c:v>
                </c:pt>
                <c:pt idx="3143">
                  <c:v>-1.8776999999972759</c:v>
                </c:pt>
                <c:pt idx="3144">
                  <c:v>-1.8763089999993099</c:v>
                </c:pt>
                <c:pt idx="3145">
                  <c:v>-1.8749189999944065</c:v>
                </c:pt>
                <c:pt idx="3146">
                  <c:v>-1.873528999996779</c:v>
                </c:pt>
                <c:pt idx="3147">
                  <c:v>-1.8721389999991516</c:v>
                </c:pt>
                <c:pt idx="3148">
                  <c:v>-1.8707499999945867</c:v>
                </c:pt>
                <c:pt idx="3149">
                  <c:v>-1.8693599999969592</c:v>
                </c:pt>
                <c:pt idx="3150">
                  <c:v>-1.8679699999993318</c:v>
                </c:pt>
                <c:pt idx="3151">
                  <c:v>-1.8665809999947669</c:v>
                </c:pt>
                <c:pt idx="3152">
                  <c:v>-1.8651909999971394</c:v>
                </c:pt>
                <c:pt idx="3153">
                  <c:v>-1.863800999999512</c:v>
                </c:pt>
                <c:pt idx="3154">
                  <c:v>-1.8624119999949471</c:v>
                </c:pt>
                <c:pt idx="3155">
                  <c:v>-1.8610219999973197</c:v>
                </c:pt>
                <c:pt idx="3156">
                  <c:v>-1.8596330000000307</c:v>
                </c:pt>
                <c:pt idx="3157">
                  <c:v>-1.8582429999951273</c:v>
                </c:pt>
                <c:pt idx="3158">
                  <c:v>-1.8568539999978384</c:v>
                </c:pt>
                <c:pt idx="3159">
                  <c:v>-1.8554640000002109</c:v>
                </c:pt>
                <c:pt idx="3160">
                  <c:v>-1.8540749999956461</c:v>
                </c:pt>
                <c:pt idx="3161">
                  <c:v>-1.8526849999980186</c:v>
                </c:pt>
                <c:pt idx="3162">
                  <c:v>-1.8512959999934537</c:v>
                </c:pt>
                <c:pt idx="3163">
                  <c:v>-1.8499059999958263</c:v>
                </c:pt>
                <c:pt idx="3164">
                  <c:v>-1.8485129999971832</c:v>
                </c:pt>
                <c:pt idx="3165">
                  <c:v>-1.8471229999995558</c:v>
                </c:pt>
                <c:pt idx="3166">
                  <c:v>-1.8457290000005742</c:v>
                </c:pt>
                <c:pt idx="3167">
                  <c:v>-1.8443389999956707</c:v>
                </c:pt>
                <c:pt idx="3168">
                  <c:v>-1.8429479999977048</c:v>
                </c:pt>
                <c:pt idx="3169">
                  <c:v>-1.8415580000000773</c:v>
                </c:pt>
                <c:pt idx="3170">
                  <c:v>-1.8401679999951739</c:v>
                </c:pt>
                <c:pt idx="3171">
                  <c:v>-1.8387779999975464</c:v>
                </c:pt>
                <c:pt idx="3172">
                  <c:v>-1.8373869999995804</c:v>
                </c:pt>
                <c:pt idx="3173">
                  <c:v>-1.835996999994677</c:v>
                </c:pt>
                <c:pt idx="3174">
                  <c:v>-1.834603999996034</c:v>
                </c:pt>
                <c:pt idx="3175">
                  <c:v>-1.8332139999984065</c:v>
                </c:pt>
                <c:pt idx="3176">
                  <c:v>-1.831822000000102</c:v>
                </c:pt>
                <c:pt idx="3177">
                  <c:v>-1.8304319999951986</c:v>
                </c:pt>
                <c:pt idx="3178">
                  <c:v>-1.8290419999975711</c:v>
                </c:pt>
                <c:pt idx="3179">
                  <c:v>-1.8276509999996051</c:v>
                </c:pt>
                <c:pt idx="3180">
                  <c:v>-1.8262609999947017</c:v>
                </c:pt>
                <c:pt idx="3181">
                  <c:v>-1.8248709999970743</c:v>
                </c:pt>
                <c:pt idx="3182">
                  <c:v>-1.8234789999987697</c:v>
                </c:pt>
                <c:pt idx="3183">
                  <c:v>-1.8220889999938663</c:v>
                </c:pt>
                <c:pt idx="3184">
                  <c:v>-1.8206969999955618</c:v>
                </c:pt>
                <c:pt idx="3185">
                  <c:v>-1.8193069999979343</c:v>
                </c:pt>
                <c:pt idx="3186">
                  <c:v>-1.8179170000003069</c:v>
                </c:pt>
                <c:pt idx="3187">
                  <c:v>-1.8165259999950649</c:v>
                </c:pt>
                <c:pt idx="3188">
                  <c:v>-1.8151359999974375</c:v>
                </c:pt>
                <c:pt idx="3189">
                  <c:v>-1.8137449999994715</c:v>
                </c:pt>
                <c:pt idx="3190">
                  <c:v>-1.8123549999945681</c:v>
                </c:pt>
                <c:pt idx="3191">
                  <c:v>-1.8109629999962635</c:v>
                </c:pt>
                <c:pt idx="3192">
                  <c:v>-1.8095729999986361</c:v>
                </c:pt>
                <c:pt idx="3193">
                  <c:v>-1.8081820000006701</c:v>
                </c:pt>
                <c:pt idx="3194">
                  <c:v>-1.8067919999957667</c:v>
                </c:pt>
                <c:pt idx="3195">
                  <c:v>-1.8054009999978007</c:v>
                </c:pt>
                <c:pt idx="3196">
                  <c:v>-1.8040110000001732</c:v>
                </c:pt>
                <c:pt idx="3197">
                  <c:v>-1.8026199999949313</c:v>
                </c:pt>
                <c:pt idx="3198">
                  <c:v>-1.8012299999973038</c:v>
                </c:pt>
                <c:pt idx="3199">
                  <c:v>-1.7998389999993378</c:v>
                </c:pt>
                <c:pt idx="3200">
                  <c:v>-1.7984479999940959</c:v>
                </c:pt>
                <c:pt idx="3201">
                  <c:v>-1.7970559999957914</c:v>
                </c:pt>
                <c:pt idx="3202">
                  <c:v>-1.7956659999981639</c:v>
                </c:pt>
                <c:pt idx="3203">
                  <c:v>-1.7942750000001979</c:v>
                </c:pt>
                <c:pt idx="3204">
                  <c:v>-1.792883999994956</c:v>
                </c:pt>
                <c:pt idx="3205">
                  <c:v>-1.7914939999973285</c:v>
                </c:pt>
                <c:pt idx="3206">
                  <c:v>-1.7901029999993625</c:v>
                </c:pt>
                <c:pt idx="3207">
                  <c:v>-1.7887119999941206</c:v>
                </c:pt>
                <c:pt idx="3208">
                  <c:v>-1.7873209999961546</c:v>
                </c:pt>
                <c:pt idx="3209">
                  <c:v>-1.7859309999985271</c:v>
                </c:pt>
                <c:pt idx="3210">
                  <c:v>-1.7845409999936237</c:v>
                </c:pt>
                <c:pt idx="3211">
                  <c:v>-1.7831509999959962</c:v>
                </c:pt>
                <c:pt idx="3212">
                  <c:v>-1.7817579999973532</c:v>
                </c:pt>
                <c:pt idx="3213">
                  <c:v>-1.7803649999987101</c:v>
                </c:pt>
                <c:pt idx="3214">
                  <c:v>-1.7789739999934682</c:v>
                </c:pt>
                <c:pt idx="3215">
                  <c:v>-1.7775839999958407</c:v>
                </c:pt>
                <c:pt idx="3216">
                  <c:v>-1.7761929999978747</c:v>
                </c:pt>
                <c:pt idx="3217">
                  <c:v>-1.7748019999999087</c:v>
                </c:pt>
                <c:pt idx="3218">
                  <c:v>-1.7734119999950053</c:v>
                </c:pt>
                <c:pt idx="3219">
                  <c:v>-1.7720209999970393</c:v>
                </c:pt>
                <c:pt idx="3220">
                  <c:v>-1.7706289999987348</c:v>
                </c:pt>
                <c:pt idx="3221">
                  <c:v>-1.7692379999934928</c:v>
                </c:pt>
                <c:pt idx="3222">
                  <c:v>-1.7678469999955269</c:v>
                </c:pt>
                <c:pt idx="3223">
                  <c:v>-1.7664529999965453</c:v>
                </c:pt>
                <c:pt idx="3224">
                  <c:v>-1.7650609999982407</c:v>
                </c:pt>
                <c:pt idx="3225">
                  <c:v>-1.7636700000002747</c:v>
                </c:pt>
                <c:pt idx="3226">
                  <c:v>-1.7622789999950328</c:v>
                </c:pt>
                <c:pt idx="3227">
                  <c:v>-1.7608889999974053</c:v>
                </c:pt>
                <c:pt idx="3228">
                  <c:v>-1.7594989999997779</c:v>
                </c:pt>
                <c:pt idx="3229">
                  <c:v>-1.7581079999945359</c:v>
                </c:pt>
                <c:pt idx="3230">
                  <c:v>-1.7567179999969085</c:v>
                </c:pt>
                <c:pt idx="3231">
                  <c:v>-1.7553269999989425</c:v>
                </c:pt>
                <c:pt idx="3232">
                  <c:v>-1.753935000000638</c:v>
                </c:pt>
                <c:pt idx="3233">
                  <c:v>-1.7525419999947189</c:v>
                </c:pt>
                <c:pt idx="3234">
                  <c:v>-1.7511519999970915</c:v>
                </c:pt>
                <c:pt idx="3235">
                  <c:v>-1.7497609999991255</c:v>
                </c:pt>
                <c:pt idx="3236">
                  <c:v>-1.7483699999938835</c:v>
                </c:pt>
                <c:pt idx="3237">
                  <c:v>-1.746977999995579</c:v>
                </c:pt>
                <c:pt idx="3238">
                  <c:v>-1.7455879999979516</c:v>
                </c:pt>
                <c:pt idx="3239">
                  <c:v>-1.7441980000003241</c:v>
                </c:pt>
                <c:pt idx="3240">
                  <c:v>-1.7428079999954207</c:v>
                </c:pt>
                <c:pt idx="3241">
                  <c:v>-1.7414179999977932</c:v>
                </c:pt>
                <c:pt idx="3242">
                  <c:v>-1.7400269999998272</c:v>
                </c:pt>
                <c:pt idx="3243">
                  <c:v>-1.7386369999949238</c:v>
                </c:pt>
                <c:pt idx="3244">
                  <c:v>-1.7372469999972964</c:v>
                </c:pt>
                <c:pt idx="3245">
                  <c:v>-1.7358559999993304</c:v>
                </c:pt>
                <c:pt idx="3246">
                  <c:v>-1.734465999994427</c:v>
                </c:pt>
                <c:pt idx="3247">
                  <c:v>-1.7330739999961224</c:v>
                </c:pt>
                <c:pt idx="3248">
                  <c:v>-1.7316829999981564</c:v>
                </c:pt>
                <c:pt idx="3249">
                  <c:v>-1.730293000000529</c:v>
                </c:pt>
                <c:pt idx="3250">
                  <c:v>-1.7289029999956256</c:v>
                </c:pt>
                <c:pt idx="3251">
                  <c:v>-1.7275119999976596</c:v>
                </c:pt>
                <c:pt idx="3252">
                  <c:v>-1.7261220000000321</c:v>
                </c:pt>
                <c:pt idx="3253">
                  <c:v>-1.7247309999947902</c:v>
                </c:pt>
                <c:pt idx="3254">
                  <c:v>-1.7233409999971627</c:v>
                </c:pt>
                <c:pt idx="3255">
                  <c:v>-1.7219499999991967</c:v>
                </c:pt>
                <c:pt idx="3256">
                  <c:v>-1.7205589999939548</c:v>
                </c:pt>
                <c:pt idx="3257">
                  <c:v>-1.7191659999953117</c:v>
                </c:pt>
                <c:pt idx="3258">
                  <c:v>-1.7177759999976843</c:v>
                </c:pt>
                <c:pt idx="3259">
                  <c:v>-1.7163849999997183</c:v>
                </c:pt>
                <c:pt idx="3260">
                  <c:v>-1.7149949999948149</c:v>
                </c:pt>
                <c:pt idx="3261">
                  <c:v>-1.7136039999968489</c:v>
                </c:pt>
                <c:pt idx="3262">
                  <c:v>-1.7122109999982058</c:v>
                </c:pt>
                <c:pt idx="3263">
                  <c:v>-1.7108210000005784</c:v>
                </c:pt>
                <c:pt idx="3264">
                  <c:v>-1.7094299999953364</c:v>
                </c:pt>
                <c:pt idx="3265">
                  <c:v>-1.7080399999977089</c:v>
                </c:pt>
                <c:pt idx="3266">
                  <c:v>-1.7066500000000815</c:v>
                </c:pt>
                <c:pt idx="3267">
                  <c:v>-1.7052599999951781</c:v>
                </c:pt>
                <c:pt idx="3268">
                  <c:v>-1.7038689999972121</c:v>
                </c:pt>
                <c:pt idx="3269">
                  <c:v>-1.7024789999995846</c:v>
                </c:pt>
                <c:pt idx="3270">
                  <c:v>-1.7010889999946812</c:v>
                </c:pt>
                <c:pt idx="3271">
                  <c:v>-1.6996989999970538</c:v>
                </c:pt>
                <c:pt idx="3272">
                  <c:v>-1.6983079999990878</c:v>
                </c:pt>
                <c:pt idx="3273">
                  <c:v>-1.6969140000001062</c:v>
                </c:pt>
                <c:pt idx="3274">
                  <c:v>-1.6955149999994319</c:v>
                </c:pt>
                <c:pt idx="3275">
                  <c:v>-1.6941189999997732</c:v>
                </c:pt>
                <c:pt idx="3276">
                  <c:v>-1.6927279999945313</c:v>
                </c:pt>
                <c:pt idx="3277">
                  <c:v>-1.6913369999965653</c:v>
                </c:pt>
                <c:pt idx="3278">
                  <c:v>-1.6899469999989378</c:v>
                </c:pt>
                <c:pt idx="3279">
                  <c:v>-1.6885540000002948</c:v>
                </c:pt>
                <c:pt idx="3280">
                  <c:v>-1.6871639999953914</c:v>
                </c:pt>
                <c:pt idx="3281">
                  <c:v>-1.6857729999974254</c:v>
                </c:pt>
                <c:pt idx="3282">
                  <c:v>-1.6843809999991208</c:v>
                </c:pt>
                <c:pt idx="3283">
                  <c:v>-1.6829880000004778</c:v>
                </c:pt>
                <c:pt idx="3284">
                  <c:v>-1.6815979999955744</c:v>
                </c:pt>
                <c:pt idx="3285">
                  <c:v>-1.6802079999979469</c:v>
                </c:pt>
                <c:pt idx="3286">
                  <c:v>-1.6788180000003194</c:v>
                </c:pt>
                <c:pt idx="3287">
                  <c:v>-1.677427999995416</c:v>
                </c:pt>
                <c:pt idx="3288">
                  <c:v>-1.67603699999745</c:v>
                </c:pt>
                <c:pt idx="3289">
                  <c:v>-1.6746469999998226</c:v>
                </c:pt>
                <c:pt idx="3290">
                  <c:v>-1.6732549999942421</c:v>
                </c:pt>
                <c:pt idx="3291">
                  <c:v>-1.6718649999966146</c:v>
                </c:pt>
                <c:pt idx="3292">
                  <c:v>-1.6704739999986487</c:v>
                </c:pt>
                <c:pt idx="3293">
                  <c:v>-1.6690849999940838</c:v>
                </c:pt>
                <c:pt idx="3294">
                  <c:v>-1.6676929999957792</c:v>
                </c:pt>
                <c:pt idx="3295">
                  <c:v>-1.6663029999981518</c:v>
                </c:pt>
                <c:pt idx="3296">
                  <c:v>-1.6649120000001858</c:v>
                </c:pt>
                <c:pt idx="3297">
                  <c:v>-1.6635219999952824</c:v>
                </c:pt>
                <c:pt idx="3298">
                  <c:v>-1.6621319999976549</c:v>
                </c:pt>
                <c:pt idx="3299">
                  <c:v>-1.6607420000000275</c:v>
                </c:pt>
                <c:pt idx="3300">
                  <c:v>-1.6593519999951241</c:v>
                </c:pt>
                <c:pt idx="3301">
                  <c:v>-1.6579619999974966</c:v>
                </c:pt>
                <c:pt idx="3302">
                  <c:v>-1.6565699999991921</c:v>
                </c:pt>
                <c:pt idx="3303">
                  <c:v>-1.655177000000549</c:v>
                </c:pt>
                <c:pt idx="3304">
                  <c:v>-1.6537859999953071</c:v>
                </c:pt>
                <c:pt idx="3305">
                  <c:v>-1.652392999996664</c:v>
                </c:pt>
                <c:pt idx="3306">
                  <c:v>-1.6510029999990365</c:v>
                </c:pt>
                <c:pt idx="3307">
                  <c:v>-1.6496109999934561</c:v>
                </c:pt>
                <c:pt idx="3308">
                  <c:v>-1.6482199999954901</c:v>
                </c:pt>
                <c:pt idx="3309">
                  <c:v>-1.6468289999975241</c:v>
                </c:pt>
                <c:pt idx="3310">
                  <c:v>-1.6454379999995581</c:v>
                </c:pt>
                <c:pt idx="3311">
                  <c:v>-1.6440479999946547</c:v>
                </c:pt>
                <c:pt idx="3312">
                  <c:v>-1.6426579999970272</c:v>
                </c:pt>
                <c:pt idx="3313">
                  <c:v>-1.6412669999990612</c:v>
                </c:pt>
                <c:pt idx="3314">
                  <c:v>-1.6398759999938193</c:v>
                </c:pt>
                <c:pt idx="3315">
                  <c:v>-1.6384859999961918</c:v>
                </c:pt>
                <c:pt idx="3316">
                  <c:v>-1.6370949999982258</c:v>
                </c:pt>
                <c:pt idx="3317">
                  <c:v>-1.6357050000005984</c:v>
                </c:pt>
                <c:pt idx="3318">
                  <c:v>-1.634314999995695</c:v>
                </c:pt>
                <c:pt idx="3319">
                  <c:v>-1.632923999997729</c:v>
                </c:pt>
                <c:pt idx="3320">
                  <c:v>-1.6315340000001015</c:v>
                </c:pt>
                <c:pt idx="3321">
                  <c:v>-1.6301429999948596</c:v>
                </c:pt>
                <c:pt idx="3322">
                  <c:v>-1.6287519999968936</c:v>
                </c:pt>
                <c:pt idx="3323">
                  <c:v>-1.6273609999989276</c:v>
                </c:pt>
                <c:pt idx="3324">
                  <c:v>-1.6259699999936856</c:v>
                </c:pt>
                <c:pt idx="3325">
                  <c:v>-1.6245799999960582</c:v>
                </c:pt>
                <c:pt idx="3326">
                  <c:v>-1.6231899999984307</c:v>
                </c:pt>
                <c:pt idx="3327">
                  <c:v>-1.6217990000004647</c:v>
                </c:pt>
                <c:pt idx="3328">
                  <c:v>-1.6204089999955613</c:v>
                </c:pt>
                <c:pt idx="3329">
                  <c:v>-1.6190189999979339</c:v>
                </c:pt>
                <c:pt idx="3330">
                  <c:v>-1.6176290000003064</c:v>
                </c:pt>
                <c:pt idx="3331">
                  <c:v>-1.616238999995403</c:v>
                </c:pt>
                <c:pt idx="3332">
                  <c:v>-1.6148489999977755</c:v>
                </c:pt>
                <c:pt idx="3333">
                  <c:v>-1.6134590000001481</c:v>
                </c:pt>
                <c:pt idx="3334">
                  <c:v>-1.6120679999949061</c:v>
                </c:pt>
                <c:pt idx="3335">
                  <c:v>-1.6106779999972787</c:v>
                </c:pt>
                <c:pt idx="3336">
                  <c:v>-1.6092859999989741</c:v>
                </c:pt>
                <c:pt idx="3337">
                  <c:v>-1.6078940000006696</c:v>
                </c:pt>
                <c:pt idx="3338">
                  <c:v>-1.6065039999957662</c:v>
                </c:pt>
                <c:pt idx="3339">
                  <c:v>-1.6051119999974617</c:v>
                </c:pt>
                <c:pt idx="3340">
                  <c:v>-1.6037209999994957</c:v>
                </c:pt>
                <c:pt idx="3341">
                  <c:v>-1.6023319999949308</c:v>
                </c:pt>
                <c:pt idx="3342">
                  <c:v>-1.6009419999973034</c:v>
                </c:pt>
                <c:pt idx="3343">
                  <c:v>-1.5995530000000144</c:v>
                </c:pt>
                <c:pt idx="3344">
                  <c:v>-1.598162999995111</c:v>
                </c:pt>
                <c:pt idx="3345">
                  <c:v>-1.5967729999974836</c:v>
                </c:pt>
                <c:pt idx="3346">
                  <c:v>-1.5953840000001946</c:v>
                </c:pt>
                <c:pt idx="3347">
                  <c:v>-1.5939939999952912</c:v>
                </c:pt>
                <c:pt idx="3348">
                  <c:v>-1.5926049999980023</c:v>
                </c:pt>
                <c:pt idx="3349">
                  <c:v>-1.5912150000003749</c:v>
                </c:pt>
                <c:pt idx="3350">
                  <c:v>-1.58982599999581</c:v>
                </c:pt>
                <c:pt idx="3351">
                  <c:v>-1.5884359999981825</c:v>
                </c:pt>
                <c:pt idx="3352">
                  <c:v>-1.5870469999936176</c:v>
                </c:pt>
                <c:pt idx="3353">
                  <c:v>-1.5856569999959902</c:v>
                </c:pt>
                <c:pt idx="3354">
                  <c:v>-1.5842679999987013</c:v>
                </c:pt>
                <c:pt idx="3355">
                  <c:v>-1.5828779999937979</c:v>
                </c:pt>
                <c:pt idx="3356">
                  <c:v>-1.5814889999965089</c:v>
                </c:pt>
                <c:pt idx="3357">
                  <c:v>-1.5800989999988815</c:v>
                </c:pt>
                <c:pt idx="3358">
                  <c:v>-1.5787099999943166</c:v>
                </c:pt>
                <c:pt idx="3359">
                  <c:v>-1.5773199999966891</c:v>
                </c:pt>
                <c:pt idx="3360">
                  <c:v>-1.5759309999994002</c:v>
                </c:pt>
                <c:pt idx="3361">
                  <c:v>-1.5745409999944968</c:v>
                </c:pt>
                <c:pt idx="3362">
                  <c:v>-1.5731519999972079</c:v>
                </c:pt>
                <c:pt idx="3363">
                  <c:v>-1.5717619999995804</c:v>
                </c:pt>
                <c:pt idx="3364">
                  <c:v>-1.570371999994677</c:v>
                </c:pt>
                <c:pt idx="3365">
                  <c:v>-1.5689829999973881</c:v>
                </c:pt>
                <c:pt idx="3366">
                  <c:v>-1.5675929999997607</c:v>
                </c:pt>
                <c:pt idx="3367">
                  <c:v>-1.5662039999951958</c:v>
                </c:pt>
                <c:pt idx="3368">
                  <c:v>-1.5648139999975683</c:v>
                </c:pt>
                <c:pt idx="3369">
                  <c:v>-1.5634250000002794</c:v>
                </c:pt>
                <c:pt idx="3370">
                  <c:v>-1.562034999995376</c:v>
                </c:pt>
                <c:pt idx="3371">
                  <c:v>-1.5606459999980871</c:v>
                </c:pt>
                <c:pt idx="3372">
                  <c:v>-1.5592560000004596</c:v>
                </c:pt>
                <c:pt idx="3373">
                  <c:v>-1.5578669999958947</c:v>
                </c:pt>
                <c:pt idx="3374">
                  <c:v>-1.5564769999982673</c:v>
                </c:pt>
                <c:pt idx="3375">
                  <c:v>-1.5550879999937024</c:v>
                </c:pt>
                <c:pt idx="3376">
                  <c:v>-1.5536979999960749</c:v>
                </c:pt>
                <c:pt idx="3377">
                  <c:v>-1.552308999998786</c:v>
                </c:pt>
                <c:pt idx="3378">
                  <c:v>-1.5509189999938826</c:v>
                </c:pt>
                <c:pt idx="3379">
                  <c:v>-1.5495289999962552</c:v>
                </c:pt>
                <c:pt idx="3380">
                  <c:v>-1.5481389999986277</c:v>
                </c:pt>
                <c:pt idx="3381">
                  <c:v>-1.5467499999940628</c:v>
                </c:pt>
                <c:pt idx="3382">
                  <c:v>-1.5453599999964354</c:v>
                </c:pt>
                <c:pt idx="3383">
                  <c:v>-1.5439709999991464</c:v>
                </c:pt>
                <c:pt idx="3384">
                  <c:v>-1.542580999994243</c:v>
                </c:pt>
                <c:pt idx="3385">
                  <c:v>-1.5411919999969541</c:v>
                </c:pt>
                <c:pt idx="3386">
                  <c:v>-1.5398019999993267</c:v>
                </c:pt>
                <c:pt idx="3387">
                  <c:v>-1.5384129999947618</c:v>
                </c:pt>
                <c:pt idx="3388">
                  <c:v>-1.5370229999971343</c:v>
                </c:pt>
                <c:pt idx="3389">
                  <c:v>-1.5356339999998454</c:v>
                </c:pt>
                <c:pt idx="3390">
                  <c:v>-1.534243999994942</c:v>
                </c:pt>
                <c:pt idx="3391">
                  <c:v>-1.5328549999976531</c:v>
                </c:pt>
                <c:pt idx="3392">
                  <c:v>-1.5314650000000256</c:v>
                </c:pt>
                <c:pt idx="3393">
                  <c:v>-1.5300759999954607</c:v>
                </c:pt>
                <c:pt idx="3394">
                  <c:v>-1.5286859999978333</c:v>
                </c:pt>
                <c:pt idx="3395">
                  <c:v>-1.5272970000005444</c:v>
                </c:pt>
                <c:pt idx="3396">
                  <c:v>-1.5259069999956409</c:v>
                </c:pt>
                <c:pt idx="3397">
                  <c:v>-1.524517999998352</c:v>
                </c:pt>
                <c:pt idx="3398">
                  <c:v>-1.5231280000007246</c:v>
                </c:pt>
                <c:pt idx="3399">
                  <c:v>-1.5217389999961597</c:v>
                </c:pt>
                <c:pt idx="3400">
                  <c:v>-1.5203489999985322</c:v>
                </c:pt>
                <c:pt idx="3401">
                  <c:v>-1.5189599999939674</c:v>
                </c:pt>
                <c:pt idx="3402">
                  <c:v>-1.5175699999963399</c:v>
                </c:pt>
                <c:pt idx="3403">
                  <c:v>-1.516180999999051</c:v>
                </c:pt>
                <c:pt idx="3404">
                  <c:v>-1.5147909999941476</c:v>
                </c:pt>
                <c:pt idx="3405">
                  <c:v>-1.5134019999968586</c:v>
                </c:pt>
                <c:pt idx="3406">
                  <c:v>-1.5120119999992312</c:v>
                </c:pt>
                <c:pt idx="3407">
                  <c:v>-1.5106229999946663</c:v>
                </c:pt>
                <c:pt idx="3408">
                  <c:v>-1.5092329999970389</c:v>
                </c:pt>
                <c:pt idx="3409">
                  <c:v>-1.5078439999997499</c:v>
                </c:pt>
                <c:pt idx="3410">
                  <c:v>-1.5064539999948465</c:v>
                </c:pt>
                <c:pt idx="3411">
                  <c:v>-1.5050649999975576</c:v>
                </c:pt>
                <c:pt idx="3412">
                  <c:v>-1.5036749999999302</c:v>
                </c:pt>
                <c:pt idx="3413">
                  <c:v>-1.5022849999950267</c:v>
                </c:pt>
                <c:pt idx="3414">
                  <c:v>-1.5008959999977378</c:v>
                </c:pt>
                <c:pt idx="3415">
                  <c:v>-1.4995070000004489</c:v>
                </c:pt>
                <c:pt idx="3416">
                  <c:v>-1.4981169999955455</c:v>
                </c:pt>
                <c:pt idx="3417">
                  <c:v>-1.4967279999982566</c:v>
                </c:pt>
                <c:pt idx="3418">
                  <c:v>-1.4953380000006291</c:v>
                </c:pt>
                <c:pt idx="3419">
                  <c:v>-1.4939489999960642</c:v>
                </c:pt>
                <c:pt idx="3420">
                  <c:v>-1.4925589999984368</c:v>
                </c:pt>
                <c:pt idx="3421">
                  <c:v>-1.4911689999935334</c:v>
                </c:pt>
                <c:pt idx="3422">
                  <c:v>-1.4897799999962444</c:v>
                </c:pt>
                <c:pt idx="3423">
                  <c:v>-1.488389999998617</c:v>
                </c:pt>
                <c:pt idx="3424">
                  <c:v>-1.4870009999940521</c:v>
                </c:pt>
                <c:pt idx="3425">
                  <c:v>-1.4856109999964247</c:v>
                </c:pt>
                <c:pt idx="3426">
                  <c:v>-1.4842219999991357</c:v>
                </c:pt>
                <c:pt idx="3427">
                  <c:v>-1.4828319999942323</c:v>
                </c:pt>
                <c:pt idx="3428">
                  <c:v>-1.4814429999969434</c:v>
                </c:pt>
                <c:pt idx="3429">
                  <c:v>-1.4800529999993159</c:v>
                </c:pt>
                <c:pt idx="3430">
                  <c:v>-1.4786639999947511</c:v>
                </c:pt>
                <c:pt idx="3431">
                  <c:v>-1.4772739999971236</c:v>
                </c:pt>
                <c:pt idx="3432">
                  <c:v>-1.4758849999998347</c:v>
                </c:pt>
                <c:pt idx="3433">
                  <c:v>-1.4744949999949313</c:v>
                </c:pt>
                <c:pt idx="3434">
                  <c:v>-1.4731059999976424</c:v>
                </c:pt>
                <c:pt idx="3435">
                  <c:v>-1.4717160000000149</c:v>
                </c:pt>
                <c:pt idx="3436">
                  <c:v>-1.47032699999545</c:v>
                </c:pt>
                <c:pt idx="3437">
                  <c:v>-1.4689369999978226</c:v>
                </c:pt>
                <c:pt idx="3438">
                  <c:v>-1.4675480000005336</c:v>
                </c:pt>
                <c:pt idx="3439">
                  <c:v>-1.4661579999956302</c:v>
                </c:pt>
                <c:pt idx="3440">
                  <c:v>-1.4647689999983413</c:v>
                </c:pt>
                <c:pt idx="3441">
                  <c:v>-1.4633790000007139</c:v>
                </c:pt>
                <c:pt idx="3442">
                  <c:v>-1.461989999996149</c:v>
                </c:pt>
                <c:pt idx="3443">
                  <c:v>-1.4605999999985215</c:v>
                </c:pt>
                <c:pt idx="3444">
                  <c:v>-1.4592109999939566</c:v>
                </c:pt>
                <c:pt idx="3445">
                  <c:v>-1.4578209999963292</c:v>
                </c:pt>
                <c:pt idx="3446">
                  <c:v>-1.4564319999990403</c:v>
                </c:pt>
                <c:pt idx="3447">
                  <c:v>-1.4550419999941369</c:v>
                </c:pt>
                <c:pt idx="3448">
                  <c:v>-1.4536529999968479</c:v>
                </c:pt>
                <c:pt idx="3449">
                  <c:v>-1.4522629999992205</c:v>
                </c:pt>
                <c:pt idx="3450">
                  <c:v>-1.4508739999946556</c:v>
                </c:pt>
                <c:pt idx="3451">
                  <c:v>-1.4494839999970281</c:v>
                </c:pt>
                <c:pt idx="3452">
                  <c:v>-1.4480949999997392</c:v>
                </c:pt>
                <c:pt idx="3453">
                  <c:v>-1.4467049999948358</c:v>
                </c:pt>
                <c:pt idx="3454">
                  <c:v>-1.4453159999975469</c:v>
                </c:pt>
                <c:pt idx="3455">
                  <c:v>-1.4439259999999194</c:v>
                </c:pt>
                <c:pt idx="3456">
                  <c:v>-1.442535999995016</c:v>
                </c:pt>
                <c:pt idx="3457">
                  <c:v>-1.4411469999977271</c:v>
                </c:pt>
                <c:pt idx="3458">
                  <c:v>-1.4397570000000997</c:v>
                </c:pt>
                <c:pt idx="3459">
                  <c:v>-1.4383669999951962</c:v>
                </c:pt>
                <c:pt idx="3460">
                  <c:v>-1.4369769999975688</c:v>
                </c:pt>
                <c:pt idx="3461">
                  <c:v>-1.4355869999999413</c:v>
                </c:pt>
                <c:pt idx="3462">
                  <c:v>-1.4341959999946994</c:v>
                </c:pt>
                <c:pt idx="3463">
                  <c:v>-1.4328059999970719</c:v>
                </c:pt>
                <c:pt idx="3464">
                  <c:v>-1.431416999999783</c:v>
                </c:pt>
                <c:pt idx="3465">
                  <c:v>-1.4300269999948796</c:v>
                </c:pt>
                <c:pt idx="3466">
                  <c:v>-1.4286369999972521</c:v>
                </c:pt>
                <c:pt idx="3467">
                  <c:v>-1.4272479999999632</c:v>
                </c:pt>
                <c:pt idx="3468">
                  <c:v>-1.4258589999953983</c:v>
                </c:pt>
                <c:pt idx="3469">
                  <c:v>-1.4244689999977709</c:v>
                </c:pt>
                <c:pt idx="3470">
                  <c:v>-1.423080000000482</c:v>
                </c:pt>
                <c:pt idx="3471">
                  <c:v>-1.4216899999955785</c:v>
                </c:pt>
                <c:pt idx="3472">
                  <c:v>-1.4202999999979511</c:v>
                </c:pt>
                <c:pt idx="3473">
                  <c:v>-1.4189100000003236</c:v>
                </c:pt>
                <c:pt idx="3474">
                  <c:v>-1.4175199999954202</c:v>
                </c:pt>
                <c:pt idx="3475">
                  <c:v>-1.4161299999977928</c:v>
                </c:pt>
                <c:pt idx="3476">
                  <c:v>-1.4147410000005038</c:v>
                </c:pt>
                <c:pt idx="3477">
                  <c:v>-1.4133509999956004</c:v>
                </c:pt>
                <c:pt idx="3478">
                  <c:v>-1.411960999997973</c:v>
                </c:pt>
                <c:pt idx="3479">
                  <c:v>-1.4105720000006841</c:v>
                </c:pt>
                <c:pt idx="3480">
                  <c:v>-1.4091819999957806</c:v>
                </c:pt>
                <c:pt idx="3481">
                  <c:v>-1.4077929999984917</c:v>
                </c:pt>
                <c:pt idx="3482">
                  <c:v>-1.4064029999935883</c:v>
                </c:pt>
                <c:pt idx="3483">
                  <c:v>-1.4050139999962994</c:v>
                </c:pt>
                <c:pt idx="3484">
                  <c:v>-1.4036239999986719</c:v>
                </c:pt>
                <c:pt idx="3485">
                  <c:v>-1.4022339999937685</c:v>
                </c:pt>
                <c:pt idx="3486">
                  <c:v>-1.4008449999964796</c:v>
                </c:pt>
                <c:pt idx="3487">
                  <c:v>-1.3994549999988521</c:v>
                </c:pt>
                <c:pt idx="3488">
                  <c:v>-1.3980659999942873</c:v>
                </c:pt>
                <c:pt idx="3489">
                  <c:v>-1.3966759999966598</c:v>
                </c:pt>
                <c:pt idx="3490">
                  <c:v>-1.3952869999993709</c:v>
                </c:pt>
                <c:pt idx="3491">
                  <c:v>-1.3938969999944675</c:v>
                </c:pt>
                <c:pt idx="3492">
                  <c:v>-1.3925079999971786</c:v>
                </c:pt>
                <c:pt idx="3493">
                  <c:v>-1.3911179999995511</c:v>
                </c:pt>
                <c:pt idx="3494">
                  <c:v>-1.3897289999949862</c:v>
                </c:pt>
                <c:pt idx="3495">
                  <c:v>-1.3883389999973588</c:v>
                </c:pt>
                <c:pt idx="3496">
                  <c:v>-1.3869500000000698</c:v>
                </c:pt>
                <c:pt idx="3497">
                  <c:v>-1.3855599999951664</c:v>
                </c:pt>
                <c:pt idx="3498">
                  <c:v>-1.384169999997539</c:v>
                </c:pt>
                <c:pt idx="3499">
                  <c:v>-1.3827810000002501</c:v>
                </c:pt>
                <c:pt idx="3500">
                  <c:v>-1.3813909999953466</c:v>
                </c:pt>
                <c:pt idx="3501">
                  <c:v>-1.3800009999977192</c:v>
                </c:pt>
                <c:pt idx="3502">
                  <c:v>-1.3786110000000917</c:v>
                </c:pt>
                <c:pt idx="3503">
                  <c:v>-1.3772209999951883</c:v>
                </c:pt>
                <c:pt idx="3504">
                  <c:v>-1.3758309999975609</c:v>
                </c:pt>
                <c:pt idx="3505">
                  <c:v>-1.3744420000002719</c:v>
                </c:pt>
                <c:pt idx="3506">
                  <c:v>-1.3730519999953685</c:v>
                </c:pt>
                <c:pt idx="3507">
                  <c:v>-1.3716619999977411</c:v>
                </c:pt>
                <c:pt idx="3508">
                  <c:v>-1.3702720000001136</c:v>
                </c:pt>
                <c:pt idx="3509">
                  <c:v>-1.3688819999952102</c:v>
                </c:pt>
                <c:pt idx="3510">
                  <c:v>-1.3674919999975828</c:v>
                </c:pt>
                <c:pt idx="3511">
                  <c:v>-1.3661019999999553</c:v>
                </c:pt>
                <c:pt idx="3512">
                  <c:v>-1.3647119999950519</c:v>
                </c:pt>
                <c:pt idx="3513">
                  <c:v>-1.3633219999974244</c:v>
                </c:pt>
                <c:pt idx="3514">
                  <c:v>-1.361931999999797</c:v>
                </c:pt>
                <c:pt idx="3515">
                  <c:v>-1.3605419999948936</c:v>
                </c:pt>
                <c:pt idx="3516">
                  <c:v>-1.3591519999972661</c:v>
                </c:pt>
                <c:pt idx="3517">
                  <c:v>-1.3577629999999772</c:v>
                </c:pt>
                <c:pt idx="3518">
                  <c:v>-1.3563729999950738</c:v>
                </c:pt>
                <c:pt idx="3519">
                  <c:v>-1.3549829999974463</c:v>
                </c:pt>
                <c:pt idx="3520">
                  <c:v>-1.3535929999998189</c:v>
                </c:pt>
                <c:pt idx="3521">
                  <c:v>-1.352203999995254</c:v>
                </c:pt>
                <c:pt idx="3522">
                  <c:v>-1.3508139999976265</c:v>
                </c:pt>
                <c:pt idx="3523">
                  <c:v>-1.3494239999999991</c:v>
                </c:pt>
                <c:pt idx="3524">
                  <c:v>-1.3480339999950957</c:v>
                </c:pt>
                <c:pt idx="3525">
                  <c:v>-1.3466449999978067</c:v>
                </c:pt>
                <c:pt idx="3526">
                  <c:v>-1.3452550000001793</c:v>
                </c:pt>
                <c:pt idx="3527">
                  <c:v>-1.3438649999952759</c:v>
                </c:pt>
                <c:pt idx="3528">
                  <c:v>-1.3424739999973099</c:v>
                </c:pt>
                <c:pt idx="3529">
                  <c:v>-1.341085000000021</c:v>
                </c:pt>
                <c:pt idx="3530">
                  <c:v>-1.3396949999951175</c:v>
                </c:pt>
                <c:pt idx="3531">
                  <c:v>-1.3383039999971515</c:v>
                </c:pt>
                <c:pt idx="3532">
                  <c:v>-1.3369139999995241</c:v>
                </c:pt>
                <c:pt idx="3533">
                  <c:v>-1.3355239999946207</c:v>
                </c:pt>
                <c:pt idx="3534">
                  <c:v>-1.3341339999969932</c:v>
                </c:pt>
                <c:pt idx="3535">
                  <c:v>-1.3327439999993658</c:v>
                </c:pt>
                <c:pt idx="3536">
                  <c:v>-1.3313539999944624</c:v>
                </c:pt>
                <c:pt idx="3537">
                  <c:v>-1.3299649999971734</c:v>
                </c:pt>
                <c:pt idx="3538">
                  <c:v>-1.328574999999546</c:v>
                </c:pt>
                <c:pt idx="3539">
                  <c:v>-1.3271859999949811</c:v>
                </c:pt>
                <c:pt idx="3540">
                  <c:v>-1.3257959999973536</c:v>
                </c:pt>
                <c:pt idx="3541">
                  <c:v>-1.3244070000000647</c:v>
                </c:pt>
                <c:pt idx="3542">
                  <c:v>-1.3230179999954998</c:v>
                </c:pt>
                <c:pt idx="3543">
                  <c:v>-1.3216279999978724</c:v>
                </c:pt>
                <c:pt idx="3544">
                  <c:v>-1.3202380000002449</c:v>
                </c:pt>
                <c:pt idx="3545">
                  <c:v>-1.3188489999956801</c:v>
                </c:pt>
                <c:pt idx="3546">
                  <c:v>-1.3174589999980526</c:v>
                </c:pt>
                <c:pt idx="3547">
                  <c:v>-1.3160699999934877</c:v>
                </c:pt>
                <c:pt idx="3548">
                  <c:v>-1.3146799999958603</c:v>
                </c:pt>
                <c:pt idx="3549">
                  <c:v>-1.3132909999985714</c:v>
                </c:pt>
                <c:pt idx="3550">
                  <c:v>-1.3119009999936679</c:v>
                </c:pt>
                <c:pt idx="3551">
                  <c:v>-1.310511999996379</c:v>
                </c:pt>
                <c:pt idx="3552">
                  <c:v>-1.3091219999987516</c:v>
                </c:pt>
                <c:pt idx="3553">
                  <c:v>-1.3077329999941867</c:v>
                </c:pt>
                <c:pt idx="3554">
                  <c:v>-1.3063429999965592</c:v>
                </c:pt>
                <c:pt idx="3555">
                  <c:v>-1.3049539999992703</c:v>
                </c:pt>
                <c:pt idx="3556">
                  <c:v>-1.3035639999943669</c:v>
                </c:pt>
                <c:pt idx="3557">
                  <c:v>-1.302174999997078</c:v>
                </c:pt>
                <c:pt idx="3558">
                  <c:v>-1.3007849999994505</c:v>
                </c:pt>
                <c:pt idx="3559">
                  <c:v>-1.2993959999948856</c:v>
                </c:pt>
                <c:pt idx="3560">
                  <c:v>-1.2980059999972582</c:v>
                </c:pt>
                <c:pt idx="3561">
                  <c:v>-1.2966169999999693</c:v>
                </c:pt>
                <c:pt idx="3562">
                  <c:v>-1.2952269999950659</c:v>
                </c:pt>
                <c:pt idx="3563">
                  <c:v>-1.2938369999974384</c:v>
                </c:pt>
                <c:pt idx="3564">
                  <c:v>-1.2924480000001495</c:v>
                </c:pt>
                <c:pt idx="3565">
                  <c:v>-1.2910579999952461</c:v>
                </c:pt>
                <c:pt idx="3566">
                  <c:v>-1.2896689999979571</c:v>
                </c:pt>
                <c:pt idx="3567">
                  <c:v>-1.2882800000006682</c:v>
                </c:pt>
                <c:pt idx="3568">
                  <c:v>-1.2868899999957648</c:v>
                </c:pt>
                <c:pt idx="3569">
                  <c:v>-1.2854999999981374</c:v>
                </c:pt>
                <c:pt idx="3570">
                  <c:v>-1.2841109999935725</c:v>
                </c:pt>
                <c:pt idx="3571">
                  <c:v>-1.282720999995945</c:v>
                </c:pt>
                <c:pt idx="3572">
                  <c:v>-1.2813319999986561</c:v>
                </c:pt>
                <c:pt idx="3573">
                  <c:v>-1.2799419999937527</c:v>
                </c:pt>
                <c:pt idx="3574">
                  <c:v>-1.2785519999961252</c:v>
                </c:pt>
                <c:pt idx="3575">
                  <c:v>-1.2771629999988363</c:v>
                </c:pt>
                <c:pt idx="3576">
                  <c:v>-1.2757729999939329</c:v>
                </c:pt>
                <c:pt idx="3577">
                  <c:v>-1.2743819999959669</c:v>
                </c:pt>
                <c:pt idx="3578">
                  <c:v>-1.2729909999980009</c:v>
                </c:pt>
                <c:pt idx="3579">
                  <c:v>-1.271602000000712</c:v>
                </c:pt>
                <c:pt idx="3580">
                  <c:v>-1.27021099999547</c:v>
                </c:pt>
                <c:pt idx="3581">
                  <c:v>-1.2688209999978426</c:v>
                </c:pt>
                <c:pt idx="3582">
                  <c:v>-1.2674310000002151</c:v>
                </c:pt>
                <c:pt idx="3583">
                  <c:v>-1.2660399999949732</c:v>
                </c:pt>
                <c:pt idx="3584">
                  <c:v>-1.2646499999973457</c:v>
                </c:pt>
                <c:pt idx="3585">
                  <c:v>-1.2632610000000568</c:v>
                </c:pt>
                <c:pt idx="3586">
                  <c:v>-1.2618699999948149</c:v>
                </c:pt>
                <c:pt idx="3587">
                  <c:v>-1.2604799999971874</c:v>
                </c:pt>
                <c:pt idx="3588">
                  <c:v>-1.25908999999956</c:v>
                </c:pt>
                <c:pt idx="3589">
                  <c:v>-1.2576999999946565</c:v>
                </c:pt>
                <c:pt idx="3590">
                  <c:v>-1.2563089999966905</c:v>
                </c:pt>
                <c:pt idx="3591">
                  <c:v>-1.2549189999990631</c:v>
                </c:pt>
                <c:pt idx="3592">
                  <c:v>-1.2535289999941597</c:v>
                </c:pt>
                <c:pt idx="3593">
                  <c:v>-1.2521389999965322</c:v>
                </c:pt>
                <c:pt idx="3594">
                  <c:v>-1.2507489999989048</c:v>
                </c:pt>
                <c:pt idx="3595">
                  <c:v>-1.2493599999943399</c:v>
                </c:pt>
                <c:pt idx="3596">
                  <c:v>-1.2479699999967124</c:v>
                </c:pt>
                <c:pt idx="3597">
                  <c:v>-1.246579999999085</c:v>
                </c:pt>
                <c:pt idx="3598">
                  <c:v>-1.2451899999941816</c:v>
                </c:pt>
                <c:pt idx="3599">
                  <c:v>-1.2438009999968926</c:v>
                </c:pt>
                <c:pt idx="3600">
                  <c:v>-1.2424109999992652</c:v>
                </c:pt>
                <c:pt idx="3601">
                  <c:v>-1.2410219999947003</c:v>
                </c:pt>
                <c:pt idx="3602">
                  <c:v>-1.2396319999970729</c:v>
                </c:pt>
                <c:pt idx="3603">
                  <c:v>-1.2382429999997839</c:v>
                </c:pt>
                <c:pt idx="3604">
                  <c:v>-1.2368529999948805</c:v>
                </c:pt>
                <c:pt idx="3605">
                  <c:v>-1.2354639999975916</c:v>
                </c:pt>
                <c:pt idx="3606">
                  <c:v>-1.2340739999999641</c:v>
                </c:pt>
                <c:pt idx="3607">
                  <c:v>-1.2326849999953993</c:v>
                </c:pt>
                <c:pt idx="3608">
                  <c:v>-1.2312949999977718</c:v>
                </c:pt>
                <c:pt idx="3609">
                  <c:v>-1.2299060000004829</c:v>
                </c:pt>
                <c:pt idx="3610">
                  <c:v>-1.2285159999955795</c:v>
                </c:pt>
                <c:pt idx="3611">
                  <c:v>-1.2271269999982906</c:v>
                </c:pt>
                <c:pt idx="3612">
                  <c:v>-1.2257370000006631</c:v>
                </c:pt>
                <c:pt idx="3613">
                  <c:v>-1.2243479999960982</c:v>
                </c:pt>
                <c:pt idx="3614">
                  <c:v>-1.2229579999984708</c:v>
                </c:pt>
                <c:pt idx="3615">
                  <c:v>-1.2215689999939059</c:v>
                </c:pt>
                <c:pt idx="3616">
                  <c:v>-1.2201789999962784</c:v>
                </c:pt>
                <c:pt idx="3617">
                  <c:v>-1.218788999998651</c:v>
                </c:pt>
                <c:pt idx="3618">
                  <c:v>-1.2173989999937476</c:v>
                </c:pt>
                <c:pt idx="3619">
                  <c:v>-1.2160089999961201</c:v>
                </c:pt>
                <c:pt idx="3620">
                  <c:v>-1.2146189999984927</c:v>
                </c:pt>
                <c:pt idx="3621">
                  <c:v>-1.2132289999935892</c:v>
                </c:pt>
                <c:pt idx="3622">
                  <c:v>-1.2118389999959618</c:v>
                </c:pt>
                <c:pt idx="3623">
                  <c:v>-1.2104489999983343</c:v>
                </c:pt>
                <c:pt idx="3624">
                  <c:v>-1.2090599999937695</c:v>
                </c:pt>
                <c:pt idx="3625">
                  <c:v>-1.2076689999958035</c:v>
                </c:pt>
                <c:pt idx="3626">
                  <c:v>-1.206278999998176</c:v>
                </c:pt>
                <c:pt idx="3627">
                  <c:v>-1.2048890000005485</c:v>
                </c:pt>
                <c:pt idx="3628">
                  <c:v>-1.2034989999956451</c:v>
                </c:pt>
                <c:pt idx="3629">
                  <c:v>-1.2021089999980177</c:v>
                </c:pt>
                <c:pt idx="3630">
                  <c:v>-1.2007199999934528</c:v>
                </c:pt>
                <c:pt idx="3631">
                  <c:v>-1.1993289999954868</c:v>
                </c:pt>
                <c:pt idx="3632">
                  <c:v>-1.1979389999978594</c:v>
                </c:pt>
                <c:pt idx="3633">
                  <c:v>-1.1965490000002319</c:v>
                </c:pt>
                <c:pt idx="3634">
                  <c:v>-1.1951589999953285</c:v>
                </c:pt>
                <c:pt idx="3635">
                  <c:v>-1.193768999997701</c:v>
                </c:pt>
                <c:pt idx="3636">
                  <c:v>-1.1923790000000736</c:v>
                </c:pt>
                <c:pt idx="3637">
                  <c:v>-1.1909899999955087</c:v>
                </c:pt>
                <c:pt idx="3638">
                  <c:v>-1.1895999999978812</c:v>
                </c:pt>
                <c:pt idx="3639">
                  <c:v>-1.1882100000002538</c:v>
                </c:pt>
                <c:pt idx="3640">
                  <c:v>-1.1868199999953504</c:v>
                </c:pt>
                <c:pt idx="3641">
                  <c:v>-1.1854309999980615</c:v>
                </c:pt>
                <c:pt idx="3642">
                  <c:v>-1.184041000000434</c:v>
                </c:pt>
                <c:pt idx="3643">
                  <c:v>-1.182649999995192</c:v>
                </c:pt>
                <c:pt idx="3644">
                  <c:v>-1.1812599999975646</c:v>
                </c:pt>
                <c:pt idx="3645">
                  <c:v>-1.1798689999995986</c:v>
                </c:pt>
                <c:pt idx="3646">
                  <c:v>-1.1784799999950337</c:v>
                </c:pt>
                <c:pt idx="3647">
                  <c:v>-1.1770899999974063</c:v>
                </c:pt>
                <c:pt idx="3648">
                  <c:v>-1.1757010000001173</c:v>
                </c:pt>
                <c:pt idx="3649">
                  <c:v>-1.1743109999952139</c:v>
                </c:pt>
                <c:pt idx="3650">
                  <c:v>-1.172921999997925</c:v>
                </c:pt>
                <c:pt idx="3651">
                  <c:v>-1.1715320000002976</c:v>
                </c:pt>
                <c:pt idx="3652">
                  <c:v>-1.1701429999957327</c:v>
                </c:pt>
                <c:pt idx="3653">
                  <c:v>-1.1687529999981052</c:v>
                </c:pt>
                <c:pt idx="3654">
                  <c:v>-1.1673639999935403</c:v>
                </c:pt>
                <c:pt idx="3655">
                  <c:v>-1.1659739999959129</c:v>
                </c:pt>
                <c:pt idx="3656">
                  <c:v>-1.164584999998624</c:v>
                </c:pt>
                <c:pt idx="3657">
                  <c:v>-1.1631949999937206</c:v>
                </c:pt>
                <c:pt idx="3658">
                  <c:v>-1.1618049999960931</c:v>
                </c:pt>
                <c:pt idx="3659">
                  <c:v>-1.1604149999984656</c:v>
                </c:pt>
                <c:pt idx="3660">
                  <c:v>-1.1590249999935622</c:v>
                </c:pt>
                <c:pt idx="3661">
                  <c:v>-1.1576339999955962</c:v>
                </c:pt>
                <c:pt idx="3662">
                  <c:v>-1.1562439999979688</c:v>
                </c:pt>
                <c:pt idx="3663">
                  <c:v>-1.1548540000003413</c:v>
                </c:pt>
                <c:pt idx="3664">
                  <c:v>-1.1534629999950994</c:v>
                </c:pt>
                <c:pt idx="3665">
                  <c:v>-1.1520739999978105</c:v>
                </c:pt>
                <c:pt idx="3666">
                  <c:v>-1.150684000000183</c:v>
                </c:pt>
                <c:pt idx="3667">
                  <c:v>-1.1492939999952796</c:v>
                </c:pt>
                <c:pt idx="3668">
                  <c:v>-1.1479049999979907</c:v>
                </c:pt>
                <c:pt idx="3669">
                  <c:v>-1.1465140000000247</c:v>
                </c:pt>
                <c:pt idx="3670">
                  <c:v>-1.1451229999947827</c:v>
                </c:pt>
                <c:pt idx="3671">
                  <c:v>-1.1437339999974938</c:v>
                </c:pt>
                <c:pt idx="3672">
                  <c:v>-1.1423419999991893</c:v>
                </c:pt>
                <c:pt idx="3673">
                  <c:v>-1.1409529999946244</c:v>
                </c:pt>
                <c:pt idx="3674">
                  <c:v>-1.139562999996997</c:v>
                </c:pt>
                <c:pt idx="3675">
                  <c:v>-1.138171999999031</c:v>
                </c:pt>
                <c:pt idx="3676">
                  <c:v>-1.1367819999941275</c:v>
                </c:pt>
                <c:pt idx="3677">
                  <c:v>-1.1353929999968386</c:v>
                </c:pt>
                <c:pt idx="3678">
                  <c:v>-1.1340029999992112</c:v>
                </c:pt>
                <c:pt idx="3679">
                  <c:v>-1.1326119999939692</c:v>
                </c:pt>
                <c:pt idx="3680">
                  <c:v>-1.1312229999966803</c:v>
                </c:pt>
                <c:pt idx="3681">
                  <c:v>-1.1298319999987143</c:v>
                </c:pt>
                <c:pt idx="3682">
                  <c:v>-1.1284419999938109</c:v>
                </c:pt>
                <c:pt idx="3683">
                  <c:v>-1.1270519999961834</c:v>
                </c:pt>
                <c:pt idx="3684">
                  <c:v>-1.1256629999988945</c:v>
                </c:pt>
                <c:pt idx="3685">
                  <c:v>-1.1242729999939911</c:v>
                </c:pt>
                <c:pt idx="3686">
                  <c:v>-1.1228829999963637</c:v>
                </c:pt>
                <c:pt idx="3687">
                  <c:v>-1.1214919999983977</c:v>
                </c:pt>
                <c:pt idx="3688">
                  <c:v>-1.1201029999938328</c:v>
                </c:pt>
                <c:pt idx="3689">
                  <c:v>-1.1187129999962053</c:v>
                </c:pt>
                <c:pt idx="3690">
                  <c:v>-1.1173239999989164</c:v>
                </c:pt>
                <c:pt idx="3691">
                  <c:v>-1.115933999994013</c:v>
                </c:pt>
                <c:pt idx="3692">
                  <c:v>-1.1145449999967241</c:v>
                </c:pt>
                <c:pt idx="3693">
                  <c:v>-1.1131549999990966</c:v>
                </c:pt>
                <c:pt idx="3694">
                  <c:v>-1.1117659999945317</c:v>
                </c:pt>
                <c:pt idx="3695">
                  <c:v>-1.1103759999969043</c:v>
                </c:pt>
                <c:pt idx="3696">
                  <c:v>-1.1089859999992768</c:v>
                </c:pt>
                <c:pt idx="3697">
                  <c:v>-1.1075959999943734</c:v>
                </c:pt>
                <c:pt idx="3698">
                  <c:v>-1.1062069999970845</c:v>
                </c:pt>
                <c:pt idx="3699">
                  <c:v>-1.1048159999991185</c:v>
                </c:pt>
                <c:pt idx="3700">
                  <c:v>-1.1034259999942151</c:v>
                </c:pt>
                <c:pt idx="3701">
                  <c:v>-1.1020359999965876</c:v>
                </c:pt>
                <c:pt idx="3702">
                  <c:v>-1.1006459999989602</c:v>
                </c:pt>
                <c:pt idx="3703">
                  <c:v>-1.0992569999943953</c:v>
                </c:pt>
                <c:pt idx="3704">
                  <c:v>-1.0978669999967678</c:v>
                </c:pt>
                <c:pt idx="3705">
                  <c:v>-1.0964769999991404</c:v>
                </c:pt>
                <c:pt idx="3706">
                  <c:v>-1.0950859999938984</c:v>
                </c:pt>
                <c:pt idx="3707">
                  <c:v>-1.093695999996271</c:v>
                </c:pt>
                <c:pt idx="3708">
                  <c:v>-1.0923059999986435</c:v>
                </c:pt>
                <c:pt idx="3709">
                  <c:v>-1.0909159999937401</c:v>
                </c:pt>
                <c:pt idx="3710">
                  <c:v>-1.0895259999961127</c:v>
                </c:pt>
                <c:pt idx="3711">
                  <c:v>-1.0881349999981467</c:v>
                </c:pt>
                <c:pt idx="3712">
                  <c:v>-1.0867459999935818</c:v>
                </c:pt>
                <c:pt idx="3713">
                  <c:v>-1.0853559999959543</c:v>
                </c:pt>
                <c:pt idx="3714">
                  <c:v>-1.0839659999983269</c:v>
                </c:pt>
                <c:pt idx="3715">
                  <c:v>-1.082576999993762</c:v>
                </c:pt>
                <c:pt idx="3716">
                  <c:v>-1.0811869999961345</c:v>
                </c:pt>
                <c:pt idx="3717">
                  <c:v>-1.0797889999957988</c:v>
                </c:pt>
                <c:pt idx="3718">
                  <c:v>-1.0783989999981713</c:v>
                </c:pt>
                <c:pt idx="3719">
                  <c:v>-1.0770090000005439</c:v>
                </c:pt>
                <c:pt idx="3720">
                  <c:v>-1.0756189999956405</c:v>
                </c:pt>
                <c:pt idx="3721">
                  <c:v>-1.074228999998013</c:v>
                </c:pt>
                <c:pt idx="3722">
                  <c:v>-1.0728390000003856</c:v>
                </c:pt>
                <c:pt idx="3723">
                  <c:v>-1.0714489999954822</c:v>
                </c:pt>
                <c:pt idx="3724">
                  <c:v>-1.0700589999978547</c:v>
                </c:pt>
                <c:pt idx="3725">
                  <c:v>-1.0686690000002272</c:v>
                </c:pt>
                <c:pt idx="3726">
                  <c:v>-1.0672789999953238</c:v>
                </c:pt>
                <c:pt idx="3727">
                  <c:v>-1.0658889999976964</c:v>
                </c:pt>
                <c:pt idx="3728">
                  <c:v>-1.0644979999997304</c:v>
                </c:pt>
                <c:pt idx="3729">
                  <c:v>-1.063107999994827</c:v>
                </c:pt>
                <c:pt idx="3730">
                  <c:v>-1.0617179999971995</c:v>
                </c:pt>
                <c:pt idx="3731">
                  <c:v>-1.0603289999999106</c:v>
                </c:pt>
                <c:pt idx="3732">
                  <c:v>-1.0589389999950072</c:v>
                </c:pt>
                <c:pt idx="3733">
                  <c:v>-1.0575489999973797</c:v>
                </c:pt>
                <c:pt idx="3734">
                  <c:v>-1.0561589999997523</c:v>
                </c:pt>
                <c:pt idx="3735">
                  <c:v>-1.0547689999948489</c:v>
                </c:pt>
                <c:pt idx="3736">
                  <c:v>-1.0533779999968829</c:v>
                </c:pt>
                <c:pt idx="3737">
                  <c:v>-1.0519869999989169</c:v>
                </c:pt>
                <c:pt idx="3738">
                  <c:v>-1.0505969999940135</c:v>
                </c:pt>
                <c:pt idx="3739">
                  <c:v>-1.0492079999967245</c:v>
                </c:pt>
                <c:pt idx="3740">
                  <c:v>-1.0478179999990971</c:v>
                </c:pt>
                <c:pt idx="3741">
                  <c:v>-1.0464279999941937</c:v>
                </c:pt>
                <c:pt idx="3742">
                  <c:v>-1.0450379999965662</c:v>
                </c:pt>
                <c:pt idx="3743">
                  <c:v>-1.0436489999992773</c:v>
                </c:pt>
                <c:pt idx="3744">
                  <c:v>-1.0422579999940353</c:v>
                </c:pt>
                <c:pt idx="3745">
                  <c:v>-1.0408679999964079</c:v>
                </c:pt>
                <c:pt idx="3746">
                  <c:v>-1.0394779999987804</c:v>
                </c:pt>
                <c:pt idx="3747">
                  <c:v>-1.038087999993877</c:v>
                </c:pt>
                <c:pt idx="3748">
                  <c:v>-1.0366979999962496</c:v>
                </c:pt>
                <c:pt idx="3749">
                  <c:v>-1.0352569999959087</c:v>
                </c:pt>
                <c:pt idx="3750">
                  <c:v>-1.0338669999982812</c:v>
                </c:pt>
                <c:pt idx="3751">
                  <c:v>-1.0324779999937164</c:v>
                </c:pt>
                <c:pt idx="3752">
                  <c:v>-1.0310879999960889</c:v>
                </c:pt>
                <c:pt idx="3753">
                  <c:v>-1.0296989999988</c:v>
                </c:pt>
                <c:pt idx="3754">
                  <c:v>-1.0283089999938966</c:v>
                </c:pt>
                <c:pt idx="3755">
                  <c:v>-1.0269189999962691</c:v>
                </c:pt>
                <c:pt idx="3756">
                  <c:v>-1.0255299999989802</c:v>
                </c:pt>
                <c:pt idx="3757">
                  <c:v>-1.0241409999944153</c:v>
                </c:pt>
                <c:pt idx="3758">
                  <c:v>-1.0227509999967879</c:v>
                </c:pt>
                <c:pt idx="3759">
                  <c:v>-1.0213609999991604</c:v>
                </c:pt>
                <c:pt idx="3760">
                  <c:v>-1.0199719999945955</c:v>
                </c:pt>
                <c:pt idx="3761">
                  <c:v>-1.0185819999969681</c:v>
                </c:pt>
                <c:pt idx="3762">
                  <c:v>-1.0171929999996792</c:v>
                </c:pt>
                <c:pt idx="3763">
                  <c:v>-1.0158029999947757</c:v>
                </c:pt>
                <c:pt idx="3764">
                  <c:v>-1.0144139999974868</c:v>
                </c:pt>
                <c:pt idx="3765">
                  <c:v>-1.0130239999998594</c:v>
                </c:pt>
                <c:pt idx="3766">
                  <c:v>-1.0116349999952945</c:v>
                </c:pt>
                <c:pt idx="3767">
                  <c:v>-1.010244999997667</c:v>
                </c:pt>
                <c:pt idx="3768">
                  <c:v>-1.0088560000003781</c:v>
                </c:pt>
                <c:pt idx="3769">
                  <c:v>-1.0074659999954747</c:v>
                </c:pt>
                <c:pt idx="3770">
                  <c:v>-1.0060769999981858</c:v>
                </c:pt>
                <c:pt idx="3771">
                  <c:v>-1.0046870000005583</c:v>
                </c:pt>
                <c:pt idx="3772">
                  <c:v>-1.0032979999959935</c:v>
                </c:pt>
                <c:pt idx="3773">
                  <c:v>-1.001907999998366</c:v>
                </c:pt>
                <c:pt idx="3774">
                  <c:v>-1.0005179999934626</c:v>
                </c:pt>
                <c:pt idx="3775">
                  <c:v>-0.99912899999617366</c:v>
                </c:pt>
                <c:pt idx="3776">
                  <c:v>-0.99773899999854621</c:v>
                </c:pt>
                <c:pt idx="3777">
                  <c:v>-0.99634899999364279</c:v>
                </c:pt>
                <c:pt idx="3778">
                  <c:v>-0.99495899999601534</c:v>
                </c:pt>
                <c:pt idx="3779">
                  <c:v>-0.99356899999838788</c:v>
                </c:pt>
                <c:pt idx="3780">
                  <c:v>-0.99217899999348447</c:v>
                </c:pt>
                <c:pt idx="3781">
                  <c:v>-0.99078899999585701</c:v>
                </c:pt>
                <c:pt idx="3782">
                  <c:v>-0.98939999999856809</c:v>
                </c:pt>
                <c:pt idx="3783">
                  <c:v>-0.9880090000006021</c:v>
                </c:pt>
                <c:pt idx="3784">
                  <c:v>-0.98661999999603722</c:v>
                </c:pt>
                <c:pt idx="3785">
                  <c:v>-0.98522999999840977</c:v>
                </c:pt>
                <c:pt idx="3786">
                  <c:v>-0.98384099999384489</c:v>
                </c:pt>
                <c:pt idx="3787">
                  <c:v>-0.9824499999958789</c:v>
                </c:pt>
                <c:pt idx="3788">
                  <c:v>-0.98105999999825144</c:v>
                </c:pt>
                <c:pt idx="3789">
                  <c:v>-0.97967000000062399</c:v>
                </c:pt>
                <c:pt idx="3790">
                  <c:v>-0.97827899999538204</c:v>
                </c:pt>
                <c:pt idx="3791">
                  <c:v>-0.97688899999775458</c:v>
                </c:pt>
                <c:pt idx="3792">
                  <c:v>-0.97549699999945005</c:v>
                </c:pt>
                <c:pt idx="3793">
                  <c:v>-0.97410699999454664</c:v>
                </c:pt>
                <c:pt idx="3794">
                  <c:v>-0.97271399999590358</c:v>
                </c:pt>
                <c:pt idx="3795">
                  <c:v>-0.97131999999692198</c:v>
                </c:pt>
                <c:pt idx="3796">
                  <c:v>-0.96992999999929452</c:v>
                </c:pt>
                <c:pt idx="3797">
                  <c:v>-0.96853999999439111</c:v>
                </c:pt>
                <c:pt idx="3798">
                  <c:v>-0.96714899999642512</c:v>
                </c:pt>
                <c:pt idx="3799">
                  <c:v>-0.96575899999879766</c:v>
                </c:pt>
                <c:pt idx="3800">
                  <c:v>-0.96436799999355571</c:v>
                </c:pt>
                <c:pt idx="3801">
                  <c:v>-0.96297699999558972</c:v>
                </c:pt>
                <c:pt idx="3802">
                  <c:v>-0.96158599999762373</c:v>
                </c:pt>
                <c:pt idx="3803">
                  <c:v>-0.96019599999999627</c:v>
                </c:pt>
                <c:pt idx="3804">
                  <c:v>-0.95880599999509286</c:v>
                </c:pt>
                <c:pt idx="3805">
                  <c:v>-0.95741599999746541</c:v>
                </c:pt>
                <c:pt idx="3806">
                  <c:v>-0.95602599999983795</c:v>
                </c:pt>
                <c:pt idx="3807">
                  <c:v>-0.95463599999493454</c:v>
                </c:pt>
                <c:pt idx="3808">
                  <c:v>-0.95324599999730708</c:v>
                </c:pt>
                <c:pt idx="3809">
                  <c:v>-0.95185599999967963</c:v>
                </c:pt>
                <c:pt idx="3810">
                  <c:v>-0.95046599999477621</c:v>
                </c:pt>
                <c:pt idx="3811">
                  <c:v>-0.94907599999714876</c:v>
                </c:pt>
                <c:pt idx="3812">
                  <c:v>-0.9476859999995213</c:v>
                </c:pt>
                <c:pt idx="3813">
                  <c:v>-0.94629499999427935</c:v>
                </c:pt>
                <c:pt idx="3814">
                  <c:v>-0.9449049999966519</c:v>
                </c:pt>
                <c:pt idx="3815">
                  <c:v>-0.94351499999902444</c:v>
                </c:pt>
                <c:pt idx="3816">
                  <c:v>-0.94212499999412103</c:v>
                </c:pt>
                <c:pt idx="3817">
                  <c:v>-0.94073499999649357</c:v>
                </c:pt>
                <c:pt idx="3818">
                  <c:v>-0.93934299999818904</c:v>
                </c:pt>
                <c:pt idx="3819">
                  <c:v>-0.93795300000056159</c:v>
                </c:pt>
                <c:pt idx="3820">
                  <c:v>-0.93656299999565817</c:v>
                </c:pt>
                <c:pt idx="3821">
                  <c:v>-0.93517299999803072</c:v>
                </c:pt>
                <c:pt idx="3822">
                  <c:v>-0.93378200000006473</c:v>
                </c:pt>
                <c:pt idx="3823">
                  <c:v>-0.93239199999516131</c:v>
                </c:pt>
                <c:pt idx="3824">
                  <c:v>-0.93100199999753386</c:v>
                </c:pt>
                <c:pt idx="3825">
                  <c:v>-0.92961099999956787</c:v>
                </c:pt>
                <c:pt idx="3826">
                  <c:v>-0.92822099999466445</c:v>
                </c:pt>
                <c:pt idx="3827">
                  <c:v>-0.92682899999635993</c:v>
                </c:pt>
                <c:pt idx="3828">
                  <c:v>-0.92543799999839393</c:v>
                </c:pt>
                <c:pt idx="3829">
                  <c:v>-0.92404600000008941</c:v>
                </c:pt>
                <c:pt idx="3830">
                  <c:v>-0.92265499999484746</c:v>
                </c:pt>
                <c:pt idx="3831">
                  <c:v>-0.92126499999722</c:v>
                </c:pt>
                <c:pt idx="3832">
                  <c:v>-0.91987599999993108</c:v>
                </c:pt>
                <c:pt idx="3833">
                  <c:v>-0.9184839999943506</c:v>
                </c:pt>
                <c:pt idx="3834">
                  <c:v>-0.91709399999672314</c:v>
                </c:pt>
                <c:pt idx="3835">
                  <c:v>-0.91570399999909569</c:v>
                </c:pt>
                <c:pt idx="3836">
                  <c:v>-0.91431299999385374</c:v>
                </c:pt>
                <c:pt idx="3837">
                  <c:v>-0.91292299999622628</c:v>
                </c:pt>
                <c:pt idx="3838">
                  <c:v>-0.91153299999859883</c:v>
                </c:pt>
                <c:pt idx="3839">
                  <c:v>-0.91014399999403395</c:v>
                </c:pt>
                <c:pt idx="3840">
                  <c:v>-0.90875299999606796</c:v>
                </c:pt>
                <c:pt idx="3841">
                  <c:v>-0.9073629999984405</c:v>
                </c:pt>
                <c:pt idx="3842">
                  <c:v>-0.90597299999353709</c:v>
                </c:pt>
                <c:pt idx="3843">
                  <c:v>-0.9045819999955711</c:v>
                </c:pt>
                <c:pt idx="3844">
                  <c:v>-0.90319199999794364</c:v>
                </c:pt>
                <c:pt idx="3845">
                  <c:v>-0.90180200000031618</c:v>
                </c:pt>
                <c:pt idx="3846">
                  <c:v>-0.90041199999541277</c:v>
                </c:pt>
                <c:pt idx="3847">
                  <c:v>-0.89901999999710824</c:v>
                </c:pt>
                <c:pt idx="3848">
                  <c:v>-0.89762999999948079</c:v>
                </c:pt>
                <c:pt idx="3849">
                  <c:v>-0.89623999999457737</c:v>
                </c:pt>
                <c:pt idx="3850">
                  <c:v>-0.89484999999694992</c:v>
                </c:pt>
                <c:pt idx="3851">
                  <c:v>-0.89345899999898393</c:v>
                </c:pt>
                <c:pt idx="3852">
                  <c:v>-0.89206899999408051</c:v>
                </c:pt>
                <c:pt idx="3853">
                  <c:v>-0.89067899999645306</c:v>
                </c:pt>
                <c:pt idx="3854">
                  <c:v>-0.8892889999988256</c:v>
                </c:pt>
                <c:pt idx="3855">
                  <c:v>-0.88789899999392219</c:v>
                </c:pt>
                <c:pt idx="3856">
                  <c:v>-0.8865079999959562</c:v>
                </c:pt>
                <c:pt idx="3857">
                  <c:v>-0.88511599999765167</c:v>
                </c:pt>
                <c:pt idx="3858">
                  <c:v>-0.88372600000002421</c:v>
                </c:pt>
                <c:pt idx="3859">
                  <c:v>-0.8823359999951208</c:v>
                </c:pt>
                <c:pt idx="3860">
                  <c:v>-0.88094499999715481</c:v>
                </c:pt>
                <c:pt idx="3861">
                  <c:v>-0.87955499999952735</c:v>
                </c:pt>
                <c:pt idx="3862">
                  <c:v>-0.8781639999942854</c:v>
                </c:pt>
                <c:pt idx="3863">
                  <c:v>-0.87677299999631941</c:v>
                </c:pt>
                <c:pt idx="3864">
                  <c:v>-0.87538299999869196</c:v>
                </c:pt>
                <c:pt idx="3865">
                  <c:v>-0.87399299999378854</c:v>
                </c:pt>
                <c:pt idx="3866">
                  <c:v>-0.87260299999616109</c:v>
                </c:pt>
                <c:pt idx="3867">
                  <c:v>-0.87121299999853363</c:v>
                </c:pt>
                <c:pt idx="3868">
                  <c:v>-0.86982299999363022</c:v>
                </c:pt>
                <c:pt idx="3869">
                  <c:v>-0.86843299999600276</c:v>
                </c:pt>
                <c:pt idx="3870">
                  <c:v>-0.86704299999837531</c:v>
                </c:pt>
                <c:pt idx="3871">
                  <c:v>-0.86565399999381043</c:v>
                </c:pt>
                <c:pt idx="3872">
                  <c:v>-0.86425400000007357</c:v>
                </c:pt>
                <c:pt idx="3873">
                  <c:v>-0.86286099999415455</c:v>
                </c:pt>
                <c:pt idx="3874">
                  <c:v>-0.86146499999449588</c:v>
                </c:pt>
                <c:pt idx="3875">
                  <c:v>-0.86007299999619136</c:v>
                </c:pt>
                <c:pt idx="3876">
                  <c:v>-0.85867999999754829</c:v>
                </c:pt>
                <c:pt idx="3877">
                  <c:v>-0.85728499999822816</c:v>
                </c:pt>
                <c:pt idx="3878">
                  <c:v>-0.85589400000026217</c:v>
                </c:pt>
                <c:pt idx="3879">
                  <c:v>-0.85450099999434315</c:v>
                </c:pt>
                <c:pt idx="3880">
                  <c:v>-0.85310199999366887</c:v>
                </c:pt>
                <c:pt idx="3881">
                  <c:v>-0.85171299999637995</c:v>
                </c:pt>
                <c:pt idx="3882">
                  <c:v>-0.85032299999875249</c:v>
                </c:pt>
                <c:pt idx="3883">
                  <c:v>-0.84893399999418762</c:v>
                </c:pt>
                <c:pt idx="3884">
                  <c:v>-0.84754399999656016</c:v>
                </c:pt>
                <c:pt idx="3885">
                  <c:v>-0.84615499999927124</c:v>
                </c:pt>
                <c:pt idx="3886">
                  <c:v>-0.84476499999436783</c:v>
                </c:pt>
                <c:pt idx="3887">
                  <c:v>-0.84337599999707891</c:v>
                </c:pt>
                <c:pt idx="3888">
                  <c:v>-0.84198599999945145</c:v>
                </c:pt>
                <c:pt idx="3889">
                  <c:v>-0.84059699999488657</c:v>
                </c:pt>
                <c:pt idx="3890">
                  <c:v>-0.83920699999725912</c:v>
                </c:pt>
                <c:pt idx="3891">
                  <c:v>-0.83781699999963166</c:v>
                </c:pt>
                <c:pt idx="3892">
                  <c:v>-0.83642799999506678</c:v>
                </c:pt>
                <c:pt idx="3893">
                  <c:v>-0.83503799999743933</c:v>
                </c:pt>
                <c:pt idx="3894">
                  <c:v>-0.83364900000015041</c:v>
                </c:pt>
                <c:pt idx="3895">
                  <c:v>-0.832258999995247</c:v>
                </c:pt>
                <c:pt idx="3896">
                  <c:v>-0.83086999999795808</c:v>
                </c:pt>
                <c:pt idx="3897">
                  <c:v>-0.82948000000033062</c:v>
                </c:pt>
                <c:pt idx="3898">
                  <c:v>-0.82809099999576574</c:v>
                </c:pt>
                <c:pt idx="3899">
                  <c:v>-0.82670099999813829</c:v>
                </c:pt>
                <c:pt idx="3900">
                  <c:v>-0.82531199999357341</c:v>
                </c:pt>
                <c:pt idx="3901">
                  <c:v>-0.82392199999594595</c:v>
                </c:pt>
                <c:pt idx="3902">
                  <c:v>-0.82253299999865703</c:v>
                </c:pt>
                <c:pt idx="3903">
                  <c:v>-0.82114299999375362</c:v>
                </c:pt>
                <c:pt idx="3904">
                  <c:v>-0.8197539999964647</c:v>
                </c:pt>
                <c:pt idx="3905">
                  <c:v>-0.81836399999883724</c:v>
                </c:pt>
                <c:pt idx="3906">
                  <c:v>-0.81697499999427237</c:v>
                </c:pt>
                <c:pt idx="3907">
                  <c:v>-0.81558499999664491</c:v>
                </c:pt>
                <c:pt idx="3908">
                  <c:v>-0.81419599999935599</c:v>
                </c:pt>
                <c:pt idx="3909">
                  <c:v>-0.81280599999445258</c:v>
                </c:pt>
                <c:pt idx="3910">
                  <c:v>-0.81141599999682512</c:v>
                </c:pt>
                <c:pt idx="3911">
                  <c:v>-0.8100269999995362</c:v>
                </c:pt>
                <c:pt idx="3912">
                  <c:v>-0.80863699999463279</c:v>
                </c:pt>
                <c:pt idx="3913">
                  <c:v>-0.80724699999700533</c:v>
                </c:pt>
                <c:pt idx="3914">
                  <c:v>-0.80585099999734666</c:v>
                </c:pt>
                <c:pt idx="3915">
                  <c:v>-0.80446099999971921</c:v>
                </c:pt>
                <c:pt idx="3916">
                  <c:v>-0.80306299999938346</c:v>
                </c:pt>
                <c:pt idx="3917">
                  <c:v>-0.80167299999448005</c:v>
                </c:pt>
                <c:pt idx="3918">
                  <c:v>-0.8002829999968526</c:v>
                </c:pt>
                <c:pt idx="3919">
                  <c:v>-0.7988919999988866</c:v>
                </c:pt>
                <c:pt idx="3920">
                  <c:v>-0.79750199999398319</c:v>
                </c:pt>
                <c:pt idx="3921">
                  <c:v>-0.79610899999534013</c:v>
                </c:pt>
                <c:pt idx="3922">
                  <c:v>-0.79471899999771267</c:v>
                </c:pt>
                <c:pt idx="3923">
                  <c:v>-0.79332799999974668</c:v>
                </c:pt>
                <c:pt idx="3924">
                  <c:v>-0.79193699999450473</c:v>
                </c:pt>
                <c:pt idx="3925">
                  <c:v>-0.79054599999653874</c:v>
                </c:pt>
                <c:pt idx="3926">
                  <c:v>-0.78915599999891128</c:v>
                </c:pt>
                <c:pt idx="3927">
                  <c:v>-0.78776499999366933</c:v>
                </c:pt>
                <c:pt idx="3928">
                  <c:v>-0.78637499999604188</c:v>
                </c:pt>
                <c:pt idx="3929">
                  <c:v>-0.78498499999841442</c:v>
                </c:pt>
                <c:pt idx="3930">
                  <c:v>-0.78359400000044843</c:v>
                </c:pt>
                <c:pt idx="3931">
                  <c:v>-0.78220299999520648</c:v>
                </c:pt>
                <c:pt idx="3932">
                  <c:v>-0.78081199999724049</c:v>
                </c:pt>
                <c:pt idx="3933">
                  <c:v>-0.77942199999961304</c:v>
                </c:pt>
                <c:pt idx="3934">
                  <c:v>-0.77803099999437109</c:v>
                </c:pt>
                <c:pt idx="3935">
                  <c:v>-0.77663999999640509</c:v>
                </c:pt>
                <c:pt idx="3936">
                  <c:v>-0.7752489999984391</c:v>
                </c:pt>
                <c:pt idx="3937">
                  <c:v>-0.77385800000047311</c:v>
                </c:pt>
                <c:pt idx="3938">
                  <c:v>-0.77246699999523116</c:v>
                </c:pt>
                <c:pt idx="3939">
                  <c:v>-0.7710739999965881</c:v>
                </c:pt>
                <c:pt idx="3940">
                  <c:v>-0.76968299999862211</c:v>
                </c:pt>
                <c:pt idx="3941">
                  <c:v>-0.76828899999964051</c:v>
                </c:pt>
                <c:pt idx="3942">
                  <c:v>-0.76689799999439856</c:v>
                </c:pt>
                <c:pt idx="3943">
                  <c:v>-0.7655079999967711</c:v>
                </c:pt>
                <c:pt idx="3944">
                  <c:v>-0.76411399999778951</c:v>
                </c:pt>
                <c:pt idx="3945">
                  <c:v>-0.76272299999982351</c:v>
                </c:pt>
                <c:pt idx="3946">
                  <c:v>-0.76133099999424303</c:v>
                </c:pt>
                <c:pt idx="3947">
                  <c:v>-0.75993999999627704</c:v>
                </c:pt>
                <c:pt idx="3948">
                  <c:v>-0.75854999999864958</c:v>
                </c:pt>
                <c:pt idx="3949">
                  <c:v>-0.75715900000068359</c:v>
                </c:pt>
                <c:pt idx="3950">
                  <c:v>-0.75576799999544164</c:v>
                </c:pt>
                <c:pt idx="3951">
                  <c:v>-0.75437699999747565</c:v>
                </c:pt>
                <c:pt idx="3952">
                  <c:v>-0.75298699999984819</c:v>
                </c:pt>
                <c:pt idx="3953">
                  <c:v>-0.75159599999460625</c:v>
                </c:pt>
                <c:pt idx="3954">
                  <c:v>-0.75020599999697879</c:v>
                </c:pt>
                <c:pt idx="3955">
                  <c:v>-0.7488149999990128</c:v>
                </c:pt>
                <c:pt idx="3956">
                  <c:v>-0.74742399999377085</c:v>
                </c:pt>
                <c:pt idx="3957">
                  <c:v>-0.74603399999614339</c:v>
                </c:pt>
                <c:pt idx="3958">
                  <c:v>-0.7446429999981774</c:v>
                </c:pt>
                <c:pt idx="3959">
                  <c:v>-0.74325300000054995</c:v>
                </c:pt>
                <c:pt idx="3960">
                  <c:v>-0.74186299999564653</c:v>
                </c:pt>
                <c:pt idx="3961">
                  <c:v>-0.74046899999666493</c:v>
                </c:pt>
                <c:pt idx="3962">
                  <c:v>-0.73907799999869894</c:v>
                </c:pt>
                <c:pt idx="3963">
                  <c:v>-0.73768699999345699</c:v>
                </c:pt>
                <c:pt idx="3964">
                  <c:v>-0.73629699999582954</c:v>
                </c:pt>
                <c:pt idx="3965">
                  <c:v>-0.73490499999752501</c:v>
                </c:pt>
                <c:pt idx="3966">
                  <c:v>-0.73351399999955902</c:v>
                </c:pt>
                <c:pt idx="3967">
                  <c:v>-0.73212499999499414</c:v>
                </c:pt>
                <c:pt idx="3968">
                  <c:v>-0.73073499999736669</c:v>
                </c:pt>
                <c:pt idx="3969">
                  <c:v>-0.72934499999973923</c:v>
                </c:pt>
                <c:pt idx="3970">
                  <c:v>-0.72795499999483582</c:v>
                </c:pt>
                <c:pt idx="3971">
                  <c:v>-0.72656499999720836</c:v>
                </c:pt>
                <c:pt idx="3972">
                  <c:v>-0.7251749999995809</c:v>
                </c:pt>
                <c:pt idx="3973">
                  <c:v>-0.72378499999467749</c:v>
                </c:pt>
                <c:pt idx="3974">
                  <c:v>-0.72239499999705004</c:v>
                </c:pt>
                <c:pt idx="3975">
                  <c:v>-0.72100499999942258</c:v>
                </c:pt>
                <c:pt idx="3976">
                  <c:v>-0.71961399999418063</c:v>
                </c:pt>
                <c:pt idx="3977">
                  <c:v>-0.71822399999655318</c:v>
                </c:pt>
                <c:pt idx="3978">
                  <c:v>-0.71683399999892572</c:v>
                </c:pt>
                <c:pt idx="3979">
                  <c:v>-0.71544499999436084</c:v>
                </c:pt>
                <c:pt idx="3980">
                  <c:v>-0.71405499999673339</c:v>
                </c:pt>
                <c:pt idx="3981">
                  <c:v>-0.71266499999910593</c:v>
                </c:pt>
                <c:pt idx="3982">
                  <c:v>-0.71127499999420252</c:v>
                </c:pt>
                <c:pt idx="3983">
                  <c:v>-0.70988499999657506</c:v>
                </c:pt>
                <c:pt idx="3984">
                  <c:v>-0.70849399999860907</c:v>
                </c:pt>
                <c:pt idx="3985">
                  <c:v>-0.70710399999370566</c:v>
                </c:pt>
                <c:pt idx="3986">
                  <c:v>-0.7057139999960782</c:v>
                </c:pt>
                <c:pt idx="3987">
                  <c:v>-0.70432499999878928</c:v>
                </c:pt>
                <c:pt idx="3988">
                  <c:v>-0.70293499999388587</c:v>
                </c:pt>
                <c:pt idx="3989">
                  <c:v>-0.70154499999625841</c:v>
                </c:pt>
                <c:pt idx="3990">
                  <c:v>-0.70015499999863096</c:v>
                </c:pt>
                <c:pt idx="3991">
                  <c:v>-0.69876099999964936</c:v>
                </c:pt>
                <c:pt idx="3992">
                  <c:v>-0.69736999999440741</c:v>
                </c:pt>
                <c:pt idx="3993">
                  <c:v>-0.69597799999610288</c:v>
                </c:pt>
                <c:pt idx="3994">
                  <c:v>-0.69458899999881396</c:v>
                </c:pt>
                <c:pt idx="3995">
                  <c:v>-0.69319899999391055</c:v>
                </c:pt>
                <c:pt idx="3996">
                  <c:v>-0.69180899999628309</c:v>
                </c:pt>
                <c:pt idx="3997">
                  <c:v>-0.69041999999899417</c:v>
                </c:pt>
                <c:pt idx="3998">
                  <c:v>-0.68902999999409076</c:v>
                </c:pt>
                <c:pt idx="3999">
                  <c:v>-0.68764099999680184</c:v>
                </c:pt>
                <c:pt idx="4000">
                  <c:v>-0.68625199999951292</c:v>
                </c:pt>
                <c:pt idx="4001">
                  <c:v>-0.6848619999946095</c:v>
                </c:pt>
                <c:pt idx="4002">
                  <c:v>-0.68347299999732058</c:v>
                </c:pt>
                <c:pt idx="4003">
                  <c:v>-0.68208299999969313</c:v>
                </c:pt>
                <c:pt idx="4004">
                  <c:v>-0.68069299999478972</c:v>
                </c:pt>
                <c:pt idx="4005">
                  <c:v>-0.6793039999975008</c:v>
                </c:pt>
                <c:pt idx="4006">
                  <c:v>-0.67791399999987334</c:v>
                </c:pt>
                <c:pt idx="4007">
                  <c:v>-0.67652499999530846</c:v>
                </c:pt>
                <c:pt idx="4008">
                  <c:v>-0.67513499999768101</c:v>
                </c:pt>
                <c:pt idx="4009">
                  <c:v>-0.67374600000039209</c:v>
                </c:pt>
                <c:pt idx="4010">
                  <c:v>-0.67235599999548867</c:v>
                </c:pt>
                <c:pt idx="4011">
                  <c:v>-0.67096699999819975</c:v>
                </c:pt>
                <c:pt idx="4012">
                  <c:v>-0.6695770000005723</c:v>
                </c:pt>
                <c:pt idx="4013">
                  <c:v>-0.66818799999600742</c:v>
                </c:pt>
                <c:pt idx="4014">
                  <c:v>-0.66679799999837996</c:v>
                </c:pt>
                <c:pt idx="4015">
                  <c:v>-0.66540899999381509</c:v>
                </c:pt>
                <c:pt idx="4016">
                  <c:v>-0.66401899999618763</c:v>
                </c:pt>
                <c:pt idx="4017">
                  <c:v>-0.66262899999856018</c:v>
                </c:pt>
                <c:pt idx="4018">
                  <c:v>-0.6612399999939953</c:v>
                </c:pt>
                <c:pt idx="4019">
                  <c:v>-0.65984899999602931</c:v>
                </c:pt>
                <c:pt idx="4020">
                  <c:v>-0.65845899999840185</c:v>
                </c:pt>
                <c:pt idx="4021">
                  <c:v>-0.65706999999383697</c:v>
                </c:pt>
                <c:pt idx="4022">
                  <c:v>-0.65567999999620952</c:v>
                </c:pt>
                <c:pt idx="4023">
                  <c:v>-0.65428999999858206</c:v>
                </c:pt>
                <c:pt idx="4024">
                  <c:v>-0.65290099999401718</c:v>
                </c:pt>
                <c:pt idx="4025">
                  <c:v>-0.65151099999638973</c:v>
                </c:pt>
                <c:pt idx="4026">
                  <c:v>-0.65012099999876227</c:v>
                </c:pt>
                <c:pt idx="4027">
                  <c:v>-0.64873199999419739</c:v>
                </c:pt>
                <c:pt idx="4028">
                  <c:v>-0.64734199999656994</c:v>
                </c:pt>
                <c:pt idx="4029">
                  <c:v>-0.64595299999928102</c:v>
                </c:pt>
                <c:pt idx="4030">
                  <c:v>-0.64456299999437761</c:v>
                </c:pt>
                <c:pt idx="4031">
                  <c:v>-0.64317399999708869</c:v>
                </c:pt>
                <c:pt idx="4032">
                  <c:v>-0.64178399999946123</c:v>
                </c:pt>
                <c:pt idx="4033">
                  <c:v>-0.64039499999489635</c:v>
                </c:pt>
                <c:pt idx="4034">
                  <c:v>-0.6390049999972689</c:v>
                </c:pt>
                <c:pt idx="4035">
                  <c:v>-0.63761599999997998</c:v>
                </c:pt>
                <c:pt idx="4036">
                  <c:v>-0.63622599999507656</c:v>
                </c:pt>
                <c:pt idx="4037">
                  <c:v>-0.63483699999778764</c:v>
                </c:pt>
                <c:pt idx="4038">
                  <c:v>-0.63344700000016019</c:v>
                </c:pt>
                <c:pt idx="4039">
                  <c:v>-0.63205799999559531</c:v>
                </c:pt>
                <c:pt idx="4040">
                  <c:v>-0.63066799999796785</c:v>
                </c:pt>
                <c:pt idx="4041">
                  <c:v>-0.62927900000067893</c:v>
                </c:pt>
                <c:pt idx="4042">
                  <c:v>-0.62788899999577552</c:v>
                </c:pt>
                <c:pt idx="4043">
                  <c:v>-0.6264999999984866</c:v>
                </c:pt>
                <c:pt idx="4044">
                  <c:v>-0.62510999999358319</c:v>
                </c:pt>
                <c:pt idx="4045">
                  <c:v>-0.62372099999629427</c:v>
                </c:pt>
                <c:pt idx="4046">
                  <c:v>-0.62233099999866681</c:v>
                </c:pt>
                <c:pt idx="4047">
                  <c:v>-0.62094199999410193</c:v>
                </c:pt>
                <c:pt idx="4048">
                  <c:v>-0.61955199999647448</c:v>
                </c:pt>
                <c:pt idx="4049">
                  <c:v>-0.61816299999918556</c:v>
                </c:pt>
                <c:pt idx="4050">
                  <c:v>-0.61677299999428215</c:v>
                </c:pt>
                <c:pt idx="4051">
                  <c:v>-0.61538399999699323</c:v>
                </c:pt>
                <c:pt idx="4052">
                  <c:v>-0.61399399999936577</c:v>
                </c:pt>
                <c:pt idx="4053">
                  <c:v>-0.61260499999480089</c:v>
                </c:pt>
                <c:pt idx="4054">
                  <c:v>-0.61121499999717344</c:v>
                </c:pt>
                <c:pt idx="4055">
                  <c:v>-0.60982499999954598</c:v>
                </c:pt>
                <c:pt idx="4056">
                  <c:v>-0.60843499999464257</c:v>
                </c:pt>
                <c:pt idx="4057">
                  <c:v>-0.60704599999735365</c:v>
                </c:pt>
                <c:pt idx="4058">
                  <c:v>-0.60565499999938766</c:v>
                </c:pt>
                <c:pt idx="4059">
                  <c:v>-0.60426599999482278</c:v>
                </c:pt>
                <c:pt idx="4060">
                  <c:v>-0.60287599999719532</c:v>
                </c:pt>
                <c:pt idx="4061">
                  <c:v>-0.6014869999999064</c:v>
                </c:pt>
                <c:pt idx="4062">
                  <c:v>-0.60009699999500299</c:v>
                </c:pt>
                <c:pt idx="4063">
                  <c:v>-0.59870799999771407</c:v>
                </c:pt>
                <c:pt idx="4064">
                  <c:v>-0.59731800000008661</c:v>
                </c:pt>
                <c:pt idx="4065">
                  <c:v>-0.59592899999552174</c:v>
                </c:pt>
                <c:pt idx="4066">
                  <c:v>-0.59453899999789428</c:v>
                </c:pt>
                <c:pt idx="4067">
                  <c:v>-0.59315000000060536</c:v>
                </c:pt>
                <c:pt idx="4068">
                  <c:v>-0.59175999999570195</c:v>
                </c:pt>
                <c:pt idx="4069">
                  <c:v>-0.59037099999841303</c:v>
                </c:pt>
                <c:pt idx="4070">
                  <c:v>-0.58898099999350961</c:v>
                </c:pt>
                <c:pt idx="4071">
                  <c:v>-0.58759099999588216</c:v>
                </c:pt>
                <c:pt idx="4072">
                  <c:v>-0.58620199999859324</c:v>
                </c:pt>
                <c:pt idx="4073">
                  <c:v>-0.58481199999368982</c:v>
                </c:pt>
                <c:pt idx="4074">
                  <c:v>-0.5834229999964009</c:v>
                </c:pt>
                <c:pt idx="4075">
                  <c:v>-0.58203299999877345</c:v>
                </c:pt>
                <c:pt idx="4076">
                  <c:v>-0.58064399999420857</c:v>
                </c:pt>
                <c:pt idx="4077">
                  <c:v>-0.57925399999658111</c:v>
                </c:pt>
                <c:pt idx="4078">
                  <c:v>-0.57786499999929219</c:v>
                </c:pt>
                <c:pt idx="4079">
                  <c:v>-0.57647499999438878</c:v>
                </c:pt>
                <c:pt idx="4080">
                  <c:v>-0.57508599999709986</c:v>
                </c:pt>
                <c:pt idx="4081">
                  <c:v>-0.57369599999947241</c:v>
                </c:pt>
                <c:pt idx="4082">
                  <c:v>-0.57230599999456899</c:v>
                </c:pt>
                <c:pt idx="4083">
                  <c:v>-0.57091699999728007</c:v>
                </c:pt>
                <c:pt idx="4084">
                  <c:v>-0.56952699999965262</c:v>
                </c:pt>
                <c:pt idx="4085">
                  <c:v>-0.56813799999508774</c:v>
                </c:pt>
                <c:pt idx="4086">
                  <c:v>-0.56674799999746028</c:v>
                </c:pt>
                <c:pt idx="4087">
                  <c:v>-0.56535900000017136</c:v>
                </c:pt>
                <c:pt idx="4088">
                  <c:v>-0.56396899999526795</c:v>
                </c:pt>
                <c:pt idx="4089">
                  <c:v>-0.56257999999797903</c:v>
                </c:pt>
                <c:pt idx="4090">
                  <c:v>-0.56119000000035157</c:v>
                </c:pt>
                <c:pt idx="4091">
                  <c:v>-0.5598009999957867</c:v>
                </c:pt>
                <c:pt idx="4092">
                  <c:v>-0.55841099999815924</c:v>
                </c:pt>
                <c:pt idx="4093">
                  <c:v>-0.55702199999359436</c:v>
                </c:pt>
                <c:pt idx="4094">
                  <c:v>-0.55563199999596691</c:v>
                </c:pt>
                <c:pt idx="4095">
                  <c:v>-0.55424199999833945</c:v>
                </c:pt>
                <c:pt idx="4096">
                  <c:v>-0.55285299999377457</c:v>
                </c:pt>
                <c:pt idx="4097">
                  <c:v>-0.55146299999614712</c:v>
                </c:pt>
                <c:pt idx="4098">
                  <c:v>-0.5500739999988582</c:v>
                </c:pt>
                <c:pt idx="4099">
                  <c:v>-0.54868399999395479</c:v>
                </c:pt>
                <c:pt idx="4100">
                  <c:v>-0.54729499999666587</c:v>
                </c:pt>
                <c:pt idx="4101">
                  <c:v>-0.54590499999903841</c:v>
                </c:pt>
                <c:pt idx="4102">
                  <c:v>-0.54451599999447353</c:v>
                </c:pt>
                <c:pt idx="4103">
                  <c:v>-0.54312599999684608</c:v>
                </c:pt>
                <c:pt idx="4104">
                  <c:v>-0.54173699999955716</c:v>
                </c:pt>
                <c:pt idx="4105">
                  <c:v>-0.54034699999465374</c:v>
                </c:pt>
                <c:pt idx="4106">
                  <c:v>-0.53895799999736482</c:v>
                </c:pt>
                <c:pt idx="4107">
                  <c:v>-0.53756799999973737</c:v>
                </c:pt>
                <c:pt idx="4108">
                  <c:v>-0.53617899999517249</c:v>
                </c:pt>
                <c:pt idx="4109">
                  <c:v>-0.53478899999754503</c:v>
                </c:pt>
                <c:pt idx="4110">
                  <c:v>-0.53340000000025611</c:v>
                </c:pt>
                <c:pt idx="4111">
                  <c:v>-0.5320099999953527</c:v>
                </c:pt>
                <c:pt idx="4112">
                  <c:v>-0.53062099999806378</c:v>
                </c:pt>
                <c:pt idx="4113">
                  <c:v>-0.52923100000043632</c:v>
                </c:pt>
                <c:pt idx="4114">
                  <c:v>-0.52784199999587145</c:v>
                </c:pt>
                <c:pt idx="4115">
                  <c:v>-0.52645199999824399</c:v>
                </c:pt>
                <c:pt idx="4116">
                  <c:v>-0.52506299999367911</c:v>
                </c:pt>
                <c:pt idx="4117">
                  <c:v>-0.52367299999605166</c:v>
                </c:pt>
                <c:pt idx="4118">
                  <c:v>-0.5222829999984242</c:v>
                </c:pt>
                <c:pt idx="4119">
                  <c:v>-0.52089399999385932</c:v>
                </c:pt>
                <c:pt idx="4120">
                  <c:v>-0.51950399999623187</c:v>
                </c:pt>
                <c:pt idx="4121">
                  <c:v>-0.51811499999894295</c:v>
                </c:pt>
                <c:pt idx="4122">
                  <c:v>-0.51672499999403954</c:v>
                </c:pt>
                <c:pt idx="4123">
                  <c:v>-0.51533599999675062</c:v>
                </c:pt>
                <c:pt idx="4124">
                  <c:v>-0.5139469999994617</c:v>
                </c:pt>
                <c:pt idx="4125">
                  <c:v>-0.51255699999455828</c:v>
                </c:pt>
                <c:pt idx="4126">
                  <c:v>-0.51116799999726936</c:v>
                </c:pt>
                <c:pt idx="4127">
                  <c:v>-0.50977799999964191</c:v>
                </c:pt>
                <c:pt idx="4128">
                  <c:v>-0.50838799999473849</c:v>
                </c:pt>
                <c:pt idx="4129">
                  <c:v>-0.50699899999744957</c:v>
                </c:pt>
                <c:pt idx="4130">
                  <c:v>-0.50560899999982212</c:v>
                </c:pt>
                <c:pt idx="4131">
                  <c:v>-0.50421999999525724</c:v>
                </c:pt>
                <c:pt idx="4132">
                  <c:v>-0.50282999999762978</c:v>
                </c:pt>
                <c:pt idx="4133">
                  <c:v>-0.50144100000034086</c:v>
                </c:pt>
                <c:pt idx="4134">
                  <c:v>-0.50004999999509891</c:v>
                </c:pt>
                <c:pt idx="4135">
                  <c:v>-0.49865999999747146</c:v>
                </c:pt>
                <c:pt idx="4136">
                  <c:v>-0.49727100000018254</c:v>
                </c:pt>
                <c:pt idx="4137">
                  <c:v>-0.49588199999561766</c:v>
                </c:pt>
                <c:pt idx="4138">
                  <c:v>-0.49449199999799021</c:v>
                </c:pt>
                <c:pt idx="4139">
                  <c:v>-0.49310300000070129</c:v>
                </c:pt>
                <c:pt idx="4140">
                  <c:v>-0.49171299999579787</c:v>
                </c:pt>
                <c:pt idx="4141">
                  <c:v>-0.49032399999850895</c:v>
                </c:pt>
                <c:pt idx="4142">
                  <c:v>-0.48893399999360554</c:v>
                </c:pt>
                <c:pt idx="4143">
                  <c:v>-0.48754399999597808</c:v>
                </c:pt>
                <c:pt idx="4144">
                  <c:v>-0.48615499999868916</c:v>
                </c:pt>
                <c:pt idx="4145">
                  <c:v>-0.48476499999378575</c:v>
                </c:pt>
                <c:pt idx="4146">
                  <c:v>-0.48337599999649683</c:v>
                </c:pt>
                <c:pt idx="4147">
                  <c:v>-0.48198599999886937</c:v>
                </c:pt>
                <c:pt idx="4148">
                  <c:v>-0.4805969999943045</c:v>
                </c:pt>
                <c:pt idx="4149">
                  <c:v>-0.47920699999667704</c:v>
                </c:pt>
                <c:pt idx="4150">
                  <c:v>-0.47781799999938812</c:v>
                </c:pt>
                <c:pt idx="4151">
                  <c:v>-0.47642799999448471</c:v>
                </c:pt>
                <c:pt idx="4152">
                  <c:v>-0.47503899999719579</c:v>
                </c:pt>
                <c:pt idx="4153">
                  <c:v>-0.47364899999956833</c:v>
                </c:pt>
                <c:pt idx="4154">
                  <c:v>-0.47225999999500345</c:v>
                </c:pt>
                <c:pt idx="4155">
                  <c:v>-0.470869999997376</c:v>
                </c:pt>
                <c:pt idx="4156">
                  <c:v>-0.46948100000008708</c:v>
                </c:pt>
                <c:pt idx="4157">
                  <c:v>-0.46809099999518367</c:v>
                </c:pt>
                <c:pt idx="4158">
                  <c:v>-0.46670199999789475</c:v>
                </c:pt>
                <c:pt idx="4159">
                  <c:v>-0.46531200000026729</c:v>
                </c:pt>
                <c:pt idx="4160">
                  <c:v>-0.46392299999570241</c:v>
                </c:pt>
                <c:pt idx="4161">
                  <c:v>-0.46253299999807496</c:v>
                </c:pt>
                <c:pt idx="4162">
                  <c:v>-0.46114399999351008</c:v>
                </c:pt>
                <c:pt idx="4163">
                  <c:v>-0.45975399999588262</c:v>
                </c:pt>
                <c:pt idx="4164">
                  <c:v>-0.4583649999985937</c:v>
                </c:pt>
                <c:pt idx="4165">
                  <c:v>-0.45697499999369029</c:v>
                </c:pt>
                <c:pt idx="4166">
                  <c:v>-0.45558599999640137</c:v>
                </c:pt>
                <c:pt idx="4167">
                  <c:v>-0.45419599999877391</c:v>
                </c:pt>
                <c:pt idx="4168">
                  <c:v>-0.45280699999420904</c:v>
                </c:pt>
                <c:pt idx="4169">
                  <c:v>-0.45141699999658158</c:v>
                </c:pt>
                <c:pt idx="4170">
                  <c:v>-0.45002799999929266</c:v>
                </c:pt>
                <c:pt idx="4171">
                  <c:v>-0.44863799999438925</c:v>
                </c:pt>
                <c:pt idx="4172">
                  <c:v>-0.44724799999676179</c:v>
                </c:pt>
                <c:pt idx="4173">
                  <c:v>-0.44585899999947287</c:v>
                </c:pt>
                <c:pt idx="4174">
                  <c:v>-0.44446899999456946</c:v>
                </c:pt>
                <c:pt idx="4175">
                  <c:v>-0.44307999999728054</c:v>
                </c:pt>
                <c:pt idx="4176">
                  <c:v>-0.44168999999965308</c:v>
                </c:pt>
                <c:pt idx="4177">
                  <c:v>-0.44029999999474967</c:v>
                </c:pt>
                <c:pt idx="4178">
                  <c:v>-0.43890999999712221</c:v>
                </c:pt>
                <c:pt idx="4179">
                  <c:v>-0.43751999999949476</c:v>
                </c:pt>
                <c:pt idx="4180">
                  <c:v>-0.43612899999425281</c:v>
                </c:pt>
                <c:pt idx="4181">
                  <c:v>-0.43473899999662535</c:v>
                </c:pt>
                <c:pt idx="4182">
                  <c:v>-0.4333489999989979</c:v>
                </c:pt>
                <c:pt idx="4183">
                  <c:v>-0.43195899999409448</c:v>
                </c:pt>
                <c:pt idx="4184">
                  <c:v>-0.43056899999646703</c:v>
                </c:pt>
                <c:pt idx="4185">
                  <c:v>-0.42917999999917811</c:v>
                </c:pt>
                <c:pt idx="4186">
                  <c:v>-0.42778999999427469</c:v>
                </c:pt>
                <c:pt idx="4187">
                  <c:v>-0.42639999999664724</c:v>
                </c:pt>
                <c:pt idx="4188">
                  <c:v>-0.42500899999868125</c:v>
                </c:pt>
                <c:pt idx="4189">
                  <c:v>-0.42361899999377783</c:v>
                </c:pt>
                <c:pt idx="4190">
                  <c:v>-0.42222899999615038</c:v>
                </c:pt>
                <c:pt idx="4191">
                  <c:v>-0.42083999999886146</c:v>
                </c:pt>
                <c:pt idx="4192">
                  <c:v>-0.41945099999429658</c:v>
                </c:pt>
                <c:pt idx="4193">
                  <c:v>-0.41806099999666912</c:v>
                </c:pt>
                <c:pt idx="4194">
                  <c:v>-0.4166719999993802</c:v>
                </c:pt>
                <c:pt idx="4195">
                  <c:v>-0.41528199999447679</c:v>
                </c:pt>
                <c:pt idx="4196">
                  <c:v>-0.41389199999684934</c:v>
                </c:pt>
                <c:pt idx="4197">
                  <c:v>-0.41250299999956042</c:v>
                </c:pt>
                <c:pt idx="4198">
                  <c:v>-0.411112999994657</c:v>
                </c:pt>
                <c:pt idx="4199">
                  <c:v>-0.40972399999736808</c:v>
                </c:pt>
                <c:pt idx="4200">
                  <c:v>-0.40833399999974063</c:v>
                </c:pt>
                <c:pt idx="4201">
                  <c:v>-0.40694499999517575</c:v>
                </c:pt>
                <c:pt idx="4202">
                  <c:v>-0.40555499999754829</c:v>
                </c:pt>
                <c:pt idx="4203">
                  <c:v>-0.40416600000025937</c:v>
                </c:pt>
                <c:pt idx="4204">
                  <c:v>-0.40277599999535596</c:v>
                </c:pt>
                <c:pt idx="4205">
                  <c:v>-0.40138699999806704</c:v>
                </c:pt>
                <c:pt idx="4206">
                  <c:v>-0.39999700000043958</c:v>
                </c:pt>
                <c:pt idx="4207">
                  <c:v>-0.39860799999587471</c:v>
                </c:pt>
                <c:pt idx="4208">
                  <c:v>-0.39721799999824725</c:v>
                </c:pt>
                <c:pt idx="4209">
                  <c:v>-0.39582899999368237</c:v>
                </c:pt>
                <c:pt idx="4210">
                  <c:v>-0.39443899999605492</c:v>
                </c:pt>
                <c:pt idx="4211">
                  <c:v>-0.393049999998766</c:v>
                </c:pt>
                <c:pt idx="4212">
                  <c:v>-0.39165999999386258</c:v>
                </c:pt>
                <c:pt idx="4213">
                  <c:v>-0.39026999999623513</c:v>
                </c:pt>
                <c:pt idx="4214">
                  <c:v>-0.38887999999860767</c:v>
                </c:pt>
                <c:pt idx="4215">
                  <c:v>-0.38748999999370426</c:v>
                </c:pt>
                <c:pt idx="4216">
                  <c:v>-0.3860999999960768</c:v>
                </c:pt>
                <c:pt idx="4217">
                  <c:v>-0.38470999999844935</c:v>
                </c:pt>
                <c:pt idx="4218">
                  <c:v>-0.38331999999354593</c:v>
                </c:pt>
                <c:pt idx="4219">
                  <c:v>-0.38192999999591848</c:v>
                </c:pt>
                <c:pt idx="4220">
                  <c:v>-0.38053999999829102</c:v>
                </c:pt>
                <c:pt idx="4221">
                  <c:v>-0.37915000000066357</c:v>
                </c:pt>
                <c:pt idx="4222">
                  <c:v>-0.37775999999576015</c:v>
                </c:pt>
                <c:pt idx="4223">
                  <c:v>-0.37636799999745563</c:v>
                </c:pt>
                <c:pt idx="4224">
                  <c:v>-0.37497900000016671</c:v>
                </c:pt>
                <c:pt idx="4225">
                  <c:v>-0.37358799999492476</c:v>
                </c:pt>
                <c:pt idx="4226">
                  <c:v>-0.37219899999763584</c:v>
                </c:pt>
                <c:pt idx="4227">
                  <c:v>-0.37080799999966985</c:v>
                </c:pt>
                <c:pt idx="4228">
                  <c:v>-0.36941799999476643</c:v>
                </c:pt>
                <c:pt idx="4229">
                  <c:v>-0.36802799999713898</c:v>
                </c:pt>
                <c:pt idx="4230">
                  <c:v>-0.36663799999951152</c:v>
                </c:pt>
                <c:pt idx="4231">
                  <c:v>-0.36524899999494664</c:v>
                </c:pt>
                <c:pt idx="4232">
                  <c:v>-0.36385799999698065</c:v>
                </c:pt>
                <c:pt idx="4233">
                  <c:v>-0.3624679999993532</c:v>
                </c:pt>
                <c:pt idx="4234">
                  <c:v>-0.36107699999411125</c:v>
                </c:pt>
                <c:pt idx="4235">
                  <c:v>-0.35968699999648379</c:v>
                </c:pt>
                <c:pt idx="4236">
                  <c:v>-0.35829699999885634</c:v>
                </c:pt>
                <c:pt idx="4237">
                  <c:v>-0.35690699999395292</c:v>
                </c:pt>
                <c:pt idx="4238">
                  <c:v>-0.355517999996664</c:v>
                </c:pt>
                <c:pt idx="4239">
                  <c:v>-0.35412699999869801</c:v>
                </c:pt>
                <c:pt idx="4240">
                  <c:v>-0.3527369999937946</c:v>
                </c:pt>
                <c:pt idx="4241">
                  <c:v>-0.35134699999616714</c:v>
                </c:pt>
                <c:pt idx="4242">
                  <c:v>-0.34995699999853969</c:v>
                </c:pt>
                <c:pt idx="4243">
                  <c:v>-0.34856699999363627</c:v>
                </c:pt>
                <c:pt idx="4244">
                  <c:v>-0.34717699999600882</c:v>
                </c:pt>
                <c:pt idx="4245">
                  <c:v>-0.34578699999838136</c:v>
                </c:pt>
                <c:pt idx="4246">
                  <c:v>-0.34439699999347795</c:v>
                </c:pt>
                <c:pt idx="4247">
                  <c:v>-0.34300799999618903</c:v>
                </c:pt>
                <c:pt idx="4248">
                  <c:v>-0.34161799999856157</c:v>
                </c:pt>
                <c:pt idx="4249">
                  <c:v>-0.34022799999365816</c:v>
                </c:pt>
                <c:pt idx="4250">
                  <c:v>-0.3388379999960307</c:v>
                </c:pt>
                <c:pt idx="4251">
                  <c:v>-0.33744799999840325</c:v>
                </c:pt>
                <c:pt idx="4252">
                  <c:v>-0.33605700000043726</c:v>
                </c:pt>
                <c:pt idx="4253">
                  <c:v>-0.33466699999553384</c:v>
                </c:pt>
                <c:pt idx="4254">
                  <c:v>-0.33327699999790639</c:v>
                </c:pt>
                <c:pt idx="4255">
                  <c:v>-0.33188700000027893</c:v>
                </c:pt>
                <c:pt idx="4256">
                  <c:v>-0.33049699999537552</c:v>
                </c:pt>
                <c:pt idx="4257">
                  <c:v>-0.3291079999980866</c:v>
                </c:pt>
                <c:pt idx="4258">
                  <c:v>-0.32771899999352172</c:v>
                </c:pt>
                <c:pt idx="4259">
                  <c:v>-0.32632899999589426</c:v>
                </c:pt>
                <c:pt idx="4260">
                  <c:v>-0.32493999999860534</c:v>
                </c:pt>
                <c:pt idx="4261">
                  <c:v>-0.32354999999370193</c:v>
                </c:pt>
                <c:pt idx="4262">
                  <c:v>-0.32216099999641301</c:v>
                </c:pt>
                <c:pt idx="4263">
                  <c:v>-0.32077099999878556</c:v>
                </c:pt>
                <c:pt idx="4264">
                  <c:v>-0.31938099999388214</c:v>
                </c:pt>
                <c:pt idx="4265">
                  <c:v>-0.31799199999659322</c:v>
                </c:pt>
                <c:pt idx="4266">
                  <c:v>-0.31660199999896577</c:v>
                </c:pt>
                <c:pt idx="4267">
                  <c:v>-0.31521299999440089</c:v>
                </c:pt>
                <c:pt idx="4268">
                  <c:v>-0.31382299999677343</c:v>
                </c:pt>
                <c:pt idx="4269">
                  <c:v>-0.31243399999948451</c:v>
                </c:pt>
                <c:pt idx="4270">
                  <c:v>-0.3110439999945811</c:v>
                </c:pt>
                <c:pt idx="4271">
                  <c:v>-0.30965499999729218</c:v>
                </c:pt>
                <c:pt idx="4272">
                  <c:v>-0.30826499999966472</c:v>
                </c:pt>
                <c:pt idx="4273">
                  <c:v>-0.30687599999509985</c:v>
                </c:pt>
                <c:pt idx="4274">
                  <c:v>-0.30548599999747239</c:v>
                </c:pt>
                <c:pt idx="4275">
                  <c:v>-0.30409700000018347</c:v>
                </c:pt>
                <c:pt idx="4276">
                  <c:v>-0.30270699999528006</c:v>
                </c:pt>
                <c:pt idx="4277">
                  <c:v>-0.30131799999799114</c:v>
                </c:pt>
                <c:pt idx="4278">
                  <c:v>-0.29992800000036368</c:v>
                </c:pt>
                <c:pt idx="4279">
                  <c:v>-0.2985389999957988</c:v>
                </c:pt>
                <c:pt idx="4280">
                  <c:v>-0.29714899999817135</c:v>
                </c:pt>
                <c:pt idx="4281">
                  <c:v>-0.29575999999360647</c:v>
                </c:pt>
                <c:pt idx="4282">
                  <c:v>-0.29436999999597901</c:v>
                </c:pt>
                <c:pt idx="4283">
                  <c:v>-0.29298099999869009</c:v>
                </c:pt>
                <c:pt idx="4284">
                  <c:v>-0.29159099999378668</c:v>
                </c:pt>
                <c:pt idx="4285">
                  <c:v>-0.2887300000002142</c:v>
                </c:pt>
                <c:pt idx="4286">
                  <c:v>-0.28733799999463372</c:v>
                </c:pt>
                <c:pt idx="4287">
                  <c:v>-0.2859489999973448</c:v>
                </c:pt>
                <c:pt idx="4288">
                  <c:v>-0.28455899999971734</c:v>
                </c:pt>
                <c:pt idx="4289">
                  <c:v>-0.28316899999481393</c:v>
                </c:pt>
                <c:pt idx="4290">
                  <c:v>-0.28177999999752501</c:v>
                </c:pt>
                <c:pt idx="4291">
                  <c:v>-0.28039100000023609</c:v>
                </c:pt>
                <c:pt idx="4292">
                  <c:v>-0.27900099999533268</c:v>
                </c:pt>
                <c:pt idx="4293">
                  <c:v>-0.27761199999804376</c:v>
                </c:pt>
                <c:pt idx="4294">
                  <c:v>-0.2762220000004163</c:v>
                </c:pt>
                <c:pt idx="4295">
                  <c:v>-0.27483299999585142</c:v>
                </c:pt>
                <c:pt idx="4296">
                  <c:v>-0.27344299999822397</c:v>
                </c:pt>
                <c:pt idx="4297">
                  <c:v>-0.27205399999365909</c:v>
                </c:pt>
                <c:pt idx="4298">
                  <c:v>-0.27066399999603163</c:v>
                </c:pt>
                <c:pt idx="4299">
                  <c:v>-0.26927499999874271</c:v>
                </c:pt>
                <c:pt idx="4300">
                  <c:v>-0.2678849999938393</c:v>
                </c:pt>
                <c:pt idx="4301">
                  <c:v>-0.26649599999655038</c:v>
                </c:pt>
                <c:pt idx="4302">
                  <c:v>-0.26510599999892293</c:v>
                </c:pt>
                <c:pt idx="4303">
                  <c:v>-0.26371699999435805</c:v>
                </c:pt>
                <c:pt idx="4304">
                  <c:v>-0.26232699999673059</c:v>
                </c:pt>
                <c:pt idx="4305">
                  <c:v>-0.26093799999944167</c:v>
                </c:pt>
                <c:pt idx="4306">
                  <c:v>-0.25954799999453826</c:v>
                </c:pt>
                <c:pt idx="4307">
                  <c:v>-0.25815899999724934</c:v>
                </c:pt>
                <c:pt idx="4308">
                  <c:v>-0.25676999999996042</c:v>
                </c:pt>
                <c:pt idx="4309">
                  <c:v>-0.25537999999505701</c:v>
                </c:pt>
                <c:pt idx="4310">
                  <c:v>-0.25398999999742955</c:v>
                </c:pt>
                <c:pt idx="4311">
                  <c:v>-0.25260100000014063</c:v>
                </c:pt>
                <c:pt idx="4312">
                  <c:v>-0.25121199999557575</c:v>
                </c:pt>
                <c:pt idx="4313">
                  <c:v>-0.2498219999979483</c:v>
                </c:pt>
                <c:pt idx="4314">
                  <c:v>-0.24843300000065938</c:v>
                </c:pt>
                <c:pt idx="4315">
                  <c:v>-0.24704299999575596</c:v>
                </c:pt>
                <c:pt idx="4316">
                  <c:v>-0.24565399999846704</c:v>
                </c:pt>
                <c:pt idx="4317">
                  <c:v>-0.24426399999356363</c:v>
                </c:pt>
                <c:pt idx="4318">
                  <c:v>-0.24287399999593617</c:v>
                </c:pt>
                <c:pt idx="4319">
                  <c:v>-0.24148399999830872</c:v>
                </c:pt>
                <c:pt idx="4320">
                  <c:v>-0.24009400000068126</c:v>
                </c:pt>
                <c:pt idx="4321">
                  <c:v>-0.23870399999577785</c:v>
                </c:pt>
                <c:pt idx="4322">
                  <c:v>-0.23731399999815039</c:v>
                </c:pt>
                <c:pt idx="4323">
                  <c:v>-0.23592499999358552</c:v>
                </c:pt>
                <c:pt idx="4324">
                  <c:v>-0.23453499999595806</c:v>
                </c:pt>
                <c:pt idx="4325">
                  <c:v>-0.2331449999983306</c:v>
                </c:pt>
                <c:pt idx="4326">
                  <c:v>-0.23175500000070315</c:v>
                </c:pt>
                <c:pt idx="4327">
                  <c:v>-0.2303639999954612</c:v>
                </c:pt>
                <c:pt idx="4328">
                  <c:v>-0.22897499999817228</c:v>
                </c:pt>
                <c:pt idx="4329">
                  <c:v>-0.22758500000054482</c:v>
                </c:pt>
                <c:pt idx="4330">
                  <c:v>-0.22619499999564141</c:v>
                </c:pt>
                <c:pt idx="4331">
                  <c:v>-0.22480599999835249</c:v>
                </c:pt>
                <c:pt idx="4332">
                  <c:v>-0.22341599999344908</c:v>
                </c:pt>
                <c:pt idx="4333">
                  <c:v>-0.22202699999616016</c:v>
                </c:pt>
                <c:pt idx="4334">
                  <c:v>-0.2206369999985327</c:v>
                </c:pt>
                <c:pt idx="4335">
                  <c:v>-0.21924699999362929</c:v>
                </c:pt>
                <c:pt idx="4336">
                  <c:v>-0.21785699999600183</c:v>
                </c:pt>
                <c:pt idx="4337">
                  <c:v>-0.21646699999837438</c:v>
                </c:pt>
                <c:pt idx="4338">
                  <c:v>-0.2150779999938095</c:v>
                </c:pt>
                <c:pt idx="4339">
                  <c:v>-0.21368799999618204</c:v>
                </c:pt>
                <c:pt idx="4340">
                  <c:v>-0.21229799999855459</c:v>
                </c:pt>
                <c:pt idx="4341">
                  <c:v>-0.21090899999398971</c:v>
                </c:pt>
                <c:pt idx="4342">
                  <c:v>-0.20951899999636225</c:v>
                </c:pt>
                <c:pt idx="4343">
                  <c:v>-0.2081289999987348</c:v>
                </c:pt>
                <c:pt idx="4344">
                  <c:v>-0.20673899999383138</c:v>
                </c:pt>
                <c:pt idx="4345">
                  <c:v>-0.20534999999654246</c:v>
                </c:pt>
                <c:pt idx="4346">
                  <c:v>-0.20395999999891501</c:v>
                </c:pt>
                <c:pt idx="4347">
                  <c:v>-0.20257099999435013</c:v>
                </c:pt>
                <c:pt idx="4348">
                  <c:v>-0.20118099999672268</c:v>
                </c:pt>
                <c:pt idx="4349">
                  <c:v>-0.19979099999909522</c:v>
                </c:pt>
                <c:pt idx="4350">
                  <c:v>-0.19840099999419181</c:v>
                </c:pt>
                <c:pt idx="4351">
                  <c:v>-0.19701199999690289</c:v>
                </c:pt>
                <c:pt idx="4352">
                  <c:v>-0.19562199999927543</c:v>
                </c:pt>
                <c:pt idx="4353">
                  <c:v>-0.19423299999471055</c:v>
                </c:pt>
                <c:pt idx="4354">
                  <c:v>-0.19284099999640603</c:v>
                </c:pt>
                <c:pt idx="4355">
                  <c:v>-0.19145199999911711</c:v>
                </c:pt>
                <c:pt idx="4356">
                  <c:v>-0.19006199999421369</c:v>
                </c:pt>
                <c:pt idx="4357">
                  <c:v>-0.18867199999658624</c:v>
                </c:pt>
                <c:pt idx="4358">
                  <c:v>-0.18728299999929732</c:v>
                </c:pt>
                <c:pt idx="4359">
                  <c:v>-0.1858929999943939</c:v>
                </c:pt>
                <c:pt idx="4360">
                  <c:v>-0.18450299999676645</c:v>
                </c:pt>
                <c:pt idx="4361">
                  <c:v>-0.18311399999947753</c:v>
                </c:pt>
                <c:pt idx="4362">
                  <c:v>-0.18172299999423558</c:v>
                </c:pt>
                <c:pt idx="4363">
                  <c:v>-0.18033299999660812</c:v>
                </c:pt>
                <c:pt idx="4364">
                  <c:v>-0.1789439999993192</c:v>
                </c:pt>
                <c:pt idx="4365">
                  <c:v>-0.17755399999441579</c:v>
                </c:pt>
                <c:pt idx="4366">
                  <c:v>-0.17616399999678833</c:v>
                </c:pt>
                <c:pt idx="4367">
                  <c:v>-0.17477399999916088</c:v>
                </c:pt>
                <c:pt idx="4368">
                  <c:v>-0.17338399999425747</c:v>
                </c:pt>
                <c:pt idx="4369">
                  <c:v>-0.17199499999696855</c:v>
                </c:pt>
                <c:pt idx="4370">
                  <c:v>-0.17060499999934109</c:v>
                </c:pt>
                <c:pt idx="4371">
                  <c:v>-0.16921499999443768</c:v>
                </c:pt>
                <c:pt idx="4372">
                  <c:v>-0.16782599999714876</c:v>
                </c:pt>
                <c:pt idx="4373">
                  <c:v>-0.1664359999995213</c:v>
                </c:pt>
                <c:pt idx="4374">
                  <c:v>-0.16504599999461789</c:v>
                </c:pt>
                <c:pt idx="4375">
                  <c:v>-0.16365599999699043</c:v>
                </c:pt>
                <c:pt idx="4376">
                  <c:v>-0.16226599999936298</c:v>
                </c:pt>
                <c:pt idx="4377">
                  <c:v>-0.1608769999947981</c:v>
                </c:pt>
                <c:pt idx="4378">
                  <c:v>-0.15948699999717064</c:v>
                </c:pt>
                <c:pt idx="4379">
                  <c:v>-0.15809699999954319</c:v>
                </c:pt>
                <c:pt idx="4380">
                  <c:v>-0.15670799999497831</c:v>
                </c:pt>
                <c:pt idx="4381">
                  <c:v>-0.15531799999735085</c:v>
                </c:pt>
                <c:pt idx="4382">
                  <c:v>-0.15392900000006193</c:v>
                </c:pt>
                <c:pt idx="4383">
                  <c:v>-0.15253899999515852</c:v>
                </c:pt>
                <c:pt idx="4384">
                  <c:v>-0.15114899999753106</c:v>
                </c:pt>
                <c:pt idx="4385">
                  <c:v>-0.14975799999956507</c:v>
                </c:pt>
                <c:pt idx="4386">
                  <c:v>-0.14836899999500019</c:v>
                </c:pt>
                <c:pt idx="4387">
                  <c:v>-0.14697899999737274</c:v>
                </c:pt>
                <c:pt idx="4388">
                  <c:v>-0.14558899999974528</c:v>
                </c:pt>
                <c:pt idx="4389">
                  <c:v>-0.1441969999941648</c:v>
                </c:pt>
                <c:pt idx="4390">
                  <c:v>-0.14280699999653734</c:v>
                </c:pt>
                <c:pt idx="4391">
                  <c:v>-0.14141799999924842</c:v>
                </c:pt>
                <c:pt idx="4392">
                  <c:v>-0.14002799999434501</c:v>
                </c:pt>
                <c:pt idx="4393">
                  <c:v>-0.13863899999705609</c:v>
                </c:pt>
                <c:pt idx="4394">
                  <c:v>-0.1372479999990901</c:v>
                </c:pt>
                <c:pt idx="4395">
                  <c:v>-0.13585799999418668</c:v>
                </c:pt>
                <c:pt idx="4396">
                  <c:v>-0.13446899999689776</c:v>
                </c:pt>
                <c:pt idx="4397">
                  <c:v>-0.13307899999927031</c:v>
                </c:pt>
                <c:pt idx="4398">
                  <c:v>-0.1316889999943669</c:v>
                </c:pt>
                <c:pt idx="4399">
                  <c:v>-0.13029999999707798</c:v>
                </c:pt>
                <c:pt idx="4400">
                  <c:v>-0.12890999999945052</c:v>
                </c:pt>
                <c:pt idx="4401">
                  <c:v>-0.12752099999488564</c:v>
                </c:pt>
                <c:pt idx="4402">
                  <c:v>-0.12613099999725819</c:v>
                </c:pt>
                <c:pt idx="4403">
                  <c:v>-0.12474099999963073</c:v>
                </c:pt>
                <c:pt idx="4404">
                  <c:v>-0.12335099999472732</c:v>
                </c:pt>
                <c:pt idx="4405">
                  <c:v>-0.12196099999709986</c:v>
                </c:pt>
                <c:pt idx="4406">
                  <c:v>-0.12057199999981094</c:v>
                </c:pt>
                <c:pt idx="4407">
                  <c:v>-0.11918099999456899</c:v>
                </c:pt>
                <c:pt idx="4408">
                  <c:v>-0.11779199999728007</c:v>
                </c:pt>
                <c:pt idx="4409">
                  <c:v>-0.11639999999897555</c:v>
                </c:pt>
                <c:pt idx="4410">
                  <c:v>-0.11500999999407213</c:v>
                </c:pt>
                <c:pt idx="4411">
                  <c:v>-0.11362099999678321</c:v>
                </c:pt>
                <c:pt idx="4412">
                  <c:v>-0.11223099999915576</c:v>
                </c:pt>
                <c:pt idx="4413">
                  <c:v>-0.11084099999425234</c:v>
                </c:pt>
                <c:pt idx="4414">
                  <c:v>-0.10945099999662489</c:v>
                </c:pt>
                <c:pt idx="4415">
                  <c:v>-0.1080599999986589</c:v>
                </c:pt>
                <c:pt idx="4416">
                  <c:v>-0.10666999999375548</c:v>
                </c:pt>
                <c:pt idx="4417">
                  <c:v>-0.10527999999612803</c:v>
                </c:pt>
                <c:pt idx="4418">
                  <c:v>-0.10389099999883911</c:v>
                </c:pt>
                <c:pt idx="4419">
                  <c:v>-0.10250099999393569</c:v>
                </c:pt>
                <c:pt idx="4420">
                  <c:v>-0.10111099999630824</c:v>
                </c:pt>
                <c:pt idx="4421">
                  <c:v>-9.9721999999019317E-2</c:v>
                </c:pt>
                <c:pt idx="4422">
                  <c:v>-9.8331999994115904E-2</c:v>
                </c:pt>
                <c:pt idx="4423">
                  <c:v>-9.6940999996149912E-2</c:v>
                </c:pt>
                <c:pt idx="4424">
                  <c:v>-9.5550999998522457E-2</c:v>
                </c:pt>
                <c:pt idx="4425">
                  <c:v>-9.4160999993619043E-2</c:v>
                </c:pt>
                <c:pt idx="4426">
                  <c:v>-9.2770999995991588E-2</c:v>
                </c:pt>
                <c:pt idx="4427">
                  <c:v>-9.1380999998364132E-2</c:v>
                </c:pt>
                <c:pt idx="4428">
                  <c:v>-8.9991999993799254E-2</c:v>
                </c:pt>
                <c:pt idx="4429">
                  <c:v>-8.8601999996171799E-2</c:v>
                </c:pt>
                <c:pt idx="4430">
                  <c:v>-8.7211999998544343E-2</c:v>
                </c:pt>
                <c:pt idx="4431">
                  <c:v>-8.5821999993640929E-2</c:v>
                </c:pt>
                <c:pt idx="4432">
                  <c:v>-8.4432999996352009E-2</c:v>
                </c:pt>
                <c:pt idx="4433">
                  <c:v>-8.3042999998724554E-2</c:v>
                </c:pt>
                <c:pt idx="4434">
                  <c:v>-8.165299999382114E-2</c:v>
                </c:pt>
                <c:pt idx="4435">
                  <c:v>-8.0262999996193685E-2</c:v>
                </c:pt>
                <c:pt idx="4436">
                  <c:v>-7.8873999998904765E-2</c:v>
                </c:pt>
                <c:pt idx="4437">
                  <c:v>-7.7483999994001351E-2</c:v>
                </c:pt>
                <c:pt idx="4438">
                  <c:v>-7.6094999996712431E-2</c:v>
                </c:pt>
                <c:pt idx="4439">
                  <c:v>-7.470399999874644E-2</c:v>
                </c:pt>
                <c:pt idx="4440">
                  <c:v>-7.3313999993843026E-2</c:v>
                </c:pt>
                <c:pt idx="4441">
                  <c:v>-7.1924999996554106E-2</c:v>
                </c:pt>
                <c:pt idx="4442">
                  <c:v>-7.0534999998926651E-2</c:v>
                </c:pt>
                <c:pt idx="4443">
                  <c:v>-6.9144999994023237E-2</c:v>
                </c:pt>
                <c:pt idx="4444">
                  <c:v>-6.7754999996395782E-2</c:v>
                </c:pt>
                <c:pt idx="4445">
                  <c:v>-6.6364999998768326E-2</c:v>
                </c:pt>
                <c:pt idx="4446">
                  <c:v>-6.4975999994203448E-2</c:v>
                </c:pt>
                <c:pt idx="4447">
                  <c:v>-6.3585999996575993E-2</c:v>
                </c:pt>
                <c:pt idx="4448">
                  <c:v>-6.2195999998948537E-2</c:v>
                </c:pt>
                <c:pt idx="4449">
                  <c:v>-6.0806999994383659E-2</c:v>
                </c:pt>
                <c:pt idx="4450">
                  <c:v>-5.9415999996417668E-2</c:v>
                </c:pt>
                <c:pt idx="4451">
                  <c:v>-5.8026999999128748E-2</c:v>
                </c:pt>
                <c:pt idx="4452">
                  <c:v>-5.6636999994225334E-2</c:v>
                </c:pt>
                <c:pt idx="4453">
                  <c:v>-5.5246999996597879E-2</c:v>
                </c:pt>
                <c:pt idx="4454">
                  <c:v>-5.3856999998970423E-2</c:v>
                </c:pt>
                <c:pt idx="4455">
                  <c:v>-5.246699999406701E-2</c:v>
                </c:pt>
                <c:pt idx="4456">
                  <c:v>-5.107799999677809E-2</c:v>
                </c:pt>
                <c:pt idx="4457">
                  <c:v>-4.9687999999150634E-2</c:v>
                </c:pt>
                <c:pt idx="4458">
                  <c:v>-4.8296999993908685E-2</c:v>
                </c:pt>
                <c:pt idx="4459">
                  <c:v>-4.6906999996281229E-2</c:v>
                </c:pt>
                <c:pt idx="4460">
                  <c:v>-4.5516999998653773E-2</c:v>
                </c:pt>
                <c:pt idx="4461">
                  <c:v>-4.412699999375036E-2</c:v>
                </c:pt>
                <c:pt idx="4462">
                  <c:v>-4.2736999996122904E-2</c:v>
                </c:pt>
                <c:pt idx="4463">
                  <c:v>-4.1347999998833984E-2</c:v>
                </c:pt>
                <c:pt idx="4464">
                  <c:v>-3.9957999993930571E-2</c:v>
                </c:pt>
                <c:pt idx="4465">
                  <c:v>-3.8568999996641651E-2</c:v>
                </c:pt>
                <c:pt idx="4466">
                  <c:v>-3.7178999999014195E-2</c:v>
                </c:pt>
                <c:pt idx="4467">
                  <c:v>-3.5788999994110782E-2</c:v>
                </c:pt>
                <c:pt idx="4468">
                  <c:v>-3.4399999996821862E-2</c:v>
                </c:pt>
                <c:pt idx="4469">
                  <c:v>-3.3009999999194406E-2</c:v>
                </c:pt>
                <c:pt idx="4470">
                  <c:v>-3.1618999993952457E-2</c:v>
                </c:pt>
                <c:pt idx="4471">
                  <c:v>-3.0228999996325001E-2</c:v>
                </c:pt>
                <c:pt idx="4472">
                  <c:v>-2.8839999999036081E-2</c:v>
                </c:pt>
                <c:pt idx="4473">
                  <c:v>-2.7449999994132668E-2</c:v>
                </c:pt>
                <c:pt idx="4474">
                  <c:v>-2.6058999996166676E-2</c:v>
                </c:pt>
                <c:pt idx="4475">
                  <c:v>-2.4669999998877756E-2</c:v>
                </c:pt>
                <c:pt idx="4476">
                  <c:v>-2.3279999993974343E-2</c:v>
                </c:pt>
                <c:pt idx="4477">
                  <c:v>-2.1889999996346887E-2</c:v>
                </c:pt>
                <c:pt idx="4478">
                  <c:v>-2.0499999998719431E-2</c:v>
                </c:pt>
                <c:pt idx="4479">
                  <c:v>-1.9109999993816018E-2</c:v>
                </c:pt>
                <c:pt idx="4480">
                  <c:v>-1.7718999995850027E-2</c:v>
                </c:pt>
                <c:pt idx="4481">
                  <c:v>-1.6328999998222571E-2</c:v>
                </c:pt>
                <c:pt idx="4482">
                  <c:v>-1.4939999993657693E-2</c:v>
                </c:pt>
                <c:pt idx="4483">
                  <c:v>-1.3549999996030238E-2</c:v>
                </c:pt>
                <c:pt idx="4484">
                  <c:v>-1.2159999998402782E-2</c:v>
                </c:pt>
                <c:pt idx="4485">
                  <c:v>-1.0770999993837904E-2</c:v>
                </c:pt>
                <c:pt idx="4486">
                  <c:v>-9.3799999958719127E-3</c:v>
                </c:pt>
                <c:pt idx="4487">
                  <c:v>-7.9899999982444569E-3</c:v>
                </c:pt>
                <c:pt idx="4488">
                  <c:v>-6.6000000006170012E-3</c:v>
                </c:pt>
                <c:pt idx="4489">
                  <c:v>-5.2109999960521236E-3</c:v>
                </c:pt>
                <c:pt idx="4490">
                  <c:v>-3.8209999984246679E-3</c:v>
                </c:pt>
                <c:pt idx="4491">
                  <c:v>-2.4309999935212545E-3</c:v>
                </c:pt>
                <c:pt idx="4492">
                  <c:v>-1.0409999958937988E-3</c:v>
                </c:pt>
                <c:pt idx="4493">
                  <c:v>3.4900000173365697E-4</c:v>
                </c:pt>
                <c:pt idx="4494">
                  <c:v>1.7389999993611127E-3</c:v>
                </c:pt>
                <c:pt idx="4495">
                  <c:v>3.1290000042645261E-3</c:v>
                </c:pt>
                <c:pt idx="4496">
                  <c:v>4.5190000018919818E-3</c:v>
                </c:pt>
                <c:pt idx="4497">
                  <c:v>5.9080000064568594E-3</c:v>
                </c:pt>
                <c:pt idx="4498">
                  <c:v>7.2980000040843152E-3</c:v>
                </c:pt>
                <c:pt idx="4499">
                  <c:v>8.6890000020503066E-3</c:v>
                </c:pt>
                <c:pt idx="4500">
                  <c:v>1.0077999999339227E-2</c:v>
                </c:pt>
                <c:pt idx="4501">
                  <c:v>1.146800000424264E-2</c:v>
                </c:pt>
                <c:pt idx="4502">
                  <c:v>1.2858000001870096E-2</c:v>
                </c:pt>
                <c:pt idx="4503">
                  <c:v>1.4247999999497551E-2</c:v>
                </c:pt>
                <c:pt idx="4504">
                  <c:v>1.5638000004400965E-2</c:v>
                </c:pt>
                <c:pt idx="4505">
                  <c:v>1.7027000001689885E-2</c:v>
                </c:pt>
                <c:pt idx="4506">
                  <c:v>1.8416999999317341E-2</c:v>
                </c:pt>
                <c:pt idx="4507">
                  <c:v>1.9807000004220754E-2</c:v>
                </c:pt>
                <c:pt idx="4508">
                  <c:v>2.1196000001509674E-2</c:v>
                </c:pt>
                <c:pt idx="4509">
                  <c:v>2.2586000006413087E-2</c:v>
                </c:pt>
                <c:pt idx="4510">
                  <c:v>2.3977000004379079E-2</c:v>
                </c:pt>
                <c:pt idx="4511">
                  <c:v>2.5367000002006534E-2</c:v>
                </c:pt>
                <c:pt idx="4512">
                  <c:v>2.675699999963399E-2</c:v>
                </c:pt>
                <c:pt idx="4513">
                  <c:v>2.8147000004537404E-2</c:v>
                </c:pt>
                <c:pt idx="4514">
                  <c:v>2.9536000001826324E-2</c:v>
                </c:pt>
                <c:pt idx="4515">
                  <c:v>3.0925999999453779E-2</c:v>
                </c:pt>
                <c:pt idx="4516">
                  <c:v>3.2316000004357193E-2</c:v>
                </c:pt>
                <c:pt idx="4517">
                  <c:v>3.3705000001646113E-2</c:v>
                </c:pt>
                <c:pt idx="4518">
                  <c:v>3.5094999999273568E-2</c:v>
                </c:pt>
                <c:pt idx="4519">
                  <c:v>3.6484000003838446E-2</c:v>
                </c:pt>
                <c:pt idx="4520">
                  <c:v>3.7875000001804437E-2</c:v>
                </c:pt>
                <c:pt idx="4521">
                  <c:v>3.9264000006369315E-2</c:v>
                </c:pt>
                <c:pt idx="4522">
                  <c:v>4.0654000003996771E-2</c:v>
                </c:pt>
                <c:pt idx="4523">
                  <c:v>4.2044000001624227E-2</c:v>
                </c:pt>
                <c:pt idx="4524">
                  <c:v>4.343400000652764E-2</c:v>
                </c:pt>
                <c:pt idx="4525">
                  <c:v>4.4824000004155096E-2</c:v>
                </c:pt>
                <c:pt idx="4526">
                  <c:v>4.6214000001782551E-2</c:v>
                </c:pt>
                <c:pt idx="4527">
                  <c:v>4.7603999999410007E-2</c:v>
                </c:pt>
                <c:pt idx="4528">
                  <c:v>4.8993000003974885E-2</c:v>
                </c:pt>
                <c:pt idx="4529">
                  <c:v>5.0384000001940876E-2</c:v>
                </c:pt>
                <c:pt idx="4530">
                  <c:v>5.1773999999568332E-2</c:v>
                </c:pt>
                <c:pt idx="4531">
                  <c:v>5.3164000004471745E-2</c:v>
                </c:pt>
                <c:pt idx="4532">
                  <c:v>5.4553000001760665E-2</c:v>
                </c:pt>
                <c:pt idx="4533">
                  <c:v>5.5942999999388121E-2</c:v>
                </c:pt>
                <c:pt idx="4534">
                  <c:v>5.7332000003952999E-2</c:v>
                </c:pt>
                <c:pt idx="4535">
                  <c:v>5.8722000001580454E-2</c:v>
                </c:pt>
                <c:pt idx="4536">
                  <c:v>6.0112000006483868E-2</c:v>
                </c:pt>
                <c:pt idx="4537">
                  <c:v>6.1502000004111324E-2</c:v>
                </c:pt>
                <c:pt idx="4538">
                  <c:v>6.2892000001738779E-2</c:v>
                </c:pt>
                <c:pt idx="4539">
                  <c:v>6.4281000006303657E-2</c:v>
                </c:pt>
                <c:pt idx="4540">
                  <c:v>6.5671000003931113E-2</c:v>
                </c:pt>
                <c:pt idx="4541">
                  <c:v>6.7061000001558568E-2</c:v>
                </c:pt>
                <c:pt idx="4542">
                  <c:v>6.8450000006123446E-2</c:v>
                </c:pt>
                <c:pt idx="4543">
                  <c:v>6.9840000003750902E-2</c:v>
                </c:pt>
                <c:pt idx="4544">
                  <c:v>7.1230000001378357E-2</c:v>
                </c:pt>
                <c:pt idx="4545">
                  <c:v>7.2619000005943235E-2</c:v>
                </c:pt>
                <c:pt idx="4546">
                  <c:v>7.4009000003570691E-2</c:v>
                </c:pt>
                <c:pt idx="4547">
                  <c:v>7.5399000001198146E-2</c:v>
                </c:pt>
                <c:pt idx="4548">
                  <c:v>7.6788000005763024E-2</c:v>
                </c:pt>
                <c:pt idx="4549">
                  <c:v>7.817800000339048E-2</c:v>
                </c:pt>
                <c:pt idx="4550">
                  <c:v>7.95670000006794E-2</c:v>
                </c:pt>
                <c:pt idx="4551">
                  <c:v>8.0958000005921349E-2</c:v>
                </c:pt>
                <c:pt idx="4552">
                  <c:v>8.2348000003548805E-2</c:v>
                </c:pt>
                <c:pt idx="4553">
                  <c:v>8.373800000117626E-2</c:v>
                </c:pt>
                <c:pt idx="4554">
                  <c:v>8.5128000006079674E-2</c:v>
                </c:pt>
                <c:pt idx="4555">
                  <c:v>8.6517000003368594E-2</c:v>
                </c:pt>
                <c:pt idx="4556">
                  <c:v>8.7907000000996049E-2</c:v>
                </c:pt>
                <c:pt idx="4557">
                  <c:v>8.9296000005560927E-2</c:v>
                </c:pt>
                <c:pt idx="4558">
                  <c:v>9.0686000003188383E-2</c:v>
                </c:pt>
                <c:pt idx="4559">
                  <c:v>9.2079000001831446E-2</c:v>
                </c:pt>
                <c:pt idx="4560">
                  <c:v>9.3468999999458902E-2</c:v>
                </c:pt>
                <c:pt idx="4561">
                  <c:v>9.4860000004700851E-2</c:v>
                </c:pt>
                <c:pt idx="4562">
                  <c:v>9.6250000002328306E-2</c:v>
                </c:pt>
                <c:pt idx="4563">
                  <c:v>9.7639999999955762E-2</c:v>
                </c:pt>
                <c:pt idx="4564">
                  <c:v>9.9030000004859176E-2</c:v>
                </c:pt>
                <c:pt idx="4565">
                  <c:v>0.1004190000021481</c:v>
                </c:pt>
                <c:pt idx="4566">
                  <c:v>0.10180899999977555</c:v>
                </c:pt>
                <c:pt idx="4567">
                  <c:v>0.10319800000434043</c:v>
                </c:pt>
                <c:pt idx="4568">
                  <c:v>0.10458800000196788</c:v>
                </c:pt>
                <c:pt idx="4569">
                  <c:v>0.10597799999959534</c:v>
                </c:pt>
                <c:pt idx="4570">
                  <c:v>0.10736800000449875</c:v>
                </c:pt>
                <c:pt idx="4571">
                  <c:v>0.10875700000178767</c:v>
                </c:pt>
                <c:pt idx="4572">
                  <c:v>0.11014699999941513</c:v>
                </c:pt>
                <c:pt idx="4573">
                  <c:v>0.11153700000431854</c:v>
                </c:pt>
                <c:pt idx="4574">
                  <c:v>0.11292600000160746</c:v>
                </c:pt>
                <c:pt idx="4575">
                  <c:v>0.11431600000651088</c:v>
                </c:pt>
                <c:pt idx="4576">
                  <c:v>0.11570600000413833</c:v>
                </c:pt>
                <c:pt idx="4577">
                  <c:v>0.11709500000142725</c:v>
                </c:pt>
                <c:pt idx="4578">
                  <c:v>0.11848500000633067</c:v>
                </c:pt>
                <c:pt idx="4579">
                  <c:v>0.11987500000395812</c:v>
                </c:pt>
                <c:pt idx="4580">
                  <c:v>0.12126400000124704</c:v>
                </c:pt>
                <c:pt idx="4581">
                  <c:v>0.12265400000615045</c:v>
                </c:pt>
                <c:pt idx="4582">
                  <c:v>0.12404400000377791</c:v>
                </c:pt>
                <c:pt idx="4583">
                  <c:v>0.12543300000106683</c:v>
                </c:pt>
                <c:pt idx="4584">
                  <c:v>0.12682300000597024</c:v>
                </c:pt>
                <c:pt idx="4585">
                  <c:v>0.1282130000035977</c:v>
                </c:pt>
                <c:pt idx="4586">
                  <c:v>0.12960300000122515</c:v>
                </c:pt>
                <c:pt idx="4587">
                  <c:v>0.13099200000579003</c:v>
                </c:pt>
                <c:pt idx="4588">
                  <c:v>0.13238200000341749</c:v>
                </c:pt>
                <c:pt idx="4589">
                  <c:v>0.13377400000172202</c:v>
                </c:pt>
                <c:pt idx="4590">
                  <c:v>0.13516700000036508</c:v>
                </c:pt>
                <c:pt idx="4591">
                  <c:v>0.13655700000526849</c:v>
                </c:pt>
                <c:pt idx="4592">
                  <c:v>0.13794700000289595</c:v>
                </c:pt>
                <c:pt idx="4593">
                  <c:v>0.13933900000120047</c:v>
                </c:pt>
                <c:pt idx="4594">
                  <c:v>0.14073000000644242</c:v>
                </c:pt>
                <c:pt idx="4595">
                  <c:v>0.14212000000406988</c:v>
                </c:pt>
                <c:pt idx="4596">
                  <c:v>0.14351100000203587</c:v>
                </c:pt>
                <c:pt idx="4597">
                  <c:v>0.1449030000003404</c:v>
                </c:pt>
                <c:pt idx="4598">
                  <c:v>0.14629400000558235</c:v>
                </c:pt>
                <c:pt idx="4599">
                  <c:v>0.14768500000354834</c:v>
                </c:pt>
                <c:pt idx="4600">
                  <c:v>0.14908500000456115</c:v>
                </c:pt>
                <c:pt idx="4601">
                  <c:v>0.15047500000218861</c:v>
                </c:pt>
                <c:pt idx="4602">
                  <c:v>0.15186499999981606</c:v>
                </c:pt>
                <c:pt idx="4603">
                  <c:v>0.15325400000438094</c:v>
                </c:pt>
                <c:pt idx="4604">
                  <c:v>0.1546440000020084</c:v>
                </c:pt>
                <c:pt idx="4605">
                  <c:v>0.15603299999929732</c:v>
                </c:pt>
                <c:pt idx="4606">
                  <c:v>0.15742300000420073</c:v>
                </c:pt>
                <c:pt idx="4607">
                  <c:v>0.15881200000148965</c:v>
                </c:pt>
                <c:pt idx="4608">
                  <c:v>0.16020200000639306</c:v>
                </c:pt>
                <c:pt idx="4609">
                  <c:v>0.16159100000368198</c:v>
                </c:pt>
                <c:pt idx="4610">
                  <c:v>0.16298100000130944</c:v>
                </c:pt>
                <c:pt idx="4611">
                  <c:v>0.16437000000587432</c:v>
                </c:pt>
                <c:pt idx="4612">
                  <c:v>0.16576000000350177</c:v>
                </c:pt>
                <c:pt idx="4613">
                  <c:v>0.16714900000079069</c:v>
                </c:pt>
                <c:pt idx="4614">
                  <c:v>0.16853900000569411</c:v>
                </c:pt>
                <c:pt idx="4615">
                  <c:v>0.16992800000298303</c:v>
                </c:pt>
                <c:pt idx="4616">
                  <c:v>0.17131800000061048</c:v>
                </c:pt>
                <c:pt idx="4617">
                  <c:v>0.17270700000517536</c:v>
                </c:pt>
                <c:pt idx="4618">
                  <c:v>0.17409700000280282</c:v>
                </c:pt>
                <c:pt idx="4619">
                  <c:v>0.17548600000009174</c:v>
                </c:pt>
                <c:pt idx="4620">
                  <c:v>0.17687600000499515</c:v>
                </c:pt>
                <c:pt idx="4621">
                  <c:v>0.17826500000228407</c:v>
                </c:pt>
                <c:pt idx="4622">
                  <c:v>0.17965499999991152</c:v>
                </c:pt>
                <c:pt idx="4623">
                  <c:v>0.1810440000044764</c:v>
                </c:pt>
                <c:pt idx="4624">
                  <c:v>0.18243400000210386</c:v>
                </c:pt>
                <c:pt idx="4625">
                  <c:v>0.18382299999939278</c:v>
                </c:pt>
                <c:pt idx="4626">
                  <c:v>0.18521300000429619</c:v>
                </c:pt>
                <c:pt idx="4627">
                  <c:v>0.18660200000158511</c:v>
                </c:pt>
                <c:pt idx="4628">
                  <c:v>0.18799200000648852</c:v>
                </c:pt>
                <c:pt idx="4629">
                  <c:v>0.18938100000377744</c:v>
                </c:pt>
                <c:pt idx="4630">
                  <c:v>0.1907710000014049</c:v>
                </c:pt>
                <c:pt idx="4631">
                  <c:v>0.19216199999937089</c:v>
                </c:pt>
                <c:pt idx="4632">
                  <c:v>0.1935520000042743</c:v>
                </c:pt>
                <c:pt idx="4633">
                  <c:v>0.19494200000190176</c:v>
                </c:pt>
                <c:pt idx="4634">
                  <c:v>0.19633199999952922</c:v>
                </c:pt>
                <c:pt idx="4635">
                  <c:v>0.19772200000443263</c:v>
                </c:pt>
                <c:pt idx="4636">
                  <c:v>0.19911300000239862</c:v>
                </c:pt>
                <c:pt idx="4637">
                  <c:v>0.20050300000002608</c:v>
                </c:pt>
                <c:pt idx="4638">
                  <c:v>0.20189300000492949</c:v>
                </c:pt>
                <c:pt idx="4639">
                  <c:v>0.20328300000255695</c:v>
                </c:pt>
                <c:pt idx="4640">
                  <c:v>0.2046730000001844</c:v>
                </c:pt>
                <c:pt idx="4641">
                  <c:v>0.20606400000542635</c:v>
                </c:pt>
                <c:pt idx="4642">
                  <c:v>0.20745400000305381</c:v>
                </c:pt>
                <c:pt idx="4643">
                  <c:v>0.2088450000010198</c:v>
                </c:pt>
                <c:pt idx="4644">
                  <c:v>0.21023600000626175</c:v>
                </c:pt>
                <c:pt idx="4645">
                  <c:v>0.2116260000038892</c:v>
                </c:pt>
                <c:pt idx="4646">
                  <c:v>0.21301600000151666</c:v>
                </c:pt>
                <c:pt idx="4647">
                  <c:v>0.21440600000642007</c:v>
                </c:pt>
                <c:pt idx="4648">
                  <c:v>0.21579600000404753</c:v>
                </c:pt>
                <c:pt idx="4649">
                  <c:v>0.21718800000235206</c:v>
                </c:pt>
                <c:pt idx="4650">
                  <c:v>0.21857900000031805</c:v>
                </c:pt>
                <c:pt idx="4651">
                  <c:v>0.21997200000623707</c:v>
                </c:pt>
                <c:pt idx="4652">
                  <c:v>0.22136300000420306</c:v>
                </c:pt>
                <c:pt idx="4653">
                  <c:v>0.22275300000183051</c:v>
                </c:pt>
                <c:pt idx="4654">
                  <c:v>0.22414299999945797</c:v>
                </c:pt>
                <c:pt idx="4655">
                  <c:v>0.22553400000469992</c:v>
                </c:pt>
                <c:pt idx="4656">
                  <c:v>0.22692400000232738</c:v>
                </c:pt>
                <c:pt idx="4657">
                  <c:v>0.22831399999995483</c:v>
                </c:pt>
                <c:pt idx="4658">
                  <c:v>0.22970500000519678</c:v>
                </c:pt>
                <c:pt idx="4659">
                  <c:v>0.23109800000383984</c:v>
                </c:pt>
                <c:pt idx="4660">
                  <c:v>0.23248900000180583</c:v>
                </c:pt>
                <c:pt idx="4661">
                  <c:v>0.23387999999977183</c:v>
                </c:pt>
                <c:pt idx="4662">
                  <c:v>0.23527100000501378</c:v>
                </c:pt>
                <c:pt idx="4663">
                  <c:v>0.23666100000264123</c:v>
                </c:pt>
                <c:pt idx="4664">
                  <c:v>0.23805100000026869</c:v>
                </c:pt>
                <c:pt idx="4665">
                  <c:v>0.2394410000051721</c:v>
                </c:pt>
                <c:pt idx="4666">
                  <c:v>0.24083200000313809</c:v>
                </c:pt>
                <c:pt idx="4667">
                  <c:v>0.24222200000076555</c:v>
                </c:pt>
                <c:pt idx="4668">
                  <c:v>0.24361400000634603</c:v>
                </c:pt>
                <c:pt idx="4669">
                  <c:v>0.24500600000465056</c:v>
                </c:pt>
                <c:pt idx="4670">
                  <c:v>0.24639700000261655</c:v>
                </c:pt>
                <c:pt idx="4671">
                  <c:v>0.24778599999990547</c:v>
                </c:pt>
                <c:pt idx="4672">
                  <c:v>0.24917600000480888</c:v>
                </c:pt>
                <c:pt idx="4673">
                  <c:v>0.25056800000311341</c:v>
                </c:pt>
                <c:pt idx="4674">
                  <c:v>0.25195800000074087</c:v>
                </c:pt>
                <c:pt idx="4675">
                  <c:v>0.25334800000564428</c:v>
                </c:pt>
                <c:pt idx="4676">
                  <c:v>0.25473800000327174</c:v>
                </c:pt>
                <c:pt idx="4677">
                  <c:v>0.25612800000089919</c:v>
                </c:pt>
                <c:pt idx="4678">
                  <c:v>0.25751800000580261</c:v>
                </c:pt>
                <c:pt idx="4679">
                  <c:v>0.25891100000444567</c:v>
                </c:pt>
                <c:pt idx="4680">
                  <c:v>0.2603030000027502</c:v>
                </c:pt>
                <c:pt idx="4681">
                  <c:v>0.26169300000037765</c:v>
                </c:pt>
                <c:pt idx="4682">
                  <c:v>0.2630840000056196</c:v>
                </c:pt>
                <c:pt idx="4683">
                  <c:v>0.26447500000358559</c:v>
                </c:pt>
                <c:pt idx="4684">
                  <c:v>0.26586500000121305</c:v>
                </c:pt>
                <c:pt idx="4685">
                  <c:v>0.26725500000611646</c:v>
                </c:pt>
                <c:pt idx="4686">
                  <c:v>0.26864500000374392</c:v>
                </c:pt>
                <c:pt idx="4687">
                  <c:v>0.27003400000103284</c:v>
                </c:pt>
                <c:pt idx="4688">
                  <c:v>0.27142400000593625</c:v>
                </c:pt>
                <c:pt idx="4689">
                  <c:v>0.27281400000356371</c:v>
                </c:pt>
                <c:pt idx="4690">
                  <c:v>0.27420400000119116</c:v>
                </c:pt>
                <c:pt idx="4691">
                  <c:v>0.27559300000575604</c:v>
                </c:pt>
                <c:pt idx="4692">
                  <c:v>0.27698300000338349</c:v>
                </c:pt>
                <c:pt idx="4693">
                  <c:v>0.27837300000101095</c:v>
                </c:pt>
                <c:pt idx="4694">
                  <c:v>0.27976300000591436</c:v>
                </c:pt>
                <c:pt idx="4695">
                  <c:v>0.28115300000354182</c:v>
                </c:pt>
                <c:pt idx="4696">
                  <c:v>0.28254200000083074</c:v>
                </c:pt>
                <c:pt idx="4697">
                  <c:v>0.28393200000573415</c:v>
                </c:pt>
                <c:pt idx="4698">
                  <c:v>0.28532200000336161</c:v>
                </c:pt>
                <c:pt idx="4699">
                  <c:v>0.28671100000065053</c:v>
                </c:pt>
                <c:pt idx="4700">
                  <c:v>0.28810100000555394</c:v>
                </c:pt>
                <c:pt idx="4701">
                  <c:v>0.28949000000284286</c:v>
                </c:pt>
                <c:pt idx="4702">
                  <c:v>0.29088000000047032</c:v>
                </c:pt>
                <c:pt idx="4703">
                  <c:v>0.29227000000537373</c:v>
                </c:pt>
                <c:pt idx="4704">
                  <c:v>0.29365900000266265</c:v>
                </c:pt>
                <c:pt idx="4705">
                  <c:v>0.29504900000029011</c:v>
                </c:pt>
                <c:pt idx="4706">
                  <c:v>0.29643900000519352</c:v>
                </c:pt>
                <c:pt idx="4707">
                  <c:v>0.29782800000248244</c:v>
                </c:pt>
                <c:pt idx="4708">
                  <c:v>0.2992180000001099</c:v>
                </c:pt>
                <c:pt idx="4709">
                  <c:v>0.30061200000636745</c:v>
                </c:pt>
                <c:pt idx="4710">
                  <c:v>0.30200200000399491</c:v>
                </c:pt>
                <c:pt idx="4711">
                  <c:v>0.30339200000162236</c:v>
                </c:pt>
                <c:pt idx="4712">
                  <c:v>0.30478200000652578</c:v>
                </c:pt>
                <c:pt idx="4713">
                  <c:v>0.3061710000038147</c:v>
                </c:pt>
                <c:pt idx="4714">
                  <c:v>0.30756100000144215</c:v>
                </c:pt>
                <c:pt idx="4715">
                  <c:v>0.30895000000600703</c:v>
                </c:pt>
                <c:pt idx="4716">
                  <c:v>0.31034000000363449</c:v>
                </c:pt>
                <c:pt idx="4717">
                  <c:v>0.31172900000092341</c:v>
                </c:pt>
                <c:pt idx="4718">
                  <c:v>0.31311900000582682</c:v>
                </c:pt>
                <c:pt idx="4719">
                  <c:v>0.31450900000345428</c:v>
                </c:pt>
                <c:pt idx="4720">
                  <c:v>0.3158980000007432</c:v>
                </c:pt>
                <c:pt idx="4721">
                  <c:v>0.31728800000564661</c:v>
                </c:pt>
                <c:pt idx="4722">
                  <c:v>0.31867700000293553</c:v>
                </c:pt>
                <c:pt idx="4723">
                  <c:v>0.32006700000056298</c:v>
                </c:pt>
                <c:pt idx="4724">
                  <c:v>0.32145600000512786</c:v>
                </c:pt>
                <c:pt idx="4725">
                  <c:v>0.32284600000275532</c:v>
                </c:pt>
                <c:pt idx="4726">
                  <c:v>0.32423500000004424</c:v>
                </c:pt>
                <c:pt idx="4727">
                  <c:v>0.32562500000494765</c:v>
                </c:pt>
                <c:pt idx="4728">
                  <c:v>0.32701400000223657</c:v>
                </c:pt>
                <c:pt idx="4729">
                  <c:v>0.32840399999986403</c:v>
                </c:pt>
                <c:pt idx="4730">
                  <c:v>0.3297930000044289</c:v>
                </c:pt>
                <c:pt idx="4731">
                  <c:v>0.33118300000205636</c:v>
                </c:pt>
                <c:pt idx="4732">
                  <c:v>0.33257199999934528</c:v>
                </c:pt>
                <c:pt idx="4733">
                  <c:v>0.33396200000424869</c:v>
                </c:pt>
                <c:pt idx="4734">
                  <c:v>0.33535100000153761</c:v>
                </c:pt>
                <c:pt idx="4735">
                  <c:v>0.33674100000644103</c:v>
                </c:pt>
                <c:pt idx="4736">
                  <c:v>0.33813000000372995</c:v>
                </c:pt>
                <c:pt idx="4737">
                  <c:v>0.3395200000013574</c:v>
                </c:pt>
                <c:pt idx="4738">
                  <c:v>0.34090900000592228</c:v>
                </c:pt>
                <c:pt idx="4739">
                  <c:v>0.34229900000354974</c:v>
                </c:pt>
                <c:pt idx="4740">
                  <c:v>0.34368800000083866</c:v>
                </c:pt>
                <c:pt idx="4741">
                  <c:v>0.34507800000574207</c:v>
                </c:pt>
                <c:pt idx="4742">
                  <c:v>0.34646800000336953</c:v>
                </c:pt>
                <c:pt idx="4743">
                  <c:v>0.34785700000065845</c:v>
                </c:pt>
                <c:pt idx="4744">
                  <c:v>0.34924600000522332</c:v>
                </c:pt>
                <c:pt idx="4745">
                  <c:v>0.35063600000285078</c:v>
                </c:pt>
                <c:pt idx="4746">
                  <c:v>0.3520250000001397</c:v>
                </c:pt>
                <c:pt idx="4747">
                  <c:v>0.35341500000504311</c:v>
                </c:pt>
                <c:pt idx="4748">
                  <c:v>0.35480500000267057</c:v>
                </c:pt>
                <c:pt idx="4749">
                  <c:v>0.35619399999995949</c:v>
                </c:pt>
                <c:pt idx="4750">
                  <c:v>0.3575840000048629</c:v>
                </c:pt>
                <c:pt idx="4751">
                  <c:v>0.35897300000215182</c:v>
                </c:pt>
                <c:pt idx="4752">
                  <c:v>0.36036299999977928</c:v>
                </c:pt>
                <c:pt idx="4753">
                  <c:v>0.36175200000434415</c:v>
                </c:pt>
                <c:pt idx="4754">
                  <c:v>0.36314200000197161</c:v>
                </c:pt>
                <c:pt idx="4755">
                  <c:v>0.36453100000653649</c:v>
                </c:pt>
                <c:pt idx="4756">
                  <c:v>0.36592100000416394</c:v>
                </c:pt>
                <c:pt idx="4757">
                  <c:v>0.36731000000145286</c:v>
                </c:pt>
                <c:pt idx="4758">
                  <c:v>0.36870000000635628</c:v>
                </c:pt>
                <c:pt idx="4759">
                  <c:v>0.37009100000432227</c:v>
                </c:pt>
                <c:pt idx="4760">
                  <c:v>0.37148200000228826</c:v>
                </c:pt>
                <c:pt idx="4761">
                  <c:v>0.37287099999957718</c:v>
                </c:pt>
                <c:pt idx="4762">
                  <c:v>0.37426100000448059</c:v>
                </c:pt>
                <c:pt idx="4763">
                  <c:v>0.37565000000176951</c:v>
                </c:pt>
                <c:pt idx="4764">
                  <c:v>0.37703999999939697</c:v>
                </c:pt>
                <c:pt idx="4765">
                  <c:v>0.37842900000396185</c:v>
                </c:pt>
                <c:pt idx="4766">
                  <c:v>0.3798190000015893</c:v>
                </c:pt>
                <c:pt idx="4767">
                  <c:v>0.38120800000615418</c:v>
                </c:pt>
                <c:pt idx="4768">
                  <c:v>0.38259800000378164</c:v>
                </c:pt>
                <c:pt idx="4769">
                  <c:v>0.38398700000107056</c:v>
                </c:pt>
                <c:pt idx="4770">
                  <c:v>0.38537700000597397</c:v>
                </c:pt>
                <c:pt idx="4771">
                  <c:v>0.38676600000326289</c:v>
                </c:pt>
                <c:pt idx="4772">
                  <c:v>0.38815600000089034</c:v>
                </c:pt>
                <c:pt idx="4773">
                  <c:v>0.38954500000545522</c:v>
                </c:pt>
                <c:pt idx="4774">
                  <c:v>0.39093500000308268</c:v>
                </c:pt>
                <c:pt idx="4775">
                  <c:v>0.3923240000003716</c:v>
                </c:pt>
                <c:pt idx="4776">
                  <c:v>0.39371400000527501</c:v>
                </c:pt>
                <c:pt idx="4777">
                  <c:v>0.39510300000256393</c:v>
                </c:pt>
                <c:pt idx="4778">
                  <c:v>0.39649300000019139</c:v>
                </c:pt>
                <c:pt idx="4779">
                  <c:v>0.39788200000475626</c:v>
                </c:pt>
                <c:pt idx="4780">
                  <c:v>0.39927200000238372</c:v>
                </c:pt>
                <c:pt idx="4781">
                  <c:v>0.40066099999967264</c:v>
                </c:pt>
                <c:pt idx="4782">
                  <c:v>0.40205100000457605</c:v>
                </c:pt>
                <c:pt idx="4783">
                  <c:v>0.40344000000186497</c:v>
                </c:pt>
                <c:pt idx="4784">
                  <c:v>0.40482999999949243</c:v>
                </c:pt>
                <c:pt idx="4785">
                  <c:v>0.40621900000405731</c:v>
                </c:pt>
                <c:pt idx="4786">
                  <c:v>0.40760900000168476</c:v>
                </c:pt>
                <c:pt idx="4787">
                  <c:v>0.40899899999931222</c:v>
                </c:pt>
                <c:pt idx="4788">
                  <c:v>0.4103880000038771</c:v>
                </c:pt>
                <c:pt idx="4789">
                  <c:v>0.41177800000150455</c:v>
                </c:pt>
                <c:pt idx="4790">
                  <c:v>0.41316700000606943</c:v>
                </c:pt>
                <c:pt idx="4791">
                  <c:v>0.41455700000369688</c:v>
                </c:pt>
                <c:pt idx="4792">
                  <c:v>0.4159460000009858</c:v>
                </c:pt>
                <c:pt idx="4793">
                  <c:v>0.41733500000555068</c:v>
                </c:pt>
                <c:pt idx="4794">
                  <c:v>0.41872500000317814</c:v>
                </c:pt>
                <c:pt idx="4795">
                  <c:v>0.42011500000080559</c:v>
                </c:pt>
                <c:pt idx="4796">
                  <c:v>0.42150400000537047</c:v>
                </c:pt>
                <c:pt idx="4797">
                  <c:v>0.42289400000299793</c:v>
                </c:pt>
                <c:pt idx="4798">
                  <c:v>0.42428400000062538</c:v>
                </c:pt>
                <c:pt idx="4799">
                  <c:v>0.42567300000519026</c:v>
                </c:pt>
                <c:pt idx="4800">
                  <c:v>0.42706300000281772</c:v>
                </c:pt>
                <c:pt idx="4801">
                  <c:v>0.42845300000044517</c:v>
                </c:pt>
                <c:pt idx="4802">
                  <c:v>0.42984200000501005</c:v>
                </c:pt>
                <c:pt idx="4803">
                  <c:v>0.43123100000229897</c:v>
                </c:pt>
                <c:pt idx="4804">
                  <c:v>0.43262099999992643</c:v>
                </c:pt>
                <c:pt idx="4805">
                  <c:v>0.4340100000044913</c:v>
                </c:pt>
                <c:pt idx="4806">
                  <c:v>0.43540000000211876</c:v>
                </c:pt>
                <c:pt idx="4807">
                  <c:v>0.43678899999940768</c:v>
                </c:pt>
                <c:pt idx="4808">
                  <c:v>0.43817900000431109</c:v>
                </c:pt>
                <c:pt idx="4809">
                  <c:v>0.43956900000193855</c:v>
                </c:pt>
                <c:pt idx="4810">
                  <c:v>0.44095800000650343</c:v>
                </c:pt>
                <c:pt idx="4811">
                  <c:v>0.44234800000413088</c:v>
                </c:pt>
                <c:pt idx="4812">
                  <c:v>0.4437370000014198</c:v>
                </c:pt>
                <c:pt idx="4813">
                  <c:v>0.44512700000632321</c:v>
                </c:pt>
                <c:pt idx="4814">
                  <c:v>0.44651600000361213</c:v>
                </c:pt>
                <c:pt idx="4815">
                  <c:v>0.44790600000123959</c:v>
                </c:pt>
                <c:pt idx="4816">
                  <c:v>0.44929500000580447</c:v>
                </c:pt>
                <c:pt idx="4817">
                  <c:v>0.45068500000343192</c:v>
                </c:pt>
                <c:pt idx="4818">
                  <c:v>0.45207400000072084</c:v>
                </c:pt>
                <c:pt idx="4819">
                  <c:v>0.45346400000562426</c:v>
                </c:pt>
                <c:pt idx="4820">
                  <c:v>0.45485300000291318</c:v>
                </c:pt>
                <c:pt idx="4821">
                  <c:v>0.45624300000054063</c:v>
                </c:pt>
                <c:pt idx="4822">
                  <c:v>0.45763200000510551</c:v>
                </c:pt>
                <c:pt idx="4823">
                  <c:v>0.45902200000273297</c:v>
                </c:pt>
                <c:pt idx="4824">
                  <c:v>0.46041100000002189</c:v>
                </c:pt>
                <c:pt idx="4825">
                  <c:v>0.4618010000049253</c:v>
                </c:pt>
                <c:pt idx="4826">
                  <c:v>0.46319000000221422</c:v>
                </c:pt>
                <c:pt idx="4827">
                  <c:v>0.46457999999984168</c:v>
                </c:pt>
                <c:pt idx="4828">
                  <c:v>0.46596900000440655</c:v>
                </c:pt>
                <c:pt idx="4829">
                  <c:v>0.46735900000203401</c:v>
                </c:pt>
                <c:pt idx="4830">
                  <c:v>0.46874799999932293</c:v>
                </c:pt>
                <c:pt idx="4831">
                  <c:v>0.47013800000422634</c:v>
                </c:pt>
                <c:pt idx="4832">
                  <c:v>0.47152700000151526</c:v>
                </c:pt>
                <c:pt idx="4833">
                  <c:v>0.47291700000641868</c:v>
                </c:pt>
                <c:pt idx="4834">
                  <c:v>0.4743060000037076</c:v>
                </c:pt>
                <c:pt idx="4835">
                  <c:v>0.47569600000133505</c:v>
                </c:pt>
                <c:pt idx="4836">
                  <c:v>0.47708699999930104</c:v>
                </c:pt>
                <c:pt idx="4837">
                  <c:v>0.47847800000454299</c:v>
                </c:pt>
                <c:pt idx="4838">
                  <c:v>0.47986900000250898</c:v>
                </c:pt>
                <c:pt idx="4839">
                  <c:v>0.48125900000013644</c:v>
                </c:pt>
                <c:pt idx="4840">
                  <c:v>0.48264900000503985</c:v>
                </c:pt>
                <c:pt idx="4841">
                  <c:v>0.48403900000266731</c:v>
                </c:pt>
                <c:pt idx="4842">
                  <c:v>0.48542900000029476</c:v>
                </c:pt>
                <c:pt idx="4843">
                  <c:v>0.48681800000485964</c:v>
                </c:pt>
                <c:pt idx="4844">
                  <c:v>0.4882080000024871</c:v>
                </c:pt>
                <c:pt idx="4845">
                  <c:v>0.48959699999977602</c:v>
                </c:pt>
                <c:pt idx="4846">
                  <c:v>0.49098700000467943</c:v>
                </c:pt>
                <c:pt idx="4847">
                  <c:v>0.49237600000196835</c:v>
                </c:pt>
                <c:pt idx="4848">
                  <c:v>0.49376599999959581</c:v>
                </c:pt>
                <c:pt idx="4849">
                  <c:v>0.49515500000416068</c:v>
                </c:pt>
                <c:pt idx="4850">
                  <c:v>0.49654500000178814</c:v>
                </c:pt>
                <c:pt idx="4851">
                  <c:v>0.49793400000635302</c:v>
                </c:pt>
                <c:pt idx="4852">
                  <c:v>0.49932400000398047</c:v>
                </c:pt>
                <c:pt idx="4853">
                  <c:v>0.50071400000160793</c:v>
                </c:pt>
                <c:pt idx="4854">
                  <c:v>0.50210300000617281</c:v>
                </c:pt>
                <c:pt idx="4855">
                  <c:v>0.50349200000346173</c:v>
                </c:pt>
                <c:pt idx="4856">
                  <c:v>0.50488200000108918</c:v>
                </c:pt>
                <c:pt idx="4857">
                  <c:v>0.50627100000565406</c:v>
                </c:pt>
                <c:pt idx="4858">
                  <c:v>0.50766100000328152</c:v>
                </c:pt>
                <c:pt idx="4859">
                  <c:v>0.50905000000057044</c:v>
                </c:pt>
                <c:pt idx="4860">
                  <c:v>0.51044000000547385</c:v>
                </c:pt>
                <c:pt idx="4861">
                  <c:v>0.5118300000031013</c:v>
                </c:pt>
                <c:pt idx="4862">
                  <c:v>0.51321900000039022</c:v>
                </c:pt>
                <c:pt idx="4863">
                  <c:v>0.51460900000529364</c:v>
                </c:pt>
                <c:pt idx="4864">
                  <c:v>0.51599800000258256</c:v>
                </c:pt>
                <c:pt idx="4865">
                  <c:v>0.51738699999987148</c:v>
                </c:pt>
                <c:pt idx="4866">
                  <c:v>0.51877700000477489</c:v>
                </c:pt>
                <c:pt idx="4867">
                  <c:v>0.52016600000206381</c:v>
                </c:pt>
                <c:pt idx="4868">
                  <c:v>0.52155599999969127</c:v>
                </c:pt>
                <c:pt idx="4869">
                  <c:v>0.52294600000459468</c:v>
                </c:pt>
                <c:pt idx="4870">
                  <c:v>0.5243350000018836</c:v>
                </c:pt>
                <c:pt idx="4871">
                  <c:v>0.52572499999951106</c:v>
                </c:pt>
                <c:pt idx="4872">
                  <c:v>0.52711400000407593</c:v>
                </c:pt>
                <c:pt idx="4873">
                  <c:v>0.52850400000170339</c:v>
                </c:pt>
                <c:pt idx="4874">
                  <c:v>0.52989300000626827</c:v>
                </c:pt>
                <c:pt idx="4875">
                  <c:v>0.53128300000389572</c:v>
                </c:pt>
                <c:pt idx="4876">
                  <c:v>0.53267200000118464</c:v>
                </c:pt>
                <c:pt idx="4877">
                  <c:v>0.53406200000608806</c:v>
                </c:pt>
                <c:pt idx="4878">
                  <c:v>0.53545100000337698</c:v>
                </c:pt>
                <c:pt idx="4879">
                  <c:v>0.53684100000100443</c:v>
                </c:pt>
                <c:pt idx="4880">
                  <c:v>0.53823000000556931</c:v>
                </c:pt>
                <c:pt idx="4881">
                  <c:v>0.53962000000319676</c:v>
                </c:pt>
                <c:pt idx="4882">
                  <c:v>0.54100900000048568</c:v>
                </c:pt>
                <c:pt idx="4883">
                  <c:v>0.5423990000053891</c:v>
                </c:pt>
                <c:pt idx="4884">
                  <c:v>0.54378800000267802</c:v>
                </c:pt>
                <c:pt idx="4885">
                  <c:v>0.54517800000030547</c:v>
                </c:pt>
                <c:pt idx="4886">
                  <c:v>0.54656700000487035</c:v>
                </c:pt>
                <c:pt idx="4887">
                  <c:v>0.54795700000249781</c:v>
                </c:pt>
                <c:pt idx="4888">
                  <c:v>0.54934599999978673</c:v>
                </c:pt>
                <c:pt idx="4889">
                  <c:v>0.55073600000469014</c:v>
                </c:pt>
                <c:pt idx="4890">
                  <c:v>0.55212500000197906</c:v>
                </c:pt>
                <c:pt idx="4891">
                  <c:v>0.55351499999960652</c:v>
                </c:pt>
                <c:pt idx="4892">
                  <c:v>0.55490400000417139</c:v>
                </c:pt>
                <c:pt idx="4893">
                  <c:v>0.55629400000179885</c:v>
                </c:pt>
                <c:pt idx="4894">
                  <c:v>0.55768300000636373</c:v>
                </c:pt>
                <c:pt idx="4895">
                  <c:v>0.55907300000399118</c:v>
                </c:pt>
                <c:pt idx="4896">
                  <c:v>0.5604620000012801</c:v>
                </c:pt>
                <c:pt idx="4897">
                  <c:v>0.56185200000618352</c:v>
                </c:pt>
                <c:pt idx="4898">
                  <c:v>0.56324100000347244</c:v>
                </c:pt>
                <c:pt idx="4899">
                  <c:v>0.56463100000109989</c:v>
                </c:pt>
                <c:pt idx="4900">
                  <c:v>0.56602000000566477</c:v>
                </c:pt>
                <c:pt idx="4901">
                  <c:v>0.56741000000329223</c:v>
                </c:pt>
                <c:pt idx="4902">
                  <c:v>0.56879900000058115</c:v>
                </c:pt>
                <c:pt idx="4903">
                  <c:v>0.57018900000548456</c:v>
                </c:pt>
                <c:pt idx="4904">
                  <c:v>0.57157800000277348</c:v>
                </c:pt>
                <c:pt idx="4905">
                  <c:v>0.57296800000040093</c:v>
                </c:pt>
                <c:pt idx="4906">
                  <c:v>0.57435700000496581</c:v>
                </c:pt>
                <c:pt idx="4907">
                  <c:v>0.57574700000259327</c:v>
                </c:pt>
                <c:pt idx="4908">
                  <c:v>0.57713599999988219</c:v>
                </c:pt>
                <c:pt idx="4909">
                  <c:v>0.5785260000047856</c:v>
                </c:pt>
                <c:pt idx="4910">
                  <c:v>0.57991500000207452</c:v>
                </c:pt>
                <c:pt idx="4911">
                  <c:v>0.58130499999970198</c:v>
                </c:pt>
                <c:pt idx="4912">
                  <c:v>0.58269400000426685</c:v>
                </c:pt>
                <c:pt idx="4913">
                  <c:v>0.58408400000189431</c:v>
                </c:pt>
                <c:pt idx="4914">
                  <c:v>0.58547300000645919</c:v>
                </c:pt>
                <c:pt idx="4915">
                  <c:v>0.58686300000408664</c:v>
                </c:pt>
                <c:pt idx="4916">
                  <c:v>0.58825200000137556</c:v>
                </c:pt>
                <c:pt idx="4917">
                  <c:v>0.58964200000627898</c:v>
                </c:pt>
                <c:pt idx="4918">
                  <c:v>0.5910310000035679</c:v>
                </c:pt>
                <c:pt idx="4919">
                  <c:v>0.59242100000119535</c:v>
                </c:pt>
                <c:pt idx="4920">
                  <c:v>0.59381100000609877</c:v>
                </c:pt>
                <c:pt idx="4921">
                  <c:v>0.59520100000372622</c:v>
                </c:pt>
                <c:pt idx="4922">
                  <c:v>0.59659100000135368</c:v>
                </c:pt>
                <c:pt idx="4923">
                  <c:v>0.59798100000625709</c:v>
                </c:pt>
                <c:pt idx="4924">
                  <c:v>0.59937000000354601</c:v>
                </c:pt>
                <c:pt idx="4925">
                  <c:v>0.600761000001512</c:v>
                </c:pt>
                <c:pt idx="4926">
                  <c:v>0.60215000000607688</c:v>
                </c:pt>
                <c:pt idx="4927">
                  <c:v>0.60354000000370434</c:v>
                </c:pt>
                <c:pt idx="4928">
                  <c:v>0.60493000000133179</c:v>
                </c:pt>
                <c:pt idx="4929">
                  <c:v>0.6063200000062352</c:v>
                </c:pt>
                <c:pt idx="4930">
                  <c:v>0.60771000000386266</c:v>
                </c:pt>
                <c:pt idx="4931">
                  <c:v>0.60909900000115158</c:v>
                </c:pt>
                <c:pt idx="4932">
                  <c:v>0.61048900000605499</c:v>
                </c:pt>
                <c:pt idx="4933">
                  <c:v>0.61187900000368245</c:v>
                </c:pt>
                <c:pt idx="4934">
                  <c:v>0.61326900000130991</c:v>
                </c:pt>
                <c:pt idx="4935">
                  <c:v>0.61465800000587478</c:v>
                </c:pt>
                <c:pt idx="4936">
                  <c:v>0.61604800000350224</c:v>
                </c:pt>
                <c:pt idx="4937">
                  <c:v>0.61743800000112969</c:v>
                </c:pt>
                <c:pt idx="4938">
                  <c:v>0.61882900000637164</c:v>
                </c:pt>
                <c:pt idx="4939">
                  <c:v>0.62021800000366056</c:v>
                </c:pt>
                <c:pt idx="4940">
                  <c:v>0.62160800000128802</c:v>
                </c:pt>
                <c:pt idx="4941">
                  <c:v>0.6229970000058529</c:v>
                </c:pt>
                <c:pt idx="4942">
                  <c:v>0.62438700000348035</c:v>
                </c:pt>
                <c:pt idx="4943">
                  <c:v>0.62577600000076927</c:v>
                </c:pt>
                <c:pt idx="4944">
                  <c:v>0.62716600000567269</c:v>
                </c:pt>
                <c:pt idx="4945">
                  <c:v>0.62855600000330014</c:v>
                </c:pt>
                <c:pt idx="4946">
                  <c:v>0.62994500000058906</c:v>
                </c:pt>
                <c:pt idx="4947">
                  <c:v>0.63133500000549247</c:v>
                </c:pt>
                <c:pt idx="4948">
                  <c:v>0.63272400000278139</c:v>
                </c:pt>
                <c:pt idx="4949">
                  <c:v>0.63411400000040885</c:v>
                </c:pt>
                <c:pt idx="4950">
                  <c:v>0.63550300000497373</c:v>
                </c:pt>
                <c:pt idx="4951">
                  <c:v>0.63689300000260118</c:v>
                </c:pt>
                <c:pt idx="4952">
                  <c:v>0.6382819999998901</c:v>
                </c:pt>
                <c:pt idx="4953">
                  <c:v>0.63967200000479352</c:v>
                </c:pt>
                <c:pt idx="4954">
                  <c:v>0.64106100000208244</c:v>
                </c:pt>
                <c:pt idx="4955">
                  <c:v>0.64245099999970989</c:v>
                </c:pt>
                <c:pt idx="4956">
                  <c:v>0.64384000000427477</c:v>
                </c:pt>
                <c:pt idx="4957">
                  <c:v>0.64523000000190223</c:v>
                </c:pt>
                <c:pt idx="4958">
                  <c:v>0.6466190000064671</c:v>
                </c:pt>
                <c:pt idx="4959">
                  <c:v>0.6480100000044331</c:v>
                </c:pt>
                <c:pt idx="4960">
                  <c:v>0.64940000000206055</c:v>
                </c:pt>
                <c:pt idx="4961">
                  <c:v>0.65078899999934947</c:v>
                </c:pt>
                <c:pt idx="4962">
                  <c:v>0.65217900000425288</c:v>
                </c:pt>
                <c:pt idx="4963">
                  <c:v>0.6535680000015418</c:v>
                </c:pt>
                <c:pt idx="4964">
                  <c:v>0.65495800000644522</c:v>
                </c:pt>
                <c:pt idx="4965">
                  <c:v>0.65634700000373414</c:v>
                </c:pt>
                <c:pt idx="4966">
                  <c:v>0.65773600000102306</c:v>
                </c:pt>
                <c:pt idx="4967">
                  <c:v>0.65912600000592647</c:v>
                </c:pt>
                <c:pt idx="4968">
                  <c:v>0.66051600000355393</c:v>
                </c:pt>
                <c:pt idx="4969">
                  <c:v>0.66190500000084285</c:v>
                </c:pt>
                <c:pt idx="4970">
                  <c:v>0.66329500000574626</c:v>
                </c:pt>
                <c:pt idx="4971">
                  <c:v>0.66468400000303518</c:v>
                </c:pt>
                <c:pt idx="4972">
                  <c:v>0.66607400000066264</c:v>
                </c:pt>
                <c:pt idx="4973">
                  <c:v>0.66746300000522751</c:v>
                </c:pt>
                <c:pt idx="4974">
                  <c:v>0.66885300000285497</c:v>
                </c:pt>
                <c:pt idx="4975">
                  <c:v>0.67024200000014389</c:v>
                </c:pt>
                <c:pt idx="4976">
                  <c:v>0.6716320000050473</c:v>
                </c:pt>
                <c:pt idx="4977">
                  <c:v>0.67302100000233622</c:v>
                </c:pt>
                <c:pt idx="4978">
                  <c:v>0.67441099999996368</c:v>
                </c:pt>
                <c:pt idx="4979">
                  <c:v>0.67580000000452856</c:v>
                </c:pt>
                <c:pt idx="4980">
                  <c:v>0.67719000000215601</c:v>
                </c:pt>
                <c:pt idx="4981">
                  <c:v>0.67857899999944493</c:v>
                </c:pt>
                <c:pt idx="4982">
                  <c:v>0.67996900000434835</c:v>
                </c:pt>
                <c:pt idx="4983">
                  <c:v>0.68135800000163727</c:v>
                </c:pt>
                <c:pt idx="4984">
                  <c:v>0.68274800000654068</c:v>
                </c:pt>
                <c:pt idx="4985">
                  <c:v>0.6841370000038296</c:v>
                </c:pt>
                <c:pt idx="4986">
                  <c:v>0.68552700000145705</c:v>
                </c:pt>
                <c:pt idx="4987">
                  <c:v>0.68691600000602193</c:v>
                </c:pt>
                <c:pt idx="4988">
                  <c:v>0.68830600000364939</c:v>
                </c:pt>
                <c:pt idx="4989">
                  <c:v>0.68969500000093831</c:v>
                </c:pt>
                <c:pt idx="4990">
                  <c:v>0.69108500000584172</c:v>
                </c:pt>
                <c:pt idx="4991">
                  <c:v>0.69247400000313064</c:v>
                </c:pt>
                <c:pt idx="4992">
                  <c:v>0.6938640000007581</c:v>
                </c:pt>
                <c:pt idx="4993">
                  <c:v>0.69525300000532297</c:v>
                </c:pt>
                <c:pt idx="4994">
                  <c:v>0.69664300000295043</c:v>
                </c:pt>
                <c:pt idx="4995">
                  <c:v>0.69803300000057789</c:v>
                </c:pt>
                <c:pt idx="4996">
                  <c:v>0.69942200000514276</c:v>
                </c:pt>
                <c:pt idx="4997">
                  <c:v>0.70081200000277022</c:v>
                </c:pt>
                <c:pt idx="4998">
                  <c:v>0.70220100000005914</c:v>
                </c:pt>
                <c:pt idx="4999">
                  <c:v>0.70359100000496255</c:v>
                </c:pt>
                <c:pt idx="5000">
                  <c:v>0.70498000000225147</c:v>
                </c:pt>
                <c:pt idx="5001">
                  <c:v>0.70636999999987893</c:v>
                </c:pt>
                <c:pt idx="5002">
                  <c:v>0.70775900000444381</c:v>
                </c:pt>
                <c:pt idx="5003">
                  <c:v>0.70914900000207126</c:v>
                </c:pt>
                <c:pt idx="5004">
                  <c:v>0.71053799999936018</c:v>
                </c:pt>
                <c:pt idx="5005">
                  <c:v>0.71193800000037299</c:v>
                </c:pt>
                <c:pt idx="5006">
                  <c:v>0.71332800000527641</c:v>
                </c:pt>
                <c:pt idx="5007">
                  <c:v>0.71471700000256533</c:v>
                </c:pt>
                <c:pt idx="5008">
                  <c:v>0.71610700000019278</c:v>
                </c:pt>
                <c:pt idx="5009">
                  <c:v>0.71749600000475766</c:v>
                </c:pt>
                <c:pt idx="5010">
                  <c:v>0.71888600000238512</c:v>
                </c:pt>
                <c:pt idx="5011">
                  <c:v>0.72027499999967404</c:v>
                </c:pt>
                <c:pt idx="5012">
                  <c:v>0.72166500000457745</c:v>
                </c:pt>
                <c:pt idx="5013">
                  <c:v>0.72305500000220491</c:v>
                </c:pt>
                <c:pt idx="5014">
                  <c:v>0.72444399999949383</c:v>
                </c:pt>
                <c:pt idx="5015">
                  <c:v>0.72583400000439724</c:v>
                </c:pt>
                <c:pt idx="5016">
                  <c:v>0.7272240000020247</c:v>
                </c:pt>
                <c:pt idx="5017">
                  <c:v>0.72861299999931362</c:v>
                </c:pt>
                <c:pt idx="5018">
                  <c:v>0.73000200000387849</c:v>
                </c:pt>
                <c:pt idx="5019">
                  <c:v>0.73139200000150595</c:v>
                </c:pt>
                <c:pt idx="5020">
                  <c:v>0.73278100000607083</c:v>
                </c:pt>
                <c:pt idx="5021">
                  <c:v>0.73417100000369828</c:v>
                </c:pt>
                <c:pt idx="5022">
                  <c:v>0.73556100000132574</c:v>
                </c:pt>
                <c:pt idx="5023">
                  <c:v>0.73695000000589062</c:v>
                </c:pt>
                <c:pt idx="5024">
                  <c:v>0.73834000000351807</c:v>
                </c:pt>
                <c:pt idx="5025">
                  <c:v>0.73972900000080699</c:v>
                </c:pt>
                <c:pt idx="5026">
                  <c:v>0.7411190000057104</c:v>
                </c:pt>
                <c:pt idx="5027">
                  <c:v>0.74250800000299932</c:v>
                </c:pt>
                <c:pt idx="5028">
                  <c:v>0.74389800000062678</c:v>
                </c:pt>
                <c:pt idx="5029">
                  <c:v>0.74528700000519166</c:v>
                </c:pt>
                <c:pt idx="5030">
                  <c:v>0.74667700000281911</c:v>
                </c:pt>
                <c:pt idx="5031">
                  <c:v>0.74806600000010803</c:v>
                </c:pt>
                <c:pt idx="5032">
                  <c:v>0.74945600000501145</c:v>
                </c:pt>
                <c:pt idx="5033">
                  <c:v>0.75084500000230037</c:v>
                </c:pt>
                <c:pt idx="5034">
                  <c:v>0.75223499999992782</c:v>
                </c:pt>
                <c:pt idx="5035">
                  <c:v>0.7536240000044927</c:v>
                </c:pt>
                <c:pt idx="5036">
                  <c:v>0.75501400000212016</c:v>
                </c:pt>
                <c:pt idx="5037">
                  <c:v>0.75640299999940908</c:v>
                </c:pt>
                <c:pt idx="5038">
                  <c:v>0.75779300000431249</c:v>
                </c:pt>
                <c:pt idx="5039">
                  <c:v>0.75918300000193994</c:v>
                </c:pt>
                <c:pt idx="5040">
                  <c:v>0.7605729999995674</c:v>
                </c:pt>
                <c:pt idx="5041">
                  <c:v>0.76196200000413228</c:v>
                </c:pt>
                <c:pt idx="5042">
                  <c:v>0.76335200000175973</c:v>
                </c:pt>
                <c:pt idx="5043">
                  <c:v>0.76474100000632461</c:v>
                </c:pt>
                <c:pt idx="5044">
                  <c:v>0.76613100000395207</c:v>
                </c:pt>
                <c:pt idx="5045">
                  <c:v>0.76752000000124099</c:v>
                </c:pt>
                <c:pt idx="5046">
                  <c:v>0.7689100000061444</c:v>
                </c:pt>
                <c:pt idx="5047">
                  <c:v>0.77029900000343332</c:v>
                </c:pt>
                <c:pt idx="5048">
                  <c:v>0.77168900000106078</c:v>
                </c:pt>
                <c:pt idx="5049">
                  <c:v>0.77307800000562565</c:v>
                </c:pt>
                <c:pt idx="5050">
                  <c:v>0.77446800000325311</c:v>
                </c:pt>
                <c:pt idx="5051">
                  <c:v>0.77585700000054203</c:v>
                </c:pt>
                <c:pt idx="5052">
                  <c:v>0.77724700000544544</c:v>
                </c:pt>
                <c:pt idx="5053">
                  <c:v>0.7786370000030729</c:v>
                </c:pt>
                <c:pt idx="5054">
                  <c:v>0.78002600000036182</c:v>
                </c:pt>
                <c:pt idx="5055">
                  <c:v>0.78141600000526523</c:v>
                </c:pt>
                <c:pt idx="5056">
                  <c:v>0.78280500000255415</c:v>
                </c:pt>
                <c:pt idx="5057">
                  <c:v>0.78419500000018161</c:v>
                </c:pt>
                <c:pt idx="5058">
                  <c:v>0.78558400000474649</c:v>
                </c:pt>
                <c:pt idx="5059">
                  <c:v>0.78697300000203541</c:v>
                </c:pt>
                <c:pt idx="5060">
                  <c:v>0.78836299999966286</c:v>
                </c:pt>
                <c:pt idx="5061">
                  <c:v>0.78975300000456627</c:v>
                </c:pt>
                <c:pt idx="5062">
                  <c:v>0.79114200000185519</c:v>
                </c:pt>
                <c:pt idx="5063">
                  <c:v>0.79253199999948265</c:v>
                </c:pt>
                <c:pt idx="5064">
                  <c:v>0.79392100000404753</c:v>
                </c:pt>
                <c:pt idx="5065">
                  <c:v>0.79531100000167498</c:v>
                </c:pt>
                <c:pt idx="5066">
                  <c:v>0.79670000000623986</c:v>
                </c:pt>
                <c:pt idx="5067">
                  <c:v>0.79809000000386732</c:v>
                </c:pt>
                <c:pt idx="5068">
                  <c:v>0.79947900000115624</c:v>
                </c:pt>
                <c:pt idx="5069">
                  <c:v>0.80086900000605965</c:v>
                </c:pt>
                <c:pt idx="5070">
                  <c:v>0.80225800000334857</c:v>
                </c:pt>
                <c:pt idx="5071">
                  <c:v>0.80364800000097603</c:v>
                </c:pt>
                <c:pt idx="5072">
                  <c:v>0.8050370000055409</c:v>
                </c:pt>
                <c:pt idx="5073">
                  <c:v>0.80642700000316836</c:v>
                </c:pt>
                <c:pt idx="5074">
                  <c:v>0.80781600000045728</c:v>
                </c:pt>
                <c:pt idx="5075">
                  <c:v>0.80920600000536069</c:v>
                </c:pt>
                <c:pt idx="5076">
                  <c:v>0.81059500000264961</c:v>
                </c:pt>
                <c:pt idx="5077">
                  <c:v>0.81198500000027707</c:v>
                </c:pt>
                <c:pt idx="5078">
                  <c:v>0.81337400000484195</c:v>
                </c:pt>
                <c:pt idx="5079">
                  <c:v>0.8147640000024694</c:v>
                </c:pt>
                <c:pt idx="5080">
                  <c:v>0.81615400000009686</c:v>
                </c:pt>
                <c:pt idx="5081">
                  <c:v>0.81754300000466174</c:v>
                </c:pt>
                <c:pt idx="5082">
                  <c:v>0.81893300000228919</c:v>
                </c:pt>
                <c:pt idx="5083">
                  <c:v>0.82032199999957811</c:v>
                </c:pt>
                <c:pt idx="5084">
                  <c:v>0.82171100000414299</c:v>
                </c:pt>
                <c:pt idx="5085">
                  <c:v>0.82310100000177044</c:v>
                </c:pt>
                <c:pt idx="5086">
                  <c:v>0.8244909999993979</c:v>
                </c:pt>
                <c:pt idx="5087">
                  <c:v>0.82588000000396278</c:v>
                </c:pt>
                <c:pt idx="5088">
                  <c:v>0.82727000000159023</c:v>
                </c:pt>
                <c:pt idx="5089">
                  <c:v>0.82865900000615511</c:v>
                </c:pt>
                <c:pt idx="5090">
                  <c:v>0.83004900000378257</c:v>
                </c:pt>
                <c:pt idx="5091">
                  <c:v>0.83143800000107149</c:v>
                </c:pt>
                <c:pt idx="5092">
                  <c:v>0.8328280000059749</c:v>
                </c:pt>
                <c:pt idx="5093">
                  <c:v>0.83421700000326382</c:v>
                </c:pt>
                <c:pt idx="5094">
                  <c:v>0.83560700000089128</c:v>
                </c:pt>
                <c:pt idx="5095">
                  <c:v>0.83699600000545615</c:v>
                </c:pt>
                <c:pt idx="5096">
                  <c:v>0.83838600000308361</c:v>
                </c:pt>
                <c:pt idx="5097">
                  <c:v>0.83977500000037253</c:v>
                </c:pt>
                <c:pt idx="5098">
                  <c:v>0.84116500000527594</c:v>
                </c:pt>
                <c:pt idx="5099">
                  <c:v>0.84255400000256486</c:v>
                </c:pt>
                <c:pt idx="5100">
                  <c:v>0.84394400000019232</c:v>
                </c:pt>
                <c:pt idx="5101">
                  <c:v>0.8453330000047572</c:v>
                </c:pt>
                <c:pt idx="5102">
                  <c:v>0.84672300000238465</c:v>
                </c:pt>
                <c:pt idx="5103">
                  <c:v>0.84811199999967357</c:v>
                </c:pt>
                <c:pt idx="5104">
                  <c:v>0.84950200000457698</c:v>
                </c:pt>
                <c:pt idx="5105">
                  <c:v>0.8508910000018659</c:v>
                </c:pt>
                <c:pt idx="5106">
                  <c:v>0.85228099999949336</c:v>
                </c:pt>
                <c:pt idx="5107">
                  <c:v>0.85367000000405824</c:v>
                </c:pt>
                <c:pt idx="5108">
                  <c:v>0.85506000000168569</c:v>
                </c:pt>
                <c:pt idx="5109">
                  <c:v>0.85644999999931315</c:v>
                </c:pt>
                <c:pt idx="5110">
                  <c:v>0.85784000000421656</c:v>
                </c:pt>
                <c:pt idx="5111">
                  <c:v>0.85923000000184402</c:v>
                </c:pt>
                <c:pt idx="5112">
                  <c:v>0.8606190000064089</c:v>
                </c:pt>
                <c:pt idx="5113">
                  <c:v>0.86200900000403635</c:v>
                </c:pt>
                <c:pt idx="5114">
                  <c:v>0.86339900000166381</c:v>
                </c:pt>
                <c:pt idx="5115">
                  <c:v>0.86478800000622869</c:v>
                </c:pt>
                <c:pt idx="5116">
                  <c:v>0.86617800000385614</c:v>
                </c:pt>
                <c:pt idx="5117">
                  <c:v>0.86756700000114506</c:v>
                </c:pt>
                <c:pt idx="5118">
                  <c:v>0.86895700000604847</c:v>
                </c:pt>
                <c:pt idx="5119">
                  <c:v>0.87034600000333739</c:v>
                </c:pt>
                <c:pt idx="5120">
                  <c:v>0.87173600000096485</c:v>
                </c:pt>
                <c:pt idx="5121">
                  <c:v>0.87312500000552973</c:v>
                </c:pt>
                <c:pt idx="5122">
                  <c:v>0.87451500000315718</c:v>
                </c:pt>
                <c:pt idx="5123">
                  <c:v>0.8759040000004461</c:v>
                </c:pt>
                <c:pt idx="5124">
                  <c:v>0.87729400000534952</c:v>
                </c:pt>
                <c:pt idx="5125">
                  <c:v>0.87868300000263844</c:v>
                </c:pt>
                <c:pt idx="5126">
                  <c:v>0.88007300000026589</c:v>
                </c:pt>
                <c:pt idx="5127">
                  <c:v>0.88146200000483077</c:v>
                </c:pt>
                <c:pt idx="5128">
                  <c:v>0.88285200000245823</c:v>
                </c:pt>
                <c:pt idx="5129">
                  <c:v>0.88424200000008568</c:v>
                </c:pt>
                <c:pt idx="5130">
                  <c:v>0.88563100000465056</c:v>
                </c:pt>
                <c:pt idx="5131">
                  <c:v>0.88702100000227802</c:v>
                </c:pt>
                <c:pt idx="5132">
                  <c:v>0.88840999999956694</c:v>
                </c:pt>
                <c:pt idx="5133">
                  <c:v>0.88980000000447035</c:v>
                </c:pt>
                <c:pt idx="5134">
                  <c:v>0.89118900000175927</c:v>
                </c:pt>
                <c:pt idx="5135">
                  <c:v>0.89257899999938672</c:v>
                </c:pt>
                <c:pt idx="5136">
                  <c:v>0.89396900000429014</c:v>
                </c:pt>
                <c:pt idx="5137">
                  <c:v>0.89535800000157906</c:v>
                </c:pt>
                <c:pt idx="5138">
                  <c:v>0.89674800000648247</c:v>
                </c:pt>
                <c:pt idx="5139">
                  <c:v>0.89813700000377139</c:v>
                </c:pt>
                <c:pt idx="5140">
                  <c:v>0.89952600000106031</c:v>
                </c:pt>
                <c:pt idx="5141">
                  <c:v>0.90091600000596372</c:v>
                </c:pt>
                <c:pt idx="5142">
                  <c:v>0.90230500000325264</c:v>
                </c:pt>
                <c:pt idx="5143">
                  <c:v>0.9036950000008801</c:v>
                </c:pt>
                <c:pt idx="5144">
                  <c:v>0.90508500000578351</c:v>
                </c:pt>
                <c:pt idx="5145">
                  <c:v>0.90647400000307243</c:v>
                </c:pt>
                <c:pt idx="5146">
                  <c:v>0.90786400000069989</c:v>
                </c:pt>
                <c:pt idx="5147">
                  <c:v>0.90925300000526477</c:v>
                </c:pt>
                <c:pt idx="5148">
                  <c:v>0.91064300000289222</c:v>
                </c:pt>
                <c:pt idx="5149">
                  <c:v>0.91203200000018114</c:v>
                </c:pt>
                <c:pt idx="5150">
                  <c:v>0.91342200000508456</c:v>
                </c:pt>
                <c:pt idx="5151">
                  <c:v>0.91481100000237348</c:v>
                </c:pt>
                <c:pt idx="5152">
                  <c:v>0.91620100000000093</c:v>
                </c:pt>
                <c:pt idx="5153">
                  <c:v>0.91759000000456581</c:v>
                </c:pt>
                <c:pt idx="5154">
                  <c:v>0.91898000000219326</c:v>
                </c:pt>
                <c:pt idx="5155">
                  <c:v>0.92036899999948218</c:v>
                </c:pt>
                <c:pt idx="5156">
                  <c:v>0.9217590000043856</c:v>
                </c:pt>
                <c:pt idx="5157">
                  <c:v>0.92314800000167452</c:v>
                </c:pt>
                <c:pt idx="5158">
                  <c:v>0.92453799999930197</c:v>
                </c:pt>
                <c:pt idx="5159">
                  <c:v>0.92592700000386685</c:v>
                </c:pt>
                <c:pt idx="5160">
                  <c:v>0.92731700000149431</c:v>
                </c:pt>
                <c:pt idx="5161">
                  <c:v>0.92870600000605918</c:v>
                </c:pt>
                <c:pt idx="5162">
                  <c:v>0.93009600000368664</c:v>
                </c:pt>
                <c:pt idx="5163">
                  <c:v>0.93148500000097556</c:v>
                </c:pt>
                <c:pt idx="5164">
                  <c:v>0.93287500000587897</c:v>
                </c:pt>
                <c:pt idx="5165">
                  <c:v>0.93426400000316789</c:v>
                </c:pt>
                <c:pt idx="5166">
                  <c:v>0.93565400000079535</c:v>
                </c:pt>
                <c:pt idx="5167">
                  <c:v>0.93704300000536023</c:v>
                </c:pt>
                <c:pt idx="5168">
                  <c:v>0.93843300000298768</c:v>
                </c:pt>
                <c:pt idx="5169">
                  <c:v>0.9398220000002766</c:v>
                </c:pt>
                <c:pt idx="5170">
                  <c:v>0.94121200000518002</c:v>
                </c:pt>
                <c:pt idx="5171">
                  <c:v>0.94260100000246894</c:v>
                </c:pt>
                <c:pt idx="5172">
                  <c:v>0.94399100000009639</c:v>
                </c:pt>
                <c:pt idx="5173">
                  <c:v>0.94538000000466127</c:v>
                </c:pt>
                <c:pt idx="5174">
                  <c:v>0.94677000000228873</c:v>
                </c:pt>
                <c:pt idx="5175">
                  <c:v>0.94815899999957765</c:v>
                </c:pt>
                <c:pt idx="5176">
                  <c:v>0.94954900000448106</c:v>
                </c:pt>
                <c:pt idx="5177">
                  <c:v>0.95093800000176998</c:v>
                </c:pt>
                <c:pt idx="5178">
                  <c:v>0.95232799999939743</c:v>
                </c:pt>
                <c:pt idx="5179">
                  <c:v>0.95371800000430085</c:v>
                </c:pt>
                <c:pt idx="5180">
                  <c:v>0.95510700000158977</c:v>
                </c:pt>
                <c:pt idx="5181">
                  <c:v>0.95649700000649318</c:v>
                </c:pt>
                <c:pt idx="5182">
                  <c:v>0.9578860000037821</c:v>
                </c:pt>
                <c:pt idx="5183">
                  <c:v>0.95927600000140956</c:v>
                </c:pt>
                <c:pt idx="5184">
                  <c:v>0.96066500000597443</c:v>
                </c:pt>
                <c:pt idx="5185">
                  <c:v>0.96205500000360189</c:v>
                </c:pt>
                <c:pt idx="5186">
                  <c:v>0.96344400000089081</c:v>
                </c:pt>
                <c:pt idx="5187">
                  <c:v>0.96483400000579422</c:v>
                </c:pt>
                <c:pt idx="5188">
                  <c:v>0.96622400000342168</c:v>
                </c:pt>
                <c:pt idx="5189">
                  <c:v>0.9676130000007106</c:v>
                </c:pt>
                <c:pt idx="5190">
                  <c:v>0.96900300000561401</c:v>
                </c:pt>
                <c:pt idx="5191">
                  <c:v>0.97039200000290293</c:v>
                </c:pt>
                <c:pt idx="5192">
                  <c:v>0.97178200000053039</c:v>
                </c:pt>
                <c:pt idx="5193">
                  <c:v>0.97317100000509527</c:v>
                </c:pt>
                <c:pt idx="5194">
                  <c:v>0.97456100000272272</c:v>
                </c:pt>
                <c:pt idx="5195">
                  <c:v>0.97595000000001164</c:v>
                </c:pt>
                <c:pt idx="5196">
                  <c:v>0.97734000000491505</c:v>
                </c:pt>
                <c:pt idx="5197">
                  <c:v>0.97872900000220397</c:v>
                </c:pt>
                <c:pt idx="5198">
                  <c:v>0.98011899999983143</c:v>
                </c:pt>
                <c:pt idx="5199">
                  <c:v>0.98150800000439631</c:v>
                </c:pt>
                <c:pt idx="5200">
                  <c:v>0.98289800000202376</c:v>
                </c:pt>
                <c:pt idx="5201">
                  <c:v>0.98428699999931268</c:v>
                </c:pt>
                <c:pt idx="5202">
                  <c:v>0.9856770000042161</c:v>
                </c:pt>
                <c:pt idx="5203">
                  <c:v>0.98706600000150502</c:v>
                </c:pt>
                <c:pt idx="5204">
                  <c:v>0.98845600000640843</c:v>
                </c:pt>
                <c:pt idx="5205">
                  <c:v>0.98984500000369735</c:v>
                </c:pt>
                <c:pt idx="5206">
                  <c:v>0.99123500000132481</c:v>
                </c:pt>
                <c:pt idx="5207">
                  <c:v>0.99262400000588968</c:v>
                </c:pt>
                <c:pt idx="5208">
                  <c:v>0.99401400000351714</c:v>
                </c:pt>
                <c:pt idx="5209">
                  <c:v>0.9954040000011446</c:v>
                </c:pt>
                <c:pt idx="5210">
                  <c:v>0.99679300000570947</c:v>
                </c:pt>
                <c:pt idx="5211">
                  <c:v>0.99818200000299839</c:v>
                </c:pt>
                <c:pt idx="5212">
                  <c:v>0.99957200000062585</c:v>
                </c:pt>
                <c:pt idx="5213">
                  <c:v>1.0009610000051907</c:v>
                </c:pt>
                <c:pt idx="5214">
                  <c:v>1.0023510000028182</c:v>
                </c:pt>
                <c:pt idx="5215">
                  <c:v>1.0037400000001071</c:v>
                </c:pt>
                <c:pt idx="5216">
                  <c:v>1.0051300000050105</c:v>
                </c:pt>
                <c:pt idx="5217">
                  <c:v>1.006520000002638</c:v>
                </c:pt>
                <c:pt idx="5218">
                  <c:v>1.0079089999999269</c:v>
                </c:pt>
                <c:pt idx="5219">
                  <c:v>1.0092990000048303</c:v>
                </c:pt>
                <c:pt idx="5220">
                  <c:v>1.0106880000021192</c:v>
                </c:pt>
                <c:pt idx="5221">
                  <c:v>1.0120779999997467</c:v>
                </c:pt>
                <c:pt idx="5222">
                  <c:v>1.0134670000043116</c:v>
                </c:pt>
                <c:pt idx="5223">
                  <c:v>1.014857000001939</c:v>
                </c:pt>
                <c:pt idx="5224">
                  <c:v>1.0162460000065039</c:v>
                </c:pt>
                <c:pt idx="5225">
                  <c:v>1.0176360000041313</c:v>
                </c:pt>
                <c:pt idx="5226">
                  <c:v>1.0190250000014203</c:v>
                </c:pt>
                <c:pt idx="5227">
                  <c:v>1.0204150000063237</c:v>
                </c:pt>
                <c:pt idx="5228">
                  <c:v>1.0218040000036126</c:v>
                </c:pt>
                <c:pt idx="5229">
                  <c:v>1.0231940000012401</c:v>
                </c:pt>
                <c:pt idx="5230">
                  <c:v>1.0245830000058049</c:v>
                </c:pt>
                <c:pt idx="5231">
                  <c:v>1.0259730000034324</c:v>
                </c:pt>
                <c:pt idx="5232">
                  <c:v>1.0273620000007213</c:v>
                </c:pt>
                <c:pt idx="5233">
                  <c:v>1.0287520000056247</c:v>
                </c:pt>
                <c:pt idx="5234">
                  <c:v>1.0301410000029136</c:v>
                </c:pt>
                <c:pt idx="5235">
                  <c:v>1.0315310000005411</c:v>
                </c:pt>
                <c:pt idx="5236">
                  <c:v>1.032920000005106</c:v>
                </c:pt>
                <c:pt idx="5237">
                  <c:v>1.0343100000027334</c:v>
                </c:pt>
                <c:pt idx="5238">
                  <c:v>1.0356990000000224</c:v>
                </c:pt>
                <c:pt idx="5239">
                  <c:v>1.0370890000049258</c:v>
                </c:pt>
                <c:pt idx="5240">
                  <c:v>1.0384790000025532</c:v>
                </c:pt>
                <c:pt idx="5241">
                  <c:v>1.0398679999998421</c:v>
                </c:pt>
                <c:pt idx="5242">
                  <c:v>1.0412580000047456</c:v>
                </c:pt>
                <c:pt idx="5243">
                  <c:v>1.042648000002373</c:v>
                </c:pt>
                <c:pt idx="5244">
                  <c:v>1.0440369999996619</c:v>
                </c:pt>
                <c:pt idx="5245">
                  <c:v>1.0454270000045653</c:v>
                </c:pt>
                <c:pt idx="5246">
                  <c:v>1.0468160000018543</c:v>
                </c:pt>
                <c:pt idx="5247">
                  <c:v>1.0482059999994817</c:v>
                </c:pt>
                <c:pt idx="5248">
                  <c:v>1.0495960000043851</c:v>
                </c:pt>
                <c:pt idx="5249">
                  <c:v>1.0509860000020126</c:v>
                </c:pt>
                <c:pt idx="5250">
                  <c:v>1.05237599999964</c:v>
                </c:pt>
                <c:pt idx="5251">
                  <c:v>1.0537660000045435</c:v>
                </c:pt>
                <c:pt idx="5252">
                  <c:v>1.0551560000021709</c:v>
                </c:pt>
                <c:pt idx="5253">
                  <c:v>1.0565449999994598</c:v>
                </c:pt>
                <c:pt idx="5254">
                  <c:v>1.0579360000047018</c:v>
                </c:pt>
                <c:pt idx="5255">
                  <c:v>1.0593260000023292</c:v>
                </c:pt>
                <c:pt idx="5256">
                  <c:v>1.0607149999996182</c:v>
                </c:pt>
                <c:pt idx="5257">
                  <c:v>1.0621050000045216</c:v>
                </c:pt>
                <c:pt idx="5258">
                  <c:v>1.063495000002149</c:v>
                </c:pt>
                <c:pt idx="5259">
                  <c:v>1.0648849999997765</c:v>
                </c:pt>
                <c:pt idx="5260">
                  <c:v>1.0662740000043414</c:v>
                </c:pt>
                <c:pt idx="5261">
                  <c:v>1.0676640000019688</c:v>
                </c:pt>
                <c:pt idx="5262">
                  <c:v>1.0690539999995963</c:v>
                </c:pt>
                <c:pt idx="5263">
                  <c:v>1.0704430000041611</c:v>
                </c:pt>
                <c:pt idx="5264">
                  <c:v>1.0718330000017886</c:v>
                </c:pt>
                <c:pt idx="5265">
                  <c:v>1.0732220000063535</c:v>
                </c:pt>
                <c:pt idx="5266">
                  <c:v>1.0746120000039809</c:v>
                </c:pt>
                <c:pt idx="5267">
                  <c:v>1.0760010000012699</c:v>
                </c:pt>
                <c:pt idx="5268">
                  <c:v>1.0773910000061733</c:v>
                </c:pt>
                <c:pt idx="5269">
                  <c:v>1.0787800000034622</c:v>
                </c:pt>
                <c:pt idx="5270">
                  <c:v>1.0801700000010896</c:v>
                </c:pt>
                <c:pt idx="5271">
                  <c:v>1.0815590000056545</c:v>
                </c:pt>
                <c:pt idx="5272">
                  <c:v>1.082949000003282</c:v>
                </c:pt>
                <c:pt idx="5273">
                  <c:v>1.0843380000005709</c:v>
                </c:pt>
                <c:pt idx="5274">
                  <c:v>1.0857280000054743</c:v>
                </c:pt>
                <c:pt idx="5275">
                  <c:v>1.0871170000027632</c:v>
                </c:pt>
                <c:pt idx="5276">
                  <c:v>1.0885070000003907</c:v>
                </c:pt>
                <c:pt idx="5277">
                  <c:v>1.0898960000049556</c:v>
                </c:pt>
                <c:pt idx="5278">
                  <c:v>1.091286000002583</c:v>
                </c:pt>
                <c:pt idx="5279">
                  <c:v>1.0926749999998719</c:v>
                </c:pt>
                <c:pt idx="5280">
                  <c:v>1.0940650000047754</c:v>
                </c:pt>
                <c:pt idx="5281">
                  <c:v>1.0954550000024028</c:v>
                </c:pt>
                <c:pt idx="5282">
                  <c:v>1.0968460000003688</c:v>
                </c:pt>
                <c:pt idx="5283">
                  <c:v>1.0982360000052722</c:v>
                </c:pt>
                <c:pt idx="5284">
                  <c:v>1.0996260000028997</c:v>
                </c:pt>
                <c:pt idx="5285">
                  <c:v>1.1010160000005271</c:v>
                </c:pt>
                <c:pt idx="5286">
                  <c:v>1.1024060000054305</c:v>
                </c:pt>
                <c:pt idx="5287">
                  <c:v>1.103796000003058</c:v>
                </c:pt>
                <c:pt idx="5288">
                  <c:v>1.105187000001024</c:v>
                </c:pt>
                <c:pt idx="5289">
                  <c:v>1.1065770000059274</c:v>
                </c:pt>
                <c:pt idx="5290">
                  <c:v>1.1079670000035549</c:v>
                </c:pt>
                <c:pt idx="5291">
                  <c:v>1.1093570000011823</c:v>
                </c:pt>
                <c:pt idx="5292">
                  <c:v>1.1107480000064243</c:v>
                </c:pt>
                <c:pt idx="5293">
                  <c:v>1.1121380000040517</c:v>
                </c:pt>
                <c:pt idx="5294">
                  <c:v>1.1135300000023562</c:v>
                </c:pt>
                <c:pt idx="5295">
                  <c:v>1.1149199999999837</c:v>
                </c:pt>
                <c:pt idx="5296">
                  <c:v>1.1163100000048871</c:v>
                </c:pt>
                <c:pt idx="5297">
                  <c:v>1.1177010000028531</c:v>
                </c:pt>
                <c:pt idx="5298">
                  <c:v>1.1190910000004806</c:v>
                </c:pt>
                <c:pt idx="5299">
                  <c:v>1.120481000005384</c:v>
                </c:pt>
                <c:pt idx="5300">
                  <c:v>1.12187200000335</c:v>
                </c:pt>
                <c:pt idx="5301">
                  <c:v>1.123263000001316</c:v>
                </c:pt>
                <c:pt idx="5302">
                  <c:v>1.1246520000058808</c:v>
                </c:pt>
                <c:pt idx="5303">
                  <c:v>1.1260430000038468</c:v>
                </c:pt>
                <c:pt idx="5304">
                  <c:v>1.1274320000011357</c:v>
                </c:pt>
                <c:pt idx="5305">
                  <c:v>1.1288220000060392</c:v>
                </c:pt>
                <c:pt idx="5306">
                  <c:v>1.1302120000036666</c:v>
                </c:pt>
                <c:pt idx="5307">
                  <c:v>1.1316020000012941</c:v>
                </c:pt>
                <c:pt idx="5308">
                  <c:v>1.132991000005859</c:v>
                </c:pt>
                <c:pt idx="5309">
                  <c:v>1.1343820000038249</c:v>
                </c:pt>
                <c:pt idx="5310">
                  <c:v>1.1357780000034836</c:v>
                </c:pt>
                <c:pt idx="5311">
                  <c:v>1.1371680000011111</c:v>
                </c:pt>
                <c:pt idx="5312">
                  <c:v>1.1385580000060145</c:v>
                </c:pt>
                <c:pt idx="5313">
                  <c:v>1.139950000004319</c:v>
                </c:pt>
                <c:pt idx="5314">
                  <c:v>1.1413420000026235</c:v>
                </c:pt>
                <c:pt idx="5315">
                  <c:v>1.1427350000012666</c:v>
                </c:pt>
                <c:pt idx="5316">
                  <c:v>1.1441269999995711</c:v>
                </c:pt>
                <c:pt idx="5317">
                  <c:v>1.1455190000051516</c:v>
                </c:pt>
                <c:pt idx="5318">
                  <c:v>1.1469100000031176</c:v>
                </c:pt>
                <c:pt idx="5319">
                  <c:v>1.1483020000014221</c:v>
                </c:pt>
                <c:pt idx="5320">
                  <c:v>1.1496929999993881</c:v>
                </c:pt>
                <c:pt idx="5321">
                  <c:v>1.1510850000049686</c:v>
                </c:pt>
                <c:pt idx="5322">
                  <c:v>1.1524780000036117</c:v>
                </c:pt>
                <c:pt idx="5323">
                  <c:v>1.1538720000025933</c:v>
                </c:pt>
                <c:pt idx="5324">
                  <c:v>1.1552620000002207</c:v>
                </c:pt>
                <c:pt idx="5325">
                  <c:v>1.1566520000051241</c:v>
                </c:pt>
                <c:pt idx="5326">
                  <c:v>1.1580430000030901</c:v>
                </c:pt>
                <c:pt idx="5327">
                  <c:v>1.1594330000007176</c:v>
                </c:pt>
                <c:pt idx="5328">
                  <c:v>1.1608240000059595</c:v>
                </c:pt>
                <c:pt idx="5329">
                  <c:v>1.1622150000039255</c:v>
                </c:pt>
                <c:pt idx="5330">
                  <c:v>1.163605000001553</c:v>
                </c:pt>
                <c:pt idx="5331">
                  <c:v>1.1649950000064564</c:v>
                </c:pt>
                <c:pt idx="5332">
                  <c:v>1.1663860000044224</c:v>
                </c:pt>
                <c:pt idx="5333">
                  <c:v>1.1677780000027269</c:v>
                </c:pt>
                <c:pt idx="5334">
                  <c:v>1.1691690000006929</c:v>
                </c:pt>
                <c:pt idx="5335">
                  <c:v>1.1705590000055963</c:v>
                </c:pt>
                <c:pt idx="5336">
                  <c:v>1.1719490000032238</c:v>
                </c:pt>
                <c:pt idx="5337">
                  <c:v>1.1733400000011898</c:v>
                </c:pt>
                <c:pt idx="5338">
                  <c:v>1.1747300000060932</c:v>
                </c:pt>
                <c:pt idx="5339">
                  <c:v>1.1761240000050748</c:v>
                </c:pt>
                <c:pt idx="5340">
                  <c:v>1.1775160000033793</c:v>
                </c:pt>
                <c:pt idx="5341">
                  <c:v>1.1789060000010068</c:v>
                </c:pt>
                <c:pt idx="5342">
                  <c:v>1.1802989999996498</c:v>
                </c:pt>
                <c:pt idx="5343">
                  <c:v>1.1816920000055688</c:v>
                </c:pt>
                <c:pt idx="5344">
                  <c:v>1.1830830000035348</c:v>
                </c:pt>
                <c:pt idx="5345">
                  <c:v>1.1844740000015008</c:v>
                </c:pt>
                <c:pt idx="5346">
                  <c:v>1.1858700000011595</c:v>
                </c:pt>
                <c:pt idx="5347">
                  <c:v>1.187261999999464</c:v>
                </c:pt>
                <c:pt idx="5348">
                  <c:v>1.188653000004706</c:v>
                </c:pt>
                <c:pt idx="5349">
                  <c:v>1.1900450000030105</c:v>
                </c:pt>
                <c:pt idx="5350">
                  <c:v>1.191437000001315</c:v>
                </c:pt>
                <c:pt idx="5351">
                  <c:v>1.1928289999996196</c:v>
                </c:pt>
                <c:pt idx="5352">
                  <c:v>1.1942200000048615</c:v>
                </c:pt>
                <c:pt idx="5353">
                  <c:v>1.1956130000035046</c:v>
                </c:pt>
                <c:pt idx="5354">
                  <c:v>1.197003000001132</c:v>
                </c:pt>
                <c:pt idx="5355">
                  <c:v>1.1983970000001136</c:v>
                </c:pt>
                <c:pt idx="5356">
                  <c:v>1.199787000005017</c:v>
                </c:pt>
                <c:pt idx="5357">
                  <c:v>1.201178000002983</c:v>
                </c:pt>
                <c:pt idx="5358">
                  <c:v>1.2025680000006105</c:v>
                </c:pt>
                <c:pt idx="5359">
                  <c:v>1.2039580000055139</c:v>
                </c:pt>
                <c:pt idx="5360">
                  <c:v>1.2053490000034799</c:v>
                </c:pt>
                <c:pt idx="5361">
                  <c:v>1.2067400000014459</c:v>
                </c:pt>
                <c:pt idx="5362">
                  <c:v>1.2081309999994119</c:v>
                </c:pt>
                <c:pt idx="5363">
                  <c:v>1.2095210000043153</c:v>
                </c:pt>
                <c:pt idx="5364">
                  <c:v>1.2109120000022813</c:v>
                </c:pt>
                <c:pt idx="5365">
                  <c:v>1.2123030000002473</c:v>
                </c:pt>
                <c:pt idx="5366">
                  <c:v>1.2136930000051507</c:v>
                </c:pt>
                <c:pt idx="5367">
                  <c:v>1.2150830000027781</c:v>
                </c:pt>
                <c:pt idx="5368">
                  <c:v>1.2164740000007441</c:v>
                </c:pt>
                <c:pt idx="5369">
                  <c:v>1.2178669999993872</c:v>
                </c:pt>
                <c:pt idx="5370">
                  <c:v>1.2192580000046291</c:v>
                </c:pt>
                <c:pt idx="5371">
                  <c:v>1.2206480000022566</c:v>
                </c:pt>
                <c:pt idx="5372">
                  <c:v>1.2220379999998841</c:v>
                </c:pt>
                <c:pt idx="5373">
                  <c:v>1.2234320000061416</c:v>
                </c:pt>
                <c:pt idx="5374">
                  <c:v>1.2248230000041076</c:v>
                </c:pt>
                <c:pt idx="5375">
                  <c:v>1.2262140000020736</c:v>
                </c:pt>
                <c:pt idx="5376">
                  <c:v>1.2276050000000396</c:v>
                </c:pt>
                <c:pt idx="5377">
                  <c:v>1.228995000004943</c:v>
                </c:pt>
                <c:pt idx="5378">
                  <c:v>1.2303850000025705</c:v>
                </c:pt>
                <c:pt idx="5379">
                  <c:v>1.231777000000875</c:v>
                </c:pt>
                <c:pt idx="5380">
                  <c:v>1.2331670000057784</c:v>
                </c:pt>
                <c:pt idx="5381">
                  <c:v>1.2345580000037444</c:v>
                </c:pt>
                <c:pt idx="5382">
                  <c:v>1.2359490000017104</c:v>
                </c:pt>
                <c:pt idx="5383">
                  <c:v>1.2373389999993378</c:v>
                </c:pt>
                <c:pt idx="5384">
                  <c:v>1.2387310000049183</c:v>
                </c:pt>
                <c:pt idx="5385">
                  <c:v>1.2401230000032228</c:v>
                </c:pt>
                <c:pt idx="5386">
                  <c:v>1.2415130000008503</c:v>
                </c:pt>
                <c:pt idx="5387">
                  <c:v>1.2429040000060922</c:v>
                </c:pt>
                <c:pt idx="5388">
                  <c:v>1.2442950000040582</c:v>
                </c:pt>
                <c:pt idx="5389">
                  <c:v>1.2456850000016857</c:v>
                </c:pt>
                <c:pt idx="5390">
                  <c:v>1.2470759999996517</c:v>
                </c:pt>
                <c:pt idx="5391">
                  <c:v>1.2484660000045551</c:v>
                </c:pt>
                <c:pt idx="5392">
                  <c:v>1.2498560000021826</c:v>
                </c:pt>
                <c:pt idx="5393">
                  <c:v>1.2512470000001485</c:v>
                </c:pt>
                <c:pt idx="5394">
                  <c:v>1.2526380000053905</c:v>
                </c:pt>
                <c:pt idx="5395">
                  <c:v>1.254028000003018</c:v>
                </c:pt>
                <c:pt idx="5396">
                  <c:v>1.2554180000006454</c:v>
                </c:pt>
                <c:pt idx="5397">
                  <c:v>1.2568090000058874</c:v>
                </c:pt>
                <c:pt idx="5398">
                  <c:v>1.2581990000035148</c:v>
                </c:pt>
                <c:pt idx="5399">
                  <c:v>1.2595910000018193</c:v>
                </c:pt>
                <c:pt idx="5400">
                  <c:v>1.2609809999994468</c:v>
                </c:pt>
                <c:pt idx="5401">
                  <c:v>1.2623710000043502</c:v>
                </c:pt>
                <c:pt idx="5402">
                  <c:v>1.2637650000033318</c:v>
                </c:pt>
                <c:pt idx="5403">
                  <c:v>1.2651550000009593</c:v>
                </c:pt>
                <c:pt idx="5404">
                  <c:v>1.2665479999996023</c:v>
                </c:pt>
                <c:pt idx="5405">
                  <c:v>1.2679400000051828</c:v>
                </c:pt>
                <c:pt idx="5406">
                  <c:v>1.2693300000028103</c:v>
                </c:pt>
                <c:pt idx="5407">
                  <c:v>1.2707210000007763</c:v>
                </c:pt>
                <c:pt idx="5408">
                  <c:v>1.2721110000056797</c:v>
                </c:pt>
                <c:pt idx="5409">
                  <c:v>1.2735010000033071</c:v>
                </c:pt>
                <c:pt idx="5410">
                  <c:v>1.274890000000596</c:v>
                </c:pt>
                <c:pt idx="5411">
                  <c:v>1.276281000005838</c:v>
                </c:pt>
                <c:pt idx="5412">
                  <c:v>1.2776710000034655</c:v>
                </c:pt>
                <c:pt idx="5413">
                  <c:v>1.2790610000010929</c:v>
                </c:pt>
                <c:pt idx="5414">
                  <c:v>1.2804500000056578</c:v>
                </c:pt>
                <c:pt idx="5415">
                  <c:v>1.2818400000032852</c:v>
                </c:pt>
                <c:pt idx="5416">
                  <c:v>1.2832300000009127</c:v>
                </c:pt>
                <c:pt idx="5417">
                  <c:v>1.2846200000058161</c:v>
                </c:pt>
                <c:pt idx="5418">
                  <c:v>1.286009000003105</c:v>
                </c:pt>
                <c:pt idx="5419">
                  <c:v>1.2873990000007325</c:v>
                </c:pt>
                <c:pt idx="5420">
                  <c:v>1.2887890000056359</c:v>
                </c:pt>
                <c:pt idx="5421">
                  <c:v>1.2901780000029248</c:v>
                </c:pt>
                <c:pt idx="5422">
                  <c:v>1.2915680000005523</c:v>
                </c:pt>
                <c:pt idx="5423">
                  <c:v>1.2929580000054557</c:v>
                </c:pt>
                <c:pt idx="5424">
                  <c:v>1.2943470000027446</c:v>
                </c:pt>
                <c:pt idx="5425">
                  <c:v>1.2957370000003721</c:v>
                </c:pt>
                <c:pt idx="5426">
                  <c:v>1.2971270000052755</c:v>
                </c:pt>
                <c:pt idx="5427">
                  <c:v>1.2985160000025644</c:v>
                </c:pt>
                <c:pt idx="5428">
                  <c:v>1.2999060000001919</c:v>
                </c:pt>
                <c:pt idx="5429">
                  <c:v>1.3013000000064494</c:v>
                </c:pt>
                <c:pt idx="5430">
                  <c:v>1.3026910000044154</c:v>
                </c:pt>
                <c:pt idx="5431">
                  <c:v>1.3040830000027199</c:v>
                </c:pt>
                <c:pt idx="5432">
                  <c:v>1.3054730000003474</c:v>
                </c:pt>
                <c:pt idx="5433">
                  <c:v>1.3068640000055893</c:v>
                </c:pt>
                <c:pt idx="5434">
                  <c:v>1.3082550000035553</c:v>
                </c:pt>
                <c:pt idx="5435">
                  <c:v>1.3096450000011828</c:v>
                </c:pt>
                <c:pt idx="5436">
                  <c:v>1.3110340000057477</c:v>
                </c:pt>
                <c:pt idx="5437">
                  <c:v>1.3124250000037136</c:v>
                </c:pt>
                <c:pt idx="5438">
                  <c:v>1.3138150000013411</c:v>
                </c:pt>
                <c:pt idx="5439">
                  <c:v>1.315204000005906</c:v>
                </c:pt>
                <c:pt idx="5440">
                  <c:v>1.3165960000042105</c:v>
                </c:pt>
                <c:pt idx="5441">
                  <c:v>1.317986000001838</c:v>
                </c:pt>
                <c:pt idx="5442">
                  <c:v>1.3193750000064028</c:v>
                </c:pt>
                <c:pt idx="5443">
                  <c:v>1.3207660000043688</c:v>
                </c:pt>
                <c:pt idx="5444">
                  <c:v>1.3221560000019963</c:v>
                </c:pt>
                <c:pt idx="5445">
                  <c:v>1.3235469999999623</c:v>
                </c:pt>
                <c:pt idx="5446">
                  <c:v>1.3249360000045272</c:v>
                </c:pt>
                <c:pt idx="5447">
                  <c:v>1.3263260000021546</c:v>
                </c:pt>
                <c:pt idx="5448">
                  <c:v>1.3277159999997821</c:v>
                </c:pt>
                <c:pt idx="5449">
                  <c:v>1.3291060000046855</c:v>
                </c:pt>
                <c:pt idx="5450">
                  <c:v>1.3304950000019744</c:v>
                </c:pt>
                <c:pt idx="5451">
                  <c:v>1.3318849999996019</c:v>
                </c:pt>
                <c:pt idx="5452">
                  <c:v>1.3332750000045053</c:v>
                </c:pt>
                <c:pt idx="5453">
                  <c:v>1.3346650000021327</c:v>
                </c:pt>
                <c:pt idx="5454">
                  <c:v>1.3360539999994216</c:v>
                </c:pt>
                <c:pt idx="5455">
                  <c:v>1.3374440000043251</c:v>
                </c:pt>
                <c:pt idx="5456">
                  <c:v>1.3388340000019525</c:v>
                </c:pt>
                <c:pt idx="5457">
                  <c:v>1.34022399999958</c:v>
                </c:pt>
                <c:pt idx="5458">
                  <c:v>1.3416140000044834</c:v>
                </c:pt>
                <c:pt idx="5459">
                  <c:v>1.3430030000017723</c:v>
                </c:pt>
                <c:pt idx="5460">
                  <c:v>1.3443929999993998</c:v>
                </c:pt>
                <c:pt idx="5461">
                  <c:v>1.3457840000046417</c:v>
                </c:pt>
                <c:pt idx="5462">
                  <c:v>1.3471750000026077</c:v>
                </c:pt>
                <c:pt idx="5463">
                  <c:v>1.3485660000005737</c:v>
                </c:pt>
                <c:pt idx="5464">
                  <c:v>1.3499560000054771</c:v>
                </c:pt>
                <c:pt idx="5465">
                  <c:v>1.3513480000037816</c:v>
                </c:pt>
                <c:pt idx="5466">
                  <c:v>1.3527380000014091</c:v>
                </c:pt>
                <c:pt idx="5467">
                  <c:v>1.3541280000063125</c:v>
                </c:pt>
                <c:pt idx="5468">
                  <c:v>1.35551800000394</c:v>
                </c:pt>
                <c:pt idx="5469">
                  <c:v>1.3569080000015674</c:v>
                </c:pt>
                <c:pt idx="5470">
                  <c:v>1.3582980000064708</c:v>
                </c:pt>
                <c:pt idx="5471">
                  <c:v>1.3596870000037597</c:v>
                </c:pt>
                <c:pt idx="5472">
                  <c:v>1.3610770000013872</c:v>
                </c:pt>
                <c:pt idx="5473">
                  <c:v>1.3624660000059521</c:v>
                </c:pt>
                <c:pt idx="5474">
                  <c:v>1.3638560000035795</c:v>
                </c:pt>
                <c:pt idx="5475">
                  <c:v>1.3652450000008685</c:v>
                </c:pt>
                <c:pt idx="5476">
                  <c:v>1.3666350000057719</c:v>
                </c:pt>
                <c:pt idx="5477">
                  <c:v>1.3680240000030608</c:v>
                </c:pt>
                <c:pt idx="5478">
                  <c:v>1.3694140000006882</c:v>
                </c:pt>
                <c:pt idx="5479">
                  <c:v>1.3708030000052531</c:v>
                </c:pt>
                <c:pt idx="5480">
                  <c:v>1.3721930000028806</c:v>
                </c:pt>
                <c:pt idx="5481">
                  <c:v>1.3735820000001695</c:v>
                </c:pt>
                <c:pt idx="5482">
                  <c:v>1.3749720000050729</c:v>
                </c:pt>
                <c:pt idx="5483">
                  <c:v>1.3763610000023618</c:v>
                </c:pt>
                <c:pt idx="5484">
                  <c:v>1.3777509999999893</c:v>
                </c:pt>
                <c:pt idx="5485">
                  <c:v>1.3791410000048927</c:v>
                </c:pt>
                <c:pt idx="5486">
                  <c:v>1.3805300000021816</c:v>
                </c:pt>
                <c:pt idx="5487">
                  <c:v>1.3819199999998091</c:v>
                </c:pt>
                <c:pt idx="5488">
                  <c:v>1.383309000004374</c:v>
                </c:pt>
                <c:pt idx="5489">
                  <c:v>1.3846990000020014</c:v>
                </c:pt>
                <c:pt idx="5490">
                  <c:v>1.3860879999992903</c:v>
                </c:pt>
                <c:pt idx="5491">
                  <c:v>1.3874780000041937</c:v>
                </c:pt>
                <c:pt idx="5492">
                  <c:v>1.3888670000014827</c:v>
                </c:pt>
                <c:pt idx="5493">
                  <c:v>1.3902570000063861</c:v>
                </c:pt>
                <c:pt idx="5494">
                  <c:v>1.391646000003675</c:v>
                </c:pt>
                <c:pt idx="5495">
                  <c:v>1.3930360000013025</c:v>
                </c:pt>
                <c:pt idx="5496">
                  <c:v>1.3944250000058673</c:v>
                </c:pt>
                <c:pt idx="5497">
                  <c:v>1.3958150000034948</c:v>
                </c:pt>
                <c:pt idx="5498">
                  <c:v>1.3972040000007837</c:v>
                </c:pt>
                <c:pt idx="5499">
                  <c:v>1.3985940000056871</c:v>
                </c:pt>
                <c:pt idx="5500">
                  <c:v>1.399983000002976</c:v>
                </c:pt>
                <c:pt idx="5501">
                  <c:v>1.4013730000006035</c:v>
                </c:pt>
                <c:pt idx="5502">
                  <c:v>1.4027620000051684</c:v>
                </c:pt>
                <c:pt idx="5503">
                  <c:v>1.4041520000027958</c:v>
                </c:pt>
                <c:pt idx="5504">
                  <c:v>1.4055410000000848</c:v>
                </c:pt>
                <c:pt idx="5505">
                  <c:v>1.4069310000049882</c:v>
                </c:pt>
                <c:pt idx="5506">
                  <c:v>1.4083210000026156</c:v>
                </c:pt>
                <c:pt idx="5507">
                  <c:v>1.4097099999999045</c:v>
                </c:pt>
                <c:pt idx="5508">
                  <c:v>1.411100000004808</c:v>
                </c:pt>
                <c:pt idx="5509">
                  <c:v>1.4124890000020969</c:v>
                </c:pt>
                <c:pt idx="5510">
                  <c:v>1.4138789999997243</c:v>
                </c:pt>
                <c:pt idx="5511">
                  <c:v>1.4152680000042892</c:v>
                </c:pt>
                <c:pt idx="5512">
                  <c:v>1.4166580000019167</c:v>
                </c:pt>
                <c:pt idx="5513">
                  <c:v>1.4180470000064815</c:v>
                </c:pt>
                <c:pt idx="5514">
                  <c:v>1.419437000004109</c:v>
                </c:pt>
                <c:pt idx="5515">
                  <c:v>1.4208260000013979</c:v>
                </c:pt>
                <c:pt idx="5516">
                  <c:v>1.4222160000063013</c:v>
                </c:pt>
                <c:pt idx="5517">
                  <c:v>1.4236050000035902</c:v>
                </c:pt>
                <c:pt idx="5518">
                  <c:v>1.4249950000012177</c:v>
                </c:pt>
                <c:pt idx="5519">
                  <c:v>1.4263840000057826</c:v>
                </c:pt>
                <c:pt idx="5520">
                  <c:v>1.42777400000341</c:v>
                </c:pt>
                <c:pt idx="5521">
                  <c:v>1.429163000000699</c:v>
                </c:pt>
                <c:pt idx="5522">
                  <c:v>1.4305530000056024</c:v>
                </c:pt>
                <c:pt idx="5523">
                  <c:v>1.4319420000028913</c:v>
                </c:pt>
                <c:pt idx="5524">
                  <c:v>1.4333320000005187</c:v>
                </c:pt>
                <c:pt idx="5525">
                  <c:v>1.4347210000050836</c:v>
                </c:pt>
                <c:pt idx="5526">
                  <c:v>1.4361110000027111</c:v>
                </c:pt>
                <c:pt idx="5527">
                  <c:v>1.4375</c:v>
                </c:pt>
                <c:pt idx="5528">
                  <c:v>1.4388900000049034</c:v>
                </c:pt>
                <c:pt idx="5529">
                  <c:v>1.4402790000021923</c:v>
                </c:pt>
                <c:pt idx="5530">
                  <c:v>1.4416689999998198</c:v>
                </c:pt>
                <c:pt idx="5531">
                  <c:v>1.4430580000043847</c:v>
                </c:pt>
                <c:pt idx="5532">
                  <c:v>1.4444480000020121</c:v>
                </c:pt>
                <c:pt idx="5533">
                  <c:v>1.445836999999301</c:v>
                </c:pt>
                <c:pt idx="5534">
                  <c:v>1.4472270000042045</c:v>
                </c:pt>
                <c:pt idx="5535">
                  <c:v>1.4486160000014934</c:v>
                </c:pt>
                <c:pt idx="5536">
                  <c:v>1.4500060000063968</c:v>
                </c:pt>
                <c:pt idx="5537">
                  <c:v>1.4513950000036857</c:v>
                </c:pt>
                <c:pt idx="5538">
                  <c:v>1.4527850000013132</c:v>
                </c:pt>
                <c:pt idx="5539">
                  <c:v>1.454174000005878</c:v>
                </c:pt>
                <c:pt idx="5540">
                  <c:v>1.4555640000035055</c:v>
                </c:pt>
                <c:pt idx="5541">
                  <c:v>1.4569530000007944</c:v>
                </c:pt>
                <c:pt idx="5542">
                  <c:v>1.4583430000056978</c:v>
                </c:pt>
                <c:pt idx="5543">
                  <c:v>1.4597320000029868</c:v>
                </c:pt>
                <c:pt idx="5544">
                  <c:v>1.4611220000006142</c:v>
                </c:pt>
                <c:pt idx="5545">
                  <c:v>1.4625110000051791</c:v>
                </c:pt>
                <c:pt idx="5546">
                  <c:v>1.4639010000028065</c:v>
                </c:pt>
                <c:pt idx="5547">
                  <c:v>1.465291000000434</c:v>
                </c:pt>
                <c:pt idx="5548">
                  <c:v>1.4666800000049989</c:v>
                </c:pt>
                <c:pt idx="5549">
                  <c:v>1.4680700000026263</c:v>
                </c:pt>
                <c:pt idx="5550">
                  <c:v>1.4694589999999152</c:v>
                </c:pt>
                <c:pt idx="5551">
                  <c:v>1.4708490000048187</c:v>
                </c:pt>
                <c:pt idx="5552">
                  <c:v>1.4722380000021076</c:v>
                </c:pt>
                <c:pt idx="5553">
                  <c:v>1.473627999999735</c:v>
                </c:pt>
                <c:pt idx="5554">
                  <c:v>1.4750170000042999</c:v>
                </c:pt>
                <c:pt idx="5555">
                  <c:v>1.4764070000019274</c:v>
                </c:pt>
                <c:pt idx="5556">
                  <c:v>1.4777960000064922</c:v>
                </c:pt>
                <c:pt idx="5557">
                  <c:v>1.4791860000041197</c:v>
                </c:pt>
                <c:pt idx="5558">
                  <c:v>1.4805760000017472</c:v>
                </c:pt>
                <c:pt idx="5559">
                  <c:v>1.481965000006312</c:v>
                </c:pt>
                <c:pt idx="5560">
                  <c:v>1.4833550000039395</c:v>
                </c:pt>
                <c:pt idx="5561">
                  <c:v>1.4847440000012284</c:v>
                </c:pt>
                <c:pt idx="5562">
                  <c:v>1.4861340000061318</c:v>
                </c:pt>
                <c:pt idx="5563">
                  <c:v>1.4875230000034207</c:v>
                </c:pt>
                <c:pt idx="5564">
                  <c:v>1.4889130000010482</c:v>
                </c:pt>
                <c:pt idx="5565">
                  <c:v>1.4903020000056131</c:v>
                </c:pt>
                <c:pt idx="5566">
                  <c:v>1.4916920000032405</c:v>
                </c:pt>
                <c:pt idx="5567">
                  <c:v>1.493082000000868</c:v>
                </c:pt>
                <c:pt idx="5568">
                  <c:v>1.4944710000054329</c:v>
                </c:pt>
                <c:pt idx="5569">
                  <c:v>1.4958610000030603</c:v>
                </c:pt>
                <c:pt idx="5570">
                  <c:v>1.4972500000003492</c:v>
                </c:pt>
                <c:pt idx="5571">
                  <c:v>1.4986400000052527</c:v>
                </c:pt>
                <c:pt idx="5572">
                  <c:v>1.5000290000025416</c:v>
                </c:pt>
                <c:pt idx="5573">
                  <c:v>1.501419000000169</c:v>
                </c:pt>
                <c:pt idx="5574">
                  <c:v>1.5028080000047339</c:v>
                </c:pt>
                <c:pt idx="5575">
                  <c:v>1.5041980000023614</c:v>
                </c:pt>
                <c:pt idx="5576">
                  <c:v>1.5055869999996503</c:v>
                </c:pt>
                <c:pt idx="5577">
                  <c:v>1.5069770000045537</c:v>
                </c:pt>
                <c:pt idx="5578">
                  <c:v>1.5083670000021812</c:v>
                </c:pt>
                <c:pt idx="5579">
                  <c:v>1.5097569999998086</c:v>
                </c:pt>
                <c:pt idx="5580">
                  <c:v>1.5111460000043735</c:v>
                </c:pt>
                <c:pt idx="5581">
                  <c:v>1.5125360000020009</c:v>
                </c:pt>
                <c:pt idx="5582">
                  <c:v>1.5139249999992899</c:v>
                </c:pt>
                <c:pt idx="5583">
                  <c:v>1.5153150000041933</c:v>
                </c:pt>
                <c:pt idx="5584">
                  <c:v>1.5167040000014822</c:v>
                </c:pt>
                <c:pt idx="5585">
                  <c:v>1.5180940000063856</c:v>
                </c:pt>
                <c:pt idx="5586">
                  <c:v>1.5194830000036745</c:v>
                </c:pt>
                <c:pt idx="5587">
                  <c:v>1.520873000001302</c:v>
                </c:pt>
                <c:pt idx="5588">
                  <c:v>1.5222620000058669</c:v>
                </c:pt>
                <c:pt idx="5589">
                  <c:v>1.5236520000034943</c:v>
                </c:pt>
                <c:pt idx="5590">
                  <c:v>1.5250410000007832</c:v>
                </c:pt>
                <c:pt idx="5591">
                  <c:v>1.5264310000056867</c:v>
                </c:pt>
                <c:pt idx="5592">
                  <c:v>1.5278210000033141</c:v>
                </c:pt>
                <c:pt idx="5593">
                  <c:v>1.529210000000603</c:v>
                </c:pt>
                <c:pt idx="5594">
                  <c:v>1.5306000000055064</c:v>
                </c:pt>
                <c:pt idx="5595">
                  <c:v>1.5319890000027954</c:v>
                </c:pt>
                <c:pt idx="5596">
                  <c:v>1.5333790000004228</c:v>
                </c:pt>
                <c:pt idx="5597">
                  <c:v>1.5347680000049877</c:v>
                </c:pt>
                <c:pt idx="5598">
                  <c:v>1.5361580000026152</c:v>
                </c:pt>
                <c:pt idx="5599">
                  <c:v>1.5375469999999041</c:v>
                </c:pt>
                <c:pt idx="5600">
                  <c:v>1.5389370000048075</c:v>
                </c:pt>
                <c:pt idx="5601">
                  <c:v>1.5403260000020964</c:v>
                </c:pt>
                <c:pt idx="5602">
                  <c:v>1.5417159999997239</c:v>
                </c:pt>
                <c:pt idx="5603">
                  <c:v>1.5431050000042887</c:v>
                </c:pt>
                <c:pt idx="5604">
                  <c:v>1.5444950000019162</c:v>
                </c:pt>
                <c:pt idx="5605">
                  <c:v>1.5458840000064811</c:v>
                </c:pt>
                <c:pt idx="5606">
                  <c:v>1.5472740000041085</c:v>
                </c:pt>
                <c:pt idx="5607">
                  <c:v>1.5486630000013974</c:v>
                </c:pt>
                <c:pt idx="5608">
                  <c:v>1.5500530000063009</c:v>
                </c:pt>
                <c:pt idx="5609">
                  <c:v>1.5514420000035898</c:v>
                </c:pt>
                <c:pt idx="5610">
                  <c:v>1.5528320000012172</c:v>
                </c:pt>
                <c:pt idx="5611">
                  <c:v>1.5542210000057821</c:v>
                </c:pt>
                <c:pt idx="5612">
                  <c:v>1.5556110000034096</c:v>
                </c:pt>
                <c:pt idx="5613">
                  <c:v>1.5570000000006985</c:v>
                </c:pt>
                <c:pt idx="5614">
                  <c:v>1.5583900000056019</c:v>
                </c:pt>
                <c:pt idx="5615">
                  <c:v>1.5597790000028908</c:v>
                </c:pt>
                <c:pt idx="5616">
                  <c:v>1.5611690000005183</c:v>
                </c:pt>
                <c:pt idx="5617">
                  <c:v>1.5625580000050832</c:v>
                </c:pt>
                <c:pt idx="5618">
                  <c:v>1.5639480000027106</c:v>
                </c:pt>
                <c:pt idx="5619">
                  <c:v>1.5653380000003381</c:v>
                </c:pt>
                <c:pt idx="5620">
                  <c:v>1.5667270000049029</c:v>
                </c:pt>
                <c:pt idx="5621">
                  <c:v>1.5681170000025304</c:v>
                </c:pt>
                <c:pt idx="5622">
                  <c:v>1.5695059999998193</c:v>
                </c:pt>
                <c:pt idx="5623">
                  <c:v>1.5708960000047227</c:v>
                </c:pt>
                <c:pt idx="5624">
                  <c:v>1.5722850000020117</c:v>
                </c:pt>
                <c:pt idx="5625">
                  <c:v>1.5736749999996391</c:v>
                </c:pt>
                <c:pt idx="5626">
                  <c:v>1.575064000004204</c:v>
                </c:pt>
                <c:pt idx="5627">
                  <c:v>1.5764540000018314</c:v>
                </c:pt>
                <c:pt idx="5628">
                  <c:v>1.5778430000063963</c:v>
                </c:pt>
                <c:pt idx="5629">
                  <c:v>1.5792330000040238</c:v>
                </c:pt>
                <c:pt idx="5630">
                  <c:v>1.5806220000013127</c:v>
                </c:pt>
                <c:pt idx="5631">
                  <c:v>1.5820120000062161</c:v>
                </c:pt>
                <c:pt idx="5632">
                  <c:v>1.583401000003505</c:v>
                </c:pt>
                <c:pt idx="5633">
                  <c:v>1.5847910000011325</c:v>
                </c:pt>
                <c:pt idx="5634">
                  <c:v>1.5861800000056974</c:v>
                </c:pt>
                <c:pt idx="5635">
                  <c:v>1.5875700000033248</c:v>
                </c:pt>
                <c:pt idx="5636">
                  <c:v>1.5889590000006137</c:v>
                </c:pt>
                <c:pt idx="5637">
                  <c:v>1.5903490000055172</c:v>
                </c:pt>
                <c:pt idx="5638">
                  <c:v>1.5917380000028061</c:v>
                </c:pt>
                <c:pt idx="5639">
                  <c:v>1.5931280000004335</c:v>
                </c:pt>
                <c:pt idx="5640">
                  <c:v>1.5945170000049984</c:v>
                </c:pt>
                <c:pt idx="5641">
                  <c:v>1.5959070000026259</c:v>
                </c:pt>
                <c:pt idx="5642">
                  <c:v>1.5972959999999148</c:v>
                </c:pt>
                <c:pt idx="5643">
                  <c:v>1.5986860000048182</c:v>
                </c:pt>
                <c:pt idx="5644">
                  <c:v>1.6000750000021071</c:v>
                </c:pt>
                <c:pt idx="5645">
                  <c:v>1.6014649999997346</c:v>
                </c:pt>
                <c:pt idx="5646">
                  <c:v>1.6028540000042995</c:v>
                </c:pt>
                <c:pt idx="5647">
                  <c:v>1.6042440000019269</c:v>
                </c:pt>
                <c:pt idx="5648">
                  <c:v>1.6056330000064918</c:v>
                </c:pt>
                <c:pt idx="5649">
                  <c:v>1.6070230000041192</c:v>
                </c:pt>
                <c:pt idx="5650">
                  <c:v>1.6084120000014082</c:v>
                </c:pt>
                <c:pt idx="5651">
                  <c:v>1.6098020000063116</c:v>
                </c:pt>
                <c:pt idx="5652">
                  <c:v>1.6111910000036005</c:v>
                </c:pt>
                <c:pt idx="5653">
                  <c:v>1.6125810000012279</c:v>
                </c:pt>
                <c:pt idx="5654">
                  <c:v>1.6139710000061314</c:v>
                </c:pt>
                <c:pt idx="5655">
                  <c:v>1.6153610000037588</c:v>
                </c:pt>
                <c:pt idx="5656">
                  <c:v>1.6167500000010477</c:v>
                </c:pt>
                <c:pt idx="5657">
                  <c:v>1.6181400000059512</c:v>
                </c:pt>
                <c:pt idx="5658">
                  <c:v>1.6195300000035786</c:v>
                </c:pt>
                <c:pt idx="5659">
                  <c:v>1.6209190000008675</c:v>
                </c:pt>
                <c:pt idx="5660">
                  <c:v>1.6223090000057709</c:v>
                </c:pt>
                <c:pt idx="5661">
                  <c:v>1.6236990000033984</c:v>
                </c:pt>
                <c:pt idx="5662">
                  <c:v>1.6250880000006873</c:v>
                </c:pt>
                <c:pt idx="5663">
                  <c:v>1.6264780000055907</c:v>
                </c:pt>
                <c:pt idx="5664">
                  <c:v>1.6278670000028796</c:v>
                </c:pt>
                <c:pt idx="5665">
                  <c:v>1.6292570000005071</c:v>
                </c:pt>
                <c:pt idx="5666">
                  <c:v>1.630646000005072</c:v>
                </c:pt>
                <c:pt idx="5667">
                  <c:v>1.6320360000026994</c:v>
                </c:pt>
                <c:pt idx="5668">
                  <c:v>1.6334249999999884</c:v>
                </c:pt>
                <c:pt idx="5669">
                  <c:v>1.6348150000048918</c:v>
                </c:pt>
                <c:pt idx="5670">
                  <c:v>1.6362040000021807</c:v>
                </c:pt>
                <c:pt idx="5671">
                  <c:v>1.6375950000001467</c:v>
                </c:pt>
                <c:pt idx="5672">
                  <c:v>1.6389850000050501</c:v>
                </c:pt>
                <c:pt idx="5673">
                  <c:v>1.640374000002339</c:v>
                </c:pt>
                <c:pt idx="5674">
                  <c:v>1.6417629999996279</c:v>
                </c:pt>
                <c:pt idx="5675">
                  <c:v>1.6431530000045313</c:v>
                </c:pt>
                <c:pt idx="5676">
                  <c:v>1.6445420000018203</c:v>
                </c:pt>
                <c:pt idx="5677">
                  <c:v>1.6459319999994477</c:v>
                </c:pt>
                <c:pt idx="5678">
                  <c:v>1.6473210000040126</c:v>
                </c:pt>
                <c:pt idx="5679">
                  <c:v>1.6487110000016401</c:v>
                </c:pt>
                <c:pt idx="5680">
                  <c:v>1.6501010000065435</c:v>
                </c:pt>
                <c:pt idx="5681">
                  <c:v>1.6514900000038324</c:v>
                </c:pt>
                <c:pt idx="5682">
                  <c:v>1.6528800000014598</c:v>
                </c:pt>
                <c:pt idx="5683">
                  <c:v>1.6542690000060247</c:v>
                </c:pt>
                <c:pt idx="5684">
                  <c:v>1.6556590000036522</c:v>
                </c:pt>
                <c:pt idx="5685">
                  <c:v>1.6570480000009411</c:v>
                </c:pt>
                <c:pt idx="5686">
                  <c:v>1.6584380000058445</c:v>
                </c:pt>
                <c:pt idx="5687">
                  <c:v>1.6598270000031334</c:v>
                </c:pt>
                <c:pt idx="5688">
                  <c:v>1.6612170000007609</c:v>
                </c:pt>
                <c:pt idx="5689">
                  <c:v>1.6626060000053258</c:v>
                </c:pt>
                <c:pt idx="5690">
                  <c:v>1.6639960000029532</c:v>
                </c:pt>
                <c:pt idx="5691">
                  <c:v>1.6653850000002421</c:v>
                </c:pt>
                <c:pt idx="5692">
                  <c:v>1.6667750000051456</c:v>
                </c:pt>
                <c:pt idx="5693">
                  <c:v>1.6681640000024345</c:v>
                </c:pt>
                <c:pt idx="5694">
                  <c:v>1.6695540000000619</c:v>
                </c:pt>
                <c:pt idx="5695">
                  <c:v>1.6709430000046268</c:v>
                </c:pt>
                <c:pt idx="5696">
                  <c:v>1.6723330000022543</c:v>
                </c:pt>
                <c:pt idx="5697">
                  <c:v>1.6737219999995432</c:v>
                </c:pt>
                <c:pt idx="5698">
                  <c:v>1.6751120000044466</c:v>
                </c:pt>
                <c:pt idx="5699">
                  <c:v>1.6765010000017355</c:v>
                </c:pt>
                <c:pt idx="5700">
                  <c:v>1.677890999999363</c:v>
                </c:pt>
                <c:pt idx="5701">
                  <c:v>1.6792800000039279</c:v>
                </c:pt>
                <c:pt idx="5702">
                  <c:v>1.6806700000015553</c:v>
                </c:pt>
                <c:pt idx="5703">
                  <c:v>1.6820590000061202</c:v>
                </c:pt>
                <c:pt idx="5704">
                  <c:v>1.6834490000037476</c:v>
                </c:pt>
                <c:pt idx="5705">
                  <c:v>1.6848380000010366</c:v>
                </c:pt>
                <c:pt idx="5706">
                  <c:v>1.68622800000594</c:v>
                </c:pt>
                <c:pt idx="5707">
                  <c:v>1.6876180000035674</c:v>
                </c:pt>
                <c:pt idx="5708">
                  <c:v>1.6890070000008564</c:v>
                </c:pt>
                <c:pt idx="5709">
                  <c:v>1.6903970000057598</c:v>
                </c:pt>
                <c:pt idx="5710">
                  <c:v>1.6917860000030487</c:v>
                </c:pt>
                <c:pt idx="5711">
                  <c:v>1.6931760000006761</c:v>
                </c:pt>
                <c:pt idx="5712">
                  <c:v>1.694565000005241</c:v>
                </c:pt>
                <c:pt idx="5713">
                  <c:v>1.6959550000028685</c:v>
                </c:pt>
                <c:pt idx="5714">
                  <c:v>1.6973440000001574</c:v>
                </c:pt>
                <c:pt idx="5715">
                  <c:v>1.6987340000050608</c:v>
                </c:pt>
                <c:pt idx="5716">
                  <c:v>1.7001230000023497</c:v>
                </c:pt>
                <c:pt idx="5717">
                  <c:v>1.7015129999999772</c:v>
                </c:pt>
                <c:pt idx="5718">
                  <c:v>1.7029020000045421</c:v>
                </c:pt>
                <c:pt idx="5719">
                  <c:v>1.7042920000021695</c:v>
                </c:pt>
                <c:pt idx="5720">
                  <c:v>1.7056809999994584</c:v>
                </c:pt>
                <c:pt idx="5721">
                  <c:v>1.7070710000043618</c:v>
                </c:pt>
                <c:pt idx="5722">
                  <c:v>1.7084600000016508</c:v>
                </c:pt>
                <c:pt idx="5723">
                  <c:v>1.7098499999992782</c:v>
                </c:pt>
                <c:pt idx="5724">
                  <c:v>1.7112390000038431</c:v>
                </c:pt>
                <c:pt idx="5725">
                  <c:v>1.7126290000014706</c:v>
                </c:pt>
                <c:pt idx="5726">
                  <c:v>1.7140180000060354</c:v>
                </c:pt>
                <c:pt idx="5727">
                  <c:v>1.7154080000036629</c:v>
                </c:pt>
                <c:pt idx="5728">
                  <c:v>1.7167970000009518</c:v>
                </c:pt>
                <c:pt idx="5729">
                  <c:v>1.7181870000058552</c:v>
                </c:pt>
                <c:pt idx="5730">
                  <c:v>1.7195760000031441</c:v>
                </c:pt>
                <c:pt idx="5731">
                  <c:v>1.7209660000007716</c:v>
                </c:pt>
                <c:pt idx="5732">
                  <c:v>1.7223550000053365</c:v>
                </c:pt>
                <c:pt idx="5733">
                  <c:v>1.7237450000029639</c:v>
                </c:pt>
                <c:pt idx="5734">
                  <c:v>1.7251340000002529</c:v>
                </c:pt>
                <c:pt idx="5735">
                  <c:v>1.7265240000051563</c:v>
                </c:pt>
                <c:pt idx="5736">
                  <c:v>1.7279130000024452</c:v>
                </c:pt>
                <c:pt idx="5737">
                  <c:v>1.7293030000000726</c:v>
                </c:pt>
                <c:pt idx="5738">
                  <c:v>1.7306920000046375</c:v>
                </c:pt>
                <c:pt idx="5739">
                  <c:v>1.732082000002265</c:v>
                </c:pt>
                <c:pt idx="5740">
                  <c:v>1.7334709999995539</c:v>
                </c:pt>
                <c:pt idx="5741">
                  <c:v>1.7348610000044573</c:v>
                </c:pt>
                <c:pt idx="5742">
                  <c:v>1.7362510000020848</c:v>
                </c:pt>
                <c:pt idx="5743">
                  <c:v>1.7376399999993737</c:v>
                </c:pt>
                <c:pt idx="5744">
                  <c:v>1.7390300000042771</c:v>
                </c:pt>
                <c:pt idx="5745">
                  <c:v>1.740419000001566</c:v>
                </c:pt>
                <c:pt idx="5746">
                  <c:v>1.7418080000061309</c:v>
                </c:pt>
                <c:pt idx="5747">
                  <c:v>1.7431980000037584</c:v>
                </c:pt>
                <c:pt idx="5748">
                  <c:v>1.7445880000013858</c:v>
                </c:pt>
                <c:pt idx="5749">
                  <c:v>1.7459770000059507</c:v>
                </c:pt>
                <c:pt idx="5750">
                  <c:v>1.7473670000035781</c:v>
                </c:pt>
                <c:pt idx="5751">
                  <c:v>1.7487570000012056</c:v>
                </c:pt>
                <c:pt idx="5752">
                  <c:v>1.7501460000057705</c:v>
                </c:pt>
                <c:pt idx="5753">
                  <c:v>1.7515360000033979</c:v>
                </c:pt>
                <c:pt idx="5754">
                  <c:v>1.7529250000006869</c:v>
                </c:pt>
                <c:pt idx="5755">
                  <c:v>1.7543160000059288</c:v>
                </c:pt>
                <c:pt idx="5756">
                  <c:v>1.7557050000032177</c:v>
                </c:pt>
                <c:pt idx="5757">
                  <c:v>1.7570950000008452</c:v>
                </c:pt>
                <c:pt idx="5758">
                  <c:v>1.7584840000054101</c:v>
                </c:pt>
                <c:pt idx="5759">
                  <c:v>1.759875000003376</c:v>
                </c:pt>
                <c:pt idx="5760">
                  <c:v>1.761264000000665</c:v>
                </c:pt>
                <c:pt idx="5761">
                  <c:v>1.7626540000055684</c:v>
                </c:pt>
                <c:pt idx="5762">
                  <c:v>1.7640430000028573</c:v>
                </c:pt>
                <c:pt idx="5763">
                  <c:v>1.7654330000004848</c:v>
                </c:pt>
                <c:pt idx="5764">
                  <c:v>1.7668230000053882</c:v>
                </c:pt>
                <c:pt idx="5765">
                  <c:v>1.7682120000026771</c:v>
                </c:pt>
                <c:pt idx="5766">
                  <c:v>1.7730169999995269</c:v>
                </c:pt>
                <c:pt idx="5767">
                  <c:v>1.7744070000044303</c:v>
                </c:pt>
                <c:pt idx="5768">
                  <c:v>1.7757960000017192</c:v>
                </c:pt>
                <c:pt idx="5769">
                  <c:v>1.7771859999993467</c:v>
                </c:pt>
                <c:pt idx="5770">
                  <c:v>1.7785760000042501</c:v>
                </c:pt>
                <c:pt idx="5771">
                  <c:v>1.779965000001539</c:v>
                </c:pt>
                <c:pt idx="5772">
                  <c:v>1.7813550000064424</c:v>
                </c:pt>
                <c:pt idx="5773">
                  <c:v>1.7827440000037313</c:v>
                </c:pt>
                <c:pt idx="5774">
                  <c:v>1.7841330000010203</c:v>
                </c:pt>
                <c:pt idx="5775">
                  <c:v>1.7855230000059237</c:v>
                </c:pt>
                <c:pt idx="5776">
                  <c:v>1.7869130000035511</c:v>
                </c:pt>
                <c:pt idx="5777">
                  <c:v>1.7883020000008401</c:v>
                </c:pt>
                <c:pt idx="5778">
                  <c:v>1.7896920000057435</c:v>
                </c:pt>
                <c:pt idx="5779">
                  <c:v>1.7910820000033709</c:v>
                </c:pt>
                <c:pt idx="5780">
                  <c:v>1.7924710000006598</c:v>
                </c:pt>
                <c:pt idx="5781">
                  <c:v>1.7938610000055633</c:v>
                </c:pt>
                <c:pt idx="5782">
                  <c:v>1.7952500000028522</c:v>
                </c:pt>
                <c:pt idx="5783">
                  <c:v>1.7966390000001411</c:v>
                </c:pt>
                <c:pt idx="5784">
                  <c:v>1.7980290000050445</c:v>
                </c:pt>
                <c:pt idx="5785">
                  <c:v>1.7994180000023334</c:v>
                </c:pt>
                <c:pt idx="5786">
                  <c:v>1.8008079999999609</c:v>
                </c:pt>
                <c:pt idx="5787">
                  <c:v>1.8021980000048643</c:v>
                </c:pt>
                <c:pt idx="5788">
                  <c:v>1.8035870000021532</c:v>
                </c:pt>
                <c:pt idx="5789">
                  <c:v>1.8049769999997807</c:v>
                </c:pt>
                <c:pt idx="5790">
                  <c:v>1.8063660000043456</c:v>
                </c:pt>
                <c:pt idx="5791">
                  <c:v>1.807756000001973</c:v>
                </c:pt>
                <c:pt idx="5792">
                  <c:v>1.8091459999996005</c:v>
                </c:pt>
                <c:pt idx="5793">
                  <c:v>1.8105350000041653</c:v>
                </c:pt>
                <c:pt idx="5794">
                  <c:v>1.8119250000017928</c:v>
                </c:pt>
                <c:pt idx="5795">
                  <c:v>1.8133149999994203</c:v>
                </c:pt>
                <c:pt idx="5796">
                  <c:v>1.8147040000039851</c:v>
                </c:pt>
                <c:pt idx="5797">
                  <c:v>1.8160940000016126</c:v>
                </c:pt>
                <c:pt idx="5798">
                  <c:v>1.8174830000061775</c:v>
                </c:pt>
                <c:pt idx="5799">
                  <c:v>1.8188730000038049</c:v>
                </c:pt>
                <c:pt idx="5800">
                  <c:v>1.8202630000014324</c:v>
                </c:pt>
                <c:pt idx="5801">
                  <c:v>1.8216530000063358</c:v>
                </c:pt>
                <c:pt idx="5802">
                  <c:v>1.8230420000036247</c:v>
                </c:pt>
                <c:pt idx="5803">
                  <c:v>1.8244320000012522</c:v>
                </c:pt>
                <c:pt idx="5804">
                  <c:v>1.825821000005817</c:v>
                </c:pt>
                <c:pt idx="5805">
                  <c:v>1.8272110000034445</c:v>
                </c:pt>
                <c:pt idx="5806">
                  <c:v>1.8286000000007334</c:v>
                </c:pt>
                <c:pt idx="5807">
                  <c:v>1.8299900000056368</c:v>
                </c:pt>
                <c:pt idx="5808">
                  <c:v>1.8313790000029257</c:v>
                </c:pt>
                <c:pt idx="5809">
                  <c:v>1.8327690000005532</c:v>
                </c:pt>
                <c:pt idx="5810">
                  <c:v>1.8341580000051181</c:v>
                </c:pt>
                <c:pt idx="5811">
                  <c:v>1.8355480000027455</c:v>
                </c:pt>
                <c:pt idx="5812">
                  <c:v>1.8369370000000345</c:v>
                </c:pt>
                <c:pt idx="5813">
                  <c:v>1.8383270000049379</c:v>
                </c:pt>
                <c:pt idx="5814">
                  <c:v>1.8397160000022268</c:v>
                </c:pt>
                <c:pt idx="5815">
                  <c:v>1.8411059999998542</c:v>
                </c:pt>
                <c:pt idx="5816">
                  <c:v>1.7933550000016112</c:v>
                </c:pt>
                <c:pt idx="5817">
                  <c:v>1.7947450000065146</c:v>
                </c:pt>
                <c:pt idx="5818">
                  <c:v>1.7961350000041421</c:v>
                </c:pt>
                <c:pt idx="5819">
                  <c:v>1.797524000001431</c:v>
                </c:pt>
                <c:pt idx="5820">
                  <c:v>1.7989140000063344</c:v>
                </c:pt>
                <c:pt idx="5821">
                  <c:v>1.8003030000036233</c:v>
                </c:pt>
                <c:pt idx="5822">
                  <c:v>1.8016930000012508</c:v>
                </c:pt>
                <c:pt idx="5823">
                  <c:v>1.8030820000058156</c:v>
                </c:pt>
                <c:pt idx="5824">
                  <c:v>1.8044720000034431</c:v>
                </c:pt>
                <c:pt idx="5825">
                  <c:v>1.805861000000732</c:v>
                </c:pt>
                <c:pt idx="5826">
                  <c:v>1.8072510000056354</c:v>
                </c:pt>
                <c:pt idx="5827">
                  <c:v>1.8086400000029244</c:v>
                </c:pt>
                <c:pt idx="5828">
                  <c:v>1.8100300000005518</c:v>
                </c:pt>
                <c:pt idx="5829">
                  <c:v>1.8114190000051167</c:v>
                </c:pt>
                <c:pt idx="5830">
                  <c:v>1.8128090000027441</c:v>
                </c:pt>
                <c:pt idx="5831">
                  <c:v>1.8141990000003716</c:v>
                </c:pt>
                <c:pt idx="5832">
                  <c:v>1.8155880000049365</c:v>
                </c:pt>
                <c:pt idx="5833">
                  <c:v>1.8169770000022254</c:v>
                </c:pt>
                <c:pt idx="5834">
                  <c:v>1.8183669999998529</c:v>
                </c:pt>
                <c:pt idx="5835">
                  <c:v>1.8197560000044177</c:v>
                </c:pt>
                <c:pt idx="5836">
                  <c:v>1.8211460000020452</c:v>
                </c:pt>
                <c:pt idx="5837">
                  <c:v>1.8225349999993341</c:v>
                </c:pt>
                <c:pt idx="5838">
                  <c:v>1.8239250000042375</c:v>
                </c:pt>
                <c:pt idx="5839">
                  <c:v>1.8253140000015264</c:v>
                </c:pt>
                <c:pt idx="5840">
                  <c:v>1.8267040000064299</c:v>
                </c:pt>
                <c:pt idx="5841">
                  <c:v>1.8280930000037188</c:v>
                </c:pt>
                <c:pt idx="5842">
                  <c:v>1.8294830000013462</c:v>
                </c:pt>
                <c:pt idx="5843">
                  <c:v>1.8308720000059111</c:v>
                </c:pt>
                <c:pt idx="5844">
                  <c:v>1.8322620000035386</c:v>
                </c:pt>
                <c:pt idx="5845">
                  <c:v>1.8336510000008275</c:v>
                </c:pt>
                <c:pt idx="5846">
                  <c:v>1.8350400000053924</c:v>
                </c:pt>
                <c:pt idx="5847">
                  <c:v>1.8364300000030198</c:v>
                </c:pt>
                <c:pt idx="5848">
                  <c:v>1.8378190000003087</c:v>
                </c:pt>
                <c:pt idx="5849">
                  <c:v>1.8392090000052121</c:v>
                </c:pt>
                <c:pt idx="5850">
                  <c:v>1.8405980000025011</c:v>
                </c:pt>
                <c:pt idx="5851">
                  <c:v>1.8419880000001285</c:v>
                </c:pt>
                <c:pt idx="5852">
                  <c:v>1.8433780000050319</c:v>
                </c:pt>
                <c:pt idx="5853">
                  <c:v>1.8447670000023209</c:v>
                </c:pt>
                <c:pt idx="5854">
                  <c:v>1.8461569999999483</c:v>
                </c:pt>
                <c:pt idx="5855">
                  <c:v>1.8475460000045132</c:v>
                </c:pt>
                <c:pt idx="5856">
                  <c:v>1.8489360000021406</c:v>
                </c:pt>
                <c:pt idx="5857">
                  <c:v>1.8503249999994296</c:v>
                </c:pt>
                <c:pt idx="5858">
                  <c:v>1.8517160000046715</c:v>
                </c:pt>
                <c:pt idx="5859">
                  <c:v>1.8531050000019604</c:v>
                </c:pt>
                <c:pt idx="5860">
                  <c:v>1.8544949999995879</c:v>
                </c:pt>
                <c:pt idx="5861">
                  <c:v>1.8558850000044913</c:v>
                </c:pt>
                <c:pt idx="5862">
                  <c:v>1.8572750000021188</c:v>
                </c:pt>
                <c:pt idx="5863">
                  <c:v>1.8586639999994077</c:v>
                </c:pt>
                <c:pt idx="5864">
                  <c:v>1.8600540000043111</c:v>
                </c:pt>
                <c:pt idx="5865">
                  <c:v>1.8656950000004144</c:v>
                </c:pt>
                <c:pt idx="5866">
                  <c:v>1.865817000005336</c:v>
                </c:pt>
                <c:pt idx="5867">
                  <c:v>1.8713540000026114</c:v>
                </c:pt>
                <c:pt idx="5868">
                  <c:v>1.8727440000002389</c:v>
                </c:pt>
                <c:pt idx="5869">
                  <c:v>1.8741340000051423</c:v>
                </c:pt>
                <c:pt idx="5870">
                  <c:v>1.8755240000027698</c:v>
                </c:pt>
                <c:pt idx="5871">
                  <c:v>1.8769140000003972</c:v>
                </c:pt>
                <c:pt idx="5872">
                  <c:v>1.8783030000049621</c:v>
                </c:pt>
                <c:pt idx="5873">
                  <c:v>1.8796930000025895</c:v>
                </c:pt>
                <c:pt idx="5874">
                  <c:v>1.881083000000217</c:v>
                </c:pt>
                <c:pt idx="5875">
                  <c:v>1.8851980000035837</c:v>
                </c:pt>
                <c:pt idx="5876">
                  <c:v>1.8852570000017295</c:v>
                </c:pt>
                <c:pt idx="5877">
                  <c:v>1.8853159999998752</c:v>
                </c:pt>
                <c:pt idx="5878">
                  <c:v>1.8853740000049584</c:v>
                </c:pt>
                <c:pt idx="5879">
                  <c:v>1.8854320000027656</c:v>
                </c:pt>
                <c:pt idx="5880">
                  <c:v>1.8854910000009113</c:v>
                </c:pt>
                <c:pt idx="5881">
                  <c:v>1.8855490000059945</c:v>
                </c:pt>
                <c:pt idx="5882">
                  <c:v>1.8856080000041402</c:v>
                </c:pt>
                <c:pt idx="5883">
                  <c:v>1.8856660000019474</c:v>
                </c:pt>
                <c:pt idx="5884">
                  <c:v>1.8857239999997546</c:v>
                </c:pt>
                <c:pt idx="5885">
                  <c:v>1.8857830000051763</c:v>
                </c:pt>
                <c:pt idx="5886">
                  <c:v>1.8858410000029835</c:v>
                </c:pt>
                <c:pt idx="5887">
                  <c:v>1.8859000000011292</c:v>
                </c:pt>
                <c:pt idx="5888">
                  <c:v>5.671940000000177</c:v>
                </c:pt>
                <c:pt idx="5889">
                  <c:v>5.6733320000057574</c:v>
                </c:pt>
                <c:pt idx="5890">
                  <c:v>5.6747220000033849</c:v>
                </c:pt>
                <c:pt idx="5891">
                  <c:v>5.6761120000010123</c:v>
                </c:pt>
                <c:pt idx="5892">
                  <c:v>5.6775010000055772</c:v>
                </c:pt>
                <c:pt idx="5893">
                  <c:v>5.6788910000032047</c:v>
                </c:pt>
                <c:pt idx="5894">
                  <c:v>5.6802810000008321</c:v>
                </c:pt>
                <c:pt idx="5895">
                  <c:v>5.6816710000057356</c:v>
                </c:pt>
                <c:pt idx="5896">
                  <c:v>5.6830600000030245</c:v>
                </c:pt>
                <c:pt idx="5897">
                  <c:v>5.6844500000006519</c:v>
                </c:pt>
                <c:pt idx="5898">
                  <c:v>5.6858400000055553</c:v>
                </c:pt>
                <c:pt idx="5899">
                  <c:v>5.6872290000028443</c:v>
                </c:pt>
                <c:pt idx="5900">
                  <c:v>5.6886190000004717</c:v>
                </c:pt>
                <c:pt idx="5901">
                  <c:v>5.6900080000050366</c:v>
                </c:pt>
                <c:pt idx="5902">
                  <c:v>5.691398000002664</c:v>
                </c:pt>
                <c:pt idx="5903">
                  <c:v>5.6927880000002915</c:v>
                </c:pt>
                <c:pt idx="5904">
                  <c:v>5.6941770000048564</c:v>
                </c:pt>
                <c:pt idx="5905">
                  <c:v>5.6955670000024838</c:v>
                </c:pt>
                <c:pt idx="5906">
                  <c:v>5.6969570000001113</c:v>
                </c:pt>
                <c:pt idx="5907">
                  <c:v>5.6983460000046762</c:v>
                </c:pt>
                <c:pt idx="5908">
                  <c:v>5.6997360000023036</c:v>
                </c:pt>
                <c:pt idx="5909">
                  <c:v>5.7011259999999311</c:v>
                </c:pt>
                <c:pt idx="5910">
                  <c:v>5.702515000004496</c:v>
                </c:pt>
                <c:pt idx="5911">
                  <c:v>5.7039050000021234</c:v>
                </c:pt>
                <c:pt idx="5912">
                  <c:v>5.7052939999994123</c:v>
                </c:pt>
                <c:pt idx="5913">
                  <c:v>5.7066840000043157</c:v>
                </c:pt>
                <c:pt idx="5914">
                  <c:v>5.7080740000019432</c:v>
                </c:pt>
                <c:pt idx="5915">
                  <c:v>5.7094630000065081</c:v>
                </c:pt>
                <c:pt idx="5916">
                  <c:v>5.7108530000041355</c:v>
                </c:pt>
                <c:pt idx="5917">
                  <c:v>5.7122420000014245</c:v>
                </c:pt>
                <c:pt idx="5918">
                  <c:v>5.7136320000063279</c:v>
                </c:pt>
                <c:pt idx="5919">
                  <c:v>5.7150210000036168</c:v>
                </c:pt>
                <c:pt idx="5920">
                  <c:v>5.7164110000012442</c:v>
                </c:pt>
                <c:pt idx="5921">
                  <c:v>5.7178000000058091</c:v>
                </c:pt>
                <c:pt idx="5922">
                  <c:v>5.7191900000034366</c:v>
                </c:pt>
                <c:pt idx="5923">
                  <c:v>5.7205790000007255</c:v>
                </c:pt>
                <c:pt idx="5924">
                  <c:v>5.7219690000056289</c:v>
                </c:pt>
                <c:pt idx="5925">
                  <c:v>5.7233590000032564</c:v>
                </c:pt>
                <c:pt idx="5926">
                  <c:v>5.7247480000005453</c:v>
                </c:pt>
                <c:pt idx="5927">
                  <c:v>5.7261380000054487</c:v>
                </c:pt>
                <c:pt idx="5928">
                  <c:v>5.7275280000030762</c:v>
                </c:pt>
              </c:numCache>
            </c:numRef>
          </c:xVal>
          <c:yVal>
            <c:numRef>
              <c:f>CryoChamber19Sep2012a!$H$2:$H$5931</c:f>
              <c:numCache>
                <c:formatCode>General</c:formatCode>
                <c:ptCount val="5930"/>
                <c:pt idx="0">
                  <c:v>58.324496723978093</c:v>
                </c:pt>
                <c:pt idx="1">
                  <c:v>56.971676554266459</c:v>
                </c:pt>
                <c:pt idx="2">
                  <c:v>54.840069940877271</c:v>
                </c:pt>
                <c:pt idx="3">
                  <c:v>49.92660096329908</c:v>
                </c:pt>
                <c:pt idx="4">
                  <c:v>47.777563678698748</c:v>
                </c:pt>
                <c:pt idx="5">
                  <c:v>47.358942908023337</c:v>
                </c:pt>
                <c:pt idx="6">
                  <c:v>43.496869339456694</c:v>
                </c:pt>
                <c:pt idx="7">
                  <c:v>42.612792960815156</c:v>
                </c:pt>
                <c:pt idx="8">
                  <c:v>40.302872440294109</c:v>
                </c:pt>
                <c:pt idx="9">
                  <c:v>38.908904213863543</c:v>
                </c:pt>
                <c:pt idx="10">
                  <c:v>37.016214233178516</c:v>
                </c:pt>
                <c:pt idx="11">
                  <c:v>37.343412333015202</c:v>
                </c:pt>
                <c:pt idx="12">
                  <c:v>35.73592269613637</c:v>
                </c:pt>
                <c:pt idx="13">
                  <c:v>34.499913008380489</c:v>
                </c:pt>
                <c:pt idx="14">
                  <c:v>32.918118174697895</c:v>
                </c:pt>
                <c:pt idx="15">
                  <c:v>33.502560490189509</c:v>
                </c:pt>
                <c:pt idx="16">
                  <c:v>32.438816425413705</c:v>
                </c:pt>
                <c:pt idx="17">
                  <c:v>29.793463978348171</c:v>
                </c:pt>
                <c:pt idx="18">
                  <c:v>30.056817889687128</c:v>
                </c:pt>
                <c:pt idx="19">
                  <c:v>29.706193114986551</c:v>
                </c:pt>
                <c:pt idx="20">
                  <c:v>28.847487909284421</c:v>
                </c:pt>
                <c:pt idx="21">
                  <c:v>28.344186701050095</c:v>
                </c:pt>
                <c:pt idx="22">
                  <c:v>28.594729989231283</c:v>
                </c:pt>
                <c:pt idx="23">
                  <c:v>26.96547035317974</c:v>
                </c:pt>
                <c:pt idx="24">
                  <c:v>26.886483234381306</c:v>
                </c:pt>
                <c:pt idx="25">
                  <c:v>25.354497050449076</c:v>
                </c:pt>
                <c:pt idx="26">
                  <c:v>25.653758378938701</c:v>
                </c:pt>
                <c:pt idx="27">
                  <c:v>26.109226151078055</c:v>
                </c:pt>
                <c:pt idx="28">
                  <c:v>25.57861352019291</c:v>
                </c:pt>
                <c:pt idx="29">
                  <c:v>24.839222629565754</c:v>
                </c:pt>
                <c:pt idx="30">
                  <c:v>24.766463704799921</c:v>
                </c:pt>
                <c:pt idx="31">
                  <c:v>24.405853498763957</c:v>
                </c:pt>
                <c:pt idx="32">
                  <c:v>23.4238889261437</c:v>
                </c:pt>
                <c:pt idx="33">
                  <c:v>22.947849871721193</c:v>
                </c:pt>
                <c:pt idx="34">
                  <c:v>23.4238889261437</c:v>
                </c:pt>
                <c:pt idx="35">
                  <c:v>22.947849871721193</c:v>
                </c:pt>
                <c:pt idx="36">
                  <c:v>22.284454116170444</c:v>
                </c:pt>
                <c:pt idx="37">
                  <c:v>23.015213077655687</c:v>
                </c:pt>
                <c:pt idx="38">
                  <c:v>22.415580998405471</c:v>
                </c:pt>
                <c:pt idx="39">
                  <c:v>22.415580998405471</c:v>
                </c:pt>
                <c:pt idx="40">
                  <c:v>22.024547779746431</c:v>
                </c:pt>
                <c:pt idx="41">
                  <c:v>21.262728803882478</c:v>
                </c:pt>
                <c:pt idx="42">
                  <c:v>21.262728803882478</c:v>
                </c:pt>
                <c:pt idx="43">
                  <c:v>21.262728803882478</c:v>
                </c:pt>
                <c:pt idx="44">
                  <c:v>21.387843618063133</c:v>
                </c:pt>
                <c:pt idx="45">
                  <c:v>20.891806752732073</c:v>
                </c:pt>
                <c:pt idx="46">
                  <c:v>20.467179575242778</c:v>
                </c:pt>
                <c:pt idx="47">
                  <c:v>20.051229139240682</c:v>
                </c:pt>
                <c:pt idx="48">
                  <c:v>21.513694636748479</c:v>
                </c:pt>
                <c:pt idx="49">
                  <c:v>20.953182709100421</c:v>
                </c:pt>
                <c:pt idx="50">
                  <c:v>20.648095490194255</c:v>
                </c:pt>
                <c:pt idx="51">
                  <c:v>20.467179575242778</c:v>
                </c:pt>
                <c:pt idx="52">
                  <c:v>20.110135646434983</c:v>
                </c:pt>
                <c:pt idx="53">
                  <c:v>19.357710920101653</c:v>
                </c:pt>
                <c:pt idx="54">
                  <c:v>19.701395979275471</c:v>
                </c:pt>
                <c:pt idx="55">
                  <c:v>19.357710920101653</c:v>
                </c:pt>
                <c:pt idx="56">
                  <c:v>19.586146562781479</c:v>
                </c:pt>
                <c:pt idx="57">
                  <c:v>19.131895497624456</c:v>
                </c:pt>
                <c:pt idx="58">
                  <c:v>18.798101922598192</c:v>
                </c:pt>
                <c:pt idx="59">
                  <c:v>18.688179635476104</c:v>
                </c:pt>
                <c:pt idx="60">
                  <c:v>18.578857341736658</c:v>
                </c:pt>
                <c:pt idx="61">
                  <c:v>18.633438314606849</c:v>
                </c:pt>
                <c:pt idx="62">
                  <c:v>17.936264512748266</c:v>
                </c:pt>
                <c:pt idx="63">
                  <c:v>17.675104901164151</c:v>
                </c:pt>
                <c:pt idx="64">
                  <c:v>17.831340779356449</c:v>
                </c:pt>
                <c:pt idx="65">
                  <c:v>17.623331073661141</c:v>
                </c:pt>
                <c:pt idx="66">
                  <c:v>17.831340779356449</c:v>
                </c:pt>
                <c:pt idx="67">
                  <c:v>17.417747884187971</c:v>
                </c:pt>
                <c:pt idx="68">
                  <c:v>18.094767199085048</c:v>
                </c:pt>
                <c:pt idx="69">
                  <c:v>17.013787334639972</c:v>
                </c:pt>
                <c:pt idx="70">
                  <c:v>17.265135852906024</c:v>
                </c:pt>
                <c:pt idx="71">
                  <c:v>16.521976495855871</c:v>
                </c:pt>
                <c:pt idx="72">
                  <c:v>17.013787334639972</c:v>
                </c:pt>
                <c:pt idx="73">
                  <c:v>16.815314716117754</c:v>
                </c:pt>
                <c:pt idx="74">
                  <c:v>16.619157359890064</c:v>
                </c:pt>
                <c:pt idx="75">
                  <c:v>16.186166370431351</c:v>
                </c:pt>
                <c:pt idx="76">
                  <c:v>16.425326078165771</c:v>
                </c:pt>
                <c:pt idx="77">
                  <c:v>16.329241047022624</c:v>
                </c:pt>
                <c:pt idx="78">
                  <c:v>16.233718095022738</c:v>
                </c:pt>
                <c:pt idx="79">
                  <c:v>16.667981125544795</c:v>
                </c:pt>
                <c:pt idx="80">
                  <c:v>16.329241047022624</c:v>
                </c:pt>
                <c:pt idx="81">
                  <c:v>15.903766838224666</c:v>
                </c:pt>
                <c:pt idx="82">
                  <c:v>16.473580406220844</c:v>
                </c:pt>
                <c:pt idx="83">
                  <c:v>15.580557735274446</c:v>
                </c:pt>
                <c:pt idx="84">
                  <c:v>15.444042924043055</c:v>
                </c:pt>
                <c:pt idx="85">
                  <c:v>15.626330302629341</c:v>
                </c:pt>
                <c:pt idx="86">
                  <c:v>15.997348280714474</c:v>
                </c:pt>
                <c:pt idx="87">
                  <c:v>15.580557735274446</c:v>
                </c:pt>
                <c:pt idx="88">
                  <c:v>15.26388200046882</c:v>
                </c:pt>
                <c:pt idx="89">
                  <c:v>15.219206158316599</c:v>
                </c:pt>
                <c:pt idx="90">
                  <c:v>15.041668045334495</c:v>
                </c:pt>
                <c:pt idx="91">
                  <c:v>15.085857462390873</c:v>
                </c:pt>
                <c:pt idx="92">
                  <c:v>15.174626136937398</c:v>
                </c:pt>
                <c:pt idx="93">
                  <c:v>14.779236539170666</c:v>
                </c:pt>
                <c:pt idx="94">
                  <c:v>15.085857462390873</c:v>
                </c:pt>
                <c:pt idx="95">
                  <c:v>14.822654984866706</c:v>
                </c:pt>
                <c:pt idx="96">
                  <c:v>14.143047500905043</c:v>
                </c:pt>
                <c:pt idx="97">
                  <c:v>13.978095393814217</c:v>
                </c:pt>
                <c:pt idx="98">
                  <c:v>14.352018978732527</c:v>
                </c:pt>
                <c:pt idx="99">
                  <c:v>14.649742799564597</c:v>
                </c:pt>
                <c:pt idx="100">
                  <c:v>14.101619757999236</c:v>
                </c:pt>
                <c:pt idx="101">
                  <c:v>14.226268463573803</c:v>
                </c:pt>
                <c:pt idx="102">
                  <c:v>14.394182344546799</c:v>
                </c:pt>
                <c:pt idx="103">
                  <c:v>14.101619757999236</c:v>
                </c:pt>
                <c:pt idx="104">
                  <c:v>13.65387743317932</c:v>
                </c:pt>
                <c:pt idx="105">
                  <c:v>13.455102173566274</c:v>
                </c:pt>
                <c:pt idx="106">
                  <c:v>13.774568401828807</c:v>
                </c:pt>
                <c:pt idx="107">
                  <c:v>13.734220006028469</c:v>
                </c:pt>
                <c:pt idx="108">
                  <c:v>13.613882564751355</c:v>
                </c:pt>
                <c:pt idx="109">
                  <c:v>13.455102173566274</c:v>
                </c:pt>
                <c:pt idx="110">
                  <c:v>13.494630576911694</c:v>
                </c:pt>
                <c:pt idx="111">
                  <c:v>13.066130756969853</c:v>
                </c:pt>
                <c:pt idx="112">
                  <c:v>13.220351431936098</c:v>
                </c:pt>
                <c:pt idx="113">
                  <c:v>13.693989798544182</c:v>
                </c:pt>
                <c:pt idx="114">
                  <c:v>13.455102173566274</c:v>
                </c:pt>
                <c:pt idx="115">
                  <c:v>13.259190184479825</c:v>
                </c:pt>
                <c:pt idx="116">
                  <c:v>13.220351431936098</c:v>
                </c:pt>
                <c:pt idx="117">
                  <c:v>13.376392386909441</c:v>
                </c:pt>
                <c:pt idx="118">
                  <c:v>13.259190184479825</c:v>
                </c:pt>
                <c:pt idx="119">
                  <c:v>13.181626445669052</c:v>
                </c:pt>
                <c:pt idx="120">
                  <c:v>13.259190184479825</c:v>
                </c:pt>
                <c:pt idx="121">
                  <c:v>13.027857513120615</c:v>
                </c:pt>
                <c:pt idx="122">
                  <c:v>12.763094945672851</c:v>
                </c:pt>
                <c:pt idx="123">
                  <c:v>12.838195948334668</c:v>
                </c:pt>
                <c:pt idx="124">
                  <c:v>12.430568753796244</c:v>
                </c:pt>
                <c:pt idx="125">
                  <c:v>13.066130756969853</c:v>
                </c:pt>
                <c:pt idx="126">
                  <c:v>12.838195948334668</c:v>
                </c:pt>
                <c:pt idx="127">
                  <c:v>12.838195948334668</c:v>
                </c:pt>
                <c:pt idx="128">
                  <c:v>12.913738862666408</c:v>
                </c:pt>
                <c:pt idx="129">
                  <c:v>12.357852292634281</c:v>
                </c:pt>
                <c:pt idx="130">
                  <c:v>12.614208350084697</c:v>
                </c:pt>
                <c:pt idx="131">
                  <c:v>12.142245234937498</c:v>
                </c:pt>
                <c:pt idx="132">
                  <c:v>12.540417632238597</c:v>
                </c:pt>
                <c:pt idx="133">
                  <c:v>12.651266375294259</c:v>
                </c:pt>
                <c:pt idx="134">
                  <c:v>12.430568753796244</c:v>
                </c:pt>
                <c:pt idx="135">
                  <c:v>12.577258875054353</c:v>
                </c:pt>
                <c:pt idx="136">
                  <c:v>12.035856468608554</c:v>
                </c:pt>
                <c:pt idx="137">
                  <c:v>12.688433269581799</c:v>
                </c:pt>
                <c:pt idx="138">
                  <c:v>12.394157194938627</c:v>
                </c:pt>
                <c:pt idx="139">
                  <c:v>11.965448999184979</c:v>
                </c:pt>
                <c:pt idx="140">
                  <c:v>12.142245234937498</c:v>
                </c:pt>
                <c:pt idx="141">
                  <c:v>12.035856468608554</c:v>
                </c:pt>
                <c:pt idx="142">
                  <c:v>12.285561208929174</c:v>
                </c:pt>
                <c:pt idx="143">
                  <c:v>12.394157194938627</c:v>
                </c:pt>
                <c:pt idx="144">
                  <c:v>12.321653734465364</c:v>
                </c:pt>
                <c:pt idx="145">
                  <c:v>12.000601098971931</c:v>
                </c:pt>
                <c:pt idx="146">
                  <c:v>12.000601098971931</c:v>
                </c:pt>
                <c:pt idx="147">
                  <c:v>11.86063660846837</c:v>
                </c:pt>
                <c:pt idx="148">
                  <c:v>11.653704457071258</c:v>
                </c:pt>
                <c:pt idx="149">
                  <c:v>12.106678231866898</c:v>
                </c:pt>
                <c:pt idx="150">
                  <c:v>12.071215411481051</c:v>
                </c:pt>
                <c:pt idx="151">
                  <c:v>12.000601098971931</c:v>
                </c:pt>
                <c:pt idx="152">
                  <c:v>11.722277549505023</c:v>
                </c:pt>
                <c:pt idx="153">
                  <c:v>11.825894491956108</c:v>
                </c:pt>
                <c:pt idx="154">
                  <c:v>11.450409009878788</c:v>
                </c:pt>
                <c:pt idx="155">
                  <c:v>11.756715260131564</c:v>
                </c:pt>
                <c:pt idx="156">
                  <c:v>11.653704457071258</c:v>
                </c:pt>
                <c:pt idx="157">
                  <c:v>11.517759344229166</c:v>
                </c:pt>
                <c:pt idx="158">
                  <c:v>11.450409009878788</c:v>
                </c:pt>
                <c:pt idx="159">
                  <c:v>11.687940713645544</c:v>
                </c:pt>
                <c:pt idx="160">
                  <c:v>11.484021582057808</c:v>
                </c:pt>
                <c:pt idx="161">
                  <c:v>11.687940713645544</c:v>
                </c:pt>
                <c:pt idx="162">
                  <c:v>11.722277549505023</c:v>
                </c:pt>
                <c:pt idx="163">
                  <c:v>11.86063660846837</c:v>
                </c:pt>
                <c:pt idx="164">
                  <c:v>11.517759344229166</c:v>
                </c:pt>
                <c:pt idx="165">
                  <c:v>11.184820018458597</c:v>
                </c:pt>
                <c:pt idx="166">
                  <c:v>11.517759344229166</c:v>
                </c:pt>
                <c:pt idx="167">
                  <c:v>11.450409009878788</c:v>
                </c:pt>
                <c:pt idx="168">
                  <c:v>11.585532504175955</c:v>
                </c:pt>
                <c:pt idx="169">
                  <c:v>11.722277549505023</c:v>
                </c:pt>
                <c:pt idx="170">
                  <c:v>11.619568485165846</c:v>
                </c:pt>
                <c:pt idx="171">
                  <c:v>11.450409009878788</c:v>
                </c:pt>
                <c:pt idx="172">
                  <c:v>11.283686202720485</c:v>
                </c:pt>
                <c:pt idx="173">
                  <c:v>11.217678786183464</c:v>
                </c:pt>
                <c:pt idx="174">
                  <c:v>11.152057500469256</c:v>
                </c:pt>
                <c:pt idx="175">
                  <c:v>11.316835419552186</c:v>
                </c:pt>
                <c:pt idx="176">
                  <c:v>11.416868529964731</c:v>
                </c:pt>
                <c:pt idx="177">
                  <c:v>10.957513136912967</c:v>
                </c:pt>
                <c:pt idx="178">
                  <c:v>11.152057500469256</c:v>
                </c:pt>
                <c:pt idx="179">
                  <c:v>10.73480105027064</c:v>
                </c:pt>
                <c:pt idx="180">
                  <c:v>10.766337752130962</c:v>
                </c:pt>
                <c:pt idx="181">
                  <c:v>10.703356725557228</c:v>
                </c:pt>
                <c:pt idx="182">
                  <c:v>10.640744126001078</c:v>
                </c:pt>
                <c:pt idx="183">
                  <c:v>10.861504838438226</c:v>
                </c:pt>
                <c:pt idx="184">
                  <c:v>10.672004507400063</c:v>
                </c:pt>
                <c:pt idx="185">
                  <c:v>11.021964299555545</c:v>
                </c:pt>
                <c:pt idx="186">
                  <c:v>10.925416445086537</c:v>
                </c:pt>
                <c:pt idx="187">
                  <c:v>10.485834527136358</c:v>
                </c:pt>
                <c:pt idx="188">
                  <c:v>10.640744126001078</c:v>
                </c:pt>
                <c:pt idx="189">
                  <c:v>10.672004507400063</c:v>
                </c:pt>
                <c:pt idx="190">
                  <c:v>10.925416445086537</c:v>
                </c:pt>
                <c:pt idx="191">
                  <c:v>10.925416445086537</c:v>
                </c:pt>
                <c:pt idx="192">
                  <c:v>10.609575312352518</c:v>
                </c:pt>
                <c:pt idx="193">
                  <c:v>10.424494391037562</c:v>
                </c:pt>
                <c:pt idx="194">
                  <c:v>10.578497798234583</c:v>
                </c:pt>
                <c:pt idx="195">
                  <c:v>10.797967102523803</c:v>
                </c:pt>
                <c:pt idx="196">
                  <c:v>10.829689373632059</c:v>
                </c:pt>
                <c:pt idx="197">
                  <c:v>10.547535602783441</c:v>
                </c:pt>
                <c:pt idx="198">
                  <c:v>10.73480105027064</c:v>
                </c:pt>
                <c:pt idx="199">
                  <c:v>10.393959015014305</c:v>
                </c:pt>
                <c:pt idx="200">
                  <c:v>10.672004507400063</c:v>
                </c:pt>
                <c:pt idx="201">
                  <c:v>10.485834527136358</c:v>
                </c:pt>
                <c:pt idx="202">
                  <c:v>10.212615941154793</c:v>
                </c:pt>
                <c:pt idx="203">
                  <c:v>10.212615941154793</c:v>
                </c:pt>
                <c:pt idx="204">
                  <c:v>10.152874081779272</c:v>
                </c:pt>
                <c:pt idx="205">
                  <c:v>10.182701198410781</c:v>
                </c:pt>
                <c:pt idx="206">
                  <c:v>10.609575312352518</c:v>
                </c:pt>
                <c:pt idx="207">
                  <c:v>10.182701198410781</c:v>
                </c:pt>
                <c:pt idx="208">
                  <c:v>10.272709335448692</c:v>
                </c:pt>
                <c:pt idx="209">
                  <c:v>9.9174038808762965</c:v>
                </c:pt>
                <c:pt idx="210">
                  <c:v>10.123157643991361</c:v>
                </c:pt>
                <c:pt idx="211">
                  <c:v>10.242618567439335</c:v>
                </c:pt>
                <c:pt idx="212">
                  <c:v>10.212615941154793</c:v>
                </c:pt>
                <c:pt idx="213">
                  <c:v>10.30288850412566</c:v>
                </c:pt>
                <c:pt idx="214">
                  <c:v>10.123157643991361</c:v>
                </c:pt>
                <c:pt idx="215">
                  <c:v>10.242618567439335</c:v>
                </c:pt>
                <c:pt idx="216">
                  <c:v>10.063939098626653</c:v>
                </c:pt>
                <c:pt idx="217">
                  <c:v>10.30288850412566</c:v>
                </c:pt>
                <c:pt idx="218">
                  <c:v>10.242618567439335</c:v>
                </c:pt>
                <c:pt idx="219">
                  <c:v>10.034459859334632</c:v>
                </c:pt>
                <c:pt idx="220">
                  <c:v>10.333156333173736</c:v>
                </c:pt>
                <c:pt idx="221">
                  <c:v>9.8883538717998398</c:v>
                </c:pt>
                <c:pt idx="222">
                  <c:v>9.9174038808762965</c:v>
                </c:pt>
                <c:pt idx="223">
                  <c:v>9.4904979564502057</c:v>
                </c:pt>
                <c:pt idx="224">
                  <c:v>10.30288850412566</c:v>
                </c:pt>
                <c:pt idx="225">
                  <c:v>9.7443752493542313</c:v>
                </c:pt>
                <c:pt idx="226">
                  <c:v>10.242618567439335</c:v>
                </c:pt>
                <c:pt idx="227">
                  <c:v>9.7443752493542313</c:v>
                </c:pt>
                <c:pt idx="228">
                  <c:v>10.034459859334632</c:v>
                </c:pt>
                <c:pt idx="229">
                  <c:v>10.005066970480613</c:v>
                </c:pt>
                <c:pt idx="230">
                  <c:v>10.093504942037029</c:v>
                </c:pt>
                <c:pt idx="231">
                  <c:v>9.5743874887047262</c:v>
                </c:pt>
                <c:pt idx="232">
                  <c:v>9.8017134071172638</c:v>
                </c:pt>
                <c:pt idx="233">
                  <c:v>9.6025151272433895</c:v>
                </c:pt>
                <c:pt idx="234">
                  <c:v>9.8593889558624266</c:v>
                </c:pt>
                <c:pt idx="235">
                  <c:v>9.6025151272433895</c:v>
                </c:pt>
                <c:pt idx="236">
                  <c:v>9.6307253991672876</c:v>
                </c:pt>
                <c:pt idx="237">
                  <c:v>9.4904979564502057</c:v>
                </c:pt>
                <c:pt idx="238">
                  <c:v>9.5743874887047262</c:v>
                </c:pt>
                <c:pt idx="239">
                  <c:v>9.6307253991672876</c:v>
                </c:pt>
                <c:pt idx="240">
                  <c:v>9.6873948149255185</c:v>
                </c:pt>
                <c:pt idx="241">
                  <c:v>9.8017134071172638</c:v>
                </c:pt>
                <c:pt idx="242">
                  <c:v>9.8593889558624266</c:v>
                </c:pt>
                <c:pt idx="243">
                  <c:v>9.7158544464222594</c:v>
                </c:pt>
                <c:pt idx="244">
                  <c:v>9.7730022779889385</c:v>
                </c:pt>
                <c:pt idx="245">
                  <c:v>9.6590185472368102</c:v>
                </c:pt>
                <c:pt idx="246">
                  <c:v>9.6873948149255185</c:v>
                </c:pt>
                <c:pt idx="247">
                  <c:v>9.7158544464222594</c:v>
                </c:pt>
                <c:pt idx="248">
                  <c:v>9.7158544464222594</c:v>
                </c:pt>
                <c:pt idx="249">
                  <c:v>9.5743874887047262</c:v>
                </c:pt>
                <c:pt idx="250">
                  <c:v>9.7158544464222594</c:v>
                </c:pt>
                <c:pt idx="251">
                  <c:v>9.3523122847187938</c:v>
                </c:pt>
                <c:pt idx="252">
                  <c:v>9.5183791442949524</c:v>
                </c:pt>
                <c:pt idx="253">
                  <c:v>9.3249390105164895</c:v>
                </c:pt>
                <c:pt idx="254">
                  <c:v>9.434980349836497</c:v>
                </c:pt>
                <c:pt idx="255">
                  <c:v>9.6307253991672876</c:v>
                </c:pt>
                <c:pt idx="256">
                  <c:v>9.5183791442949524</c:v>
                </c:pt>
                <c:pt idx="257">
                  <c:v>9.4073434533168925</c:v>
                </c:pt>
                <c:pt idx="258">
                  <c:v>9.1891639471915045</c:v>
                </c:pt>
                <c:pt idx="259">
                  <c:v>9.5183791442949524</c:v>
                </c:pt>
                <c:pt idx="260">
                  <c:v>9.6025151272433895</c:v>
                </c:pt>
                <c:pt idx="261">
                  <c:v>9.4904979564502057</c:v>
                </c:pt>
                <c:pt idx="262">
                  <c:v>9.270389892223827</c:v>
                </c:pt>
                <c:pt idx="263">
                  <c:v>9.462698438039288</c:v>
                </c:pt>
                <c:pt idx="264">
                  <c:v>9.3249390105164895</c:v>
                </c:pt>
                <c:pt idx="265">
                  <c:v>9.3249390105164895</c:v>
                </c:pt>
                <c:pt idx="266">
                  <c:v>9.5183791442949524</c:v>
                </c:pt>
                <c:pt idx="267">
                  <c:v>9.3797875106541984</c:v>
                </c:pt>
                <c:pt idx="268">
                  <c:v>9.5183791442949524</c:v>
                </c:pt>
                <c:pt idx="269">
                  <c:v>9.4073434533168925</c:v>
                </c:pt>
                <c:pt idx="270">
                  <c:v>9.3249390105164895</c:v>
                </c:pt>
                <c:pt idx="271">
                  <c:v>9.270389892223827</c:v>
                </c:pt>
                <c:pt idx="272">
                  <c:v>9.5183791442949524</c:v>
                </c:pt>
                <c:pt idx="273">
                  <c:v>9.6307253991672876</c:v>
                </c:pt>
                <c:pt idx="274">
                  <c:v>9.5743874887047262</c:v>
                </c:pt>
                <c:pt idx="275">
                  <c:v>9.4904979564502057</c:v>
                </c:pt>
                <c:pt idx="276">
                  <c:v>9.3797875106541984</c:v>
                </c:pt>
                <c:pt idx="277">
                  <c:v>9.2161598758902397</c:v>
                </c:pt>
                <c:pt idx="278">
                  <c:v>9.1086496932771546</c:v>
                </c:pt>
                <c:pt idx="279">
                  <c:v>8.9235364099651768</c:v>
                </c:pt>
                <c:pt idx="280">
                  <c:v>9.3523122847187938</c:v>
                </c:pt>
                <c:pt idx="281">
                  <c:v>9.1622470948300041</c:v>
                </c:pt>
                <c:pt idx="282">
                  <c:v>9.2161598758902397</c:v>
                </c:pt>
                <c:pt idx="283">
                  <c:v>9.0023936598456267</c:v>
                </c:pt>
                <c:pt idx="284">
                  <c:v>9.2161598758902397</c:v>
                </c:pt>
                <c:pt idx="285">
                  <c:v>9.1086496932771546</c:v>
                </c:pt>
                <c:pt idx="286">
                  <c:v>9.270389892223827</c:v>
                </c:pt>
                <c:pt idx="287">
                  <c:v>9.3523122847187938</c:v>
                </c:pt>
                <c:pt idx="288">
                  <c:v>9.1086496932771546</c:v>
                </c:pt>
                <c:pt idx="289">
                  <c:v>8.9235364099651768</c:v>
                </c:pt>
                <c:pt idx="290">
                  <c:v>8.8973976324365687</c:v>
                </c:pt>
                <c:pt idx="291">
                  <c:v>9.0553658263216015</c:v>
                </c:pt>
                <c:pt idx="292">
                  <c:v>8.8973976324365687</c:v>
                </c:pt>
                <c:pt idx="293">
                  <c:v>8.9760238940611963</c:v>
                </c:pt>
                <c:pt idx="294">
                  <c:v>8.8973976324365687</c:v>
                </c:pt>
                <c:pt idx="295">
                  <c:v>8.8453495498269916</c:v>
                </c:pt>
                <c:pt idx="296">
                  <c:v>8.8713354204823407</c:v>
                </c:pt>
                <c:pt idx="297">
                  <c:v>9.2161598758902397</c:v>
                </c:pt>
                <c:pt idx="298">
                  <c:v>9.2161598758902397</c:v>
                </c:pt>
                <c:pt idx="299">
                  <c:v>9.0819686828592747</c:v>
                </c:pt>
                <c:pt idx="300">
                  <c:v>8.8194397968519809</c:v>
                </c:pt>
                <c:pt idx="301">
                  <c:v>8.9235364099651768</c:v>
                </c:pt>
                <c:pt idx="302">
                  <c:v>8.9497519780025261</c:v>
                </c:pt>
                <c:pt idx="303">
                  <c:v>8.8453495498269916</c:v>
                </c:pt>
                <c:pt idx="304">
                  <c:v>9.270389892223827</c:v>
                </c:pt>
                <c:pt idx="305">
                  <c:v>8.9235364099651768</c:v>
                </c:pt>
                <c:pt idx="306">
                  <c:v>8.6910250162772229</c:v>
                </c:pt>
                <c:pt idx="307">
                  <c:v>8.9760238940611963</c:v>
                </c:pt>
                <c:pt idx="308">
                  <c:v>8.7421650176373724</c:v>
                </c:pt>
                <c:pt idx="309">
                  <c:v>8.7678477527419947</c:v>
                </c:pt>
                <c:pt idx="310">
                  <c:v>9.0819686828592747</c:v>
                </c:pt>
                <c:pt idx="311">
                  <c:v>8.8194397968519809</c:v>
                </c:pt>
                <c:pt idx="312">
                  <c:v>8.7936059385937906</c:v>
                </c:pt>
                <c:pt idx="313">
                  <c:v>9.0819686828592747</c:v>
                </c:pt>
                <c:pt idx="314">
                  <c:v>8.5394126406799611</c:v>
                </c:pt>
                <c:pt idx="315">
                  <c:v>8.8973976324365687</c:v>
                </c:pt>
                <c:pt idx="316">
                  <c:v>8.4894587021329109</c:v>
                </c:pt>
                <c:pt idx="317">
                  <c:v>8.5143990365453437</c:v>
                </c:pt>
                <c:pt idx="318">
                  <c:v>8.7678477527419947</c:v>
                </c:pt>
                <c:pt idx="319">
                  <c:v>8.7165575122699686</c:v>
                </c:pt>
                <c:pt idx="320">
                  <c:v>8.8453495498269916</c:v>
                </c:pt>
                <c:pt idx="321">
                  <c:v>8.7421650176373724</c:v>
                </c:pt>
                <c:pt idx="322">
                  <c:v>8.7165575122699686</c:v>
                </c:pt>
                <c:pt idx="323">
                  <c:v>9.0023936598456267</c:v>
                </c:pt>
                <c:pt idx="324">
                  <c:v>8.4645914228213677</c:v>
                </c:pt>
                <c:pt idx="325">
                  <c:v>8.7421650176373724</c:v>
                </c:pt>
                <c:pt idx="326">
                  <c:v>8.9235364099651768</c:v>
                </c:pt>
                <c:pt idx="327">
                  <c:v>9.0023936598456267</c:v>
                </c:pt>
                <c:pt idx="328">
                  <c:v>8.5394126406799611</c:v>
                </c:pt>
                <c:pt idx="329">
                  <c:v>8.5394126406799611</c:v>
                </c:pt>
                <c:pt idx="330">
                  <c:v>8.7165575122699686</c:v>
                </c:pt>
                <c:pt idx="331">
                  <c:v>8.5394126406799611</c:v>
                </c:pt>
                <c:pt idx="332">
                  <c:v>8.7421650176373724</c:v>
                </c:pt>
                <c:pt idx="333">
                  <c:v>8.7936059385937906</c:v>
                </c:pt>
                <c:pt idx="334">
                  <c:v>8.6401841741909937</c:v>
                </c:pt>
                <c:pt idx="335">
                  <c:v>8.7421650176373724</c:v>
                </c:pt>
                <c:pt idx="336">
                  <c:v>9.0819686828592747</c:v>
                </c:pt>
                <c:pt idx="337">
                  <c:v>8.8453495498269916</c:v>
                </c:pt>
                <c:pt idx="338">
                  <c:v>8.6401841741909937</c:v>
                </c:pt>
                <c:pt idx="339">
                  <c:v>8.6148952270987351</c:v>
                </c:pt>
                <c:pt idx="340">
                  <c:v>8.4397969846180771</c:v>
                </c:pt>
                <c:pt idx="341">
                  <c:v>8.6655673099420625</c:v>
                </c:pt>
                <c:pt idx="342">
                  <c:v>8.9235364099651768</c:v>
                </c:pt>
                <c:pt idx="343">
                  <c:v>8.5644997297885741</c:v>
                </c:pt>
                <c:pt idx="344">
                  <c:v>8.5143990365453437</c:v>
                </c:pt>
                <c:pt idx="345">
                  <c:v>8.4894587021329109</c:v>
                </c:pt>
                <c:pt idx="346">
                  <c:v>8.4894587021329109</c:v>
                </c:pt>
                <c:pt idx="347">
                  <c:v>8.8194397968519809</c:v>
                </c:pt>
                <c:pt idx="348">
                  <c:v>8.7165575122699686</c:v>
                </c:pt>
                <c:pt idx="349">
                  <c:v>8.6148952270987351</c:v>
                </c:pt>
                <c:pt idx="350">
                  <c:v>8.6910250162772229</c:v>
                </c:pt>
                <c:pt idx="351">
                  <c:v>8.5896605197553662</c:v>
                </c:pt>
                <c:pt idx="352">
                  <c:v>8.7421650176373724</c:v>
                </c:pt>
                <c:pt idx="353">
                  <c:v>8.5143990365453437</c:v>
                </c:pt>
                <c:pt idx="354">
                  <c:v>8.6655673099420625</c:v>
                </c:pt>
                <c:pt idx="355">
                  <c:v>8.4645914228213677</c:v>
                </c:pt>
                <c:pt idx="356">
                  <c:v>8.5896605197553662</c:v>
                </c:pt>
                <c:pt idx="357">
                  <c:v>8.1478870506174452</c:v>
                </c:pt>
                <c:pt idx="358">
                  <c:v>8.5644997297885741</c:v>
                </c:pt>
                <c:pt idx="359">
                  <c:v>8.7165575122699686</c:v>
                </c:pt>
                <c:pt idx="360">
                  <c:v>8.5394126406799611</c:v>
                </c:pt>
                <c:pt idx="361">
                  <c:v>8.3413433849352678</c:v>
                </c:pt>
                <c:pt idx="362">
                  <c:v>8.3658485861228247</c:v>
                </c:pt>
                <c:pt idx="363">
                  <c:v>8.7421650176373724</c:v>
                </c:pt>
                <c:pt idx="364">
                  <c:v>8.5394126406799611</c:v>
                </c:pt>
                <c:pt idx="365">
                  <c:v>8.3904257786980398</c:v>
                </c:pt>
                <c:pt idx="366">
                  <c:v>8.5394126406799611</c:v>
                </c:pt>
                <c:pt idx="367">
                  <c:v>8.5394126406799611</c:v>
                </c:pt>
                <c:pt idx="368">
                  <c:v>8.5394126406799611</c:v>
                </c:pt>
                <c:pt idx="369">
                  <c:v>8.4150751741572414</c:v>
                </c:pt>
                <c:pt idx="370">
                  <c:v>8.4150751741572414</c:v>
                </c:pt>
                <c:pt idx="371">
                  <c:v>8.6401841741909937</c:v>
                </c:pt>
                <c:pt idx="372">
                  <c:v>8.6655673099420625</c:v>
                </c:pt>
                <c:pt idx="373">
                  <c:v>8.5644997297885741</c:v>
                </c:pt>
                <c:pt idx="374">
                  <c:v>8.4397969846180771</c:v>
                </c:pt>
                <c:pt idx="375">
                  <c:v>8.2925481138336092</c:v>
                </c:pt>
                <c:pt idx="376">
                  <c:v>8.4150751741572414</c:v>
                </c:pt>
                <c:pt idx="377">
                  <c:v>8.5644997297885741</c:v>
                </c:pt>
                <c:pt idx="378">
                  <c:v>8.2199088177233968</c:v>
                </c:pt>
                <c:pt idx="379">
                  <c:v>8.5394126406799611</c:v>
                </c:pt>
                <c:pt idx="380">
                  <c:v>7.9588991199581907</c:v>
                </c:pt>
                <c:pt idx="381">
                  <c:v>8.3904257786980398</c:v>
                </c:pt>
                <c:pt idx="382">
                  <c:v>8.1958311025641937</c:v>
                </c:pt>
                <c:pt idx="383">
                  <c:v>8.4397969846180771</c:v>
                </c:pt>
                <c:pt idx="384">
                  <c:v>8.3169099642585653</c:v>
                </c:pt>
                <c:pt idx="385">
                  <c:v>8.1958311025641937</c:v>
                </c:pt>
                <c:pt idx="386">
                  <c:v>8.3169099642585653</c:v>
                </c:pt>
                <c:pt idx="387">
                  <c:v>8.2199088177233968</c:v>
                </c:pt>
                <c:pt idx="388">
                  <c:v>8.1478870506174452</c:v>
                </c:pt>
                <c:pt idx="389">
                  <c:v>8.244057268401674</c:v>
                </c:pt>
                <c:pt idx="390">
                  <c:v>8.244057268401674</c:v>
                </c:pt>
                <c:pt idx="391">
                  <c:v>8.244057268401674</c:v>
                </c:pt>
                <c:pt idx="392">
                  <c:v>8.268276662405853</c:v>
                </c:pt>
                <c:pt idx="393">
                  <c:v>8.1240203012526475</c:v>
                </c:pt>
                <c:pt idx="394">
                  <c:v>8.244057268401674</c:v>
                </c:pt>
                <c:pt idx="395">
                  <c:v>7.8660734980491629</c:v>
                </c:pt>
                <c:pt idx="396">
                  <c:v>8.3904257786980398</c:v>
                </c:pt>
                <c:pt idx="397">
                  <c:v>8.244057268401674</c:v>
                </c:pt>
                <c:pt idx="398">
                  <c:v>8.1478870506174452</c:v>
                </c:pt>
                <c:pt idx="399">
                  <c:v>8.1002234622488647</c:v>
                </c:pt>
                <c:pt idx="400">
                  <c:v>8.4645914228213677</c:v>
                </c:pt>
                <c:pt idx="401">
                  <c:v>8.1958311025641937</c:v>
                </c:pt>
                <c:pt idx="402">
                  <c:v>8.5644997297885741</c:v>
                </c:pt>
                <c:pt idx="403">
                  <c:v>8.3658485861228247</c:v>
                </c:pt>
                <c:pt idx="404">
                  <c:v>8.3658485861228247</c:v>
                </c:pt>
                <c:pt idx="405">
                  <c:v>8.3169099642585653</c:v>
                </c:pt>
                <c:pt idx="406">
                  <c:v>8.268276662405853</c:v>
                </c:pt>
                <c:pt idx="407">
                  <c:v>8.2925481138336092</c:v>
                </c:pt>
                <c:pt idx="408">
                  <c:v>8.268276662405853</c:v>
                </c:pt>
                <c:pt idx="409">
                  <c:v>8.4645914228213677</c:v>
                </c:pt>
                <c:pt idx="410">
                  <c:v>8.1002234622488647</c:v>
                </c:pt>
                <c:pt idx="411">
                  <c:v>8.2199088177233968</c:v>
                </c:pt>
                <c:pt idx="412">
                  <c:v>8.4150751741572414</c:v>
                </c:pt>
                <c:pt idx="413">
                  <c:v>8.3169099642585653</c:v>
                </c:pt>
                <c:pt idx="414">
                  <c:v>8.1478870506174452</c:v>
                </c:pt>
                <c:pt idx="415">
                  <c:v>8.3658485861228247</c:v>
                </c:pt>
                <c:pt idx="416">
                  <c:v>8.1958311025641937</c:v>
                </c:pt>
                <c:pt idx="417">
                  <c:v>8.1958311025641937</c:v>
                </c:pt>
                <c:pt idx="418">
                  <c:v>8.0764963288250282</c:v>
                </c:pt>
                <c:pt idx="419">
                  <c:v>8.4150751741572414</c:v>
                </c:pt>
                <c:pt idx="420">
                  <c:v>8.3413433849352678</c:v>
                </c:pt>
                <c:pt idx="421">
                  <c:v>7.9356042254629475</c:v>
                </c:pt>
                <c:pt idx="422">
                  <c:v>8.1718239157259447</c:v>
                </c:pt>
                <c:pt idx="423">
                  <c:v>8.1958311025641937</c:v>
                </c:pt>
                <c:pt idx="424">
                  <c:v>8.1478870506174452</c:v>
                </c:pt>
                <c:pt idx="425">
                  <c:v>8.0528386967999008</c:v>
                </c:pt>
                <c:pt idx="426">
                  <c:v>8.0528386967999008</c:v>
                </c:pt>
                <c:pt idx="427">
                  <c:v>7.8891824512153796</c:v>
                </c:pt>
                <c:pt idx="428">
                  <c:v>8.0528386967999008</c:v>
                </c:pt>
                <c:pt idx="429">
                  <c:v>8.2925481138336092</c:v>
                </c:pt>
                <c:pt idx="430">
                  <c:v>8.1002234622488647</c:v>
                </c:pt>
                <c:pt idx="431">
                  <c:v>8.3169099642585653</c:v>
                </c:pt>
                <c:pt idx="432">
                  <c:v>8.3413433849352678</c:v>
                </c:pt>
                <c:pt idx="433">
                  <c:v>8.2199088177233968</c:v>
                </c:pt>
                <c:pt idx="434">
                  <c:v>8.268276662405853</c:v>
                </c:pt>
                <c:pt idx="435">
                  <c:v>8.1240203012526475</c:v>
                </c:pt>
                <c:pt idx="436">
                  <c:v>8.4150751741572414</c:v>
                </c:pt>
                <c:pt idx="437">
                  <c:v>8.0057311232095465</c:v>
                </c:pt>
                <c:pt idx="438">
                  <c:v>8.0057311232095465</c:v>
                </c:pt>
                <c:pt idx="439">
                  <c:v>7.8660734980491629</c:v>
                </c:pt>
                <c:pt idx="440">
                  <c:v>8.4150751741572414</c:v>
                </c:pt>
                <c:pt idx="441">
                  <c:v>8.1002234622488647</c:v>
                </c:pt>
                <c:pt idx="442">
                  <c:v>8.2199088177233968</c:v>
                </c:pt>
                <c:pt idx="443">
                  <c:v>8.1478870506174452</c:v>
                </c:pt>
                <c:pt idx="444">
                  <c:v>8.268276662405853</c:v>
                </c:pt>
                <c:pt idx="445">
                  <c:v>8.244057268401674</c:v>
                </c:pt>
                <c:pt idx="446">
                  <c:v>8.244057268401674</c:v>
                </c:pt>
                <c:pt idx="447">
                  <c:v>7.9822807762652852</c:v>
                </c:pt>
                <c:pt idx="448">
                  <c:v>7.9356042254629475</c:v>
                </c:pt>
                <c:pt idx="449">
                  <c:v>8.0528386967999008</c:v>
                </c:pt>
                <c:pt idx="450">
                  <c:v>8.0292503625903429</c:v>
                </c:pt>
                <c:pt idx="451">
                  <c:v>7.8200584653224094</c:v>
                </c:pt>
                <c:pt idx="452">
                  <c:v>7.9356042254629475</c:v>
                </c:pt>
                <c:pt idx="453">
                  <c:v>8.1478870506174452</c:v>
                </c:pt>
                <c:pt idx="454">
                  <c:v>7.9588991199581907</c:v>
                </c:pt>
                <c:pt idx="455">
                  <c:v>7.7971519897845862</c:v>
                </c:pt>
                <c:pt idx="456">
                  <c:v>7.9822807762652852</c:v>
                </c:pt>
                <c:pt idx="457">
                  <c:v>7.9356042254629475</c:v>
                </c:pt>
                <c:pt idx="458">
                  <c:v>7.9588991199581907</c:v>
                </c:pt>
                <c:pt idx="459">
                  <c:v>7.9822807762652852</c:v>
                </c:pt>
                <c:pt idx="460">
                  <c:v>8.1958311025641937</c:v>
                </c:pt>
                <c:pt idx="461">
                  <c:v>8.0292503625903429</c:v>
                </c:pt>
                <c:pt idx="462">
                  <c:v>8.1002234622488647</c:v>
                </c:pt>
                <c:pt idx="463">
                  <c:v>8.3413433849352678</c:v>
                </c:pt>
                <c:pt idx="464">
                  <c:v>8.2925481138336092</c:v>
                </c:pt>
                <c:pt idx="465">
                  <c:v>8.1002234622488647</c:v>
                </c:pt>
                <c:pt idx="466">
                  <c:v>8.0292503625903429</c:v>
                </c:pt>
                <c:pt idx="467">
                  <c:v>8.0057311232095465</c:v>
                </c:pt>
                <c:pt idx="468">
                  <c:v>7.7743126117785604</c:v>
                </c:pt>
                <c:pt idx="469">
                  <c:v>7.9588991199581907</c:v>
                </c:pt>
                <c:pt idx="470">
                  <c:v>7.9356042254629475</c:v>
                </c:pt>
                <c:pt idx="471">
                  <c:v>7.7743126117785604</c:v>
                </c:pt>
                <c:pt idx="472">
                  <c:v>7.8891824512153796</c:v>
                </c:pt>
                <c:pt idx="473">
                  <c:v>7.8891824512153796</c:v>
                </c:pt>
                <c:pt idx="474">
                  <c:v>7.9588991199581907</c:v>
                </c:pt>
                <c:pt idx="475">
                  <c:v>8.0057311232095465</c:v>
                </c:pt>
                <c:pt idx="476">
                  <c:v>7.9588991199581907</c:v>
                </c:pt>
                <c:pt idx="477">
                  <c:v>7.9123592938713845</c:v>
                </c:pt>
                <c:pt idx="478">
                  <c:v>7.8200584653224094</c:v>
                </c:pt>
                <c:pt idx="479">
                  <c:v>7.9123592938713845</c:v>
                </c:pt>
                <c:pt idx="480">
                  <c:v>7.8660734980491629</c:v>
                </c:pt>
                <c:pt idx="481">
                  <c:v>7.8430322355111874</c:v>
                </c:pt>
                <c:pt idx="482">
                  <c:v>7.8891824512153796</c:v>
                </c:pt>
                <c:pt idx="483">
                  <c:v>7.7971519897845862</c:v>
                </c:pt>
                <c:pt idx="484">
                  <c:v>7.7743126117785604</c:v>
                </c:pt>
                <c:pt idx="485">
                  <c:v>7.9356042254629475</c:v>
                </c:pt>
                <c:pt idx="486">
                  <c:v>8.0528386967999008</c:v>
                </c:pt>
                <c:pt idx="487">
                  <c:v>7.9588991199581907</c:v>
                </c:pt>
                <c:pt idx="488">
                  <c:v>7.9588991199581907</c:v>
                </c:pt>
                <c:pt idx="489">
                  <c:v>7.7743126117785604</c:v>
                </c:pt>
                <c:pt idx="490">
                  <c:v>7.9356042254629475</c:v>
                </c:pt>
                <c:pt idx="491">
                  <c:v>7.7515401347625907</c:v>
                </c:pt>
                <c:pt idx="492">
                  <c:v>7.9123592938713845</c:v>
                </c:pt>
                <c:pt idx="493">
                  <c:v>8.1478870506174452</c:v>
                </c:pt>
                <c:pt idx="494">
                  <c:v>7.8200584653224094</c:v>
                </c:pt>
                <c:pt idx="495">
                  <c:v>8.0528386967999008</c:v>
                </c:pt>
                <c:pt idx="496">
                  <c:v>7.8660734980491629</c:v>
                </c:pt>
                <c:pt idx="497">
                  <c:v>7.7971519897845862</c:v>
                </c:pt>
                <c:pt idx="498">
                  <c:v>7.8660734980491629</c:v>
                </c:pt>
                <c:pt idx="499">
                  <c:v>8.0764963288250282</c:v>
                </c:pt>
                <c:pt idx="500">
                  <c:v>7.8200584653224094</c:v>
                </c:pt>
                <c:pt idx="501">
                  <c:v>7.9822807762652852</c:v>
                </c:pt>
                <c:pt idx="502">
                  <c:v>7.8660734980491629</c:v>
                </c:pt>
                <c:pt idx="503">
                  <c:v>7.7743126117785604</c:v>
                </c:pt>
                <c:pt idx="504">
                  <c:v>7.7515401347625907</c:v>
                </c:pt>
                <c:pt idx="505">
                  <c:v>7.7515401347625907</c:v>
                </c:pt>
                <c:pt idx="506">
                  <c:v>7.7515401347625907</c:v>
                </c:pt>
                <c:pt idx="507">
                  <c:v>7.9822807762652852</c:v>
                </c:pt>
                <c:pt idx="508">
                  <c:v>8.1240203012526475</c:v>
                </c:pt>
                <c:pt idx="509">
                  <c:v>7.8891824512153796</c:v>
                </c:pt>
                <c:pt idx="510">
                  <c:v>8.0528386967999008</c:v>
                </c:pt>
                <c:pt idx="511">
                  <c:v>7.9822807762652852</c:v>
                </c:pt>
                <c:pt idx="512">
                  <c:v>7.8660734980491629</c:v>
                </c:pt>
                <c:pt idx="513">
                  <c:v>7.9822807762652852</c:v>
                </c:pt>
                <c:pt idx="514">
                  <c:v>7.9356042254629475</c:v>
                </c:pt>
                <c:pt idx="515">
                  <c:v>8.0292503625903429</c:v>
                </c:pt>
                <c:pt idx="516">
                  <c:v>7.9822807762652852</c:v>
                </c:pt>
                <c:pt idx="517">
                  <c:v>7.7743126117785604</c:v>
                </c:pt>
                <c:pt idx="518">
                  <c:v>7.9356042254629475</c:v>
                </c:pt>
                <c:pt idx="519">
                  <c:v>7.7515401347625907</c:v>
                </c:pt>
                <c:pt idx="520">
                  <c:v>7.9356042254629475</c:v>
                </c:pt>
                <c:pt idx="521">
                  <c:v>7.9356042254629475</c:v>
                </c:pt>
                <c:pt idx="522">
                  <c:v>7.7515401347625907</c:v>
                </c:pt>
                <c:pt idx="523">
                  <c:v>8.0292503625903429</c:v>
                </c:pt>
                <c:pt idx="524">
                  <c:v>7.9822807762652852</c:v>
                </c:pt>
                <c:pt idx="525">
                  <c:v>7.9822807762652852</c:v>
                </c:pt>
                <c:pt idx="526">
                  <c:v>7.8200584653224094</c:v>
                </c:pt>
                <c:pt idx="527">
                  <c:v>7.7288343627706286</c:v>
                </c:pt>
                <c:pt idx="528">
                  <c:v>7.8660734980491629</c:v>
                </c:pt>
                <c:pt idx="529">
                  <c:v>7.9356042254629475</c:v>
                </c:pt>
                <c:pt idx="530">
                  <c:v>7.7971519897845862</c:v>
                </c:pt>
                <c:pt idx="531">
                  <c:v>7.9356042254629475</c:v>
                </c:pt>
                <c:pt idx="532">
                  <c:v>7.9123592938713845</c:v>
                </c:pt>
                <c:pt idx="533">
                  <c:v>8.0057311232095465</c:v>
                </c:pt>
                <c:pt idx="534">
                  <c:v>7.9822807762652852</c:v>
                </c:pt>
                <c:pt idx="535">
                  <c:v>7.7971519897845862</c:v>
                </c:pt>
                <c:pt idx="536">
                  <c:v>7.8891824512153796</c:v>
                </c:pt>
                <c:pt idx="537">
                  <c:v>7.5717627930819988</c:v>
                </c:pt>
                <c:pt idx="538">
                  <c:v>7.7971519897845862</c:v>
                </c:pt>
                <c:pt idx="539">
                  <c:v>7.8891824512153796</c:v>
                </c:pt>
                <c:pt idx="540">
                  <c:v>7.8660734980491629</c:v>
                </c:pt>
                <c:pt idx="541">
                  <c:v>7.9588991199581907</c:v>
                </c:pt>
                <c:pt idx="542">
                  <c:v>7.7743126117785604</c:v>
                </c:pt>
                <c:pt idx="543">
                  <c:v>8.0528386967999008</c:v>
                </c:pt>
                <c:pt idx="544">
                  <c:v>7.5054199967618</c:v>
                </c:pt>
                <c:pt idx="545">
                  <c:v>7.7515401347625907</c:v>
                </c:pt>
                <c:pt idx="546">
                  <c:v>7.8660734980491629</c:v>
                </c:pt>
                <c:pt idx="547">
                  <c:v>7.8660734980491629</c:v>
                </c:pt>
                <c:pt idx="548">
                  <c:v>7.7743126117785604</c:v>
                </c:pt>
                <c:pt idx="549">
                  <c:v>7.8891824512153796</c:v>
                </c:pt>
                <c:pt idx="550">
                  <c:v>7.7061951004106612</c:v>
                </c:pt>
                <c:pt idx="551">
                  <c:v>7.8430322355111874</c:v>
                </c:pt>
                <c:pt idx="552">
                  <c:v>7.5717627930819988</c:v>
                </c:pt>
                <c:pt idx="553">
                  <c:v>7.9588991199581907</c:v>
                </c:pt>
                <c:pt idx="554">
                  <c:v>7.8200584653224094</c:v>
                </c:pt>
                <c:pt idx="555">
                  <c:v>7.8430322355111874</c:v>
                </c:pt>
                <c:pt idx="556">
                  <c:v>7.7743126117785604</c:v>
                </c:pt>
                <c:pt idx="557">
                  <c:v>7.7288343627706286</c:v>
                </c:pt>
                <c:pt idx="558">
                  <c:v>7.4834351586280032</c:v>
                </c:pt>
                <c:pt idx="559">
                  <c:v>7.5495836239661855</c:v>
                </c:pt>
                <c:pt idx="560">
                  <c:v>7.8660734980491629</c:v>
                </c:pt>
                <c:pt idx="561">
                  <c:v>7.7971519897845862</c:v>
                </c:pt>
                <c:pt idx="562">
                  <c:v>7.3961379012765986</c:v>
                </c:pt>
                <c:pt idx="563">
                  <c:v>8.0292503625903429</c:v>
                </c:pt>
                <c:pt idx="564">
                  <c:v>7.7971519897845862</c:v>
                </c:pt>
                <c:pt idx="565">
                  <c:v>7.5940071201677339</c:v>
                </c:pt>
                <c:pt idx="566">
                  <c:v>7.8891824512153796</c:v>
                </c:pt>
                <c:pt idx="567">
                  <c:v>8.0292503625903429</c:v>
                </c:pt>
                <c:pt idx="568">
                  <c:v>7.616316796644492</c:v>
                </c:pt>
                <c:pt idx="569">
                  <c:v>7.6386744257776193</c:v>
                </c:pt>
                <c:pt idx="570">
                  <c:v>7.8660734980491629</c:v>
                </c:pt>
                <c:pt idx="571">
                  <c:v>7.8200584653224094</c:v>
                </c:pt>
                <c:pt idx="572">
                  <c:v>8.0764963288250282</c:v>
                </c:pt>
                <c:pt idx="573">
                  <c:v>7.7515401347625907</c:v>
                </c:pt>
                <c:pt idx="574">
                  <c:v>8.0528386967999008</c:v>
                </c:pt>
                <c:pt idx="575">
                  <c:v>7.6386744257776193</c:v>
                </c:pt>
                <c:pt idx="576">
                  <c:v>7.5940071201677339</c:v>
                </c:pt>
                <c:pt idx="577">
                  <c:v>7.616316796644492</c:v>
                </c:pt>
                <c:pt idx="578">
                  <c:v>7.5940071201677339</c:v>
                </c:pt>
                <c:pt idx="579">
                  <c:v>7.8430322355111874</c:v>
                </c:pt>
                <c:pt idx="580">
                  <c:v>7.8660734980491629</c:v>
                </c:pt>
                <c:pt idx="581">
                  <c:v>7.5274694219598928</c:v>
                </c:pt>
                <c:pt idx="582">
                  <c:v>7.7061951004106612</c:v>
                </c:pt>
                <c:pt idx="583">
                  <c:v>7.5495836239661855</c:v>
                </c:pt>
                <c:pt idx="584">
                  <c:v>7.7288343627706286</c:v>
                </c:pt>
                <c:pt idx="585">
                  <c:v>7.6386744257776193</c:v>
                </c:pt>
                <c:pt idx="586">
                  <c:v>7.5274694219598928</c:v>
                </c:pt>
                <c:pt idx="587">
                  <c:v>7.8200584653224094</c:v>
                </c:pt>
                <c:pt idx="588">
                  <c:v>7.8660734980491629</c:v>
                </c:pt>
                <c:pt idx="589">
                  <c:v>7.7743126117785604</c:v>
                </c:pt>
                <c:pt idx="590">
                  <c:v>7.7743126117785604</c:v>
                </c:pt>
                <c:pt idx="591">
                  <c:v>7.7743126117785604</c:v>
                </c:pt>
                <c:pt idx="592">
                  <c:v>8.0764963288250282</c:v>
                </c:pt>
                <c:pt idx="593">
                  <c:v>7.9356042254629475</c:v>
                </c:pt>
                <c:pt idx="594">
                  <c:v>7.8200584653224094</c:v>
                </c:pt>
                <c:pt idx="595">
                  <c:v>7.8200584653224094</c:v>
                </c:pt>
                <c:pt idx="596">
                  <c:v>7.9588991199581907</c:v>
                </c:pt>
                <c:pt idx="597">
                  <c:v>7.7061951004106612</c:v>
                </c:pt>
                <c:pt idx="598">
                  <c:v>7.7515401347625907</c:v>
                </c:pt>
                <c:pt idx="599">
                  <c:v>7.8430322355111874</c:v>
                </c:pt>
                <c:pt idx="600">
                  <c:v>7.7971519897845862</c:v>
                </c:pt>
                <c:pt idx="601">
                  <c:v>7.8660734980491629</c:v>
                </c:pt>
                <c:pt idx="602">
                  <c:v>7.6386744257776193</c:v>
                </c:pt>
                <c:pt idx="603">
                  <c:v>7.6611153258786713</c:v>
                </c:pt>
                <c:pt idx="604">
                  <c:v>7.4178662775006261</c:v>
                </c:pt>
                <c:pt idx="605">
                  <c:v>7.6611153258786713</c:v>
                </c:pt>
                <c:pt idx="606">
                  <c:v>7.616316796644492</c:v>
                </c:pt>
                <c:pt idx="607">
                  <c:v>7.3744731717018448</c:v>
                </c:pt>
                <c:pt idx="608">
                  <c:v>7.3744731717018448</c:v>
                </c:pt>
                <c:pt idx="609">
                  <c:v>7.5717627930819988</c:v>
                </c:pt>
                <c:pt idx="610">
                  <c:v>7.616316796644492</c:v>
                </c:pt>
                <c:pt idx="611">
                  <c:v>7.5274694219598928</c:v>
                </c:pt>
                <c:pt idx="612">
                  <c:v>7.8200584653224094</c:v>
                </c:pt>
                <c:pt idx="613">
                  <c:v>7.5717627930819988</c:v>
                </c:pt>
                <c:pt idx="614">
                  <c:v>7.5054199967618</c:v>
                </c:pt>
                <c:pt idx="615">
                  <c:v>7.7971519897845862</c:v>
                </c:pt>
                <c:pt idx="616">
                  <c:v>7.5495836239661855</c:v>
                </c:pt>
                <c:pt idx="617">
                  <c:v>7.4178662775006261</c:v>
                </c:pt>
                <c:pt idx="618">
                  <c:v>7.3313339073124935</c:v>
                </c:pt>
                <c:pt idx="619">
                  <c:v>7.3961379012765986</c:v>
                </c:pt>
                <c:pt idx="620">
                  <c:v>7.8200584653224094</c:v>
                </c:pt>
                <c:pt idx="621">
                  <c:v>7.6386744257776193</c:v>
                </c:pt>
                <c:pt idx="622">
                  <c:v>7.5495836239661855</c:v>
                </c:pt>
                <c:pt idx="623">
                  <c:v>7.6836221528630144</c:v>
                </c:pt>
                <c:pt idx="624">
                  <c:v>7.5274694219598928</c:v>
                </c:pt>
                <c:pt idx="625">
                  <c:v>7.7061951004106612</c:v>
                </c:pt>
                <c:pt idx="626">
                  <c:v>7.7288343627706286</c:v>
                </c:pt>
                <c:pt idx="627">
                  <c:v>7.6386744257776193</c:v>
                </c:pt>
                <c:pt idx="628">
                  <c:v>7.5495836239661855</c:v>
                </c:pt>
                <c:pt idx="629">
                  <c:v>7.8200584653224094</c:v>
                </c:pt>
                <c:pt idx="630">
                  <c:v>7.4615147183704087</c:v>
                </c:pt>
                <c:pt idx="631">
                  <c:v>7.8200584653224094</c:v>
                </c:pt>
                <c:pt idx="632">
                  <c:v>7.7061951004106612</c:v>
                </c:pt>
                <c:pt idx="633">
                  <c:v>7.8660734980491629</c:v>
                </c:pt>
                <c:pt idx="634">
                  <c:v>7.7971519897845862</c:v>
                </c:pt>
                <c:pt idx="635">
                  <c:v>7.7971519897845862</c:v>
                </c:pt>
                <c:pt idx="636">
                  <c:v>7.3313339073124935</c:v>
                </c:pt>
                <c:pt idx="637">
                  <c:v>7.7743126117785604</c:v>
                </c:pt>
                <c:pt idx="638">
                  <c:v>7.6386744257776193</c:v>
                </c:pt>
                <c:pt idx="639">
                  <c:v>7.3098758328594595</c:v>
                </c:pt>
                <c:pt idx="640">
                  <c:v>7.5940071201677339</c:v>
                </c:pt>
                <c:pt idx="641">
                  <c:v>7.7288343627706286</c:v>
                </c:pt>
                <c:pt idx="642">
                  <c:v>7.3744731717018448</c:v>
                </c:pt>
                <c:pt idx="643">
                  <c:v>7.5054199967618</c:v>
                </c:pt>
                <c:pt idx="644">
                  <c:v>7.5717627930819988</c:v>
                </c:pt>
                <c:pt idx="645">
                  <c:v>7.4178662775006261</c:v>
                </c:pt>
                <c:pt idx="646">
                  <c:v>7.4834351586280032</c:v>
                </c:pt>
                <c:pt idx="647">
                  <c:v>7.5274694219598928</c:v>
                </c:pt>
                <c:pt idx="648">
                  <c:v>7.7515401347625907</c:v>
                </c:pt>
                <c:pt idx="649">
                  <c:v>7.7743126117785604</c:v>
                </c:pt>
                <c:pt idx="650">
                  <c:v>7.7288343627706286</c:v>
                </c:pt>
                <c:pt idx="651">
                  <c:v>7.5274694219598928</c:v>
                </c:pt>
                <c:pt idx="652">
                  <c:v>7.5274694219598928</c:v>
                </c:pt>
                <c:pt idx="653">
                  <c:v>7.3744731717018448</c:v>
                </c:pt>
                <c:pt idx="654">
                  <c:v>7.5940071201677339</c:v>
                </c:pt>
                <c:pt idx="655">
                  <c:v>7.5940071201677339</c:v>
                </c:pt>
                <c:pt idx="656">
                  <c:v>7.616316796644492</c:v>
                </c:pt>
                <c:pt idx="657">
                  <c:v>7.7971519897845862</c:v>
                </c:pt>
                <c:pt idx="658">
                  <c:v>7.5940071201677339</c:v>
                </c:pt>
                <c:pt idx="659">
                  <c:v>7.7971519897845862</c:v>
                </c:pt>
                <c:pt idx="660">
                  <c:v>7.5940071201677339</c:v>
                </c:pt>
                <c:pt idx="661">
                  <c:v>7.3961379012765986</c:v>
                </c:pt>
                <c:pt idx="662">
                  <c:v>7.5717627930819988</c:v>
                </c:pt>
                <c:pt idx="663">
                  <c:v>7.6386744257776193</c:v>
                </c:pt>
                <c:pt idx="664">
                  <c:v>7.3528719023429225</c:v>
                </c:pt>
                <c:pt idx="665">
                  <c:v>7.3313339073124935</c:v>
                </c:pt>
                <c:pt idx="666">
                  <c:v>7.5274694219598928</c:v>
                </c:pt>
                <c:pt idx="667">
                  <c:v>7.4396584873550768</c:v>
                </c:pt>
                <c:pt idx="668">
                  <c:v>7.5054199967618</c:v>
                </c:pt>
                <c:pt idx="669">
                  <c:v>7.3744731717018448</c:v>
                </c:pt>
                <c:pt idx="670">
                  <c:v>7.5495836239661855</c:v>
                </c:pt>
                <c:pt idx="671">
                  <c:v>7.8430322355111874</c:v>
                </c:pt>
                <c:pt idx="672">
                  <c:v>7.5940071201677339</c:v>
                </c:pt>
                <c:pt idx="673">
                  <c:v>7.5495836239661855</c:v>
                </c:pt>
                <c:pt idx="674">
                  <c:v>7.5054199967618</c:v>
                </c:pt>
                <c:pt idx="675">
                  <c:v>7.5054199967618</c:v>
                </c:pt>
                <c:pt idx="676">
                  <c:v>7.5054199967618</c:v>
                </c:pt>
                <c:pt idx="677">
                  <c:v>7.5274694219598928</c:v>
                </c:pt>
                <c:pt idx="678">
                  <c:v>7.6386744257776193</c:v>
                </c:pt>
                <c:pt idx="679">
                  <c:v>7.4396584873550768</c:v>
                </c:pt>
                <c:pt idx="680">
                  <c:v>7.3961379012765986</c:v>
                </c:pt>
                <c:pt idx="681">
                  <c:v>8.0764963288250282</c:v>
                </c:pt>
                <c:pt idx="682">
                  <c:v>7.4178662775006261</c:v>
                </c:pt>
                <c:pt idx="683">
                  <c:v>7.2246032143010925</c:v>
                </c:pt>
                <c:pt idx="684">
                  <c:v>7.1403253348658069</c:v>
                </c:pt>
                <c:pt idx="685">
                  <c:v>7.0363591723623262</c:v>
                </c:pt>
                <c:pt idx="686">
                  <c:v>7.0985557907539985</c:v>
                </c:pt>
                <c:pt idx="687">
                  <c:v>7.1613021848527634</c:v>
                </c:pt>
                <c:pt idx="688">
                  <c:v>6.9542932476275947</c:v>
                </c:pt>
                <c:pt idx="689">
                  <c:v>6.8731686418193441</c:v>
                </c:pt>
                <c:pt idx="690">
                  <c:v>7.2671144506068108</c:v>
                </c:pt>
                <c:pt idx="691">
                  <c:v>7.0985557907539985</c:v>
                </c:pt>
                <c:pt idx="692">
                  <c:v>6.9339227671681378</c:v>
                </c:pt>
                <c:pt idx="693">
                  <c:v>7.1194099301612876</c:v>
                </c:pt>
                <c:pt idx="694">
                  <c:v>7.1613021848527634</c:v>
                </c:pt>
                <c:pt idx="695">
                  <c:v>7.0777627371859388</c:v>
                </c:pt>
                <c:pt idx="696">
                  <c:v>6.9339227671681378</c:v>
                </c:pt>
                <c:pt idx="697">
                  <c:v>7.1403253348658069</c:v>
                </c:pt>
                <c:pt idx="698">
                  <c:v>6.893360638790476</c:v>
                </c:pt>
                <c:pt idx="699">
                  <c:v>6.7532526861318267</c:v>
                </c:pt>
                <c:pt idx="700">
                  <c:v>6.9952139175688774</c:v>
                </c:pt>
                <c:pt idx="701">
                  <c:v>6.6940969821381788</c:v>
                </c:pt>
                <c:pt idx="702">
                  <c:v>7.1823406606361289</c:v>
                </c:pt>
                <c:pt idx="703">
                  <c:v>6.9747235724908707</c:v>
                </c:pt>
                <c:pt idx="704">
                  <c:v>6.893360638790476</c:v>
                </c:pt>
                <c:pt idx="705">
                  <c:v>6.9747235724908707</c:v>
                </c:pt>
                <c:pt idx="706">
                  <c:v>7.057030590524783</c:v>
                </c:pt>
                <c:pt idx="707">
                  <c:v>6.8731686418193441</c:v>
                </c:pt>
                <c:pt idx="708">
                  <c:v>7.01576445918902</c:v>
                </c:pt>
                <c:pt idx="709">
                  <c:v>6.9339227671681378</c:v>
                </c:pt>
                <c:pt idx="710">
                  <c:v>6.7929903869102013</c:v>
                </c:pt>
                <c:pt idx="711">
                  <c:v>6.9136119558165818</c:v>
                </c:pt>
                <c:pt idx="712">
                  <c:v>6.8530357911431841</c:v>
                </c:pt>
                <c:pt idx="713">
                  <c:v>6.893360638790476</c:v>
                </c:pt>
                <c:pt idx="714">
                  <c:v>7.0985557907539985</c:v>
                </c:pt>
                <c:pt idx="715">
                  <c:v>6.8530357911431841</c:v>
                </c:pt>
                <c:pt idx="716">
                  <c:v>6.7334865970720141</c:v>
                </c:pt>
                <c:pt idx="717">
                  <c:v>6.7532526861318267</c:v>
                </c:pt>
                <c:pt idx="718">
                  <c:v>6.8129468361791528</c:v>
                </c:pt>
                <c:pt idx="719">
                  <c:v>6.8329619135109674</c:v>
                </c:pt>
                <c:pt idx="720">
                  <c:v>7.057030590524783</c:v>
                </c:pt>
                <c:pt idx="721">
                  <c:v>6.9542932476275947</c:v>
                </c:pt>
                <c:pt idx="722">
                  <c:v>6.8530357911431841</c:v>
                </c:pt>
                <c:pt idx="723">
                  <c:v>6.8731686418193441</c:v>
                </c:pt>
                <c:pt idx="724">
                  <c:v>6.7137629023318697</c:v>
                </c:pt>
                <c:pt idx="725">
                  <c:v>6.9339227671681378</c:v>
                </c:pt>
                <c:pt idx="726">
                  <c:v>6.893360638790476</c:v>
                </c:pt>
                <c:pt idx="727">
                  <c:v>6.7532526861318267</c:v>
                </c:pt>
                <c:pt idx="728">
                  <c:v>6.9339227671681378</c:v>
                </c:pt>
                <c:pt idx="729">
                  <c:v>6.7929903869102013</c:v>
                </c:pt>
                <c:pt idx="730">
                  <c:v>6.8129468361791528</c:v>
                </c:pt>
                <c:pt idx="731">
                  <c:v>6.8129468361791528</c:v>
                </c:pt>
                <c:pt idx="732">
                  <c:v>6.8731686418193441</c:v>
                </c:pt>
                <c:pt idx="733">
                  <c:v>7.6386744257776193</c:v>
                </c:pt>
                <c:pt idx="734">
                  <c:v>7.3961379012765986</c:v>
                </c:pt>
                <c:pt idx="735">
                  <c:v>7.4834351586280032</c:v>
                </c:pt>
                <c:pt idx="736">
                  <c:v>7.6386744257776193</c:v>
                </c:pt>
                <c:pt idx="737">
                  <c:v>7.5274694219598928</c:v>
                </c:pt>
                <c:pt idx="738">
                  <c:v>7.616316796644492</c:v>
                </c:pt>
                <c:pt idx="739">
                  <c:v>7.5054199967618</c:v>
                </c:pt>
                <c:pt idx="740">
                  <c:v>7.5054199967618</c:v>
                </c:pt>
                <c:pt idx="741">
                  <c:v>7.6836221528630144</c:v>
                </c:pt>
                <c:pt idx="742">
                  <c:v>7.4834351586280032</c:v>
                </c:pt>
                <c:pt idx="743">
                  <c:v>7.5054199967618</c:v>
                </c:pt>
                <c:pt idx="744">
                  <c:v>7.5940071201677339</c:v>
                </c:pt>
                <c:pt idx="745">
                  <c:v>9.7443752493542313</c:v>
                </c:pt>
                <c:pt idx="746">
                  <c:v>8.8194397968519809</c:v>
                </c:pt>
                <c:pt idx="747">
                  <c:v>7.9822807762652852</c:v>
                </c:pt>
                <c:pt idx="748">
                  <c:v>7.7971519897845862</c:v>
                </c:pt>
                <c:pt idx="749">
                  <c:v>7.5054199967618</c:v>
                </c:pt>
                <c:pt idx="750">
                  <c:v>7.3961379012765986</c:v>
                </c:pt>
                <c:pt idx="751">
                  <c:v>7.4178662775006261</c:v>
                </c:pt>
                <c:pt idx="752">
                  <c:v>7.2884637816973799</c:v>
                </c:pt>
                <c:pt idx="753">
                  <c:v>7.0777627371859388</c:v>
                </c:pt>
                <c:pt idx="754">
                  <c:v>7.1613021848527634</c:v>
                </c:pt>
                <c:pt idx="755">
                  <c:v>7.2671144506068108</c:v>
                </c:pt>
                <c:pt idx="756">
                  <c:v>7.1823406606361289</c:v>
                </c:pt>
                <c:pt idx="757">
                  <c:v>7.0777627371859388</c:v>
                </c:pt>
                <c:pt idx="758">
                  <c:v>7.3313339073124935</c:v>
                </c:pt>
                <c:pt idx="759">
                  <c:v>7.5054199967618</c:v>
                </c:pt>
                <c:pt idx="760">
                  <c:v>7.2458276558684371</c:v>
                </c:pt>
                <c:pt idx="761">
                  <c:v>7.1194099301612876</c:v>
                </c:pt>
                <c:pt idx="762">
                  <c:v>7.3313339073124935</c:v>
                </c:pt>
                <c:pt idx="763">
                  <c:v>7.4178662775006261</c:v>
                </c:pt>
                <c:pt idx="764">
                  <c:v>7.5940071201677339</c:v>
                </c:pt>
                <c:pt idx="765">
                  <c:v>7.3744731717018448</c:v>
                </c:pt>
                <c:pt idx="766">
                  <c:v>7.2884637816973799</c:v>
                </c:pt>
                <c:pt idx="767">
                  <c:v>7.4834351586280032</c:v>
                </c:pt>
                <c:pt idx="768">
                  <c:v>7.3098758328594595</c:v>
                </c:pt>
                <c:pt idx="769">
                  <c:v>7.0363591723623262</c:v>
                </c:pt>
                <c:pt idx="770">
                  <c:v>7.5054199967618</c:v>
                </c:pt>
                <c:pt idx="771">
                  <c:v>7.6386744257776193</c:v>
                </c:pt>
                <c:pt idx="772">
                  <c:v>7.5717627930819988</c:v>
                </c:pt>
                <c:pt idx="773">
                  <c:v>7.5054199967618</c:v>
                </c:pt>
                <c:pt idx="774">
                  <c:v>7.5054199967618</c:v>
                </c:pt>
                <c:pt idx="775">
                  <c:v>7.5717627930819988</c:v>
                </c:pt>
                <c:pt idx="776">
                  <c:v>7.616316796644492</c:v>
                </c:pt>
                <c:pt idx="777">
                  <c:v>7.5054199967618</c:v>
                </c:pt>
                <c:pt idx="778">
                  <c:v>7.6611153258786713</c:v>
                </c:pt>
                <c:pt idx="779">
                  <c:v>7.5717627930819988</c:v>
                </c:pt>
                <c:pt idx="780">
                  <c:v>7.5717627930819988</c:v>
                </c:pt>
                <c:pt idx="781">
                  <c:v>7.4178662775006261</c:v>
                </c:pt>
                <c:pt idx="782">
                  <c:v>7.4615147183704087</c:v>
                </c:pt>
                <c:pt idx="783">
                  <c:v>7.5717627930819988</c:v>
                </c:pt>
                <c:pt idx="784">
                  <c:v>7.616316796644492</c:v>
                </c:pt>
                <c:pt idx="785">
                  <c:v>7.3744731717018448</c:v>
                </c:pt>
                <c:pt idx="786">
                  <c:v>7.7288343627706286</c:v>
                </c:pt>
                <c:pt idx="787">
                  <c:v>7.3098758328594595</c:v>
                </c:pt>
                <c:pt idx="788">
                  <c:v>7.3313339073124935</c:v>
                </c:pt>
                <c:pt idx="789">
                  <c:v>7.3098758328594595</c:v>
                </c:pt>
                <c:pt idx="790">
                  <c:v>7.1403253348658069</c:v>
                </c:pt>
                <c:pt idx="791">
                  <c:v>7.3961379012765986</c:v>
                </c:pt>
                <c:pt idx="792">
                  <c:v>7.2246032143010925</c:v>
                </c:pt>
                <c:pt idx="793">
                  <c:v>7.5495836239661855</c:v>
                </c:pt>
                <c:pt idx="794">
                  <c:v>7.3961379012765986</c:v>
                </c:pt>
                <c:pt idx="795">
                  <c:v>7.4615147183704087</c:v>
                </c:pt>
                <c:pt idx="796">
                  <c:v>7.0985557907539985</c:v>
                </c:pt>
                <c:pt idx="797">
                  <c:v>7.3961379012765986</c:v>
                </c:pt>
                <c:pt idx="798">
                  <c:v>7.2034409432601869</c:v>
                </c:pt>
                <c:pt idx="799">
                  <c:v>7.3313339073124935</c:v>
                </c:pt>
                <c:pt idx="800">
                  <c:v>7.2246032143010925</c:v>
                </c:pt>
                <c:pt idx="801">
                  <c:v>7.2458276558684371</c:v>
                </c:pt>
                <c:pt idx="802">
                  <c:v>7.1613021848527634</c:v>
                </c:pt>
                <c:pt idx="803">
                  <c:v>7.2034409432601869</c:v>
                </c:pt>
                <c:pt idx="804">
                  <c:v>7.2671144506068108</c:v>
                </c:pt>
                <c:pt idx="805">
                  <c:v>7.1613021848527634</c:v>
                </c:pt>
                <c:pt idx="806">
                  <c:v>7.0985557907539985</c:v>
                </c:pt>
                <c:pt idx="807">
                  <c:v>7.2671144506068108</c:v>
                </c:pt>
                <c:pt idx="808">
                  <c:v>7.3528719023429225</c:v>
                </c:pt>
                <c:pt idx="809">
                  <c:v>7.4396584873550768</c:v>
                </c:pt>
                <c:pt idx="810">
                  <c:v>7.0777627371859388</c:v>
                </c:pt>
                <c:pt idx="811">
                  <c:v>7.3528719023429225</c:v>
                </c:pt>
                <c:pt idx="812">
                  <c:v>7.4178662775006261</c:v>
                </c:pt>
                <c:pt idx="813">
                  <c:v>7.1823406606361289</c:v>
                </c:pt>
                <c:pt idx="814">
                  <c:v>7.2458276558684371</c:v>
                </c:pt>
                <c:pt idx="815">
                  <c:v>7.2884637816973799</c:v>
                </c:pt>
                <c:pt idx="816">
                  <c:v>7.2671144506068108</c:v>
                </c:pt>
                <c:pt idx="817">
                  <c:v>7.057030590524783</c:v>
                </c:pt>
                <c:pt idx="818">
                  <c:v>7.3098758328594595</c:v>
                </c:pt>
                <c:pt idx="819">
                  <c:v>7.2458276558684371</c:v>
                </c:pt>
                <c:pt idx="820">
                  <c:v>7.3313339073124935</c:v>
                </c:pt>
                <c:pt idx="821">
                  <c:v>7.3098758328594595</c:v>
                </c:pt>
                <c:pt idx="822">
                  <c:v>7.3744731717018448</c:v>
                </c:pt>
                <c:pt idx="823">
                  <c:v>7.3961379012765986</c:v>
                </c:pt>
                <c:pt idx="824">
                  <c:v>7.0363591723623262</c:v>
                </c:pt>
                <c:pt idx="825">
                  <c:v>7.5717627930819988</c:v>
                </c:pt>
                <c:pt idx="826">
                  <c:v>7.5054199967618</c:v>
                </c:pt>
                <c:pt idx="827">
                  <c:v>7.5495836239661855</c:v>
                </c:pt>
                <c:pt idx="828">
                  <c:v>7.5940071201677339</c:v>
                </c:pt>
                <c:pt idx="829">
                  <c:v>7.3744731717018448</c:v>
                </c:pt>
                <c:pt idx="830">
                  <c:v>7.5274694219598928</c:v>
                </c:pt>
                <c:pt idx="831">
                  <c:v>7.0985557907539985</c:v>
                </c:pt>
                <c:pt idx="832">
                  <c:v>7.057030590524783</c:v>
                </c:pt>
                <c:pt idx="833">
                  <c:v>7.2458276558684371</c:v>
                </c:pt>
                <c:pt idx="834">
                  <c:v>7.0777627371859388</c:v>
                </c:pt>
                <c:pt idx="835">
                  <c:v>7.1194099301612876</c:v>
                </c:pt>
                <c:pt idx="836">
                  <c:v>7.3098758328594595</c:v>
                </c:pt>
                <c:pt idx="837">
                  <c:v>7.1194099301612876</c:v>
                </c:pt>
                <c:pt idx="838">
                  <c:v>7.1613021848527634</c:v>
                </c:pt>
                <c:pt idx="839">
                  <c:v>7.3313339073124935</c:v>
                </c:pt>
                <c:pt idx="840">
                  <c:v>7.1194099301612876</c:v>
                </c:pt>
                <c:pt idx="841">
                  <c:v>7.2034409432601869</c:v>
                </c:pt>
                <c:pt idx="842">
                  <c:v>7.3528719023429225</c:v>
                </c:pt>
                <c:pt idx="843">
                  <c:v>8.0057311232095465</c:v>
                </c:pt>
                <c:pt idx="844">
                  <c:v>7.616316796644492</c:v>
                </c:pt>
                <c:pt idx="845">
                  <c:v>7.4178662775006261</c:v>
                </c:pt>
                <c:pt idx="846">
                  <c:v>7.5717627930819988</c:v>
                </c:pt>
                <c:pt idx="847">
                  <c:v>7.5054199967618</c:v>
                </c:pt>
                <c:pt idx="848">
                  <c:v>7.4178662775006261</c:v>
                </c:pt>
                <c:pt idx="849">
                  <c:v>7.057030590524783</c:v>
                </c:pt>
                <c:pt idx="850">
                  <c:v>7.2458276558684371</c:v>
                </c:pt>
                <c:pt idx="851">
                  <c:v>7.2884637816973799</c:v>
                </c:pt>
                <c:pt idx="852">
                  <c:v>7.5940071201677339</c:v>
                </c:pt>
                <c:pt idx="853">
                  <c:v>7.5495836239661855</c:v>
                </c:pt>
                <c:pt idx="854">
                  <c:v>7.3961379012765986</c:v>
                </c:pt>
                <c:pt idx="855">
                  <c:v>7.4178662775006261</c:v>
                </c:pt>
                <c:pt idx="856">
                  <c:v>7.2671144506068108</c:v>
                </c:pt>
                <c:pt idx="857">
                  <c:v>7.4615147183704087</c:v>
                </c:pt>
                <c:pt idx="858">
                  <c:v>7.3313339073124935</c:v>
                </c:pt>
                <c:pt idx="859">
                  <c:v>7.4396584873550768</c:v>
                </c:pt>
                <c:pt idx="860">
                  <c:v>7.3961379012765986</c:v>
                </c:pt>
                <c:pt idx="861">
                  <c:v>7.3098758328594595</c:v>
                </c:pt>
                <c:pt idx="862">
                  <c:v>7.2034409432601869</c:v>
                </c:pt>
                <c:pt idx="863">
                  <c:v>7.0777627371859388</c:v>
                </c:pt>
                <c:pt idx="864">
                  <c:v>7.3313339073124935</c:v>
                </c:pt>
                <c:pt idx="865">
                  <c:v>7.2458276558684371</c:v>
                </c:pt>
                <c:pt idx="866">
                  <c:v>7.2246032143010925</c:v>
                </c:pt>
                <c:pt idx="867">
                  <c:v>7.2246032143010925</c:v>
                </c:pt>
                <c:pt idx="868">
                  <c:v>7.2458276558684371</c:v>
                </c:pt>
                <c:pt idx="869">
                  <c:v>7.3313339073124935</c:v>
                </c:pt>
                <c:pt idx="870">
                  <c:v>7.4834351586280032</c:v>
                </c:pt>
                <c:pt idx="871">
                  <c:v>7.2246032143010925</c:v>
                </c:pt>
                <c:pt idx="872">
                  <c:v>7.4615147183704087</c:v>
                </c:pt>
                <c:pt idx="873">
                  <c:v>7.5717627930819988</c:v>
                </c:pt>
                <c:pt idx="874">
                  <c:v>7.3313339073124935</c:v>
                </c:pt>
                <c:pt idx="875">
                  <c:v>7.1823406606361289</c:v>
                </c:pt>
                <c:pt idx="876">
                  <c:v>7.2458276558684371</c:v>
                </c:pt>
                <c:pt idx="877">
                  <c:v>6.8731686418193441</c:v>
                </c:pt>
                <c:pt idx="878">
                  <c:v>6.9542932476275947</c:v>
                </c:pt>
                <c:pt idx="879">
                  <c:v>7.3528719023429225</c:v>
                </c:pt>
                <c:pt idx="880">
                  <c:v>7.2671144506068108</c:v>
                </c:pt>
                <c:pt idx="881">
                  <c:v>7.2458276558684371</c:v>
                </c:pt>
                <c:pt idx="882">
                  <c:v>7.057030590524783</c:v>
                </c:pt>
                <c:pt idx="883">
                  <c:v>7.0985557907539985</c:v>
                </c:pt>
                <c:pt idx="884">
                  <c:v>7.2671144506068108</c:v>
                </c:pt>
                <c:pt idx="885">
                  <c:v>7.0985557907539985</c:v>
                </c:pt>
                <c:pt idx="886">
                  <c:v>7.1823406606361289</c:v>
                </c:pt>
                <c:pt idx="887">
                  <c:v>7.2246032143010925</c:v>
                </c:pt>
                <c:pt idx="888">
                  <c:v>7.0363591723623262</c:v>
                </c:pt>
                <c:pt idx="889">
                  <c:v>7.2884637816973799</c:v>
                </c:pt>
                <c:pt idx="890">
                  <c:v>6.9747235724908707</c:v>
                </c:pt>
                <c:pt idx="891">
                  <c:v>7.0985557907539985</c:v>
                </c:pt>
                <c:pt idx="892">
                  <c:v>6.9952139175688774</c:v>
                </c:pt>
                <c:pt idx="893">
                  <c:v>7.2671144506068108</c:v>
                </c:pt>
                <c:pt idx="894">
                  <c:v>7.2246032143010925</c:v>
                </c:pt>
                <c:pt idx="895">
                  <c:v>7.1403253348658069</c:v>
                </c:pt>
                <c:pt idx="896">
                  <c:v>7.01576445918902</c:v>
                </c:pt>
                <c:pt idx="897">
                  <c:v>7.2671144506068108</c:v>
                </c:pt>
                <c:pt idx="898">
                  <c:v>7.1613021848527634</c:v>
                </c:pt>
                <c:pt idx="899">
                  <c:v>7.057030590524783</c:v>
                </c:pt>
                <c:pt idx="900">
                  <c:v>7.1613021848527634</c:v>
                </c:pt>
                <c:pt idx="901">
                  <c:v>7.2458276558684371</c:v>
                </c:pt>
                <c:pt idx="902">
                  <c:v>7.2458276558684371</c:v>
                </c:pt>
                <c:pt idx="903">
                  <c:v>7.0777627371859388</c:v>
                </c:pt>
                <c:pt idx="904">
                  <c:v>6.9136119558165818</c:v>
                </c:pt>
                <c:pt idx="905">
                  <c:v>7.2884637816973799</c:v>
                </c:pt>
                <c:pt idx="906">
                  <c:v>6.893360638790476</c:v>
                </c:pt>
                <c:pt idx="907">
                  <c:v>7.1823406606361289</c:v>
                </c:pt>
                <c:pt idx="908">
                  <c:v>7.057030590524783</c:v>
                </c:pt>
                <c:pt idx="909">
                  <c:v>7.1823406606361289</c:v>
                </c:pt>
                <c:pt idx="910">
                  <c:v>7.0363591723623262</c:v>
                </c:pt>
                <c:pt idx="911">
                  <c:v>7.1194099301612876</c:v>
                </c:pt>
                <c:pt idx="912">
                  <c:v>6.8731686418193441</c:v>
                </c:pt>
                <c:pt idx="913">
                  <c:v>7.2884637816973799</c:v>
                </c:pt>
                <c:pt idx="914">
                  <c:v>7.0985557907539985</c:v>
                </c:pt>
                <c:pt idx="915">
                  <c:v>7.2884637816973799</c:v>
                </c:pt>
                <c:pt idx="916">
                  <c:v>7.0777627371859388</c:v>
                </c:pt>
                <c:pt idx="917">
                  <c:v>7.057030590524783</c:v>
                </c:pt>
                <c:pt idx="918">
                  <c:v>7.2458276558684371</c:v>
                </c:pt>
                <c:pt idx="919">
                  <c:v>7.2246032143010925</c:v>
                </c:pt>
                <c:pt idx="920">
                  <c:v>6.9747235724908707</c:v>
                </c:pt>
                <c:pt idx="921">
                  <c:v>6.9339227671681378</c:v>
                </c:pt>
                <c:pt idx="922">
                  <c:v>6.9542932476275947</c:v>
                </c:pt>
                <c:pt idx="923">
                  <c:v>7.0985557907539985</c:v>
                </c:pt>
                <c:pt idx="924">
                  <c:v>6.9747235724908707</c:v>
                </c:pt>
                <c:pt idx="925">
                  <c:v>7.0985557907539985</c:v>
                </c:pt>
                <c:pt idx="926">
                  <c:v>7.3098758328594595</c:v>
                </c:pt>
                <c:pt idx="927">
                  <c:v>7.0777627371859388</c:v>
                </c:pt>
                <c:pt idx="928">
                  <c:v>7.2458276558684371</c:v>
                </c:pt>
                <c:pt idx="929">
                  <c:v>7.057030590524783</c:v>
                </c:pt>
                <c:pt idx="930">
                  <c:v>7.4396584873550768</c:v>
                </c:pt>
                <c:pt idx="931">
                  <c:v>7.2246032143010925</c:v>
                </c:pt>
                <c:pt idx="932">
                  <c:v>7.2034409432601869</c:v>
                </c:pt>
                <c:pt idx="933">
                  <c:v>7.0363591723623262</c:v>
                </c:pt>
                <c:pt idx="934">
                  <c:v>7.2458276558684371</c:v>
                </c:pt>
                <c:pt idx="935">
                  <c:v>6.9339227671681378</c:v>
                </c:pt>
                <c:pt idx="936">
                  <c:v>6.9339227671681378</c:v>
                </c:pt>
                <c:pt idx="937">
                  <c:v>7.057030590524783</c:v>
                </c:pt>
                <c:pt idx="938">
                  <c:v>6.9542932476275947</c:v>
                </c:pt>
                <c:pt idx="939">
                  <c:v>7.0777627371859388</c:v>
                </c:pt>
                <c:pt idx="940">
                  <c:v>6.9339227671681378</c:v>
                </c:pt>
                <c:pt idx="941">
                  <c:v>7.1194099301612876</c:v>
                </c:pt>
                <c:pt idx="942">
                  <c:v>7.1403253348658069</c:v>
                </c:pt>
                <c:pt idx="943">
                  <c:v>7.0363591723623262</c:v>
                </c:pt>
                <c:pt idx="944">
                  <c:v>6.9747235724908707</c:v>
                </c:pt>
                <c:pt idx="945">
                  <c:v>7.2246032143010925</c:v>
                </c:pt>
                <c:pt idx="946">
                  <c:v>7.1613021848527634</c:v>
                </c:pt>
                <c:pt idx="947">
                  <c:v>7.2034409432601869</c:v>
                </c:pt>
                <c:pt idx="948">
                  <c:v>6.9952139175688774</c:v>
                </c:pt>
                <c:pt idx="949">
                  <c:v>7.2458276558684371</c:v>
                </c:pt>
                <c:pt idx="950">
                  <c:v>7.1194099301612876</c:v>
                </c:pt>
                <c:pt idx="951">
                  <c:v>7.1823406606361289</c:v>
                </c:pt>
                <c:pt idx="952">
                  <c:v>6.8329619135109674</c:v>
                </c:pt>
                <c:pt idx="953">
                  <c:v>7.2246032143010925</c:v>
                </c:pt>
                <c:pt idx="954">
                  <c:v>7.2458276558684371</c:v>
                </c:pt>
                <c:pt idx="955">
                  <c:v>7.2034409432601869</c:v>
                </c:pt>
                <c:pt idx="956">
                  <c:v>7.2458276558684371</c:v>
                </c:pt>
                <c:pt idx="957">
                  <c:v>7.2671144506068108</c:v>
                </c:pt>
                <c:pt idx="958">
                  <c:v>7.2034409432601869</c:v>
                </c:pt>
                <c:pt idx="959">
                  <c:v>7.1613021848527634</c:v>
                </c:pt>
                <c:pt idx="960">
                  <c:v>6.9747235724908707</c:v>
                </c:pt>
                <c:pt idx="961">
                  <c:v>6.9952139175688774</c:v>
                </c:pt>
                <c:pt idx="962">
                  <c:v>7.2246032143010925</c:v>
                </c:pt>
                <c:pt idx="963">
                  <c:v>7.2671144506068108</c:v>
                </c:pt>
                <c:pt idx="964">
                  <c:v>6.9952139175688774</c:v>
                </c:pt>
                <c:pt idx="965">
                  <c:v>7.0777627371859388</c:v>
                </c:pt>
                <c:pt idx="966">
                  <c:v>6.9136119558165818</c:v>
                </c:pt>
                <c:pt idx="967">
                  <c:v>7.0777627371859388</c:v>
                </c:pt>
                <c:pt idx="968">
                  <c:v>6.9542932476275947</c:v>
                </c:pt>
                <c:pt idx="969">
                  <c:v>6.9339227671681378</c:v>
                </c:pt>
                <c:pt idx="970">
                  <c:v>6.9136119558165818</c:v>
                </c:pt>
                <c:pt idx="971">
                  <c:v>7.0985557907539985</c:v>
                </c:pt>
                <c:pt idx="972">
                  <c:v>7.1403253348658069</c:v>
                </c:pt>
                <c:pt idx="973">
                  <c:v>6.8731686418193441</c:v>
                </c:pt>
                <c:pt idx="974">
                  <c:v>7.2884637816973799</c:v>
                </c:pt>
                <c:pt idx="975">
                  <c:v>7.0777627371859388</c:v>
                </c:pt>
                <c:pt idx="976">
                  <c:v>7.0985557907539985</c:v>
                </c:pt>
                <c:pt idx="977">
                  <c:v>7.3313339073124935</c:v>
                </c:pt>
                <c:pt idx="978">
                  <c:v>7.1403253348658069</c:v>
                </c:pt>
                <c:pt idx="979">
                  <c:v>6.9747235724908707</c:v>
                </c:pt>
                <c:pt idx="980">
                  <c:v>7.2246032143010925</c:v>
                </c:pt>
                <c:pt idx="981">
                  <c:v>7.1403253348658069</c:v>
                </c:pt>
                <c:pt idx="982">
                  <c:v>7.0777627371859388</c:v>
                </c:pt>
                <c:pt idx="983">
                  <c:v>7.0363591723623262</c:v>
                </c:pt>
                <c:pt idx="984">
                  <c:v>6.9952139175688774</c:v>
                </c:pt>
                <c:pt idx="985">
                  <c:v>7.0363591723623262</c:v>
                </c:pt>
                <c:pt idx="986">
                  <c:v>7.0777627371859388</c:v>
                </c:pt>
                <c:pt idx="987">
                  <c:v>7.0363591723623262</c:v>
                </c:pt>
                <c:pt idx="988">
                  <c:v>7.1613021848527634</c:v>
                </c:pt>
                <c:pt idx="989">
                  <c:v>7.1823406606361289</c:v>
                </c:pt>
                <c:pt idx="990">
                  <c:v>7.0985557907539985</c:v>
                </c:pt>
                <c:pt idx="991">
                  <c:v>7.0777627371859388</c:v>
                </c:pt>
                <c:pt idx="992">
                  <c:v>6.9136119558165818</c:v>
                </c:pt>
                <c:pt idx="993">
                  <c:v>7.2671144506068108</c:v>
                </c:pt>
                <c:pt idx="994">
                  <c:v>7.1613021848527634</c:v>
                </c:pt>
                <c:pt idx="995">
                  <c:v>7.1403253348658069</c:v>
                </c:pt>
                <c:pt idx="996">
                  <c:v>7.057030590524783</c:v>
                </c:pt>
                <c:pt idx="997">
                  <c:v>6.8530357911431841</c:v>
                </c:pt>
                <c:pt idx="998">
                  <c:v>6.893360638790476</c:v>
                </c:pt>
                <c:pt idx="999">
                  <c:v>7.2458276558684371</c:v>
                </c:pt>
                <c:pt idx="1000">
                  <c:v>7.1194099301612876</c:v>
                </c:pt>
                <c:pt idx="1001">
                  <c:v>7.0363591723623262</c:v>
                </c:pt>
                <c:pt idx="1002">
                  <c:v>6.9136119558165818</c:v>
                </c:pt>
                <c:pt idx="1003">
                  <c:v>6.893360638790476</c:v>
                </c:pt>
                <c:pt idx="1004">
                  <c:v>6.9339227671681378</c:v>
                </c:pt>
                <c:pt idx="1005">
                  <c:v>7.057030590524783</c:v>
                </c:pt>
                <c:pt idx="1006">
                  <c:v>7.0363591723623262</c:v>
                </c:pt>
                <c:pt idx="1007">
                  <c:v>7.0985557907539985</c:v>
                </c:pt>
                <c:pt idx="1008">
                  <c:v>7.0777627371859388</c:v>
                </c:pt>
                <c:pt idx="1009">
                  <c:v>7.1823406606361289</c:v>
                </c:pt>
                <c:pt idx="1010">
                  <c:v>7.057030590524783</c:v>
                </c:pt>
                <c:pt idx="1011">
                  <c:v>7.2671144506068108</c:v>
                </c:pt>
                <c:pt idx="1012">
                  <c:v>7.057030590524783</c:v>
                </c:pt>
                <c:pt idx="1013">
                  <c:v>7.1823406606361289</c:v>
                </c:pt>
                <c:pt idx="1014">
                  <c:v>7.057030590524783</c:v>
                </c:pt>
                <c:pt idx="1015">
                  <c:v>6.9542932476275947</c:v>
                </c:pt>
                <c:pt idx="1016">
                  <c:v>7.1823406606361289</c:v>
                </c:pt>
                <c:pt idx="1017">
                  <c:v>7.1403253348658069</c:v>
                </c:pt>
                <c:pt idx="1018">
                  <c:v>7.01576445918902</c:v>
                </c:pt>
                <c:pt idx="1019">
                  <c:v>7.057030590524783</c:v>
                </c:pt>
                <c:pt idx="1020">
                  <c:v>7.057030590524783</c:v>
                </c:pt>
                <c:pt idx="1021">
                  <c:v>7.1613021848527634</c:v>
                </c:pt>
                <c:pt idx="1022">
                  <c:v>6.9136119558165818</c:v>
                </c:pt>
                <c:pt idx="1023">
                  <c:v>7.2034409432601869</c:v>
                </c:pt>
                <c:pt idx="1024">
                  <c:v>6.9542932476275947</c:v>
                </c:pt>
                <c:pt idx="1025">
                  <c:v>7.1403253348658069</c:v>
                </c:pt>
                <c:pt idx="1026">
                  <c:v>7.057030590524783</c:v>
                </c:pt>
                <c:pt idx="1027">
                  <c:v>6.9952139175688774</c:v>
                </c:pt>
                <c:pt idx="1028">
                  <c:v>7.3744731717018448</c:v>
                </c:pt>
                <c:pt idx="1029">
                  <c:v>7.2458276558684371</c:v>
                </c:pt>
                <c:pt idx="1030">
                  <c:v>7.2246032143010925</c:v>
                </c:pt>
                <c:pt idx="1031">
                  <c:v>7.3961379012765986</c:v>
                </c:pt>
                <c:pt idx="1032">
                  <c:v>7.4396584873550768</c:v>
                </c:pt>
                <c:pt idx="1033">
                  <c:v>7.1613021848527634</c:v>
                </c:pt>
                <c:pt idx="1034">
                  <c:v>7.1613021848527634</c:v>
                </c:pt>
                <c:pt idx="1035">
                  <c:v>7.2246032143010925</c:v>
                </c:pt>
                <c:pt idx="1036">
                  <c:v>7.3098758328594595</c:v>
                </c:pt>
                <c:pt idx="1037">
                  <c:v>6.9952139175688774</c:v>
                </c:pt>
                <c:pt idx="1038">
                  <c:v>6.9747235724908707</c:v>
                </c:pt>
                <c:pt idx="1039">
                  <c:v>7.0777627371859388</c:v>
                </c:pt>
                <c:pt idx="1040">
                  <c:v>7.2246032143010925</c:v>
                </c:pt>
                <c:pt idx="1041">
                  <c:v>7.3313339073124935</c:v>
                </c:pt>
                <c:pt idx="1042">
                  <c:v>7.3313339073124935</c:v>
                </c:pt>
                <c:pt idx="1043">
                  <c:v>6.9136119558165818</c:v>
                </c:pt>
                <c:pt idx="1044">
                  <c:v>7.1613021848527634</c:v>
                </c:pt>
                <c:pt idx="1045">
                  <c:v>7.1403253348658069</c:v>
                </c:pt>
                <c:pt idx="1046">
                  <c:v>6.9747235724908707</c:v>
                </c:pt>
                <c:pt idx="1047">
                  <c:v>7.0985557907539985</c:v>
                </c:pt>
                <c:pt idx="1048">
                  <c:v>7.01576445918902</c:v>
                </c:pt>
                <c:pt idx="1049">
                  <c:v>7.0777627371859388</c:v>
                </c:pt>
                <c:pt idx="1050">
                  <c:v>7.01576445918902</c:v>
                </c:pt>
                <c:pt idx="1051">
                  <c:v>7.0363591723623262</c:v>
                </c:pt>
                <c:pt idx="1052">
                  <c:v>7.1403253348658069</c:v>
                </c:pt>
                <c:pt idx="1053">
                  <c:v>7.2884637816973799</c:v>
                </c:pt>
                <c:pt idx="1054">
                  <c:v>6.9952139175688774</c:v>
                </c:pt>
                <c:pt idx="1055">
                  <c:v>7.0363591723623262</c:v>
                </c:pt>
                <c:pt idx="1056">
                  <c:v>6.9542932476275947</c:v>
                </c:pt>
                <c:pt idx="1057">
                  <c:v>6.9952139175688774</c:v>
                </c:pt>
                <c:pt idx="1058">
                  <c:v>7.057030590524783</c:v>
                </c:pt>
                <c:pt idx="1059">
                  <c:v>6.9136119558165818</c:v>
                </c:pt>
                <c:pt idx="1060">
                  <c:v>6.893360638790476</c:v>
                </c:pt>
                <c:pt idx="1061">
                  <c:v>6.8530357911431841</c:v>
                </c:pt>
                <c:pt idx="1062">
                  <c:v>6.9136119558165818</c:v>
                </c:pt>
                <c:pt idx="1063">
                  <c:v>7.0985557907539985</c:v>
                </c:pt>
                <c:pt idx="1064">
                  <c:v>7.0777627371859388</c:v>
                </c:pt>
                <c:pt idx="1065">
                  <c:v>7.3098758328594595</c:v>
                </c:pt>
                <c:pt idx="1066">
                  <c:v>7.3313339073124935</c:v>
                </c:pt>
                <c:pt idx="1067">
                  <c:v>7.0363591723623262</c:v>
                </c:pt>
                <c:pt idx="1068">
                  <c:v>7.0777627371859388</c:v>
                </c:pt>
                <c:pt idx="1069">
                  <c:v>7.1194099301612876</c:v>
                </c:pt>
                <c:pt idx="1070">
                  <c:v>6.9136119558165818</c:v>
                </c:pt>
                <c:pt idx="1071">
                  <c:v>6.9136119558165818</c:v>
                </c:pt>
                <c:pt idx="1072">
                  <c:v>6.7334865970720141</c:v>
                </c:pt>
                <c:pt idx="1073">
                  <c:v>7.1194099301612876</c:v>
                </c:pt>
                <c:pt idx="1074">
                  <c:v>7.057030590524783</c:v>
                </c:pt>
                <c:pt idx="1075">
                  <c:v>6.8329619135109674</c:v>
                </c:pt>
                <c:pt idx="1076">
                  <c:v>6.9339227671681378</c:v>
                </c:pt>
                <c:pt idx="1077">
                  <c:v>6.9952139175688774</c:v>
                </c:pt>
                <c:pt idx="1078">
                  <c:v>6.9747235724908707</c:v>
                </c:pt>
                <c:pt idx="1079">
                  <c:v>6.7929903869102013</c:v>
                </c:pt>
                <c:pt idx="1080">
                  <c:v>6.7929903869102013</c:v>
                </c:pt>
                <c:pt idx="1081">
                  <c:v>6.9542932476275947</c:v>
                </c:pt>
                <c:pt idx="1082">
                  <c:v>6.7929903869102013</c:v>
                </c:pt>
                <c:pt idx="1083">
                  <c:v>6.9136119558165818</c:v>
                </c:pt>
                <c:pt idx="1084">
                  <c:v>7.1194099301612876</c:v>
                </c:pt>
                <c:pt idx="1085">
                  <c:v>7.0985557907539985</c:v>
                </c:pt>
                <c:pt idx="1086">
                  <c:v>6.9136119558165818</c:v>
                </c:pt>
                <c:pt idx="1087">
                  <c:v>6.9952139175688774</c:v>
                </c:pt>
                <c:pt idx="1088">
                  <c:v>7.01576445918902</c:v>
                </c:pt>
                <c:pt idx="1089">
                  <c:v>6.9339227671681378</c:v>
                </c:pt>
                <c:pt idx="1090">
                  <c:v>6.8530357911431841</c:v>
                </c:pt>
                <c:pt idx="1091">
                  <c:v>6.8329619135109674</c:v>
                </c:pt>
                <c:pt idx="1092">
                  <c:v>7.057030590524783</c:v>
                </c:pt>
                <c:pt idx="1093">
                  <c:v>6.893360638790476</c:v>
                </c:pt>
                <c:pt idx="1094">
                  <c:v>6.7137629023318697</c:v>
                </c:pt>
                <c:pt idx="1095">
                  <c:v>6.7137629023318697</c:v>
                </c:pt>
                <c:pt idx="1096">
                  <c:v>6.893360638790476</c:v>
                </c:pt>
                <c:pt idx="1097">
                  <c:v>6.8129468361791528</c:v>
                </c:pt>
                <c:pt idx="1098">
                  <c:v>6.8731686418193441</c:v>
                </c:pt>
                <c:pt idx="1099">
                  <c:v>6.9747235724908707</c:v>
                </c:pt>
                <c:pt idx="1100">
                  <c:v>7.0777627371859388</c:v>
                </c:pt>
                <c:pt idx="1101">
                  <c:v>7.0363591723623262</c:v>
                </c:pt>
                <c:pt idx="1102">
                  <c:v>6.7929903869102013</c:v>
                </c:pt>
                <c:pt idx="1103">
                  <c:v>6.8329619135109674</c:v>
                </c:pt>
                <c:pt idx="1104">
                  <c:v>6.9542932476275947</c:v>
                </c:pt>
                <c:pt idx="1105">
                  <c:v>7.0363591723623262</c:v>
                </c:pt>
                <c:pt idx="1106">
                  <c:v>7.1194099301612876</c:v>
                </c:pt>
                <c:pt idx="1107">
                  <c:v>7.1613021848527634</c:v>
                </c:pt>
                <c:pt idx="1108">
                  <c:v>6.9747235724908707</c:v>
                </c:pt>
                <c:pt idx="1109">
                  <c:v>6.8329619135109674</c:v>
                </c:pt>
                <c:pt idx="1110">
                  <c:v>6.7532526861318267</c:v>
                </c:pt>
                <c:pt idx="1111">
                  <c:v>6.9136119558165818</c:v>
                </c:pt>
                <c:pt idx="1112">
                  <c:v>6.8129468361791528</c:v>
                </c:pt>
                <c:pt idx="1113">
                  <c:v>6.893360638790476</c:v>
                </c:pt>
                <c:pt idx="1114">
                  <c:v>6.8129468361791528</c:v>
                </c:pt>
                <c:pt idx="1115">
                  <c:v>7.0985557907539985</c:v>
                </c:pt>
                <c:pt idx="1116">
                  <c:v>7.1613021848527634</c:v>
                </c:pt>
                <c:pt idx="1117">
                  <c:v>7.0985557907539985</c:v>
                </c:pt>
                <c:pt idx="1118">
                  <c:v>6.9339227671681378</c:v>
                </c:pt>
                <c:pt idx="1119">
                  <c:v>6.9136119558165818</c:v>
                </c:pt>
                <c:pt idx="1120">
                  <c:v>7.057030590524783</c:v>
                </c:pt>
                <c:pt idx="1121">
                  <c:v>6.8731686418193441</c:v>
                </c:pt>
                <c:pt idx="1122">
                  <c:v>7.1613021848527634</c:v>
                </c:pt>
                <c:pt idx="1123">
                  <c:v>6.9747235724908707</c:v>
                </c:pt>
                <c:pt idx="1124">
                  <c:v>6.8129468361791528</c:v>
                </c:pt>
                <c:pt idx="1125">
                  <c:v>6.8731686418193441</c:v>
                </c:pt>
                <c:pt idx="1126">
                  <c:v>7.1194099301612876</c:v>
                </c:pt>
                <c:pt idx="1127">
                  <c:v>6.9542932476275947</c:v>
                </c:pt>
                <c:pt idx="1128">
                  <c:v>7.1403253348658069</c:v>
                </c:pt>
                <c:pt idx="1129">
                  <c:v>6.7334865970720141</c:v>
                </c:pt>
                <c:pt idx="1130">
                  <c:v>6.6940969821381788</c:v>
                </c:pt>
                <c:pt idx="1131">
                  <c:v>6.8129468361791528</c:v>
                </c:pt>
                <c:pt idx="1132">
                  <c:v>6.6160076695968346</c:v>
                </c:pt>
                <c:pt idx="1133">
                  <c:v>6.6940969821381788</c:v>
                </c:pt>
                <c:pt idx="1134">
                  <c:v>6.9952139175688774</c:v>
                </c:pt>
                <c:pt idx="1135">
                  <c:v>6.8530357911431841</c:v>
                </c:pt>
                <c:pt idx="1136">
                  <c:v>6.5773052840276645</c:v>
                </c:pt>
                <c:pt idx="1137">
                  <c:v>6.7730923939710879</c:v>
                </c:pt>
                <c:pt idx="1138">
                  <c:v>6.9136119558165818</c:v>
                </c:pt>
                <c:pt idx="1139">
                  <c:v>6.8731686418193441</c:v>
                </c:pt>
                <c:pt idx="1140">
                  <c:v>6.9136119558165818</c:v>
                </c:pt>
                <c:pt idx="1141">
                  <c:v>6.7532526861318267</c:v>
                </c:pt>
                <c:pt idx="1142">
                  <c:v>6.9747235724908707</c:v>
                </c:pt>
                <c:pt idx="1143">
                  <c:v>6.9747235724908707</c:v>
                </c:pt>
                <c:pt idx="1144">
                  <c:v>7.2884637816973799</c:v>
                </c:pt>
                <c:pt idx="1145">
                  <c:v>7.3098758328594595</c:v>
                </c:pt>
                <c:pt idx="1146">
                  <c:v>7.1613021848527634</c:v>
                </c:pt>
                <c:pt idx="1147">
                  <c:v>6.9339227671681378</c:v>
                </c:pt>
                <c:pt idx="1148">
                  <c:v>7.3098758328594595</c:v>
                </c:pt>
                <c:pt idx="1149">
                  <c:v>6.9952139175688774</c:v>
                </c:pt>
                <c:pt idx="1150">
                  <c:v>7.01576445918902</c:v>
                </c:pt>
                <c:pt idx="1151">
                  <c:v>7.01576445918902</c:v>
                </c:pt>
                <c:pt idx="1152">
                  <c:v>6.7137629023318697</c:v>
                </c:pt>
                <c:pt idx="1153">
                  <c:v>6.9542932476275947</c:v>
                </c:pt>
                <c:pt idx="1154">
                  <c:v>6.8329619135109674</c:v>
                </c:pt>
                <c:pt idx="1155">
                  <c:v>6.7730923939710879</c:v>
                </c:pt>
                <c:pt idx="1156">
                  <c:v>6.6940969821381788</c:v>
                </c:pt>
                <c:pt idx="1157">
                  <c:v>6.7532526861318267</c:v>
                </c:pt>
                <c:pt idx="1158">
                  <c:v>6.7730923939710879</c:v>
                </c:pt>
                <c:pt idx="1159">
                  <c:v>6.7334865970720141</c:v>
                </c:pt>
                <c:pt idx="1160">
                  <c:v>6.7730923939710879</c:v>
                </c:pt>
                <c:pt idx="1161">
                  <c:v>6.7730923939710879</c:v>
                </c:pt>
                <c:pt idx="1162">
                  <c:v>6.7929903869102013</c:v>
                </c:pt>
                <c:pt idx="1163">
                  <c:v>6.9136119558165818</c:v>
                </c:pt>
                <c:pt idx="1164">
                  <c:v>6.893360638790476</c:v>
                </c:pt>
                <c:pt idx="1165">
                  <c:v>6.8129468361791528</c:v>
                </c:pt>
                <c:pt idx="1166">
                  <c:v>6.7730923939710879</c:v>
                </c:pt>
                <c:pt idx="1167">
                  <c:v>6.8530357911431841</c:v>
                </c:pt>
                <c:pt idx="1168">
                  <c:v>6.7137629023318697</c:v>
                </c:pt>
                <c:pt idx="1169">
                  <c:v>6.9136119558165818</c:v>
                </c:pt>
                <c:pt idx="1170">
                  <c:v>7.0363591723623262</c:v>
                </c:pt>
                <c:pt idx="1171">
                  <c:v>7.01576445918902</c:v>
                </c:pt>
                <c:pt idx="1172">
                  <c:v>7.1403253348658069</c:v>
                </c:pt>
                <c:pt idx="1173">
                  <c:v>6.8731686418193441</c:v>
                </c:pt>
                <c:pt idx="1174">
                  <c:v>6.9747235724908707</c:v>
                </c:pt>
                <c:pt idx="1175">
                  <c:v>6.8731686418193441</c:v>
                </c:pt>
                <c:pt idx="1176">
                  <c:v>7.0777627371859388</c:v>
                </c:pt>
                <c:pt idx="1177">
                  <c:v>6.7532526861318267</c:v>
                </c:pt>
                <c:pt idx="1178">
                  <c:v>6.8329619135109674</c:v>
                </c:pt>
                <c:pt idx="1179">
                  <c:v>6.8530357911431841</c:v>
                </c:pt>
                <c:pt idx="1180">
                  <c:v>6.8731686418193441</c:v>
                </c:pt>
                <c:pt idx="1181">
                  <c:v>6.9952139175688774</c:v>
                </c:pt>
                <c:pt idx="1182">
                  <c:v>6.9339227671681378</c:v>
                </c:pt>
                <c:pt idx="1183">
                  <c:v>7.0985557907539985</c:v>
                </c:pt>
                <c:pt idx="1184">
                  <c:v>6.8731686418193441</c:v>
                </c:pt>
                <c:pt idx="1185">
                  <c:v>6.9542932476275947</c:v>
                </c:pt>
                <c:pt idx="1186">
                  <c:v>6.893360638790476</c:v>
                </c:pt>
                <c:pt idx="1187">
                  <c:v>6.9542932476275947</c:v>
                </c:pt>
                <c:pt idx="1188">
                  <c:v>6.9339227671681378</c:v>
                </c:pt>
                <c:pt idx="1189">
                  <c:v>6.8129468361791528</c:v>
                </c:pt>
                <c:pt idx="1190">
                  <c:v>6.7532526861318267</c:v>
                </c:pt>
                <c:pt idx="1191">
                  <c:v>6.8530357911431841</c:v>
                </c:pt>
                <c:pt idx="1192">
                  <c:v>6.8530357911431841</c:v>
                </c:pt>
                <c:pt idx="1193">
                  <c:v>7.1194099301612876</c:v>
                </c:pt>
                <c:pt idx="1194">
                  <c:v>7.01576445918902</c:v>
                </c:pt>
                <c:pt idx="1195">
                  <c:v>7.0363591723623262</c:v>
                </c:pt>
                <c:pt idx="1196">
                  <c:v>7.1403253348658069</c:v>
                </c:pt>
                <c:pt idx="1197">
                  <c:v>7.1613021848527634</c:v>
                </c:pt>
                <c:pt idx="1198">
                  <c:v>6.8329619135109674</c:v>
                </c:pt>
                <c:pt idx="1199">
                  <c:v>6.8129468361791528</c:v>
                </c:pt>
                <c:pt idx="1200">
                  <c:v>7.0777627371859388</c:v>
                </c:pt>
                <c:pt idx="1201">
                  <c:v>6.7929903869102013</c:v>
                </c:pt>
                <c:pt idx="1202">
                  <c:v>6.7929903869102013</c:v>
                </c:pt>
                <c:pt idx="1203">
                  <c:v>6.893360638790476</c:v>
                </c:pt>
                <c:pt idx="1204">
                  <c:v>6.7532526861318267</c:v>
                </c:pt>
                <c:pt idx="1205">
                  <c:v>6.893360638790476</c:v>
                </c:pt>
                <c:pt idx="1206">
                  <c:v>6.7334865970720141</c:v>
                </c:pt>
                <c:pt idx="1207">
                  <c:v>6.5580390747964286</c:v>
                </c:pt>
                <c:pt idx="1208">
                  <c:v>6.7929903869102013</c:v>
                </c:pt>
                <c:pt idx="1209">
                  <c:v>6.8329619135109674</c:v>
                </c:pt>
                <c:pt idx="1210">
                  <c:v>6.8530357911431841</c:v>
                </c:pt>
                <c:pt idx="1211">
                  <c:v>6.7730923939710879</c:v>
                </c:pt>
                <c:pt idx="1212">
                  <c:v>6.6354441789838816</c:v>
                </c:pt>
                <c:pt idx="1213">
                  <c:v>6.6940969821381788</c:v>
                </c:pt>
                <c:pt idx="1214">
                  <c:v>6.9747235724908707</c:v>
                </c:pt>
                <c:pt idx="1215">
                  <c:v>6.9542932476275947</c:v>
                </c:pt>
                <c:pt idx="1216">
                  <c:v>6.7532526861318267</c:v>
                </c:pt>
                <c:pt idx="1217">
                  <c:v>6.6744886672580339</c:v>
                </c:pt>
                <c:pt idx="1218">
                  <c:v>6.7137629023318697</c:v>
                </c:pt>
                <c:pt idx="1219">
                  <c:v>6.9747235724908707</c:v>
                </c:pt>
                <c:pt idx="1220">
                  <c:v>6.893360638790476</c:v>
                </c:pt>
                <c:pt idx="1221">
                  <c:v>7.0363591723623262</c:v>
                </c:pt>
                <c:pt idx="1222">
                  <c:v>6.6940969821381788</c:v>
                </c:pt>
                <c:pt idx="1223">
                  <c:v>6.9339227671681378</c:v>
                </c:pt>
                <c:pt idx="1224">
                  <c:v>7.1613021848527634</c:v>
                </c:pt>
                <c:pt idx="1225">
                  <c:v>7.1403253348658069</c:v>
                </c:pt>
                <c:pt idx="1226">
                  <c:v>6.9952139175688774</c:v>
                </c:pt>
                <c:pt idx="1227">
                  <c:v>6.8329619135109674</c:v>
                </c:pt>
                <c:pt idx="1228">
                  <c:v>6.8530357911431841</c:v>
                </c:pt>
                <c:pt idx="1229">
                  <c:v>6.8731686418193441</c:v>
                </c:pt>
                <c:pt idx="1230">
                  <c:v>6.7929903869102013</c:v>
                </c:pt>
                <c:pt idx="1231">
                  <c:v>6.6744886672580339</c:v>
                </c:pt>
                <c:pt idx="1232">
                  <c:v>6.6744886672580339</c:v>
                </c:pt>
                <c:pt idx="1233">
                  <c:v>6.8129468361791528</c:v>
                </c:pt>
                <c:pt idx="1234">
                  <c:v>6.6940969821381788</c:v>
                </c:pt>
                <c:pt idx="1235">
                  <c:v>6.7929903869102013</c:v>
                </c:pt>
                <c:pt idx="1236">
                  <c:v>6.9339227671681378</c:v>
                </c:pt>
                <c:pt idx="1237">
                  <c:v>6.8329619135109674</c:v>
                </c:pt>
                <c:pt idx="1238">
                  <c:v>6.7137629023318697</c:v>
                </c:pt>
                <c:pt idx="1239">
                  <c:v>6.7730923939710879</c:v>
                </c:pt>
                <c:pt idx="1240">
                  <c:v>6.893360638790476</c:v>
                </c:pt>
                <c:pt idx="1241">
                  <c:v>6.7730923939710879</c:v>
                </c:pt>
                <c:pt idx="1242">
                  <c:v>6.893360638790476</c:v>
                </c:pt>
                <c:pt idx="1243">
                  <c:v>6.8129468361791528</c:v>
                </c:pt>
                <c:pt idx="1244">
                  <c:v>6.893360638790476</c:v>
                </c:pt>
                <c:pt idx="1245">
                  <c:v>6.7334865970720141</c:v>
                </c:pt>
                <c:pt idx="1246">
                  <c:v>6.893360638790476</c:v>
                </c:pt>
                <c:pt idx="1247">
                  <c:v>6.6744886672580339</c:v>
                </c:pt>
                <c:pt idx="1248">
                  <c:v>6.7929903869102013</c:v>
                </c:pt>
                <c:pt idx="1249">
                  <c:v>6.8329619135109674</c:v>
                </c:pt>
                <c:pt idx="1250">
                  <c:v>6.9136119558165818</c:v>
                </c:pt>
                <c:pt idx="1251">
                  <c:v>6.8731686418193441</c:v>
                </c:pt>
                <c:pt idx="1252">
                  <c:v>6.7532526861318267</c:v>
                </c:pt>
                <c:pt idx="1253">
                  <c:v>6.7137629023318697</c:v>
                </c:pt>
                <c:pt idx="1254">
                  <c:v>6.7532526861318267</c:v>
                </c:pt>
                <c:pt idx="1255">
                  <c:v>6.7334865970720141</c:v>
                </c:pt>
                <c:pt idx="1256">
                  <c:v>6.893360638790476</c:v>
                </c:pt>
                <c:pt idx="1257">
                  <c:v>6.7532526861318267</c:v>
                </c:pt>
                <c:pt idx="1258">
                  <c:v>6.7334865970720141</c:v>
                </c:pt>
                <c:pt idx="1259">
                  <c:v>6.6940969821381788</c:v>
                </c:pt>
                <c:pt idx="1260">
                  <c:v>6.7532526861318267</c:v>
                </c:pt>
                <c:pt idx="1261">
                  <c:v>6.8731686418193441</c:v>
                </c:pt>
                <c:pt idx="1262">
                  <c:v>7.057030590524783</c:v>
                </c:pt>
                <c:pt idx="1263">
                  <c:v>6.7730923939710879</c:v>
                </c:pt>
                <c:pt idx="1264">
                  <c:v>7.057030590524783</c:v>
                </c:pt>
                <c:pt idx="1265">
                  <c:v>7.1403253348658069</c:v>
                </c:pt>
                <c:pt idx="1266">
                  <c:v>6.8530357911431841</c:v>
                </c:pt>
                <c:pt idx="1267">
                  <c:v>6.893360638790476</c:v>
                </c:pt>
                <c:pt idx="1268">
                  <c:v>6.8731686418193441</c:v>
                </c:pt>
                <c:pt idx="1269">
                  <c:v>6.7730923939710879</c:v>
                </c:pt>
                <c:pt idx="1270">
                  <c:v>6.9339227671681378</c:v>
                </c:pt>
                <c:pt idx="1271">
                  <c:v>6.7730923939710879</c:v>
                </c:pt>
                <c:pt idx="1272">
                  <c:v>7.01576445918902</c:v>
                </c:pt>
                <c:pt idx="1273">
                  <c:v>6.9136119558165818</c:v>
                </c:pt>
                <c:pt idx="1274">
                  <c:v>6.9136119558165818</c:v>
                </c:pt>
                <c:pt idx="1275">
                  <c:v>7.0777627371859388</c:v>
                </c:pt>
                <c:pt idx="1276">
                  <c:v>6.9339227671681378</c:v>
                </c:pt>
                <c:pt idx="1277">
                  <c:v>6.7532526861318267</c:v>
                </c:pt>
                <c:pt idx="1278">
                  <c:v>7.0363591723623262</c:v>
                </c:pt>
                <c:pt idx="1279">
                  <c:v>6.9542932476275947</c:v>
                </c:pt>
                <c:pt idx="1280">
                  <c:v>6.9136119558165818</c:v>
                </c:pt>
                <c:pt idx="1281">
                  <c:v>6.893360638790476</c:v>
                </c:pt>
                <c:pt idx="1282">
                  <c:v>7.01576445918902</c:v>
                </c:pt>
                <c:pt idx="1283">
                  <c:v>6.9339227671681378</c:v>
                </c:pt>
                <c:pt idx="1284">
                  <c:v>7.1613021848527634</c:v>
                </c:pt>
                <c:pt idx="1285">
                  <c:v>7.0777627371859388</c:v>
                </c:pt>
                <c:pt idx="1286">
                  <c:v>7.1823406606361289</c:v>
                </c:pt>
                <c:pt idx="1287">
                  <c:v>7.0777627371859388</c:v>
                </c:pt>
                <c:pt idx="1288">
                  <c:v>6.9542932476275947</c:v>
                </c:pt>
                <c:pt idx="1289">
                  <c:v>7.057030590524783</c:v>
                </c:pt>
                <c:pt idx="1290">
                  <c:v>6.8530357911431841</c:v>
                </c:pt>
                <c:pt idx="1291">
                  <c:v>7.0985557907539985</c:v>
                </c:pt>
                <c:pt idx="1292">
                  <c:v>6.9542932476275947</c:v>
                </c:pt>
                <c:pt idx="1293">
                  <c:v>7.01576445918902</c:v>
                </c:pt>
                <c:pt idx="1294">
                  <c:v>6.9542932476275947</c:v>
                </c:pt>
                <c:pt idx="1295">
                  <c:v>6.7929903869102013</c:v>
                </c:pt>
                <c:pt idx="1296">
                  <c:v>6.9747235724908707</c:v>
                </c:pt>
                <c:pt idx="1297">
                  <c:v>6.893360638790476</c:v>
                </c:pt>
                <c:pt idx="1298">
                  <c:v>6.8530357911431841</c:v>
                </c:pt>
                <c:pt idx="1299">
                  <c:v>7.5495836239661855</c:v>
                </c:pt>
                <c:pt idx="1300">
                  <c:v>7.2884637816973799</c:v>
                </c:pt>
                <c:pt idx="1301">
                  <c:v>7.1403253348658069</c:v>
                </c:pt>
                <c:pt idx="1302">
                  <c:v>7.1823406606361289</c:v>
                </c:pt>
                <c:pt idx="1303">
                  <c:v>6.9136119558165818</c:v>
                </c:pt>
                <c:pt idx="1304">
                  <c:v>6.8530357911431841</c:v>
                </c:pt>
                <c:pt idx="1305">
                  <c:v>7.0363591723623262</c:v>
                </c:pt>
                <c:pt idx="1306">
                  <c:v>6.9952139175688774</c:v>
                </c:pt>
                <c:pt idx="1307">
                  <c:v>6.9952139175688774</c:v>
                </c:pt>
                <c:pt idx="1308">
                  <c:v>6.9542932476275947</c:v>
                </c:pt>
                <c:pt idx="1309">
                  <c:v>6.9542932476275947</c:v>
                </c:pt>
                <c:pt idx="1310">
                  <c:v>6.9542932476275947</c:v>
                </c:pt>
                <c:pt idx="1311">
                  <c:v>7.01576445918902</c:v>
                </c:pt>
                <c:pt idx="1312">
                  <c:v>7.057030590524783</c:v>
                </c:pt>
                <c:pt idx="1313">
                  <c:v>7.0777627371859388</c:v>
                </c:pt>
                <c:pt idx="1314">
                  <c:v>7.2458276558684371</c:v>
                </c:pt>
                <c:pt idx="1315">
                  <c:v>7.01576445918902</c:v>
                </c:pt>
                <c:pt idx="1316">
                  <c:v>6.7929903869102013</c:v>
                </c:pt>
                <c:pt idx="1317">
                  <c:v>7.1613021848527634</c:v>
                </c:pt>
                <c:pt idx="1318">
                  <c:v>6.8731686418193441</c:v>
                </c:pt>
                <c:pt idx="1319">
                  <c:v>6.9952139175688774</c:v>
                </c:pt>
                <c:pt idx="1320">
                  <c:v>7.0363591723623262</c:v>
                </c:pt>
                <c:pt idx="1321">
                  <c:v>7.0363591723623262</c:v>
                </c:pt>
                <c:pt idx="1322">
                  <c:v>6.9136119558165818</c:v>
                </c:pt>
                <c:pt idx="1323">
                  <c:v>7.1823406606361289</c:v>
                </c:pt>
                <c:pt idx="1324">
                  <c:v>7.0363591723623262</c:v>
                </c:pt>
                <c:pt idx="1325">
                  <c:v>7.1194099301612876</c:v>
                </c:pt>
                <c:pt idx="1326">
                  <c:v>7.1823406606361289</c:v>
                </c:pt>
                <c:pt idx="1327">
                  <c:v>6.7334865970720141</c:v>
                </c:pt>
                <c:pt idx="1328">
                  <c:v>6.893360638790476</c:v>
                </c:pt>
                <c:pt idx="1329">
                  <c:v>6.893360638790476</c:v>
                </c:pt>
                <c:pt idx="1330">
                  <c:v>6.9952139175688774</c:v>
                </c:pt>
                <c:pt idx="1331">
                  <c:v>7.1194099301612876</c:v>
                </c:pt>
                <c:pt idx="1332">
                  <c:v>7.0777627371859388</c:v>
                </c:pt>
                <c:pt idx="1333">
                  <c:v>7.0777627371859388</c:v>
                </c:pt>
                <c:pt idx="1334">
                  <c:v>6.9136119558165818</c:v>
                </c:pt>
                <c:pt idx="1335">
                  <c:v>6.9747235724908707</c:v>
                </c:pt>
                <c:pt idx="1336">
                  <c:v>6.7532526861318267</c:v>
                </c:pt>
                <c:pt idx="1337">
                  <c:v>6.8731686418193441</c:v>
                </c:pt>
                <c:pt idx="1338">
                  <c:v>6.9542932476275947</c:v>
                </c:pt>
                <c:pt idx="1339">
                  <c:v>6.9747235724908707</c:v>
                </c:pt>
                <c:pt idx="1340">
                  <c:v>6.9542932476275947</c:v>
                </c:pt>
                <c:pt idx="1341">
                  <c:v>7.057030590524783</c:v>
                </c:pt>
                <c:pt idx="1342">
                  <c:v>6.9747235724908707</c:v>
                </c:pt>
                <c:pt idx="1343">
                  <c:v>6.9952139175688774</c:v>
                </c:pt>
                <c:pt idx="1344">
                  <c:v>6.7929903869102013</c:v>
                </c:pt>
                <c:pt idx="1345">
                  <c:v>7.0777627371859388</c:v>
                </c:pt>
                <c:pt idx="1346">
                  <c:v>6.9339227671681378</c:v>
                </c:pt>
                <c:pt idx="1347">
                  <c:v>7.0777627371859388</c:v>
                </c:pt>
                <c:pt idx="1348">
                  <c:v>6.893360638790476</c:v>
                </c:pt>
                <c:pt idx="1349">
                  <c:v>6.9952139175688774</c:v>
                </c:pt>
                <c:pt idx="1350">
                  <c:v>6.8329619135109674</c:v>
                </c:pt>
                <c:pt idx="1351">
                  <c:v>7.0985557907539985</c:v>
                </c:pt>
                <c:pt idx="1352">
                  <c:v>6.9747235724908707</c:v>
                </c:pt>
                <c:pt idx="1353">
                  <c:v>6.9339227671681378</c:v>
                </c:pt>
                <c:pt idx="1354">
                  <c:v>7.2246032143010925</c:v>
                </c:pt>
                <c:pt idx="1355">
                  <c:v>7.1613021848527634</c:v>
                </c:pt>
                <c:pt idx="1356">
                  <c:v>6.9747235724908707</c:v>
                </c:pt>
                <c:pt idx="1357">
                  <c:v>7.0363591723623262</c:v>
                </c:pt>
                <c:pt idx="1358">
                  <c:v>6.9542932476275947</c:v>
                </c:pt>
                <c:pt idx="1359">
                  <c:v>6.9136119558165818</c:v>
                </c:pt>
                <c:pt idx="1360">
                  <c:v>7.0777627371859388</c:v>
                </c:pt>
                <c:pt idx="1361">
                  <c:v>7.0777627371859388</c:v>
                </c:pt>
                <c:pt idx="1362">
                  <c:v>6.893360638790476</c:v>
                </c:pt>
                <c:pt idx="1363">
                  <c:v>6.8530357911431841</c:v>
                </c:pt>
                <c:pt idx="1364">
                  <c:v>6.7730923939710879</c:v>
                </c:pt>
                <c:pt idx="1365">
                  <c:v>6.7137629023318697</c:v>
                </c:pt>
                <c:pt idx="1366">
                  <c:v>6.7532526861318267</c:v>
                </c:pt>
                <c:pt idx="1367">
                  <c:v>7.01576445918902</c:v>
                </c:pt>
                <c:pt idx="1368">
                  <c:v>6.7334865970720141</c:v>
                </c:pt>
                <c:pt idx="1369">
                  <c:v>6.9542932476275947</c:v>
                </c:pt>
                <c:pt idx="1370">
                  <c:v>6.8129468361791528</c:v>
                </c:pt>
                <c:pt idx="1371">
                  <c:v>6.7929903869102013</c:v>
                </c:pt>
                <c:pt idx="1372">
                  <c:v>6.893360638790476</c:v>
                </c:pt>
                <c:pt idx="1373">
                  <c:v>6.9339227671681378</c:v>
                </c:pt>
                <c:pt idx="1374">
                  <c:v>6.7929903869102013</c:v>
                </c:pt>
                <c:pt idx="1375">
                  <c:v>6.9136119558165818</c:v>
                </c:pt>
                <c:pt idx="1376">
                  <c:v>6.5580390747964286</c:v>
                </c:pt>
                <c:pt idx="1377">
                  <c:v>6.9339227671681378</c:v>
                </c:pt>
                <c:pt idx="1378">
                  <c:v>6.893360638790476</c:v>
                </c:pt>
                <c:pt idx="1379">
                  <c:v>7.0777627371859388</c:v>
                </c:pt>
                <c:pt idx="1380">
                  <c:v>7.01576445918902</c:v>
                </c:pt>
                <c:pt idx="1381">
                  <c:v>6.7929903869102013</c:v>
                </c:pt>
                <c:pt idx="1382">
                  <c:v>6.9542932476275947</c:v>
                </c:pt>
                <c:pt idx="1383">
                  <c:v>7.057030590524783</c:v>
                </c:pt>
                <c:pt idx="1384">
                  <c:v>6.9542932476275947</c:v>
                </c:pt>
                <c:pt idx="1385">
                  <c:v>6.7730923939710879</c:v>
                </c:pt>
                <c:pt idx="1386">
                  <c:v>6.8329619135109674</c:v>
                </c:pt>
                <c:pt idx="1387">
                  <c:v>7.0363591723623262</c:v>
                </c:pt>
                <c:pt idx="1388">
                  <c:v>6.9952139175688774</c:v>
                </c:pt>
                <c:pt idx="1389">
                  <c:v>7.0777627371859388</c:v>
                </c:pt>
                <c:pt idx="1390">
                  <c:v>6.9747235724908707</c:v>
                </c:pt>
                <c:pt idx="1391">
                  <c:v>6.9542932476275947</c:v>
                </c:pt>
                <c:pt idx="1392">
                  <c:v>7.0985557907539985</c:v>
                </c:pt>
                <c:pt idx="1393">
                  <c:v>6.6549377889542445</c:v>
                </c:pt>
                <c:pt idx="1394">
                  <c:v>6.9136119558165818</c:v>
                </c:pt>
                <c:pt idx="1395">
                  <c:v>7.0777627371859388</c:v>
                </c:pt>
                <c:pt idx="1396">
                  <c:v>6.893360638790476</c:v>
                </c:pt>
                <c:pt idx="1397">
                  <c:v>6.519675794473037</c:v>
                </c:pt>
                <c:pt idx="1398">
                  <c:v>6.893360638790476</c:v>
                </c:pt>
                <c:pt idx="1399">
                  <c:v>6.8530357911431841</c:v>
                </c:pt>
                <c:pt idx="1400">
                  <c:v>6.7929903869102013</c:v>
                </c:pt>
                <c:pt idx="1401">
                  <c:v>6.5773052840276645</c:v>
                </c:pt>
                <c:pt idx="1402">
                  <c:v>6.6940969821381788</c:v>
                </c:pt>
                <c:pt idx="1403">
                  <c:v>6.7929903869102013</c:v>
                </c:pt>
                <c:pt idx="1404">
                  <c:v>6.7334865970720141</c:v>
                </c:pt>
                <c:pt idx="1405">
                  <c:v>6.7929903869102013</c:v>
                </c:pt>
                <c:pt idx="1406">
                  <c:v>6.6160076695968346</c:v>
                </c:pt>
                <c:pt idx="1407">
                  <c:v>6.6354441789838816</c:v>
                </c:pt>
                <c:pt idx="1408">
                  <c:v>6.5580390747964286</c:v>
                </c:pt>
                <c:pt idx="1409">
                  <c:v>6.519675794473037</c:v>
                </c:pt>
                <c:pt idx="1410">
                  <c:v>6.5005783932499011</c:v>
                </c:pt>
                <c:pt idx="1411">
                  <c:v>6.3684684263148981</c:v>
                </c:pt>
                <c:pt idx="1412">
                  <c:v>6.3684684263148981</c:v>
                </c:pt>
                <c:pt idx="1413">
                  <c:v>6.3498139409465733</c:v>
                </c:pt>
                <c:pt idx="1414">
                  <c:v>6.275740827465091</c:v>
                </c:pt>
                <c:pt idx="1415">
                  <c:v>6.5580390747964286</c:v>
                </c:pt>
                <c:pt idx="1416">
                  <c:v>6.5773052840276645</c:v>
                </c:pt>
                <c:pt idx="1417">
                  <c:v>6.6354441789838816</c:v>
                </c:pt>
                <c:pt idx="1418">
                  <c:v>6.4436360116908222</c:v>
                </c:pt>
                <c:pt idx="1419">
                  <c:v>6.7334865970720141</c:v>
                </c:pt>
                <c:pt idx="1420">
                  <c:v>6.7137629023318697</c:v>
                </c:pt>
                <c:pt idx="1421">
                  <c:v>6.7334865970720141</c:v>
                </c:pt>
                <c:pt idx="1422">
                  <c:v>6.519675794473037</c:v>
                </c:pt>
                <c:pt idx="1423">
                  <c:v>6.6549377889542445</c:v>
                </c:pt>
                <c:pt idx="1424">
                  <c:v>6.9542932476275947</c:v>
                </c:pt>
                <c:pt idx="1425">
                  <c:v>6.5388293000474196</c:v>
                </c:pt>
                <c:pt idx="1426">
                  <c:v>6.5966280935343642</c:v>
                </c:pt>
                <c:pt idx="1427">
                  <c:v>6.4815369320374296</c:v>
                </c:pt>
                <c:pt idx="1428">
                  <c:v>6.5388293000474196</c:v>
                </c:pt>
                <c:pt idx="1429">
                  <c:v>6.6549377889542445</c:v>
                </c:pt>
                <c:pt idx="1430">
                  <c:v>6.4436360116908222</c:v>
                </c:pt>
                <c:pt idx="1431">
                  <c:v>6.4625661275677251</c:v>
                </c:pt>
                <c:pt idx="1432">
                  <c:v>6.4436360116908222</c:v>
                </c:pt>
                <c:pt idx="1433">
                  <c:v>6.5773052840276645</c:v>
                </c:pt>
                <c:pt idx="1434">
                  <c:v>6.3312140982020422</c:v>
                </c:pt>
                <c:pt idx="1435">
                  <c:v>6.4815369320374296</c:v>
                </c:pt>
                <c:pt idx="1436">
                  <c:v>6.6160076695968346</c:v>
                </c:pt>
                <c:pt idx="1437">
                  <c:v>6.5388293000474196</c:v>
                </c:pt>
                <c:pt idx="1438">
                  <c:v>6.5966280935343642</c:v>
                </c:pt>
                <c:pt idx="1439">
                  <c:v>6.4436360116908222</c:v>
                </c:pt>
                <c:pt idx="1440">
                  <c:v>6.4436360116908222</c:v>
                </c:pt>
                <c:pt idx="1441">
                  <c:v>6.6549377889542445</c:v>
                </c:pt>
                <c:pt idx="1442">
                  <c:v>6.2941777008176176</c:v>
                </c:pt>
                <c:pt idx="1443">
                  <c:v>6.6744886672580339</c:v>
                </c:pt>
                <c:pt idx="1444">
                  <c:v>6.6160076695968346</c:v>
                </c:pt>
                <c:pt idx="1445">
                  <c:v>6.4625661275677251</c:v>
                </c:pt>
                <c:pt idx="1446">
                  <c:v>6.6744886672580339</c:v>
                </c:pt>
                <c:pt idx="1447">
                  <c:v>6.4625661275677251</c:v>
                </c:pt>
                <c:pt idx="1448">
                  <c:v>6.4436360116908222</c:v>
                </c:pt>
                <c:pt idx="1449">
                  <c:v>6.5966280935343642</c:v>
                </c:pt>
                <c:pt idx="1450">
                  <c:v>6.4436360116908222</c:v>
                </c:pt>
                <c:pt idx="1451">
                  <c:v>6.3871777148361319</c:v>
                </c:pt>
                <c:pt idx="1452">
                  <c:v>6.4815369320374296</c:v>
                </c:pt>
                <c:pt idx="1453">
                  <c:v>6.6354441789838816</c:v>
                </c:pt>
                <c:pt idx="1454">
                  <c:v>6.5580390747964286</c:v>
                </c:pt>
                <c:pt idx="1455">
                  <c:v>6.5773052840276645</c:v>
                </c:pt>
                <c:pt idx="1456">
                  <c:v>6.4436360116908222</c:v>
                </c:pt>
                <c:pt idx="1457">
                  <c:v>6.5580390747964286</c:v>
                </c:pt>
                <c:pt idx="1458">
                  <c:v>6.3498139409465733</c:v>
                </c:pt>
                <c:pt idx="1459">
                  <c:v>6.3684684263148981</c:v>
                </c:pt>
                <c:pt idx="1460">
                  <c:v>6.3312140982020422</c:v>
                </c:pt>
                <c:pt idx="1461">
                  <c:v>6.519675794473037</c:v>
                </c:pt>
                <c:pt idx="1462">
                  <c:v>6.3498139409465733</c:v>
                </c:pt>
                <c:pt idx="1463">
                  <c:v>6.2573579593083464</c:v>
                </c:pt>
                <c:pt idx="1464">
                  <c:v>6.3126687380224071</c:v>
                </c:pt>
                <c:pt idx="1465">
                  <c:v>6.2207536062785946</c:v>
                </c:pt>
                <c:pt idx="1466">
                  <c:v>6.2207536062785946</c:v>
                </c:pt>
                <c:pt idx="1467">
                  <c:v>6.3312140982020422</c:v>
                </c:pt>
                <c:pt idx="1468">
                  <c:v>6.6160076695968346</c:v>
                </c:pt>
                <c:pt idx="1469">
                  <c:v>6.4625661275677251</c:v>
                </c:pt>
                <c:pt idx="1470">
                  <c:v>6.7137629023318697</c:v>
                </c:pt>
                <c:pt idx="1471">
                  <c:v>6.6744886672580339</c:v>
                </c:pt>
                <c:pt idx="1472">
                  <c:v>6.3498139409465733</c:v>
                </c:pt>
                <c:pt idx="1473">
                  <c:v>6.6549377889542445</c:v>
                </c:pt>
                <c:pt idx="1474">
                  <c:v>6.6160076695968346</c:v>
                </c:pt>
                <c:pt idx="1475">
                  <c:v>6.6354441789838816</c:v>
                </c:pt>
                <c:pt idx="1476">
                  <c:v>6.6354441789838816</c:v>
                </c:pt>
                <c:pt idx="1477">
                  <c:v>6.6744886672580339</c:v>
                </c:pt>
                <c:pt idx="1478">
                  <c:v>6.5388293000474196</c:v>
                </c:pt>
                <c:pt idx="1479">
                  <c:v>6.5773052840276645</c:v>
                </c:pt>
                <c:pt idx="1480">
                  <c:v>6.5773052840276645</c:v>
                </c:pt>
                <c:pt idx="1481">
                  <c:v>6.6940969821381788</c:v>
                </c:pt>
                <c:pt idx="1482">
                  <c:v>6.4436360116908222</c:v>
                </c:pt>
                <c:pt idx="1483">
                  <c:v>6.4059419675109961</c:v>
                </c:pt>
                <c:pt idx="1484">
                  <c:v>6.519675794473037</c:v>
                </c:pt>
                <c:pt idx="1485">
                  <c:v>6.519675794473037</c:v>
                </c:pt>
                <c:pt idx="1486">
                  <c:v>6.6354441789838816</c:v>
                </c:pt>
                <c:pt idx="1487">
                  <c:v>6.4625661275677251</c:v>
                </c:pt>
                <c:pt idx="1488">
                  <c:v>6.6354441789838816</c:v>
                </c:pt>
                <c:pt idx="1489">
                  <c:v>6.4625661275677251</c:v>
                </c:pt>
                <c:pt idx="1490">
                  <c:v>6.4059419675109961</c:v>
                </c:pt>
                <c:pt idx="1491">
                  <c:v>6.519675794473037</c:v>
                </c:pt>
                <c:pt idx="1492">
                  <c:v>6.275740827465091</c:v>
                </c:pt>
                <c:pt idx="1493">
                  <c:v>6.5580390747964286</c:v>
                </c:pt>
                <c:pt idx="1494">
                  <c:v>6.5580390747964286</c:v>
                </c:pt>
                <c:pt idx="1495">
                  <c:v>6.5966280935343642</c:v>
                </c:pt>
                <c:pt idx="1496">
                  <c:v>6.8129468361791528</c:v>
                </c:pt>
                <c:pt idx="1497">
                  <c:v>6.5005783932499011</c:v>
                </c:pt>
                <c:pt idx="1498">
                  <c:v>6.519675794473037</c:v>
                </c:pt>
                <c:pt idx="1499">
                  <c:v>6.6160076695968346</c:v>
                </c:pt>
                <c:pt idx="1500">
                  <c:v>6.5773052840276645</c:v>
                </c:pt>
                <c:pt idx="1501">
                  <c:v>6.519675794473037</c:v>
                </c:pt>
                <c:pt idx="1502">
                  <c:v>6.5966280935343642</c:v>
                </c:pt>
                <c:pt idx="1503">
                  <c:v>6.5773052840276645</c:v>
                </c:pt>
                <c:pt idx="1504">
                  <c:v>6.7532526861318267</c:v>
                </c:pt>
                <c:pt idx="1505">
                  <c:v>6.7137629023318697</c:v>
                </c:pt>
                <c:pt idx="1506">
                  <c:v>6.519675794473037</c:v>
                </c:pt>
                <c:pt idx="1507">
                  <c:v>6.5966280935343642</c:v>
                </c:pt>
                <c:pt idx="1508">
                  <c:v>6.3498139409465733</c:v>
                </c:pt>
                <c:pt idx="1509">
                  <c:v>6.5580390747964286</c:v>
                </c:pt>
                <c:pt idx="1510">
                  <c:v>6.5773052840276645</c:v>
                </c:pt>
                <c:pt idx="1511">
                  <c:v>6.6160076695968346</c:v>
                </c:pt>
                <c:pt idx="1512">
                  <c:v>6.5966280935343642</c:v>
                </c:pt>
                <c:pt idx="1513">
                  <c:v>6.519675794473037</c:v>
                </c:pt>
                <c:pt idx="1514">
                  <c:v>6.5388293000474196</c:v>
                </c:pt>
                <c:pt idx="1515">
                  <c:v>6.4625661275677251</c:v>
                </c:pt>
                <c:pt idx="1516">
                  <c:v>6.6354441789838816</c:v>
                </c:pt>
                <c:pt idx="1517">
                  <c:v>6.4815369320374296</c:v>
                </c:pt>
                <c:pt idx="1518">
                  <c:v>6.7730923939710879</c:v>
                </c:pt>
                <c:pt idx="1519">
                  <c:v>6.5773052840276645</c:v>
                </c:pt>
                <c:pt idx="1520">
                  <c:v>6.6744886672580339</c:v>
                </c:pt>
                <c:pt idx="1521">
                  <c:v>6.7929903869102013</c:v>
                </c:pt>
                <c:pt idx="1522">
                  <c:v>6.8129468361791528</c:v>
                </c:pt>
                <c:pt idx="1523">
                  <c:v>6.7137629023318697</c:v>
                </c:pt>
                <c:pt idx="1524">
                  <c:v>6.8129468361791528</c:v>
                </c:pt>
                <c:pt idx="1525">
                  <c:v>6.7532526861318267</c:v>
                </c:pt>
                <c:pt idx="1526">
                  <c:v>6.6940969821381788</c:v>
                </c:pt>
                <c:pt idx="1527">
                  <c:v>7.01576445918902</c:v>
                </c:pt>
                <c:pt idx="1528">
                  <c:v>6.9339227671681378</c:v>
                </c:pt>
                <c:pt idx="1529">
                  <c:v>6.7334865970720141</c:v>
                </c:pt>
                <c:pt idx="1530">
                  <c:v>6.9952139175688774</c:v>
                </c:pt>
                <c:pt idx="1531">
                  <c:v>6.7532526861318267</c:v>
                </c:pt>
                <c:pt idx="1532">
                  <c:v>6.7929903869102013</c:v>
                </c:pt>
                <c:pt idx="1533">
                  <c:v>6.893360638790476</c:v>
                </c:pt>
                <c:pt idx="1534">
                  <c:v>6.7532526861318267</c:v>
                </c:pt>
                <c:pt idx="1535">
                  <c:v>6.8129468361791528</c:v>
                </c:pt>
                <c:pt idx="1536">
                  <c:v>6.893360638790476</c:v>
                </c:pt>
                <c:pt idx="1537">
                  <c:v>6.8329619135109674</c:v>
                </c:pt>
                <c:pt idx="1538">
                  <c:v>6.9542932476275947</c:v>
                </c:pt>
                <c:pt idx="1539">
                  <c:v>6.5966280935343642</c:v>
                </c:pt>
                <c:pt idx="1540">
                  <c:v>6.6744886672580339</c:v>
                </c:pt>
                <c:pt idx="1541">
                  <c:v>6.8731686418193441</c:v>
                </c:pt>
                <c:pt idx="1542">
                  <c:v>6.519675794473037</c:v>
                </c:pt>
                <c:pt idx="1543">
                  <c:v>6.4436360116908222</c:v>
                </c:pt>
                <c:pt idx="1544">
                  <c:v>6.7532526861318267</c:v>
                </c:pt>
                <c:pt idx="1545">
                  <c:v>6.9747235724908707</c:v>
                </c:pt>
                <c:pt idx="1546">
                  <c:v>6.9136119558165818</c:v>
                </c:pt>
                <c:pt idx="1547">
                  <c:v>6.8530357911431841</c:v>
                </c:pt>
                <c:pt idx="1548">
                  <c:v>6.8329619135109674</c:v>
                </c:pt>
                <c:pt idx="1549">
                  <c:v>6.893360638790476</c:v>
                </c:pt>
                <c:pt idx="1550">
                  <c:v>6.9542932476275947</c:v>
                </c:pt>
                <c:pt idx="1551">
                  <c:v>6.7730923939710879</c:v>
                </c:pt>
                <c:pt idx="1552">
                  <c:v>6.7532526861318267</c:v>
                </c:pt>
                <c:pt idx="1553">
                  <c:v>6.7929903869102013</c:v>
                </c:pt>
                <c:pt idx="1554">
                  <c:v>6.9136119558165818</c:v>
                </c:pt>
                <c:pt idx="1555">
                  <c:v>6.7730923939710879</c:v>
                </c:pt>
                <c:pt idx="1556">
                  <c:v>6.8530357911431841</c:v>
                </c:pt>
                <c:pt idx="1557">
                  <c:v>6.9747235724908707</c:v>
                </c:pt>
                <c:pt idx="1558">
                  <c:v>6.8530357911431841</c:v>
                </c:pt>
                <c:pt idx="1559">
                  <c:v>6.893360638790476</c:v>
                </c:pt>
                <c:pt idx="1560">
                  <c:v>6.6354441789838816</c:v>
                </c:pt>
                <c:pt idx="1561">
                  <c:v>6.7137629023318697</c:v>
                </c:pt>
                <c:pt idx="1562">
                  <c:v>6.6744886672580339</c:v>
                </c:pt>
                <c:pt idx="1563">
                  <c:v>6.7532526861318267</c:v>
                </c:pt>
                <c:pt idx="1564">
                  <c:v>6.9542932476275947</c:v>
                </c:pt>
                <c:pt idx="1565">
                  <c:v>6.9339227671681378</c:v>
                </c:pt>
                <c:pt idx="1566">
                  <c:v>6.7532526861318267</c:v>
                </c:pt>
                <c:pt idx="1567">
                  <c:v>6.7334865970720141</c:v>
                </c:pt>
                <c:pt idx="1568">
                  <c:v>8.6401841741909937</c:v>
                </c:pt>
                <c:pt idx="1569">
                  <c:v>7.3313339073124935</c:v>
                </c:pt>
                <c:pt idx="1570">
                  <c:v>7.0777627371859388</c:v>
                </c:pt>
                <c:pt idx="1571">
                  <c:v>7.0777627371859388</c:v>
                </c:pt>
                <c:pt idx="1572">
                  <c:v>7.2884637816973799</c:v>
                </c:pt>
                <c:pt idx="1573">
                  <c:v>7.1823406606361289</c:v>
                </c:pt>
                <c:pt idx="1574">
                  <c:v>7.2034409432601869</c:v>
                </c:pt>
                <c:pt idx="1575">
                  <c:v>7.0363591723623262</c:v>
                </c:pt>
                <c:pt idx="1576">
                  <c:v>7.0985557907539985</c:v>
                </c:pt>
                <c:pt idx="1577">
                  <c:v>7.0363591723623262</c:v>
                </c:pt>
                <c:pt idx="1578">
                  <c:v>7.1823406606361289</c:v>
                </c:pt>
                <c:pt idx="1579">
                  <c:v>7.2671144506068108</c:v>
                </c:pt>
                <c:pt idx="1580">
                  <c:v>6.9952139175688774</c:v>
                </c:pt>
                <c:pt idx="1581">
                  <c:v>7.2246032143010925</c:v>
                </c:pt>
                <c:pt idx="1582">
                  <c:v>7.3098758328594595</c:v>
                </c:pt>
                <c:pt idx="1583">
                  <c:v>7.2671144506068108</c:v>
                </c:pt>
                <c:pt idx="1584">
                  <c:v>7.4396584873550768</c:v>
                </c:pt>
                <c:pt idx="1585">
                  <c:v>7.2246032143010925</c:v>
                </c:pt>
                <c:pt idx="1586">
                  <c:v>7.5274694219598928</c:v>
                </c:pt>
                <c:pt idx="1587">
                  <c:v>7.5274694219598928</c:v>
                </c:pt>
                <c:pt idx="1588">
                  <c:v>7.2458276558684371</c:v>
                </c:pt>
                <c:pt idx="1589">
                  <c:v>7.3961379012765986</c:v>
                </c:pt>
                <c:pt idx="1590">
                  <c:v>7.616316796644492</c:v>
                </c:pt>
                <c:pt idx="1591">
                  <c:v>7.4178662775006261</c:v>
                </c:pt>
                <c:pt idx="1592">
                  <c:v>7.5274694219598928</c:v>
                </c:pt>
                <c:pt idx="1593">
                  <c:v>7.4396584873550768</c:v>
                </c:pt>
                <c:pt idx="1594">
                  <c:v>7.3744731717018448</c:v>
                </c:pt>
                <c:pt idx="1595">
                  <c:v>7.3528719023429225</c:v>
                </c:pt>
                <c:pt idx="1596">
                  <c:v>7.4834351586280032</c:v>
                </c:pt>
                <c:pt idx="1597">
                  <c:v>7.6611153258786713</c:v>
                </c:pt>
                <c:pt idx="1598">
                  <c:v>7.7515401347625907</c:v>
                </c:pt>
                <c:pt idx="1599">
                  <c:v>7.1403253348658069</c:v>
                </c:pt>
                <c:pt idx="1600">
                  <c:v>7.4396584873550768</c:v>
                </c:pt>
                <c:pt idx="1601">
                  <c:v>7.4615147183704087</c:v>
                </c:pt>
                <c:pt idx="1602">
                  <c:v>7.4178662775006261</c:v>
                </c:pt>
                <c:pt idx="1603">
                  <c:v>7.4615147183704087</c:v>
                </c:pt>
                <c:pt idx="1604">
                  <c:v>7.6611153258786713</c:v>
                </c:pt>
                <c:pt idx="1605">
                  <c:v>7.4615147183704087</c:v>
                </c:pt>
                <c:pt idx="1606">
                  <c:v>7.5495836239661855</c:v>
                </c:pt>
                <c:pt idx="1607">
                  <c:v>7.4834351586280032</c:v>
                </c:pt>
                <c:pt idx="1608">
                  <c:v>7.8430322355111874</c:v>
                </c:pt>
                <c:pt idx="1609">
                  <c:v>7.7515401347625907</c:v>
                </c:pt>
                <c:pt idx="1610">
                  <c:v>7.3744731717018448</c:v>
                </c:pt>
                <c:pt idx="1611">
                  <c:v>7.4615147183704087</c:v>
                </c:pt>
                <c:pt idx="1612">
                  <c:v>7.7743126117785604</c:v>
                </c:pt>
                <c:pt idx="1613">
                  <c:v>7.7743126117785604</c:v>
                </c:pt>
                <c:pt idx="1614">
                  <c:v>7.8660734980491629</c:v>
                </c:pt>
                <c:pt idx="1615">
                  <c:v>7.8430322355111874</c:v>
                </c:pt>
                <c:pt idx="1616">
                  <c:v>7.7971519897845862</c:v>
                </c:pt>
                <c:pt idx="1617">
                  <c:v>7.6611153258786713</c:v>
                </c:pt>
                <c:pt idx="1618">
                  <c:v>7.8660734980491629</c:v>
                </c:pt>
                <c:pt idx="1619">
                  <c:v>7.5940071201677339</c:v>
                </c:pt>
                <c:pt idx="1620">
                  <c:v>7.3528719023429225</c:v>
                </c:pt>
                <c:pt idx="1621">
                  <c:v>7.4178662775006261</c:v>
                </c:pt>
                <c:pt idx="1622">
                  <c:v>7.6836221528630144</c:v>
                </c:pt>
                <c:pt idx="1623">
                  <c:v>7.5717627930819988</c:v>
                </c:pt>
                <c:pt idx="1624">
                  <c:v>7.5274694219598928</c:v>
                </c:pt>
                <c:pt idx="1625">
                  <c:v>7.616316796644492</c:v>
                </c:pt>
                <c:pt idx="1626">
                  <c:v>7.5274694219598928</c:v>
                </c:pt>
                <c:pt idx="1627">
                  <c:v>7.3744731717018448</c:v>
                </c:pt>
                <c:pt idx="1628">
                  <c:v>7.5054199967618</c:v>
                </c:pt>
                <c:pt idx="1629">
                  <c:v>7.7515401347625907</c:v>
                </c:pt>
                <c:pt idx="1630">
                  <c:v>7.7515401347625907</c:v>
                </c:pt>
                <c:pt idx="1631">
                  <c:v>7.6836221528630144</c:v>
                </c:pt>
                <c:pt idx="1632">
                  <c:v>7.4178662775006261</c:v>
                </c:pt>
                <c:pt idx="1633">
                  <c:v>7.6836221528630144</c:v>
                </c:pt>
                <c:pt idx="1634">
                  <c:v>7.5495836239661855</c:v>
                </c:pt>
                <c:pt idx="1635">
                  <c:v>7.8430322355111874</c:v>
                </c:pt>
                <c:pt idx="1636">
                  <c:v>7.616316796644492</c:v>
                </c:pt>
                <c:pt idx="1637">
                  <c:v>7.6836221528630144</c:v>
                </c:pt>
                <c:pt idx="1638">
                  <c:v>7.7971519897845862</c:v>
                </c:pt>
                <c:pt idx="1639">
                  <c:v>7.8430322355111874</c:v>
                </c:pt>
                <c:pt idx="1640">
                  <c:v>7.5940071201677339</c:v>
                </c:pt>
                <c:pt idx="1641">
                  <c:v>7.8660734980491629</c:v>
                </c:pt>
                <c:pt idx="1642">
                  <c:v>7.5940071201677339</c:v>
                </c:pt>
                <c:pt idx="1643">
                  <c:v>7.4834351586280032</c:v>
                </c:pt>
                <c:pt idx="1644">
                  <c:v>7.5054199967618</c:v>
                </c:pt>
                <c:pt idx="1645">
                  <c:v>7.2458276558684371</c:v>
                </c:pt>
                <c:pt idx="1646">
                  <c:v>7.4834351586280032</c:v>
                </c:pt>
                <c:pt idx="1647">
                  <c:v>7.5054199967618</c:v>
                </c:pt>
                <c:pt idx="1648">
                  <c:v>7.3744731717018448</c:v>
                </c:pt>
                <c:pt idx="1649">
                  <c:v>7.3744731717018448</c:v>
                </c:pt>
                <c:pt idx="1650">
                  <c:v>7.3528719023429225</c:v>
                </c:pt>
                <c:pt idx="1651">
                  <c:v>7.5274694219598928</c:v>
                </c:pt>
                <c:pt idx="1652">
                  <c:v>7.5495836239661855</c:v>
                </c:pt>
                <c:pt idx="1653">
                  <c:v>7.4834351586280032</c:v>
                </c:pt>
                <c:pt idx="1654">
                  <c:v>7.4396584873550768</c:v>
                </c:pt>
                <c:pt idx="1655">
                  <c:v>7.3961379012765986</c:v>
                </c:pt>
                <c:pt idx="1656">
                  <c:v>7.2246032143010925</c:v>
                </c:pt>
                <c:pt idx="1657">
                  <c:v>7.3313339073124935</c:v>
                </c:pt>
                <c:pt idx="1658">
                  <c:v>7.3961379012765986</c:v>
                </c:pt>
                <c:pt idx="1659">
                  <c:v>7.4615147183704087</c:v>
                </c:pt>
                <c:pt idx="1660">
                  <c:v>7.5717627930819988</c:v>
                </c:pt>
                <c:pt idx="1661">
                  <c:v>7.7288343627706286</c:v>
                </c:pt>
                <c:pt idx="1662">
                  <c:v>7.3961379012765986</c:v>
                </c:pt>
                <c:pt idx="1663">
                  <c:v>7.3961379012765986</c:v>
                </c:pt>
                <c:pt idx="1664">
                  <c:v>7.4834351586280032</c:v>
                </c:pt>
                <c:pt idx="1665">
                  <c:v>7.8430322355111874</c:v>
                </c:pt>
                <c:pt idx="1666">
                  <c:v>7.5274694219598928</c:v>
                </c:pt>
                <c:pt idx="1667">
                  <c:v>7.2458276558684371</c:v>
                </c:pt>
                <c:pt idx="1668">
                  <c:v>7.4615147183704087</c:v>
                </c:pt>
                <c:pt idx="1669">
                  <c:v>7.5717627930819988</c:v>
                </c:pt>
                <c:pt idx="1670">
                  <c:v>7.6611153258786713</c:v>
                </c:pt>
                <c:pt idx="1671">
                  <c:v>7.5717627930819988</c:v>
                </c:pt>
                <c:pt idx="1672">
                  <c:v>7.5940071201677339</c:v>
                </c:pt>
                <c:pt idx="1673">
                  <c:v>7.4834351586280032</c:v>
                </c:pt>
                <c:pt idx="1674">
                  <c:v>7.7061951004106612</c:v>
                </c:pt>
                <c:pt idx="1675">
                  <c:v>7.4178662775006261</c:v>
                </c:pt>
                <c:pt idx="1676">
                  <c:v>7.6836221528630144</c:v>
                </c:pt>
                <c:pt idx="1677">
                  <c:v>7.5274694219598928</c:v>
                </c:pt>
                <c:pt idx="1678">
                  <c:v>7.4396584873550768</c:v>
                </c:pt>
                <c:pt idx="1679">
                  <c:v>7.6386744257776193</c:v>
                </c:pt>
                <c:pt idx="1680">
                  <c:v>7.6836221528630144</c:v>
                </c:pt>
                <c:pt idx="1681">
                  <c:v>7.7971519897845862</c:v>
                </c:pt>
                <c:pt idx="1682">
                  <c:v>7.5717627930819988</c:v>
                </c:pt>
                <c:pt idx="1683">
                  <c:v>7.5717627930819988</c:v>
                </c:pt>
                <c:pt idx="1684">
                  <c:v>7.7515401347625907</c:v>
                </c:pt>
                <c:pt idx="1685">
                  <c:v>8.0528386967999008</c:v>
                </c:pt>
                <c:pt idx="1686">
                  <c:v>7.8200584653224094</c:v>
                </c:pt>
                <c:pt idx="1687">
                  <c:v>7.6386744257776193</c:v>
                </c:pt>
                <c:pt idx="1688">
                  <c:v>7.7743126117785604</c:v>
                </c:pt>
                <c:pt idx="1689">
                  <c:v>7.6611153258786713</c:v>
                </c:pt>
                <c:pt idx="1690">
                  <c:v>7.6836221528630144</c:v>
                </c:pt>
                <c:pt idx="1691">
                  <c:v>7.616316796644492</c:v>
                </c:pt>
                <c:pt idx="1692">
                  <c:v>7.8660734980491629</c:v>
                </c:pt>
                <c:pt idx="1693">
                  <c:v>7.616316796644492</c:v>
                </c:pt>
                <c:pt idx="1694">
                  <c:v>7.7743126117785604</c:v>
                </c:pt>
                <c:pt idx="1695">
                  <c:v>7.616316796644492</c:v>
                </c:pt>
                <c:pt idx="1696">
                  <c:v>7.7971519897845862</c:v>
                </c:pt>
                <c:pt idx="1697">
                  <c:v>7.8660734980491629</c:v>
                </c:pt>
                <c:pt idx="1698">
                  <c:v>7.9822807762652852</c:v>
                </c:pt>
                <c:pt idx="1699">
                  <c:v>7.7743126117785604</c:v>
                </c:pt>
                <c:pt idx="1700">
                  <c:v>7.6836221528630144</c:v>
                </c:pt>
                <c:pt idx="1701">
                  <c:v>7.8660734980491629</c:v>
                </c:pt>
                <c:pt idx="1702">
                  <c:v>7.6386744257776193</c:v>
                </c:pt>
                <c:pt idx="1703">
                  <c:v>7.8200584653224094</c:v>
                </c:pt>
                <c:pt idx="1704">
                  <c:v>7.616316796644492</c:v>
                </c:pt>
                <c:pt idx="1705">
                  <c:v>7.5717627930819988</c:v>
                </c:pt>
                <c:pt idx="1706">
                  <c:v>7.7971519897845862</c:v>
                </c:pt>
                <c:pt idx="1707">
                  <c:v>7.7288343627706286</c:v>
                </c:pt>
                <c:pt idx="1708">
                  <c:v>7.7061951004106612</c:v>
                </c:pt>
                <c:pt idx="1709">
                  <c:v>7.616316796644492</c:v>
                </c:pt>
                <c:pt idx="1710">
                  <c:v>7.5717627930819988</c:v>
                </c:pt>
                <c:pt idx="1711">
                  <c:v>7.5717627930819988</c:v>
                </c:pt>
                <c:pt idx="1712">
                  <c:v>7.3098758328594595</c:v>
                </c:pt>
                <c:pt idx="1713">
                  <c:v>7.4396584873550768</c:v>
                </c:pt>
                <c:pt idx="1714">
                  <c:v>7.616316796644492</c:v>
                </c:pt>
                <c:pt idx="1715">
                  <c:v>7.5054199967618</c:v>
                </c:pt>
                <c:pt idx="1716">
                  <c:v>7.4615147183704087</c:v>
                </c:pt>
                <c:pt idx="1717">
                  <c:v>7.6386744257776193</c:v>
                </c:pt>
                <c:pt idx="1718">
                  <c:v>7.5717627930819988</c:v>
                </c:pt>
                <c:pt idx="1719">
                  <c:v>7.4396584873550768</c:v>
                </c:pt>
                <c:pt idx="1720">
                  <c:v>7.2884637816973799</c:v>
                </c:pt>
                <c:pt idx="1721">
                  <c:v>7.5495836239661855</c:v>
                </c:pt>
                <c:pt idx="1722">
                  <c:v>7.6836221528630144</c:v>
                </c:pt>
                <c:pt idx="1723">
                  <c:v>7.5274694219598928</c:v>
                </c:pt>
                <c:pt idx="1724">
                  <c:v>7.5274694219598928</c:v>
                </c:pt>
                <c:pt idx="1725">
                  <c:v>7.4834351586280032</c:v>
                </c:pt>
                <c:pt idx="1726">
                  <c:v>7.616316796644492</c:v>
                </c:pt>
                <c:pt idx="1727">
                  <c:v>7.5495836239661855</c:v>
                </c:pt>
                <c:pt idx="1728">
                  <c:v>7.5717627930819988</c:v>
                </c:pt>
                <c:pt idx="1729">
                  <c:v>7.5054199967618</c:v>
                </c:pt>
                <c:pt idx="1730">
                  <c:v>7.5274694219598928</c:v>
                </c:pt>
                <c:pt idx="1731">
                  <c:v>7.5717627930819988</c:v>
                </c:pt>
                <c:pt idx="1732">
                  <c:v>7.7743126117785604</c:v>
                </c:pt>
                <c:pt idx="1733">
                  <c:v>7.5495836239661855</c:v>
                </c:pt>
                <c:pt idx="1734">
                  <c:v>7.4834351586280032</c:v>
                </c:pt>
                <c:pt idx="1735">
                  <c:v>7.3961379012765986</c:v>
                </c:pt>
                <c:pt idx="1736">
                  <c:v>7.8660734980491629</c:v>
                </c:pt>
                <c:pt idx="1737">
                  <c:v>7.4396584873550768</c:v>
                </c:pt>
                <c:pt idx="1738">
                  <c:v>7.3528719023429225</c:v>
                </c:pt>
                <c:pt idx="1739">
                  <c:v>7.5717627930819988</c:v>
                </c:pt>
                <c:pt idx="1740">
                  <c:v>7.4615147183704087</c:v>
                </c:pt>
                <c:pt idx="1741">
                  <c:v>7.5274694219598928</c:v>
                </c:pt>
                <c:pt idx="1742">
                  <c:v>7.5274694219598928</c:v>
                </c:pt>
                <c:pt idx="1743">
                  <c:v>7.6386744257776193</c:v>
                </c:pt>
                <c:pt idx="1744">
                  <c:v>7.4178662775006261</c:v>
                </c:pt>
                <c:pt idx="1745">
                  <c:v>7.5274694219598928</c:v>
                </c:pt>
                <c:pt idx="1746">
                  <c:v>7.7971519897845862</c:v>
                </c:pt>
                <c:pt idx="1747">
                  <c:v>7.3961379012765986</c:v>
                </c:pt>
                <c:pt idx="1748">
                  <c:v>7.6611153258786713</c:v>
                </c:pt>
                <c:pt idx="1749">
                  <c:v>7.7515401347625907</c:v>
                </c:pt>
                <c:pt idx="1750">
                  <c:v>7.5274694219598928</c:v>
                </c:pt>
                <c:pt idx="1751">
                  <c:v>7.5495836239661855</c:v>
                </c:pt>
                <c:pt idx="1752">
                  <c:v>7.4834351586280032</c:v>
                </c:pt>
                <c:pt idx="1753">
                  <c:v>7.6386744257776193</c:v>
                </c:pt>
                <c:pt idx="1754">
                  <c:v>7.4834351586280032</c:v>
                </c:pt>
                <c:pt idx="1755">
                  <c:v>7.2246032143010925</c:v>
                </c:pt>
                <c:pt idx="1756">
                  <c:v>7.5054199967618</c:v>
                </c:pt>
                <c:pt idx="1757">
                  <c:v>7.6386744257776193</c:v>
                </c:pt>
                <c:pt idx="1758">
                  <c:v>7.5940071201677339</c:v>
                </c:pt>
                <c:pt idx="1759">
                  <c:v>7.4178662775006261</c:v>
                </c:pt>
                <c:pt idx="1760">
                  <c:v>7.6836221528630144</c:v>
                </c:pt>
                <c:pt idx="1761">
                  <c:v>7.4396584873550768</c:v>
                </c:pt>
                <c:pt idx="1762">
                  <c:v>7.7061951004106612</c:v>
                </c:pt>
                <c:pt idx="1763">
                  <c:v>7.8200584653224094</c:v>
                </c:pt>
                <c:pt idx="1764">
                  <c:v>7.8660734980491629</c:v>
                </c:pt>
                <c:pt idx="1765">
                  <c:v>7.8660734980491629</c:v>
                </c:pt>
                <c:pt idx="1766">
                  <c:v>7.9822807762652852</c:v>
                </c:pt>
                <c:pt idx="1767">
                  <c:v>7.8891824512153796</c:v>
                </c:pt>
                <c:pt idx="1768">
                  <c:v>7.8891824512153796</c:v>
                </c:pt>
                <c:pt idx="1769">
                  <c:v>7.6386744257776193</c:v>
                </c:pt>
                <c:pt idx="1770">
                  <c:v>7.9588991199581907</c:v>
                </c:pt>
                <c:pt idx="1771">
                  <c:v>7.7288343627706286</c:v>
                </c:pt>
                <c:pt idx="1772">
                  <c:v>7.7971519897845862</c:v>
                </c:pt>
                <c:pt idx="1773">
                  <c:v>7.8891824512153796</c:v>
                </c:pt>
                <c:pt idx="1774">
                  <c:v>7.7971519897845862</c:v>
                </c:pt>
                <c:pt idx="1775">
                  <c:v>8.0057311232095465</c:v>
                </c:pt>
                <c:pt idx="1776">
                  <c:v>7.8430322355111874</c:v>
                </c:pt>
                <c:pt idx="1777">
                  <c:v>7.8430322355111874</c:v>
                </c:pt>
                <c:pt idx="1778">
                  <c:v>7.5495836239661855</c:v>
                </c:pt>
                <c:pt idx="1779">
                  <c:v>7.4615147183704087</c:v>
                </c:pt>
                <c:pt idx="1780">
                  <c:v>7.8891824512153796</c:v>
                </c:pt>
                <c:pt idx="1781">
                  <c:v>7.7288343627706286</c:v>
                </c:pt>
                <c:pt idx="1782">
                  <c:v>7.5717627930819988</c:v>
                </c:pt>
                <c:pt idx="1783">
                  <c:v>7.5940071201677339</c:v>
                </c:pt>
                <c:pt idx="1784">
                  <c:v>7.5495836239661855</c:v>
                </c:pt>
                <c:pt idx="1785">
                  <c:v>7.6836221528630144</c:v>
                </c:pt>
                <c:pt idx="1786">
                  <c:v>7.6836221528630144</c:v>
                </c:pt>
                <c:pt idx="1787">
                  <c:v>7.7061951004106612</c:v>
                </c:pt>
                <c:pt idx="1788">
                  <c:v>7.6836221528630144</c:v>
                </c:pt>
                <c:pt idx="1789">
                  <c:v>7.7971519897845862</c:v>
                </c:pt>
                <c:pt idx="1790">
                  <c:v>7.8660734980491629</c:v>
                </c:pt>
                <c:pt idx="1791">
                  <c:v>7.7971519897845862</c:v>
                </c:pt>
                <c:pt idx="1792">
                  <c:v>7.7515401347625907</c:v>
                </c:pt>
                <c:pt idx="1793">
                  <c:v>7.8660734980491629</c:v>
                </c:pt>
                <c:pt idx="1794">
                  <c:v>7.5940071201677339</c:v>
                </c:pt>
                <c:pt idx="1795">
                  <c:v>7.7515401347625907</c:v>
                </c:pt>
                <c:pt idx="1796">
                  <c:v>7.7743126117785604</c:v>
                </c:pt>
                <c:pt idx="1797">
                  <c:v>7.5054199967618</c:v>
                </c:pt>
                <c:pt idx="1798">
                  <c:v>7.7288343627706286</c:v>
                </c:pt>
                <c:pt idx="1799">
                  <c:v>7.7743126117785604</c:v>
                </c:pt>
                <c:pt idx="1800">
                  <c:v>7.6611153258786713</c:v>
                </c:pt>
                <c:pt idx="1801">
                  <c:v>7.4834351586280032</c:v>
                </c:pt>
                <c:pt idx="1802">
                  <c:v>7.6386744257776193</c:v>
                </c:pt>
                <c:pt idx="1803">
                  <c:v>7.7515401347625907</c:v>
                </c:pt>
                <c:pt idx="1804">
                  <c:v>7.8891824512153796</c:v>
                </c:pt>
                <c:pt idx="1805">
                  <c:v>7.4178662775006261</c:v>
                </c:pt>
                <c:pt idx="1806">
                  <c:v>7.5274694219598928</c:v>
                </c:pt>
                <c:pt idx="1807">
                  <c:v>7.6386744257776193</c:v>
                </c:pt>
                <c:pt idx="1808">
                  <c:v>7.7288343627706286</c:v>
                </c:pt>
                <c:pt idx="1809">
                  <c:v>7.4834351586280032</c:v>
                </c:pt>
                <c:pt idx="1810">
                  <c:v>7.7743126117785604</c:v>
                </c:pt>
                <c:pt idx="1811">
                  <c:v>7.8430322355111874</c:v>
                </c:pt>
                <c:pt idx="1812">
                  <c:v>7.5717627930819988</c:v>
                </c:pt>
                <c:pt idx="1813">
                  <c:v>7.5717627930819988</c:v>
                </c:pt>
                <c:pt idx="1814">
                  <c:v>7.5495836239661855</c:v>
                </c:pt>
                <c:pt idx="1815">
                  <c:v>7.5054199967618</c:v>
                </c:pt>
                <c:pt idx="1816">
                  <c:v>7.6836221528630144</c:v>
                </c:pt>
                <c:pt idx="1817">
                  <c:v>7.6386744257776193</c:v>
                </c:pt>
                <c:pt idx="1818">
                  <c:v>7.616316796644492</c:v>
                </c:pt>
                <c:pt idx="1819">
                  <c:v>7.7288343627706286</c:v>
                </c:pt>
                <c:pt idx="1820">
                  <c:v>7.5940071201677339</c:v>
                </c:pt>
                <c:pt idx="1821">
                  <c:v>7.5717627930819988</c:v>
                </c:pt>
                <c:pt idx="1822">
                  <c:v>7.6836221528630144</c:v>
                </c:pt>
                <c:pt idx="1823">
                  <c:v>7.5495836239661855</c:v>
                </c:pt>
                <c:pt idx="1824">
                  <c:v>7.5717627930819988</c:v>
                </c:pt>
                <c:pt idx="1825">
                  <c:v>7.4615147183704087</c:v>
                </c:pt>
                <c:pt idx="1826">
                  <c:v>7.5054199967618</c:v>
                </c:pt>
                <c:pt idx="1827">
                  <c:v>7.9123592938713845</c:v>
                </c:pt>
                <c:pt idx="1828">
                  <c:v>7.7515401347625907</c:v>
                </c:pt>
                <c:pt idx="1829">
                  <c:v>7.8200584653224094</c:v>
                </c:pt>
                <c:pt idx="1830">
                  <c:v>7.7061951004106612</c:v>
                </c:pt>
                <c:pt idx="1831">
                  <c:v>7.7743126117785604</c:v>
                </c:pt>
                <c:pt idx="1832">
                  <c:v>7.7288343627706286</c:v>
                </c:pt>
                <c:pt idx="1833">
                  <c:v>7.8660734980491629</c:v>
                </c:pt>
                <c:pt idx="1834">
                  <c:v>7.5940071201677339</c:v>
                </c:pt>
                <c:pt idx="1835">
                  <c:v>7.6836221528630144</c:v>
                </c:pt>
                <c:pt idx="1836">
                  <c:v>7.9822807762652852</c:v>
                </c:pt>
                <c:pt idx="1837">
                  <c:v>7.6836221528630144</c:v>
                </c:pt>
                <c:pt idx="1838">
                  <c:v>7.7743126117785604</c:v>
                </c:pt>
                <c:pt idx="1839">
                  <c:v>7.8660734980491629</c:v>
                </c:pt>
                <c:pt idx="1840">
                  <c:v>7.6386744257776193</c:v>
                </c:pt>
                <c:pt idx="1841">
                  <c:v>7.7061951004106612</c:v>
                </c:pt>
                <c:pt idx="1842">
                  <c:v>7.8200584653224094</c:v>
                </c:pt>
                <c:pt idx="1843">
                  <c:v>7.7743126117785604</c:v>
                </c:pt>
                <c:pt idx="1844">
                  <c:v>7.8200584653224094</c:v>
                </c:pt>
                <c:pt idx="1845">
                  <c:v>8.0528386967999008</c:v>
                </c:pt>
                <c:pt idx="1846">
                  <c:v>7.9588991199581907</c:v>
                </c:pt>
                <c:pt idx="1847">
                  <c:v>7.8430322355111874</c:v>
                </c:pt>
                <c:pt idx="1848">
                  <c:v>7.8430322355111874</c:v>
                </c:pt>
                <c:pt idx="1849">
                  <c:v>7.7288343627706286</c:v>
                </c:pt>
                <c:pt idx="1850">
                  <c:v>7.6836221528630144</c:v>
                </c:pt>
                <c:pt idx="1851">
                  <c:v>7.8430322355111874</c:v>
                </c:pt>
                <c:pt idx="1852">
                  <c:v>7.9588991199581907</c:v>
                </c:pt>
                <c:pt idx="1853">
                  <c:v>7.8200584653224094</c:v>
                </c:pt>
                <c:pt idx="1854">
                  <c:v>7.8200584653224094</c:v>
                </c:pt>
                <c:pt idx="1855">
                  <c:v>7.8200584653224094</c:v>
                </c:pt>
                <c:pt idx="1856">
                  <c:v>7.5717627930819988</c:v>
                </c:pt>
                <c:pt idx="1857">
                  <c:v>7.6611153258786713</c:v>
                </c:pt>
                <c:pt idx="1858">
                  <c:v>7.5495836239661855</c:v>
                </c:pt>
                <c:pt idx="1859">
                  <c:v>7.7743126117785604</c:v>
                </c:pt>
                <c:pt idx="1860">
                  <c:v>7.8660734980491629</c:v>
                </c:pt>
                <c:pt idx="1861">
                  <c:v>7.7971519897845862</c:v>
                </c:pt>
                <c:pt idx="1862">
                  <c:v>7.5274694219598928</c:v>
                </c:pt>
                <c:pt idx="1863">
                  <c:v>7.7743126117785604</c:v>
                </c:pt>
                <c:pt idx="1864">
                  <c:v>7.7061951004106612</c:v>
                </c:pt>
                <c:pt idx="1865">
                  <c:v>8.0292503625903429</c:v>
                </c:pt>
                <c:pt idx="1866">
                  <c:v>8.2199088177233968</c:v>
                </c:pt>
                <c:pt idx="1867">
                  <c:v>8.1718239157259447</c:v>
                </c:pt>
                <c:pt idx="1868">
                  <c:v>8.0528386967999008</c:v>
                </c:pt>
                <c:pt idx="1869">
                  <c:v>7.7971519897845862</c:v>
                </c:pt>
                <c:pt idx="1870">
                  <c:v>7.8660734980491629</c:v>
                </c:pt>
                <c:pt idx="1871">
                  <c:v>7.7971519897845862</c:v>
                </c:pt>
                <c:pt idx="1872">
                  <c:v>7.5940071201677339</c:v>
                </c:pt>
                <c:pt idx="1873">
                  <c:v>7.7743126117785604</c:v>
                </c:pt>
                <c:pt idx="1874">
                  <c:v>7.8430322355111874</c:v>
                </c:pt>
                <c:pt idx="1875">
                  <c:v>7.5940071201677339</c:v>
                </c:pt>
                <c:pt idx="1876">
                  <c:v>7.8660734980491629</c:v>
                </c:pt>
                <c:pt idx="1877">
                  <c:v>7.6836221528630144</c:v>
                </c:pt>
                <c:pt idx="1878">
                  <c:v>7.9588991199581907</c:v>
                </c:pt>
                <c:pt idx="1879">
                  <c:v>7.7061951004106612</c:v>
                </c:pt>
                <c:pt idx="1880">
                  <c:v>7.8660734980491629</c:v>
                </c:pt>
                <c:pt idx="1881">
                  <c:v>7.616316796644492</c:v>
                </c:pt>
                <c:pt idx="1882">
                  <c:v>7.7743126117785604</c:v>
                </c:pt>
                <c:pt idx="1883">
                  <c:v>7.8430322355111874</c:v>
                </c:pt>
                <c:pt idx="1884">
                  <c:v>7.7515401347625907</c:v>
                </c:pt>
                <c:pt idx="1885">
                  <c:v>7.616316796644492</c:v>
                </c:pt>
                <c:pt idx="1886">
                  <c:v>7.5940071201677339</c:v>
                </c:pt>
                <c:pt idx="1887">
                  <c:v>7.7743126117785604</c:v>
                </c:pt>
                <c:pt idx="1888">
                  <c:v>7.7743126117785604</c:v>
                </c:pt>
                <c:pt idx="1889">
                  <c:v>7.8891824512153796</c:v>
                </c:pt>
                <c:pt idx="1890">
                  <c:v>7.7061951004106612</c:v>
                </c:pt>
                <c:pt idx="1891">
                  <c:v>7.8200584653224094</c:v>
                </c:pt>
                <c:pt idx="1892">
                  <c:v>7.9123592938713845</c:v>
                </c:pt>
                <c:pt idx="1893">
                  <c:v>7.7515401347625907</c:v>
                </c:pt>
                <c:pt idx="1894">
                  <c:v>7.7061951004106612</c:v>
                </c:pt>
                <c:pt idx="1895">
                  <c:v>7.7515401347625907</c:v>
                </c:pt>
                <c:pt idx="1896">
                  <c:v>7.8200584653224094</c:v>
                </c:pt>
                <c:pt idx="1897">
                  <c:v>7.7515401347625907</c:v>
                </c:pt>
                <c:pt idx="1898">
                  <c:v>7.8200584653224094</c:v>
                </c:pt>
                <c:pt idx="1899">
                  <c:v>7.7061951004106612</c:v>
                </c:pt>
                <c:pt idx="1900">
                  <c:v>7.7743126117785604</c:v>
                </c:pt>
                <c:pt idx="1901">
                  <c:v>7.7515401347625907</c:v>
                </c:pt>
                <c:pt idx="1902">
                  <c:v>7.7061951004106612</c:v>
                </c:pt>
                <c:pt idx="1903">
                  <c:v>7.5940071201677339</c:v>
                </c:pt>
                <c:pt idx="1904">
                  <c:v>7.6836221528630144</c:v>
                </c:pt>
                <c:pt idx="1905">
                  <c:v>7.5495836239661855</c:v>
                </c:pt>
                <c:pt idx="1906">
                  <c:v>7.616316796644492</c:v>
                </c:pt>
                <c:pt idx="1907">
                  <c:v>7.7971519897845862</c:v>
                </c:pt>
                <c:pt idx="1908">
                  <c:v>7.6386744257776193</c:v>
                </c:pt>
                <c:pt idx="1909">
                  <c:v>7.6836221528630144</c:v>
                </c:pt>
                <c:pt idx="1910">
                  <c:v>7.8200584653224094</c:v>
                </c:pt>
                <c:pt idx="1911">
                  <c:v>7.616316796644492</c:v>
                </c:pt>
                <c:pt idx="1912">
                  <c:v>7.5717627930819988</c:v>
                </c:pt>
                <c:pt idx="1913">
                  <c:v>7.6611153258786713</c:v>
                </c:pt>
                <c:pt idx="1914">
                  <c:v>7.4834351586280032</c:v>
                </c:pt>
                <c:pt idx="1915">
                  <c:v>7.8430322355111874</c:v>
                </c:pt>
                <c:pt idx="1916">
                  <c:v>8.0057311232095465</c:v>
                </c:pt>
                <c:pt idx="1917">
                  <c:v>7.9356042254629475</c:v>
                </c:pt>
                <c:pt idx="1918">
                  <c:v>7.8660734980491629</c:v>
                </c:pt>
                <c:pt idx="1919">
                  <c:v>7.9588991199581907</c:v>
                </c:pt>
                <c:pt idx="1920">
                  <c:v>7.4834351586280032</c:v>
                </c:pt>
                <c:pt idx="1921">
                  <c:v>7.9822807762652852</c:v>
                </c:pt>
                <c:pt idx="1922">
                  <c:v>7.7515401347625907</c:v>
                </c:pt>
                <c:pt idx="1923">
                  <c:v>7.7515401347625907</c:v>
                </c:pt>
                <c:pt idx="1924">
                  <c:v>7.6386744257776193</c:v>
                </c:pt>
                <c:pt idx="1925">
                  <c:v>8.0528386967999008</c:v>
                </c:pt>
                <c:pt idx="1926">
                  <c:v>8.0528386967999008</c:v>
                </c:pt>
                <c:pt idx="1927">
                  <c:v>8.2199088177233968</c:v>
                </c:pt>
                <c:pt idx="1928">
                  <c:v>7.8430322355111874</c:v>
                </c:pt>
                <c:pt idx="1929">
                  <c:v>7.9356042254629475</c:v>
                </c:pt>
                <c:pt idx="1930">
                  <c:v>7.7743126117785604</c:v>
                </c:pt>
                <c:pt idx="1931">
                  <c:v>7.9588991199581907</c:v>
                </c:pt>
                <c:pt idx="1932">
                  <c:v>7.7061951004106612</c:v>
                </c:pt>
                <c:pt idx="1933">
                  <c:v>7.7743126117785604</c:v>
                </c:pt>
                <c:pt idx="1934">
                  <c:v>7.7515401347625907</c:v>
                </c:pt>
                <c:pt idx="1935">
                  <c:v>7.7061951004106612</c:v>
                </c:pt>
                <c:pt idx="1936">
                  <c:v>7.7061951004106612</c:v>
                </c:pt>
                <c:pt idx="1937">
                  <c:v>7.9822807762652852</c:v>
                </c:pt>
                <c:pt idx="1938">
                  <c:v>7.8660734980491629</c:v>
                </c:pt>
                <c:pt idx="1939">
                  <c:v>8.0292503625903429</c:v>
                </c:pt>
                <c:pt idx="1940">
                  <c:v>7.7971519897845862</c:v>
                </c:pt>
                <c:pt idx="1941">
                  <c:v>7.9822807762652852</c:v>
                </c:pt>
                <c:pt idx="1942">
                  <c:v>7.7515401347625907</c:v>
                </c:pt>
                <c:pt idx="1943">
                  <c:v>7.7515401347625907</c:v>
                </c:pt>
                <c:pt idx="1944">
                  <c:v>7.7743126117785604</c:v>
                </c:pt>
                <c:pt idx="1945">
                  <c:v>7.5940071201677339</c:v>
                </c:pt>
                <c:pt idx="1946">
                  <c:v>7.8200584653224094</c:v>
                </c:pt>
                <c:pt idx="1947">
                  <c:v>7.7061951004106612</c:v>
                </c:pt>
                <c:pt idx="1948">
                  <c:v>8.0057311232095465</c:v>
                </c:pt>
                <c:pt idx="1949">
                  <c:v>7.8891824512153796</c:v>
                </c:pt>
                <c:pt idx="1950">
                  <c:v>8.0292503625903429</c:v>
                </c:pt>
                <c:pt idx="1951">
                  <c:v>7.9356042254629475</c:v>
                </c:pt>
                <c:pt idx="1952">
                  <c:v>8.0057311232095465</c:v>
                </c:pt>
                <c:pt idx="1953">
                  <c:v>7.9588991199581907</c:v>
                </c:pt>
                <c:pt idx="1954">
                  <c:v>8.0057311232095465</c:v>
                </c:pt>
                <c:pt idx="1955">
                  <c:v>8.1002234622488647</c:v>
                </c:pt>
                <c:pt idx="1956">
                  <c:v>7.8891824512153796</c:v>
                </c:pt>
                <c:pt idx="1957">
                  <c:v>7.616316796644492</c:v>
                </c:pt>
                <c:pt idx="1958">
                  <c:v>7.5717627930819988</c:v>
                </c:pt>
                <c:pt idx="1959">
                  <c:v>7.7061951004106612</c:v>
                </c:pt>
                <c:pt idx="1960">
                  <c:v>7.8200584653224094</c:v>
                </c:pt>
                <c:pt idx="1961">
                  <c:v>7.5495836239661855</c:v>
                </c:pt>
                <c:pt idx="1962">
                  <c:v>7.7743126117785604</c:v>
                </c:pt>
                <c:pt idx="1963">
                  <c:v>7.8430322355111874</c:v>
                </c:pt>
                <c:pt idx="1964">
                  <c:v>7.7971519897845862</c:v>
                </c:pt>
                <c:pt idx="1965">
                  <c:v>7.616316796644492</c:v>
                </c:pt>
                <c:pt idx="1966">
                  <c:v>7.6836221528630144</c:v>
                </c:pt>
                <c:pt idx="1967">
                  <c:v>7.7971519897845862</c:v>
                </c:pt>
                <c:pt idx="1968">
                  <c:v>7.6386744257776193</c:v>
                </c:pt>
                <c:pt idx="1969">
                  <c:v>7.5495836239661855</c:v>
                </c:pt>
                <c:pt idx="1970">
                  <c:v>7.6836221528630144</c:v>
                </c:pt>
                <c:pt idx="1971">
                  <c:v>7.8200584653224094</c:v>
                </c:pt>
                <c:pt idx="1972">
                  <c:v>7.7743126117785604</c:v>
                </c:pt>
                <c:pt idx="1973">
                  <c:v>7.5717627930819988</c:v>
                </c:pt>
                <c:pt idx="1974">
                  <c:v>7.4615147183704087</c:v>
                </c:pt>
                <c:pt idx="1975">
                  <c:v>8.0292503625903429</c:v>
                </c:pt>
                <c:pt idx="1976">
                  <c:v>7.6611153258786713</c:v>
                </c:pt>
                <c:pt idx="1977">
                  <c:v>7.7515401347625907</c:v>
                </c:pt>
                <c:pt idx="1978">
                  <c:v>7.8891824512153796</c:v>
                </c:pt>
                <c:pt idx="1979">
                  <c:v>7.7743126117785604</c:v>
                </c:pt>
                <c:pt idx="1980">
                  <c:v>7.8660734980491629</c:v>
                </c:pt>
                <c:pt idx="1981">
                  <c:v>7.9356042254629475</c:v>
                </c:pt>
                <c:pt idx="1982">
                  <c:v>8.1002234622488647</c:v>
                </c:pt>
                <c:pt idx="1983">
                  <c:v>7.8891824512153796</c:v>
                </c:pt>
                <c:pt idx="1984">
                  <c:v>7.9588991199581907</c:v>
                </c:pt>
                <c:pt idx="1985">
                  <c:v>8.0292503625903429</c:v>
                </c:pt>
                <c:pt idx="1986">
                  <c:v>7.9356042254629475</c:v>
                </c:pt>
                <c:pt idx="1987">
                  <c:v>7.9588991199581907</c:v>
                </c:pt>
                <c:pt idx="1988">
                  <c:v>7.8430322355111874</c:v>
                </c:pt>
                <c:pt idx="1989">
                  <c:v>7.8200584653224094</c:v>
                </c:pt>
                <c:pt idx="1990">
                  <c:v>7.8200584653224094</c:v>
                </c:pt>
                <c:pt idx="1991">
                  <c:v>7.6836221528630144</c:v>
                </c:pt>
                <c:pt idx="1992">
                  <c:v>7.5940071201677339</c:v>
                </c:pt>
                <c:pt idx="1993">
                  <c:v>7.6836221528630144</c:v>
                </c:pt>
                <c:pt idx="1994">
                  <c:v>7.9356042254629475</c:v>
                </c:pt>
                <c:pt idx="1995">
                  <c:v>7.7061951004106612</c:v>
                </c:pt>
                <c:pt idx="1996">
                  <c:v>7.9356042254629475</c:v>
                </c:pt>
                <c:pt idx="1997">
                  <c:v>7.8891824512153796</c:v>
                </c:pt>
                <c:pt idx="1998">
                  <c:v>7.8200584653224094</c:v>
                </c:pt>
                <c:pt idx="1999">
                  <c:v>7.9123592938713845</c:v>
                </c:pt>
                <c:pt idx="2000">
                  <c:v>7.7743126117785604</c:v>
                </c:pt>
                <c:pt idx="2001">
                  <c:v>7.7288343627706286</c:v>
                </c:pt>
                <c:pt idx="2002">
                  <c:v>7.9588991199581907</c:v>
                </c:pt>
                <c:pt idx="2003">
                  <c:v>7.8660734980491629</c:v>
                </c:pt>
                <c:pt idx="2004">
                  <c:v>7.7743126117785604</c:v>
                </c:pt>
                <c:pt idx="2005">
                  <c:v>7.7515401347625907</c:v>
                </c:pt>
                <c:pt idx="2006">
                  <c:v>7.8660734980491629</c:v>
                </c:pt>
                <c:pt idx="2007">
                  <c:v>7.9123592938713845</c:v>
                </c:pt>
                <c:pt idx="2008">
                  <c:v>7.9588991199581907</c:v>
                </c:pt>
                <c:pt idx="2009">
                  <c:v>7.8430322355111874</c:v>
                </c:pt>
                <c:pt idx="2010">
                  <c:v>7.7743126117785604</c:v>
                </c:pt>
                <c:pt idx="2011">
                  <c:v>7.6836221528630144</c:v>
                </c:pt>
                <c:pt idx="2012">
                  <c:v>7.8660734980491629</c:v>
                </c:pt>
                <c:pt idx="2013">
                  <c:v>8.1958311025641937</c:v>
                </c:pt>
                <c:pt idx="2014">
                  <c:v>8.0057311232095465</c:v>
                </c:pt>
                <c:pt idx="2015">
                  <c:v>7.9123592938713845</c:v>
                </c:pt>
                <c:pt idx="2016">
                  <c:v>7.9123592938713845</c:v>
                </c:pt>
                <c:pt idx="2017">
                  <c:v>7.8200584653224094</c:v>
                </c:pt>
                <c:pt idx="2018">
                  <c:v>7.9356042254629475</c:v>
                </c:pt>
                <c:pt idx="2019">
                  <c:v>8.0292503625903429</c:v>
                </c:pt>
                <c:pt idx="2020">
                  <c:v>7.8430322355111874</c:v>
                </c:pt>
                <c:pt idx="2021">
                  <c:v>7.8430322355111874</c:v>
                </c:pt>
                <c:pt idx="2022">
                  <c:v>7.6836221528630144</c:v>
                </c:pt>
                <c:pt idx="2023">
                  <c:v>7.7061951004106612</c:v>
                </c:pt>
                <c:pt idx="2024">
                  <c:v>7.9588991199581907</c:v>
                </c:pt>
                <c:pt idx="2025">
                  <c:v>7.7288343627706286</c:v>
                </c:pt>
                <c:pt idx="2026">
                  <c:v>8.0292503625903429</c:v>
                </c:pt>
                <c:pt idx="2027">
                  <c:v>8.0528386967999008</c:v>
                </c:pt>
                <c:pt idx="2028">
                  <c:v>7.7061951004106612</c:v>
                </c:pt>
                <c:pt idx="2029">
                  <c:v>8.0057311232095465</c:v>
                </c:pt>
                <c:pt idx="2030">
                  <c:v>7.7288343627706286</c:v>
                </c:pt>
                <c:pt idx="2031">
                  <c:v>7.8891824512153796</c:v>
                </c:pt>
                <c:pt idx="2032">
                  <c:v>7.9356042254629475</c:v>
                </c:pt>
                <c:pt idx="2033">
                  <c:v>8.1478870506174452</c:v>
                </c:pt>
                <c:pt idx="2034">
                  <c:v>7.8891824512153796</c:v>
                </c:pt>
                <c:pt idx="2035">
                  <c:v>8.1958311025641937</c:v>
                </c:pt>
                <c:pt idx="2036">
                  <c:v>7.7743126117785604</c:v>
                </c:pt>
                <c:pt idx="2037">
                  <c:v>7.7743126117785604</c:v>
                </c:pt>
                <c:pt idx="2038">
                  <c:v>7.8660734980491629</c:v>
                </c:pt>
                <c:pt idx="2039">
                  <c:v>7.7743126117785604</c:v>
                </c:pt>
                <c:pt idx="2040">
                  <c:v>7.8430322355111874</c:v>
                </c:pt>
                <c:pt idx="2041">
                  <c:v>7.7515401347625907</c:v>
                </c:pt>
                <c:pt idx="2042">
                  <c:v>7.6611153258786713</c:v>
                </c:pt>
                <c:pt idx="2043">
                  <c:v>7.6611153258786713</c:v>
                </c:pt>
                <c:pt idx="2044">
                  <c:v>7.9356042254629475</c:v>
                </c:pt>
                <c:pt idx="2045">
                  <c:v>7.7971519897845862</c:v>
                </c:pt>
                <c:pt idx="2046">
                  <c:v>7.616316796644492</c:v>
                </c:pt>
                <c:pt idx="2047">
                  <c:v>7.7288343627706286</c:v>
                </c:pt>
                <c:pt idx="2048">
                  <c:v>7.5054199967618</c:v>
                </c:pt>
                <c:pt idx="2049">
                  <c:v>8.0292503625903429</c:v>
                </c:pt>
                <c:pt idx="2050">
                  <c:v>8.1718239157259447</c:v>
                </c:pt>
                <c:pt idx="2051">
                  <c:v>7.6386744257776193</c:v>
                </c:pt>
                <c:pt idx="2052">
                  <c:v>7.9123592938713845</c:v>
                </c:pt>
                <c:pt idx="2053">
                  <c:v>7.8430322355111874</c:v>
                </c:pt>
                <c:pt idx="2054">
                  <c:v>7.7515401347625907</c:v>
                </c:pt>
                <c:pt idx="2055">
                  <c:v>7.7971519897845862</c:v>
                </c:pt>
                <c:pt idx="2056">
                  <c:v>7.9822807762652852</c:v>
                </c:pt>
                <c:pt idx="2057">
                  <c:v>7.8200584653224094</c:v>
                </c:pt>
                <c:pt idx="2058">
                  <c:v>7.8430322355111874</c:v>
                </c:pt>
                <c:pt idx="2059">
                  <c:v>7.4615147183704087</c:v>
                </c:pt>
                <c:pt idx="2060">
                  <c:v>7.7743126117785604</c:v>
                </c:pt>
                <c:pt idx="2061">
                  <c:v>7.7743126117785604</c:v>
                </c:pt>
                <c:pt idx="2062">
                  <c:v>7.6611153258786713</c:v>
                </c:pt>
                <c:pt idx="2063">
                  <c:v>7.7743126117785604</c:v>
                </c:pt>
                <c:pt idx="2064">
                  <c:v>7.9822807762652852</c:v>
                </c:pt>
                <c:pt idx="2065">
                  <c:v>8.0528386967999008</c:v>
                </c:pt>
                <c:pt idx="2066">
                  <c:v>7.9588991199581907</c:v>
                </c:pt>
                <c:pt idx="2067">
                  <c:v>7.8430322355111874</c:v>
                </c:pt>
                <c:pt idx="2068">
                  <c:v>7.8891824512153796</c:v>
                </c:pt>
                <c:pt idx="2069">
                  <c:v>7.7515401347625907</c:v>
                </c:pt>
                <c:pt idx="2070">
                  <c:v>7.8891824512153796</c:v>
                </c:pt>
                <c:pt idx="2071">
                  <c:v>7.7061951004106612</c:v>
                </c:pt>
                <c:pt idx="2072">
                  <c:v>7.7743126117785604</c:v>
                </c:pt>
                <c:pt idx="2073">
                  <c:v>7.5495836239661855</c:v>
                </c:pt>
                <c:pt idx="2074">
                  <c:v>7.6836221528630144</c:v>
                </c:pt>
                <c:pt idx="2075">
                  <c:v>7.7515401347625907</c:v>
                </c:pt>
                <c:pt idx="2076">
                  <c:v>7.8660734980491629</c:v>
                </c:pt>
                <c:pt idx="2077">
                  <c:v>7.616316796644492</c:v>
                </c:pt>
                <c:pt idx="2078">
                  <c:v>7.5054199967618</c:v>
                </c:pt>
                <c:pt idx="2079">
                  <c:v>7.7971519897845862</c:v>
                </c:pt>
                <c:pt idx="2080">
                  <c:v>7.8430322355111874</c:v>
                </c:pt>
                <c:pt idx="2081">
                  <c:v>7.5054199967618</c:v>
                </c:pt>
                <c:pt idx="2082">
                  <c:v>7.8430322355111874</c:v>
                </c:pt>
                <c:pt idx="2083">
                  <c:v>7.6836221528630144</c:v>
                </c:pt>
                <c:pt idx="2084">
                  <c:v>7.8430322355111874</c:v>
                </c:pt>
                <c:pt idx="2085">
                  <c:v>7.5940071201677339</c:v>
                </c:pt>
                <c:pt idx="2086">
                  <c:v>7.6611153258786713</c:v>
                </c:pt>
                <c:pt idx="2087">
                  <c:v>7.5054199967618</c:v>
                </c:pt>
                <c:pt idx="2088">
                  <c:v>7.7971519897845862</c:v>
                </c:pt>
                <c:pt idx="2089">
                  <c:v>7.8660734980491629</c:v>
                </c:pt>
                <c:pt idx="2090">
                  <c:v>7.7743126117785604</c:v>
                </c:pt>
                <c:pt idx="2091">
                  <c:v>8.0764963288250282</c:v>
                </c:pt>
                <c:pt idx="2092">
                  <c:v>8.0292503625903429</c:v>
                </c:pt>
                <c:pt idx="2093">
                  <c:v>7.8200584653224094</c:v>
                </c:pt>
                <c:pt idx="2094">
                  <c:v>7.9588991199581907</c:v>
                </c:pt>
                <c:pt idx="2095">
                  <c:v>7.9822807762652852</c:v>
                </c:pt>
                <c:pt idx="2096">
                  <c:v>7.9588991199581907</c:v>
                </c:pt>
                <c:pt idx="2097">
                  <c:v>7.9588991199581907</c:v>
                </c:pt>
                <c:pt idx="2098">
                  <c:v>7.7743126117785604</c:v>
                </c:pt>
                <c:pt idx="2099">
                  <c:v>7.8430322355111874</c:v>
                </c:pt>
                <c:pt idx="2100">
                  <c:v>7.9822807762652852</c:v>
                </c:pt>
                <c:pt idx="2101">
                  <c:v>7.7971519897845862</c:v>
                </c:pt>
                <c:pt idx="2102">
                  <c:v>7.7971519897845862</c:v>
                </c:pt>
                <c:pt idx="2103">
                  <c:v>7.3961379012765986</c:v>
                </c:pt>
                <c:pt idx="2104">
                  <c:v>7.8200584653224094</c:v>
                </c:pt>
                <c:pt idx="2105">
                  <c:v>7.7971519897845862</c:v>
                </c:pt>
                <c:pt idx="2106">
                  <c:v>7.7971519897845862</c:v>
                </c:pt>
                <c:pt idx="2107">
                  <c:v>7.5495836239661855</c:v>
                </c:pt>
                <c:pt idx="2108">
                  <c:v>7.7971519897845862</c:v>
                </c:pt>
                <c:pt idx="2109">
                  <c:v>7.616316796644492</c:v>
                </c:pt>
                <c:pt idx="2110">
                  <c:v>7.7061951004106612</c:v>
                </c:pt>
                <c:pt idx="2111">
                  <c:v>7.8200584653224094</c:v>
                </c:pt>
                <c:pt idx="2112">
                  <c:v>7.5717627930819988</c:v>
                </c:pt>
                <c:pt idx="2113">
                  <c:v>7.5054199967618</c:v>
                </c:pt>
                <c:pt idx="2114">
                  <c:v>7.6611153258786713</c:v>
                </c:pt>
                <c:pt idx="2115">
                  <c:v>7.5717627930819988</c:v>
                </c:pt>
                <c:pt idx="2116">
                  <c:v>7.5940071201677339</c:v>
                </c:pt>
                <c:pt idx="2117">
                  <c:v>7.5940071201677339</c:v>
                </c:pt>
                <c:pt idx="2118">
                  <c:v>7.616316796644492</c:v>
                </c:pt>
                <c:pt idx="2119">
                  <c:v>8.0292503625903429</c:v>
                </c:pt>
                <c:pt idx="2120">
                  <c:v>7.8660734980491629</c:v>
                </c:pt>
                <c:pt idx="2121">
                  <c:v>7.9822807762652852</c:v>
                </c:pt>
                <c:pt idx="2122">
                  <c:v>8.0057311232095465</c:v>
                </c:pt>
                <c:pt idx="2123">
                  <c:v>8.0292503625903429</c:v>
                </c:pt>
                <c:pt idx="2124">
                  <c:v>7.8891824512153796</c:v>
                </c:pt>
                <c:pt idx="2125">
                  <c:v>7.9822807762652852</c:v>
                </c:pt>
                <c:pt idx="2126">
                  <c:v>7.9356042254629475</c:v>
                </c:pt>
                <c:pt idx="2127">
                  <c:v>7.9356042254629475</c:v>
                </c:pt>
                <c:pt idx="2128">
                  <c:v>7.5274694219598928</c:v>
                </c:pt>
                <c:pt idx="2129">
                  <c:v>7.7061951004106612</c:v>
                </c:pt>
                <c:pt idx="2130">
                  <c:v>7.7288343627706286</c:v>
                </c:pt>
                <c:pt idx="2131">
                  <c:v>7.9588991199581907</c:v>
                </c:pt>
                <c:pt idx="2132">
                  <c:v>7.4615147183704087</c:v>
                </c:pt>
                <c:pt idx="2133">
                  <c:v>7.8660734980491629</c:v>
                </c:pt>
                <c:pt idx="2134">
                  <c:v>7.6386744257776193</c:v>
                </c:pt>
                <c:pt idx="2135">
                  <c:v>7.7743126117785604</c:v>
                </c:pt>
                <c:pt idx="2136">
                  <c:v>7.7971519897845862</c:v>
                </c:pt>
                <c:pt idx="2137">
                  <c:v>7.8200584653224094</c:v>
                </c:pt>
                <c:pt idx="2138">
                  <c:v>7.7515401347625907</c:v>
                </c:pt>
                <c:pt idx="2139">
                  <c:v>7.7515401347625907</c:v>
                </c:pt>
                <c:pt idx="2140">
                  <c:v>7.6386744257776193</c:v>
                </c:pt>
                <c:pt idx="2141">
                  <c:v>7.5274694219598928</c:v>
                </c:pt>
                <c:pt idx="2142">
                  <c:v>7.4396584873550768</c:v>
                </c:pt>
                <c:pt idx="2143">
                  <c:v>7.4396584873550768</c:v>
                </c:pt>
                <c:pt idx="2144">
                  <c:v>7.7971519897845862</c:v>
                </c:pt>
                <c:pt idx="2145">
                  <c:v>7.6386744257776193</c:v>
                </c:pt>
                <c:pt idx="2146">
                  <c:v>7.6386744257776193</c:v>
                </c:pt>
                <c:pt idx="2147">
                  <c:v>7.7515401347625907</c:v>
                </c:pt>
                <c:pt idx="2148">
                  <c:v>7.5940071201677339</c:v>
                </c:pt>
                <c:pt idx="2149">
                  <c:v>7.5717627930819988</c:v>
                </c:pt>
                <c:pt idx="2150">
                  <c:v>7.8200584653224094</c:v>
                </c:pt>
                <c:pt idx="2151">
                  <c:v>7.8660734980491629</c:v>
                </c:pt>
                <c:pt idx="2152">
                  <c:v>7.7061951004106612</c:v>
                </c:pt>
                <c:pt idx="2153">
                  <c:v>7.8660734980491629</c:v>
                </c:pt>
                <c:pt idx="2154">
                  <c:v>7.7743126117785604</c:v>
                </c:pt>
                <c:pt idx="2155">
                  <c:v>7.7061951004106612</c:v>
                </c:pt>
                <c:pt idx="2156">
                  <c:v>7.8200584653224094</c:v>
                </c:pt>
                <c:pt idx="2157">
                  <c:v>7.7743126117785604</c:v>
                </c:pt>
                <c:pt idx="2158">
                  <c:v>7.9588991199581907</c:v>
                </c:pt>
                <c:pt idx="2159">
                  <c:v>7.8660734980491629</c:v>
                </c:pt>
                <c:pt idx="2160">
                  <c:v>7.5495836239661855</c:v>
                </c:pt>
                <c:pt idx="2161">
                  <c:v>7.8891824512153796</c:v>
                </c:pt>
                <c:pt idx="2162">
                  <c:v>7.7061951004106612</c:v>
                </c:pt>
                <c:pt idx="2163">
                  <c:v>7.5940071201677339</c:v>
                </c:pt>
                <c:pt idx="2164">
                  <c:v>7.7061951004106612</c:v>
                </c:pt>
                <c:pt idx="2165">
                  <c:v>7.6611153258786713</c:v>
                </c:pt>
                <c:pt idx="2166">
                  <c:v>7.5054199967618</c:v>
                </c:pt>
                <c:pt idx="2167">
                  <c:v>7.8660734980491629</c:v>
                </c:pt>
                <c:pt idx="2168">
                  <c:v>7.5940071201677339</c:v>
                </c:pt>
                <c:pt idx="2169">
                  <c:v>7.7061951004106612</c:v>
                </c:pt>
                <c:pt idx="2170">
                  <c:v>7.7971519897845862</c:v>
                </c:pt>
                <c:pt idx="2171">
                  <c:v>7.5940071201677339</c:v>
                </c:pt>
                <c:pt idx="2172">
                  <c:v>7.8430322355111874</c:v>
                </c:pt>
                <c:pt idx="2173">
                  <c:v>7.5054199967618</c:v>
                </c:pt>
                <c:pt idx="2174">
                  <c:v>7.5274694219598928</c:v>
                </c:pt>
                <c:pt idx="2175">
                  <c:v>7.5940071201677339</c:v>
                </c:pt>
                <c:pt idx="2176">
                  <c:v>7.5717627930819988</c:v>
                </c:pt>
                <c:pt idx="2177">
                  <c:v>7.616316796644492</c:v>
                </c:pt>
                <c:pt idx="2178">
                  <c:v>7.5495836239661855</c:v>
                </c:pt>
                <c:pt idx="2179">
                  <c:v>7.8430322355111874</c:v>
                </c:pt>
                <c:pt idx="2180">
                  <c:v>8.0292503625903429</c:v>
                </c:pt>
                <c:pt idx="2181">
                  <c:v>7.6611153258786713</c:v>
                </c:pt>
                <c:pt idx="2182">
                  <c:v>7.6836221528630144</c:v>
                </c:pt>
                <c:pt idx="2183">
                  <c:v>7.616316796644492</c:v>
                </c:pt>
                <c:pt idx="2184">
                  <c:v>7.8891824512153796</c:v>
                </c:pt>
                <c:pt idx="2185">
                  <c:v>7.5495836239661855</c:v>
                </c:pt>
                <c:pt idx="2186">
                  <c:v>7.6836221528630144</c:v>
                </c:pt>
                <c:pt idx="2187">
                  <c:v>7.8430322355111874</c:v>
                </c:pt>
                <c:pt idx="2188">
                  <c:v>7.7743126117785604</c:v>
                </c:pt>
                <c:pt idx="2189">
                  <c:v>8.2925481138336092</c:v>
                </c:pt>
                <c:pt idx="2190">
                  <c:v>8.1002234622488647</c:v>
                </c:pt>
                <c:pt idx="2191">
                  <c:v>7.9356042254629475</c:v>
                </c:pt>
                <c:pt idx="2192">
                  <c:v>7.8200584653224094</c:v>
                </c:pt>
                <c:pt idx="2193">
                  <c:v>7.9356042254629475</c:v>
                </c:pt>
                <c:pt idx="2194">
                  <c:v>7.7061951004106612</c:v>
                </c:pt>
                <c:pt idx="2195">
                  <c:v>7.8430322355111874</c:v>
                </c:pt>
                <c:pt idx="2196">
                  <c:v>7.7743126117785604</c:v>
                </c:pt>
                <c:pt idx="2197">
                  <c:v>7.7515401347625907</c:v>
                </c:pt>
                <c:pt idx="2198">
                  <c:v>7.5940071201677339</c:v>
                </c:pt>
                <c:pt idx="2199">
                  <c:v>7.9588991199581907</c:v>
                </c:pt>
                <c:pt idx="2200">
                  <c:v>7.616316796644492</c:v>
                </c:pt>
                <c:pt idx="2201">
                  <c:v>7.5940071201677339</c:v>
                </c:pt>
                <c:pt idx="2202">
                  <c:v>7.5940071201677339</c:v>
                </c:pt>
                <c:pt idx="2203">
                  <c:v>7.8430322355111874</c:v>
                </c:pt>
                <c:pt idx="2204">
                  <c:v>7.6611153258786713</c:v>
                </c:pt>
                <c:pt idx="2205">
                  <c:v>7.5940071201677339</c:v>
                </c:pt>
                <c:pt idx="2206">
                  <c:v>7.3744731717018448</c:v>
                </c:pt>
                <c:pt idx="2207">
                  <c:v>7.4178662775006261</c:v>
                </c:pt>
                <c:pt idx="2208">
                  <c:v>7.6611153258786713</c:v>
                </c:pt>
                <c:pt idx="2209">
                  <c:v>7.5940071201677339</c:v>
                </c:pt>
                <c:pt idx="2210">
                  <c:v>7.5495836239661855</c:v>
                </c:pt>
                <c:pt idx="2211">
                  <c:v>7.5054199967618</c:v>
                </c:pt>
                <c:pt idx="2212">
                  <c:v>7.3744731717018448</c:v>
                </c:pt>
                <c:pt idx="2213">
                  <c:v>7.6836221528630144</c:v>
                </c:pt>
                <c:pt idx="2214">
                  <c:v>7.5054199967618</c:v>
                </c:pt>
                <c:pt idx="2215">
                  <c:v>7.6836221528630144</c:v>
                </c:pt>
                <c:pt idx="2216">
                  <c:v>7.7061951004106612</c:v>
                </c:pt>
                <c:pt idx="2217">
                  <c:v>7.616316796644492</c:v>
                </c:pt>
                <c:pt idx="2218">
                  <c:v>7.6836221528630144</c:v>
                </c:pt>
                <c:pt idx="2219">
                  <c:v>7.5274694219598928</c:v>
                </c:pt>
                <c:pt idx="2220">
                  <c:v>7.7288343627706286</c:v>
                </c:pt>
                <c:pt idx="2221">
                  <c:v>7.5940071201677339</c:v>
                </c:pt>
                <c:pt idx="2222">
                  <c:v>7.7971519897845862</c:v>
                </c:pt>
                <c:pt idx="2223">
                  <c:v>7.8430322355111874</c:v>
                </c:pt>
                <c:pt idx="2224">
                  <c:v>7.7061951004106612</c:v>
                </c:pt>
                <c:pt idx="2225">
                  <c:v>7.6836221528630144</c:v>
                </c:pt>
                <c:pt idx="2226">
                  <c:v>7.6386744257776193</c:v>
                </c:pt>
                <c:pt idx="2227">
                  <c:v>7.7061951004106612</c:v>
                </c:pt>
                <c:pt idx="2228">
                  <c:v>7.6836221528630144</c:v>
                </c:pt>
                <c:pt idx="2229">
                  <c:v>7.5940071201677339</c:v>
                </c:pt>
                <c:pt idx="2230">
                  <c:v>7.8660734980491629</c:v>
                </c:pt>
                <c:pt idx="2231">
                  <c:v>7.5495836239661855</c:v>
                </c:pt>
                <c:pt idx="2232">
                  <c:v>7.6386744257776193</c:v>
                </c:pt>
                <c:pt idx="2233">
                  <c:v>7.5940071201677339</c:v>
                </c:pt>
                <c:pt idx="2234">
                  <c:v>7.4615147183704087</c:v>
                </c:pt>
                <c:pt idx="2235">
                  <c:v>7.5054199967618</c:v>
                </c:pt>
                <c:pt idx="2236">
                  <c:v>7.4178662775006261</c:v>
                </c:pt>
                <c:pt idx="2237">
                  <c:v>7.616316796644492</c:v>
                </c:pt>
                <c:pt idx="2238">
                  <c:v>7.6611153258786713</c:v>
                </c:pt>
                <c:pt idx="2239">
                  <c:v>7.6386744257776193</c:v>
                </c:pt>
                <c:pt idx="2240">
                  <c:v>7.6386744257776193</c:v>
                </c:pt>
                <c:pt idx="2241">
                  <c:v>7.8660734980491629</c:v>
                </c:pt>
                <c:pt idx="2242">
                  <c:v>7.5940071201677339</c:v>
                </c:pt>
                <c:pt idx="2243">
                  <c:v>7.7061951004106612</c:v>
                </c:pt>
                <c:pt idx="2244">
                  <c:v>7.5717627930819988</c:v>
                </c:pt>
                <c:pt idx="2245">
                  <c:v>7.5054199967618</c:v>
                </c:pt>
                <c:pt idx="2246">
                  <c:v>7.6386744257776193</c:v>
                </c:pt>
                <c:pt idx="2247">
                  <c:v>7.7971519897845862</c:v>
                </c:pt>
                <c:pt idx="2248">
                  <c:v>7.6386744257776193</c:v>
                </c:pt>
                <c:pt idx="2249">
                  <c:v>7.7515401347625907</c:v>
                </c:pt>
                <c:pt idx="2250">
                  <c:v>7.7743126117785604</c:v>
                </c:pt>
                <c:pt idx="2251">
                  <c:v>7.7515401347625907</c:v>
                </c:pt>
                <c:pt idx="2252">
                  <c:v>7.6836221528630144</c:v>
                </c:pt>
                <c:pt idx="2253">
                  <c:v>7.7288343627706286</c:v>
                </c:pt>
                <c:pt idx="2254">
                  <c:v>7.5717627930819988</c:v>
                </c:pt>
                <c:pt idx="2255">
                  <c:v>7.7288343627706286</c:v>
                </c:pt>
                <c:pt idx="2256">
                  <c:v>7.7288343627706286</c:v>
                </c:pt>
                <c:pt idx="2257">
                  <c:v>7.4396584873550768</c:v>
                </c:pt>
                <c:pt idx="2258">
                  <c:v>7.4615147183704087</c:v>
                </c:pt>
                <c:pt idx="2259">
                  <c:v>7.7515401347625907</c:v>
                </c:pt>
                <c:pt idx="2260">
                  <c:v>7.7288343627706286</c:v>
                </c:pt>
                <c:pt idx="2261">
                  <c:v>7.5054199967618</c:v>
                </c:pt>
                <c:pt idx="2262">
                  <c:v>7.8200584653224094</c:v>
                </c:pt>
                <c:pt idx="2263">
                  <c:v>7.616316796644492</c:v>
                </c:pt>
                <c:pt idx="2264">
                  <c:v>7.7743126117785604</c:v>
                </c:pt>
                <c:pt idx="2265">
                  <c:v>8.0292503625903429</c:v>
                </c:pt>
                <c:pt idx="2266">
                  <c:v>7.8430322355111874</c:v>
                </c:pt>
                <c:pt idx="2267">
                  <c:v>8.0528386967999008</c:v>
                </c:pt>
                <c:pt idx="2268">
                  <c:v>7.7515401347625907</c:v>
                </c:pt>
                <c:pt idx="2269">
                  <c:v>7.7061951004106612</c:v>
                </c:pt>
                <c:pt idx="2270">
                  <c:v>7.7288343627706286</c:v>
                </c:pt>
                <c:pt idx="2271">
                  <c:v>7.9356042254629475</c:v>
                </c:pt>
                <c:pt idx="2272">
                  <c:v>8.0057311232095465</c:v>
                </c:pt>
                <c:pt idx="2273">
                  <c:v>7.9822807762652852</c:v>
                </c:pt>
                <c:pt idx="2274">
                  <c:v>7.7061951004106612</c:v>
                </c:pt>
                <c:pt idx="2275">
                  <c:v>7.9588991199581907</c:v>
                </c:pt>
                <c:pt idx="2276">
                  <c:v>8.0292503625903429</c:v>
                </c:pt>
                <c:pt idx="2277">
                  <c:v>8.1002234622488647</c:v>
                </c:pt>
                <c:pt idx="2278">
                  <c:v>7.7061951004106612</c:v>
                </c:pt>
                <c:pt idx="2279">
                  <c:v>7.7743126117785604</c:v>
                </c:pt>
                <c:pt idx="2280">
                  <c:v>7.5940071201677339</c:v>
                </c:pt>
                <c:pt idx="2281">
                  <c:v>7.7971519897845862</c:v>
                </c:pt>
                <c:pt idx="2282">
                  <c:v>7.6836221528630144</c:v>
                </c:pt>
                <c:pt idx="2283">
                  <c:v>7.616316796644492</c:v>
                </c:pt>
                <c:pt idx="2284">
                  <c:v>7.6386744257776193</c:v>
                </c:pt>
                <c:pt idx="2285">
                  <c:v>7.7515401347625907</c:v>
                </c:pt>
                <c:pt idx="2286">
                  <c:v>7.616316796644492</c:v>
                </c:pt>
                <c:pt idx="2287">
                  <c:v>7.5274694219598928</c:v>
                </c:pt>
                <c:pt idx="2288">
                  <c:v>7.6836221528630144</c:v>
                </c:pt>
                <c:pt idx="2289">
                  <c:v>7.8200584653224094</c:v>
                </c:pt>
                <c:pt idx="2290">
                  <c:v>7.8660734980491629</c:v>
                </c:pt>
                <c:pt idx="2291">
                  <c:v>7.5940071201677339</c:v>
                </c:pt>
                <c:pt idx="2292">
                  <c:v>7.5717627930819988</c:v>
                </c:pt>
                <c:pt idx="2293">
                  <c:v>7.7061951004106612</c:v>
                </c:pt>
                <c:pt idx="2294">
                  <c:v>7.8200584653224094</c:v>
                </c:pt>
                <c:pt idx="2295">
                  <c:v>7.3098758328594595</c:v>
                </c:pt>
                <c:pt idx="2296">
                  <c:v>7.7061951004106612</c:v>
                </c:pt>
                <c:pt idx="2297">
                  <c:v>7.7743126117785604</c:v>
                </c:pt>
                <c:pt idx="2298">
                  <c:v>7.6611153258786713</c:v>
                </c:pt>
                <c:pt idx="2299">
                  <c:v>7.616316796644492</c:v>
                </c:pt>
                <c:pt idx="2300">
                  <c:v>7.6836221528630144</c:v>
                </c:pt>
                <c:pt idx="2301">
                  <c:v>7.7971519897845862</c:v>
                </c:pt>
                <c:pt idx="2302">
                  <c:v>7.4396584873550768</c:v>
                </c:pt>
                <c:pt idx="2303">
                  <c:v>7.5717627930819988</c:v>
                </c:pt>
                <c:pt idx="2304">
                  <c:v>7.4834351586280032</c:v>
                </c:pt>
                <c:pt idx="2305">
                  <c:v>7.8200584653224094</c:v>
                </c:pt>
                <c:pt idx="2306">
                  <c:v>7.5717627930819988</c:v>
                </c:pt>
                <c:pt idx="2307">
                  <c:v>7.5274694219598928</c:v>
                </c:pt>
                <c:pt idx="2308">
                  <c:v>7.8660734980491629</c:v>
                </c:pt>
                <c:pt idx="2309">
                  <c:v>7.4178662775006261</c:v>
                </c:pt>
                <c:pt idx="2310">
                  <c:v>7.5940071201677339</c:v>
                </c:pt>
                <c:pt idx="2311">
                  <c:v>7.616316796644492</c:v>
                </c:pt>
                <c:pt idx="2312">
                  <c:v>7.6611153258786713</c:v>
                </c:pt>
                <c:pt idx="2313">
                  <c:v>7.7515401347625907</c:v>
                </c:pt>
                <c:pt idx="2314">
                  <c:v>7.6386744257776193</c:v>
                </c:pt>
                <c:pt idx="2315">
                  <c:v>7.4834351586280032</c:v>
                </c:pt>
                <c:pt idx="2316">
                  <c:v>7.4615147183704087</c:v>
                </c:pt>
                <c:pt idx="2317">
                  <c:v>7.8660734980491629</c:v>
                </c:pt>
                <c:pt idx="2318">
                  <c:v>7.8660734980491629</c:v>
                </c:pt>
                <c:pt idx="2319">
                  <c:v>7.9356042254629475</c:v>
                </c:pt>
                <c:pt idx="2320">
                  <c:v>7.8430322355111874</c:v>
                </c:pt>
                <c:pt idx="2321">
                  <c:v>7.7971519897845862</c:v>
                </c:pt>
                <c:pt idx="2322">
                  <c:v>7.6386744257776193</c:v>
                </c:pt>
                <c:pt idx="2323">
                  <c:v>7.4615147183704087</c:v>
                </c:pt>
                <c:pt idx="2324">
                  <c:v>7.7061951004106612</c:v>
                </c:pt>
                <c:pt idx="2325">
                  <c:v>7.6611153258786713</c:v>
                </c:pt>
                <c:pt idx="2326">
                  <c:v>7.7515401347625907</c:v>
                </c:pt>
                <c:pt idx="2327">
                  <c:v>7.7515401347625907</c:v>
                </c:pt>
                <c:pt idx="2328">
                  <c:v>7.6836221528630144</c:v>
                </c:pt>
                <c:pt idx="2329">
                  <c:v>7.5940071201677339</c:v>
                </c:pt>
                <c:pt idx="2330">
                  <c:v>7.6386744257776193</c:v>
                </c:pt>
                <c:pt idx="2331">
                  <c:v>7.5940071201677339</c:v>
                </c:pt>
                <c:pt idx="2332">
                  <c:v>7.616316796644492</c:v>
                </c:pt>
                <c:pt idx="2333">
                  <c:v>7.7061951004106612</c:v>
                </c:pt>
                <c:pt idx="2334">
                  <c:v>7.4615147183704087</c:v>
                </c:pt>
                <c:pt idx="2335">
                  <c:v>7.5495836239661855</c:v>
                </c:pt>
                <c:pt idx="2336">
                  <c:v>7.7515401347625907</c:v>
                </c:pt>
                <c:pt idx="2337">
                  <c:v>7.5717627930819988</c:v>
                </c:pt>
                <c:pt idx="2338">
                  <c:v>7.7515401347625907</c:v>
                </c:pt>
                <c:pt idx="2339">
                  <c:v>7.7743126117785604</c:v>
                </c:pt>
                <c:pt idx="2340">
                  <c:v>7.616316796644492</c:v>
                </c:pt>
                <c:pt idx="2341">
                  <c:v>7.7288343627706286</c:v>
                </c:pt>
                <c:pt idx="2342">
                  <c:v>7.5495836239661855</c:v>
                </c:pt>
                <c:pt idx="2343">
                  <c:v>7.7743126117785604</c:v>
                </c:pt>
                <c:pt idx="2344">
                  <c:v>7.9123592938713845</c:v>
                </c:pt>
                <c:pt idx="2345">
                  <c:v>7.8200584653224094</c:v>
                </c:pt>
                <c:pt idx="2346">
                  <c:v>7.6611153258786713</c:v>
                </c:pt>
                <c:pt idx="2347">
                  <c:v>7.7515401347625907</c:v>
                </c:pt>
                <c:pt idx="2348">
                  <c:v>7.7515401347625907</c:v>
                </c:pt>
                <c:pt idx="2349">
                  <c:v>7.7515401347625907</c:v>
                </c:pt>
                <c:pt idx="2350">
                  <c:v>7.6611153258786713</c:v>
                </c:pt>
                <c:pt idx="2351">
                  <c:v>7.6611153258786713</c:v>
                </c:pt>
                <c:pt idx="2352">
                  <c:v>7.7515401347625907</c:v>
                </c:pt>
                <c:pt idx="2353">
                  <c:v>7.7743126117785604</c:v>
                </c:pt>
                <c:pt idx="2354">
                  <c:v>7.6836221528630144</c:v>
                </c:pt>
                <c:pt idx="2355">
                  <c:v>7.9588991199581907</c:v>
                </c:pt>
                <c:pt idx="2356">
                  <c:v>7.8891824512153796</c:v>
                </c:pt>
                <c:pt idx="2357">
                  <c:v>7.7971519897845862</c:v>
                </c:pt>
                <c:pt idx="2358">
                  <c:v>7.8430322355111874</c:v>
                </c:pt>
                <c:pt idx="2359">
                  <c:v>7.7971519897845862</c:v>
                </c:pt>
                <c:pt idx="2360">
                  <c:v>7.7288343627706286</c:v>
                </c:pt>
                <c:pt idx="2361">
                  <c:v>7.8660734980491629</c:v>
                </c:pt>
                <c:pt idx="2362">
                  <c:v>7.7743126117785604</c:v>
                </c:pt>
                <c:pt idx="2363">
                  <c:v>7.6611153258786713</c:v>
                </c:pt>
                <c:pt idx="2364">
                  <c:v>7.5940071201677339</c:v>
                </c:pt>
                <c:pt idx="2365">
                  <c:v>7.8200584653224094</c:v>
                </c:pt>
                <c:pt idx="2366">
                  <c:v>7.7743126117785604</c:v>
                </c:pt>
                <c:pt idx="2367">
                  <c:v>7.5940071201677339</c:v>
                </c:pt>
                <c:pt idx="2368">
                  <c:v>7.7515401347625907</c:v>
                </c:pt>
                <c:pt idx="2369">
                  <c:v>7.7061951004106612</c:v>
                </c:pt>
                <c:pt idx="2370">
                  <c:v>7.4615147183704087</c:v>
                </c:pt>
                <c:pt idx="2371">
                  <c:v>7.4615147183704087</c:v>
                </c:pt>
                <c:pt idx="2372">
                  <c:v>7.8891824512153796</c:v>
                </c:pt>
                <c:pt idx="2373">
                  <c:v>7.616316796644492</c:v>
                </c:pt>
                <c:pt idx="2374">
                  <c:v>7.7515401347625907</c:v>
                </c:pt>
                <c:pt idx="2375">
                  <c:v>7.6386744257776193</c:v>
                </c:pt>
                <c:pt idx="2376">
                  <c:v>7.9588991199581907</c:v>
                </c:pt>
                <c:pt idx="2377">
                  <c:v>7.7743126117785604</c:v>
                </c:pt>
                <c:pt idx="2378">
                  <c:v>7.6386744257776193</c:v>
                </c:pt>
                <c:pt idx="2379">
                  <c:v>7.5274694219598928</c:v>
                </c:pt>
                <c:pt idx="2380">
                  <c:v>7.7061951004106612</c:v>
                </c:pt>
                <c:pt idx="2381">
                  <c:v>7.5054199967618</c:v>
                </c:pt>
                <c:pt idx="2382">
                  <c:v>7.4396584873550768</c:v>
                </c:pt>
                <c:pt idx="2383">
                  <c:v>7.4178662775006261</c:v>
                </c:pt>
                <c:pt idx="2384">
                  <c:v>7.3961379012765986</c:v>
                </c:pt>
                <c:pt idx="2385">
                  <c:v>7.4834351586280032</c:v>
                </c:pt>
                <c:pt idx="2386">
                  <c:v>7.5717627930819988</c:v>
                </c:pt>
                <c:pt idx="2387">
                  <c:v>8.0057311232095465</c:v>
                </c:pt>
                <c:pt idx="2388">
                  <c:v>7.7061951004106612</c:v>
                </c:pt>
                <c:pt idx="2389">
                  <c:v>7.7743126117785604</c:v>
                </c:pt>
                <c:pt idx="2390">
                  <c:v>7.6611153258786713</c:v>
                </c:pt>
                <c:pt idx="2391">
                  <c:v>7.6836221528630144</c:v>
                </c:pt>
                <c:pt idx="2392">
                  <c:v>7.6836221528630144</c:v>
                </c:pt>
                <c:pt idx="2393">
                  <c:v>7.8430322355111874</c:v>
                </c:pt>
                <c:pt idx="2394">
                  <c:v>7.7743126117785604</c:v>
                </c:pt>
                <c:pt idx="2395">
                  <c:v>7.7288343627706286</c:v>
                </c:pt>
                <c:pt idx="2396">
                  <c:v>7.8430322355111874</c:v>
                </c:pt>
                <c:pt idx="2397">
                  <c:v>7.7061951004106612</c:v>
                </c:pt>
                <c:pt idx="2398">
                  <c:v>7.5717627930819988</c:v>
                </c:pt>
                <c:pt idx="2399">
                  <c:v>7.5054199967618</c:v>
                </c:pt>
                <c:pt idx="2400">
                  <c:v>7.8660734980491629</c:v>
                </c:pt>
                <c:pt idx="2401">
                  <c:v>7.5940071201677339</c:v>
                </c:pt>
                <c:pt idx="2402">
                  <c:v>7.6386744257776193</c:v>
                </c:pt>
                <c:pt idx="2403">
                  <c:v>7.3744731717018448</c:v>
                </c:pt>
                <c:pt idx="2404">
                  <c:v>7.616316796644492</c:v>
                </c:pt>
                <c:pt idx="2405">
                  <c:v>7.7515401347625907</c:v>
                </c:pt>
                <c:pt idx="2406">
                  <c:v>7.4615147183704087</c:v>
                </c:pt>
                <c:pt idx="2407">
                  <c:v>7.7061951004106612</c:v>
                </c:pt>
                <c:pt idx="2408">
                  <c:v>7.5940071201677339</c:v>
                </c:pt>
                <c:pt idx="2409">
                  <c:v>7.8200584653224094</c:v>
                </c:pt>
                <c:pt idx="2410">
                  <c:v>7.4178662775006261</c:v>
                </c:pt>
                <c:pt idx="2411">
                  <c:v>7.3313339073124935</c:v>
                </c:pt>
                <c:pt idx="2412">
                  <c:v>7.5940071201677339</c:v>
                </c:pt>
                <c:pt idx="2413">
                  <c:v>7.5054199967618</c:v>
                </c:pt>
                <c:pt idx="2414">
                  <c:v>7.3961379012765986</c:v>
                </c:pt>
                <c:pt idx="2415">
                  <c:v>7.3961379012765986</c:v>
                </c:pt>
                <c:pt idx="2416">
                  <c:v>7.4615147183704087</c:v>
                </c:pt>
                <c:pt idx="2417">
                  <c:v>7.6386744257776193</c:v>
                </c:pt>
                <c:pt idx="2418">
                  <c:v>7.7971519897845862</c:v>
                </c:pt>
                <c:pt idx="2419">
                  <c:v>7.5940071201677339</c:v>
                </c:pt>
                <c:pt idx="2420">
                  <c:v>7.9123592938713845</c:v>
                </c:pt>
                <c:pt idx="2421">
                  <c:v>7.6386744257776193</c:v>
                </c:pt>
                <c:pt idx="2422">
                  <c:v>7.6611153258786713</c:v>
                </c:pt>
                <c:pt idx="2423">
                  <c:v>7.7743126117785604</c:v>
                </c:pt>
                <c:pt idx="2424">
                  <c:v>8.0057311232095465</c:v>
                </c:pt>
                <c:pt idx="2425">
                  <c:v>7.6386744257776193</c:v>
                </c:pt>
                <c:pt idx="2426">
                  <c:v>8.0057311232095465</c:v>
                </c:pt>
                <c:pt idx="2427">
                  <c:v>7.7743126117785604</c:v>
                </c:pt>
                <c:pt idx="2428">
                  <c:v>7.7743126117785604</c:v>
                </c:pt>
                <c:pt idx="2429">
                  <c:v>7.8430322355111874</c:v>
                </c:pt>
                <c:pt idx="2430">
                  <c:v>7.8200584653224094</c:v>
                </c:pt>
                <c:pt idx="2431">
                  <c:v>7.7515401347625907</c:v>
                </c:pt>
                <c:pt idx="2432">
                  <c:v>7.5940071201677339</c:v>
                </c:pt>
                <c:pt idx="2433">
                  <c:v>7.7515401347625907</c:v>
                </c:pt>
                <c:pt idx="2434">
                  <c:v>7.4834351586280032</c:v>
                </c:pt>
                <c:pt idx="2435">
                  <c:v>7.616316796644492</c:v>
                </c:pt>
                <c:pt idx="2436">
                  <c:v>7.7743126117785604</c:v>
                </c:pt>
                <c:pt idx="2437">
                  <c:v>7.4615147183704087</c:v>
                </c:pt>
                <c:pt idx="2438">
                  <c:v>7.7288343627706286</c:v>
                </c:pt>
                <c:pt idx="2439">
                  <c:v>7.6386744257776193</c:v>
                </c:pt>
                <c:pt idx="2440">
                  <c:v>7.7971519897845862</c:v>
                </c:pt>
                <c:pt idx="2441">
                  <c:v>7.6386744257776193</c:v>
                </c:pt>
                <c:pt idx="2442">
                  <c:v>7.7061951004106612</c:v>
                </c:pt>
                <c:pt idx="2443">
                  <c:v>7.9356042254629475</c:v>
                </c:pt>
                <c:pt idx="2444">
                  <c:v>7.6386744257776193</c:v>
                </c:pt>
                <c:pt idx="2445">
                  <c:v>7.8891824512153796</c:v>
                </c:pt>
                <c:pt idx="2446">
                  <c:v>7.7743126117785604</c:v>
                </c:pt>
                <c:pt idx="2447">
                  <c:v>7.8660734980491629</c:v>
                </c:pt>
                <c:pt idx="2448">
                  <c:v>7.7288343627706286</c:v>
                </c:pt>
                <c:pt idx="2449">
                  <c:v>7.7515401347625907</c:v>
                </c:pt>
                <c:pt idx="2450">
                  <c:v>7.5940071201677339</c:v>
                </c:pt>
                <c:pt idx="2451">
                  <c:v>7.7288343627706286</c:v>
                </c:pt>
                <c:pt idx="2452">
                  <c:v>7.9822807762652852</c:v>
                </c:pt>
                <c:pt idx="2453">
                  <c:v>7.7743126117785604</c:v>
                </c:pt>
                <c:pt idx="2454">
                  <c:v>7.8660734980491629</c:v>
                </c:pt>
                <c:pt idx="2455">
                  <c:v>7.7971519897845862</c:v>
                </c:pt>
                <c:pt idx="2456">
                  <c:v>7.8430322355111874</c:v>
                </c:pt>
                <c:pt idx="2457">
                  <c:v>7.8660734980491629</c:v>
                </c:pt>
                <c:pt idx="2458">
                  <c:v>7.8200584653224094</c:v>
                </c:pt>
                <c:pt idx="2459">
                  <c:v>7.7515401347625907</c:v>
                </c:pt>
                <c:pt idx="2460">
                  <c:v>7.9123592938713845</c:v>
                </c:pt>
                <c:pt idx="2461">
                  <c:v>7.9588991199581907</c:v>
                </c:pt>
                <c:pt idx="2462">
                  <c:v>7.9356042254629475</c:v>
                </c:pt>
                <c:pt idx="2463">
                  <c:v>7.7061951004106612</c:v>
                </c:pt>
                <c:pt idx="2464">
                  <c:v>7.7288343627706286</c:v>
                </c:pt>
                <c:pt idx="2465">
                  <c:v>7.6836221528630144</c:v>
                </c:pt>
                <c:pt idx="2466">
                  <c:v>7.5054199967618</c:v>
                </c:pt>
                <c:pt idx="2467">
                  <c:v>7.7515401347625907</c:v>
                </c:pt>
                <c:pt idx="2468">
                  <c:v>7.7743126117785604</c:v>
                </c:pt>
                <c:pt idx="2469">
                  <c:v>7.5717627930819988</c:v>
                </c:pt>
                <c:pt idx="2470">
                  <c:v>7.8200584653224094</c:v>
                </c:pt>
                <c:pt idx="2471">
                  <c:v>7.8660734980491629</c:v>
                </c:pt>
                <c:pt idx="2472">
                  <c:v>7.5054199967618</c:v>
                </c:pt>
                <c:pt idx="2473">
                  <c:v>7.7061951004106612</c:v>
                </c:pt>
                <c:pt idx="2474">
                  <c:v>7.7971519897845862</c:v>
                </c:pt>
                <c:pt idx="2475">
                  <c:v>7.7971519897845862</c:v>
                </c:pt>
                <c:pt idx="2476">
                  <c:v>7.9822807762652852</c:v>
                </c:pt>
                <c:pt idx="2477">
                  <c:v>7.9588991199581907</c:v>
                </c:pt>
                <c:pt idx="2478">
                  <c:v>8.0057311232095465</c:v>
                </c:pt>
                <c:pt idx="2479">
                  <c:v>8.0057311232095465</c:v>
                </c:pt>
                <c:pt idx="2480">
                  <c:v>7.9123592938713845</c:v>
                </c:pt>
                <c:pt idx="2481">
                  <c:v>7.8660734980491629</c:v>
                </c:pt>
                <c:pt idx="2482">
                  <c:v>7.9356042254629475</c:v>
                </c:pt>
                <c:pt idx="2483">
                  <c:v>7.9123592938713845</c:v>
                </c:pt>
                <c:pt idx="2484">
                  <c:v>7.8891824512153796</c:v>
                </c:pt>
                <c:pt idx="2485">
                  <c:v>8.0528386967999008</c:v>
                </c:pt>
                <c:pt idx="2486">
                  <c:v>8.0292503625903429</c:v>
                </c:pt>
                <c:pt idx="2487">
                  <c:v>8.0292503625903429</c:v>
                </c:pt>
                <c:pt idx="2488">
                  <c:v>7.8660734980491629</c:v>
                </c:pt>
                <c:pt idx="2489">
                  <c:v>8.0057311232095465</c:v>
                </c:pt>
                <c:pt idx="2490">
                  <c:v>7.9123592938713845</c:v>
                </c:pt>
                <c:pt idx="2491">
                  <c:v>7.7515401347625907</c:v>
                </c:pt>
                <c:pt idx="2492">
                  <c:v>7.8430322355111874</c:v>
                </c:pt>
                <c:pt idx="2493">
                  <c:v>7.616316796644492</c:v>
                </c:pt>
                <c:pt idx="2494">
                  <c:v>7.8200584653224094</c:v>
                </c:pt>
                <c:pt idx="2495">
                  <c:v>7.7061951004106612</c:v>
                </c:pt>
                <c:pt idx="2496">
                  <c:v>7.7515401347625907</c:v>
                </c:pt>
                <c:pt idx="2497">
                  <c:v>7.6611153258786713</c:v>
                </c:pt>
                <c:pt idx="2498">
                  <c:v>7.9588991199581907</c:v>
                </c:pt>
                <c:pt idx="2499">
                  <c:v>7.9123592938713845</c:v>
                </c:pt>
                <c:pt idx="2500">
                  <c:v>7.7515401347625907</c:v>
                </c:pt>
                <c:pt idx="2501">
                  <c:v>8.0764963288250282</c:v>
                </c:pt>
                <c:pt idx="2502">
                  <c:v>7.9588991199581907</c:v>
                </c:pt>
                <c:pt idx="2503">
                  <c:v>7.9356042254629475</c:v>
                </c:pt>
                <c:pt idx="2504">
                  <c:v>7.7743126117785604</c:v>
                </c:pt>
                <c:pt idx="2505">
                  <c:v>8.1240203012526475</c:v>
                </c:pt>
                <c:pt idx="2506">
                  <c:v>8.1002234622488647</c:v>
                </c:pt>
                <c:pt idx="2507">
                  <c:v>7.9588991199581907</c:v>
                </c:pt>
                <c:pt idx="2508">
                  <c:v>7.7743126117785604</c:v>
                </c:pt>
                <c:pt idx="2509">
                  <c:v>8.0057311232095465</c:v>
                </c:pt>
                <c:pt idx="2510">
                  <c:v>7.8430322355111874</c:v>
                </c:pt>
                <c:pt idx="2511">
                  <c:v>7.8891824512153796</c:v>
                </c:pt>
                <c:pt idx="2512">
                  <c:v>7.9123592938713845</c:v>
                </c:pt>
                <c:pt idx="2513">
                  <c:v>7.9123592938713845</c:v>
                </c:pt>
                <c:pt idx="2514">
                  <c:v>8.1478870506174452</c:v>
                </c:pt>
                <c:pt idx="2515">
                  <c:v>8.0292503625903429</c:v>
                </c:pt>
                <c:pt idx="2516">
                  <c:v>8.0528386967999008</c:v>
                </c:pt>
                <c:pt idx="2517">
                  <c:v>7.9588991199581907</c:v>
                </c:pt>
                <c:pt idx="2518">
                  <c:v>8.0764963288250282</c:v>
                </c:pt>
                <c:pt idx="2519">
                  <c:v>7.7743126117785604</c:v>
                </c:pt>
                <c:pt idx="2520">
                  <c:v>7.8200584653224094</c:v>
                </c:pt>
                <c:pt idx="2521">
                  <c:v>7.8660734980491629</c:v>
                </c:pt>
                <c:pt idx="2522">
                  <c:v>8.0764963288250282</c:v>
                </c:pt>
                <c:pt idx="2523">
                  <c:v>7.8430322355111874</c:v>
                </c:pt>
                <c:pt idx="2524">
                  <c:v>7.8200584653224094</c:v>
                </c:pt>
                <c:pt idx="2525">
                  <c:v>8.0528386967999008</c:v>
                </c:pt>
                <c:pt idx="2526">
                  <c:v>8.0764963288250282</c:v>
                </c:pt>
                <c:pt idx="2527">
                  <c:v>7.7971519897845862</c:v>
                </c:pt>
                <c:pt idx="2528">
                  <c:v>8.0292503625903429</c:v>
                </c:pt>
                <c:pt idx="2529">
                  <c:v>8.1478870506174452</c:v>
                </c:pt>
                <c:pt idx="2530">
                  <c:v>7.9822807762652852</c:v>
                </c:pt>
                <c:pt idx="2531">
                  <c:v>8.0764963288250282</c:v>
                </c:pt>
                <c:pt idx="2532">
                  <c:v>8.0292503625903429</c:v>
                </c:pt>
                <c:pt idx="2533">
                  <c:v>8.3413433849352678</c:v>
                </c:pt>
                <c:pt idx="2534">
                  <c:v>7.8660734980491629</c:v>
                </c:pt>
                <c:pt idx="2535">
                  <c:v>7.9123592938713845</c:v>
                </c:pt>
                <c:pt idx="2536">
                  <c:v>7.9822807762652852</c:v>
                </c:pt>
                <c:pt idx="2537">
                  <c:v>7.8891824512153796</c:v>
                </c:pt>
                <c:pt idx="2538">
                  <c:v>7.9123592938713845</c:v>
                </c:pt>
                <c:pt idx="2539">
                  <c:v>8.0292503625903429</c:v>
                </c:pt>
                <c:pt idx="2540">
                  <c:v>7.7515401347625907</c:v>
                </c:pt>
                <c:pt idx="2541">
                  <c:v>7.8200584653224094</c:v>
                </c:pt>
                <c:pt idx="2542">
                  <c:v>7.8891824512153796</c:v>
                </c:pt>
                <c:pt idx="2543">
                  <c:v>7.8891824512153796</c:v>
                </c:pt>
                <c:pt idx="2544">
                  <c:v>7.7971519897845862</c:v>
                </c:pt>
                <c:pt idx="2545">
                  <c:v>7.7743126117785604</c:v>
                </c:pt>
                <c:pt idx="2546">
                  <c:v>7.8660734980491629</c:v>
                </c:pt>
                <c:pt idx="2547">
                  <c:v>7.8660734980491629</c:v>
                </c:pt>
                <c:pt idx="2548">
                  <c:v>8.0292503625903429</c:v>
                </c:pt>
                <c:pt idx="2549">
                  <c:v>8.0057311232095465</c:v>
                </c:pt>
                <c:pt idx="2550">
                  <c:v>7.9588991199581907</c:v>
                </c:pt>
                <c:pt idx="2551">
                  <c:v>8.1002234622488647</c:v>
                </c:pt>
                <c:pt idx="2552">
                  <c:v>7.8430322355111874</c:v>
                </c:pt>
                <c:pt idx="2553">
                  <c:v>8.0528386967999008</c:v>
                </c:pt>
                <c:pt idx="2554">
                  <c:v>8.0764963288250282</c:v>
                </c:pt>
                <c:pt idx="2555">
                  <c:v>8.0057311232095465</c:v>
                </c:pt>
                <c:pt idx="2556">
                  <c:v>7.8430322355111874</c:v>
                </c:pt>
                <c:pt idx="2557">
                  <c:v>8.0528386967999008</c:v>
                </c:pt>
                <c:pt idx="2558">
                  <c:v>7.9356042254629475</c:v>
                </c:pt>
                <c:pt idx="2559">
                  <c:v>8.0528386967999008</c:v>
                </c:pt>
                <c:pt idx="2560">
                  <c:v>7.8430322355111874</c:v>
                </c:pt>
                <c:pt idx="2561">
                  <c:v>8.1478870506174452</c:v>
                </c:pt>
                <c:pt idx="2562">
                  <c:v>8.1240203012526475</c:v>
                </c:pt>
                <c:pt idx="2563">
                  <c:v>8.3169099642585653</c:v>
                </c:pt>
                <c:pt idx="2564">
                  <c:v>7.9356042254629475</c:v>
                </c:pt>
                <c:pt idx="2565">
                  <c:v>8.1958311025641937</c:v>
                </c:pt>
                <c:pt idx="2566">
                  <c:v>8.3413433849352678</c:v>
                </c:pt>
                <c:pt idx="2567">
                  <c:v>8.0528386967999008</c:v>
                </c:pt>
                <c:pt idx="2568">
                  <c:v>8.268276662405853</c:v>
                </c:pt>
                <c:pt idx="2569">
                  <c:v>8.3413433849352678</c:v>
                </c:pt>
                <c:pt idx="2570">
                  <c:v>7.9588991199581907</c:v>
                </c:pt>
                <c:pt idx="2571">
                  <c:v>8.1478870506174452</c:v>
                </c:pt>
                <c:pt idx="2572">
                  <c:v>8.0292503625903429</c:v>
                </c:pt>
                <c:pt idx="2573">
                  <c:v>7.9822807762652852</c:v>
                </c:pt>
                <c:pt idx="2574">
                  <c:v>8.1478870506174452</c:v>
                </c:pt>
                <c:pt idx="2575">
                  <c:v>7.7515401347625907</c:v>
                </c:pt>
                <c:pt idx="2576">
                  <c:v>8.0292503625903429</c:v>
                </c:pt>
                <c:pt idx="2577">
                  <c:v>7.9822807762652852</c:v>
                </c:pt>
                <c:pt idx="2578">
                  <c:v>7.8660734980491629</c:v>
                </c:pt>
                <c:pt idx="2579">
                  <c:v>7.8430322355111874</c:v>
                </c:pt>
                <c:pt idx="2580">
                  <c:v>8.1478870506174452</c:v>
                </c:pt>
                <c:pt idx="2581">
                  <c:v>8.2199088177233968</c:v>
                </c:pt>
                <c:pt idx="2582">
                  <c:v>8.0292503625903429</c:v>
                </c:pt>
                <c:pt idx="2583">
                  <c:v>8.0764963288250282</c:v>
                </c:pt>
                <c:pt idx="2584">
                  <c:v>7.9356042254629475</c:v>
                </c:pt>
                <c:pt idx="2585">
                  <c:v>8.3658485861228247</c:v>
                </c:pt>
                <c:pt idx="2586">
                  <c:v>8.1958311025641937</c:v>
                </c:pt>
                <c:pt idx="2587">
                  <c:v>8.1240203012526475</c:v>
                </c:pt>
                <c:pt idx="2588">
                  <c:v>8.0057311232095465</c:v>
                </c:pt>
                <c:pt idx="2589">
                  <c:v>8.0528386967999008</c:v>
                </c:pt>
                <c:pt idx="2590">
                  <c:v>8.0764963288250282</c:v>
                </c:pt>
                <c:pt idx="2591">
                  <c:v>7.8660734980491629</c:v>
                </c:pt>
                <c:pt idx="2592">
                  <c:v>7.8891824512153796</c:v>
                </c:pt>
                <c:pt idx="2593">
                  <c:v>7.9822807762652852</c:v>
                </c:pt>
                <c:pt idx="2594">
                  <c:v>7.9822807762652852</c:v>
                </c:pt>
                <c:pt idx="2595">
                  <c:v>8.244057268401674</c:v>
                </c:pt>
                <c:pt idx="2596">
                  <c:v>8.0528386967999008</c:v>
                </c:pt>
                <c:pt idx="2597">
                  <c:v>7.9356042254629475</c:v>
                </c:pt>
                <c:pt idx="2598">
                  <c:v>8.1478870506174452</c:v>
                </c:pt>
                <c:pt idx="2599">
                  <c:v>8.1478870506174452</c:v>
                </c:pt>
                <c:pt idx="2600">
                  <c:v>8.2925481138336092</c:v>
                </c:pt>
                <c:pt idx="2601">
                  <c:v>7.8891824512153796</c:v>
                </c:pt>
                <c:pt idx="2602">
                  <c:v>8.1478870506174452</c:v>
                </c:pt>
                <c:pt idx="2603">
                  <c:v>8.0292503625903429</c:v>
                </c:pt>
                <c:pt idx="2604">
                  <c:v>8.0528386967999008</c:v>
                </c:pt>
                <c:pt idx="2605">
                  <c:v>7.9356042254629475</c:v>
                </c:pt>
                <c:pt idx="2606">
                  <c:v>8.1478870506174452</c:v>
                </c:pt>
                <c:pt idx="2607">
                  <c:v>8.244057268401674</c:v>
                </c:pt>
                <c:pt idx="2608">
                  <c:v>7.8430322355111874</c:v>
                </c:pt>
                <c:pt idx="2609">
                  <c:v>8.3904257786980398</c:v>
                </c:pt>
                <c:pt idx="2610">
                  <c:v>8.0292503625903429</c:v>
                </c:pt>
                <c:pt idx="2611">
                  <c:v>8.1718239157259447</c:v>
                </c:pt>
                <c:pt idx="2612">
                  <c:v>8.2199088177233968</c:v>
                </c:pt>
                <c:pt idx="2613">
                  <c:v>8.0057311232095465</c:v>
                </c:pt>
                <c:pt idx="2614">
                  <c:v>7.9356042254629475</c:v>
                </c:pt>
                <c:pt idx="2615">
                  <c:v>8.244057268401674</c:v>
                </c:pt>
                <c:pt idx="2616">
                  <c:v>8.1002234622488647</c:v>
                </c:pt>
                <c:pt idx="2617">
                  <c:v>8.3413433849352678</c:v>
                </c:pt>
                <c:pt idx="2618">
                  <c:v>8.1478870506174452</c:v>
                </c:pt>
                <c:pt idx="2619">
                  <c:v>8.0292503625903429</c:v>
                </c:pt>
                <c:pt idx="2620">
                  <c:v>8.1478870506174452</c:v>
                </c:pt>
                <c:pt idx="2621">
                  <c:v>8.0528386967999008</c:v>
                </c:pt>
                <c:pt idx="2622">
                  <c:v>8.0764963288250282</c:v>
                </c:pt>
                <c:pt idx="2623">
                  <c:v>8.1958311025641937</c:v>
                </c:pt>
                <c:pt idx="2624">
                  <c:v>7.9356042254629475</c:v>
                </c:pt>
                <c:pt idx="2625">
                  <c:v>8.1240203012526475</c:v>
                </c:pt>
                <c:pt idx="2626">
                  <c:v>8.1718239157259447</c:v>
                </c:pt>
                <c:pt idx="2627">
                  <c:v>8.4150751741572414</c:v>
                </c:pt>
                <c:pt idx="2628">
                  <c:v>8.6148952270987351</c:v>
                </c:pt>
                <c:pt idx="2629">
                  <c:v>8.268276662405853</c:v>
                </c:pt>
                <c:pt idx="2630">
                  <c:v>8.5896605197553662</c:v>
                </c:pt>
                <c:pt idx="2631">
                  <c:v>8.4894587021329109</c:v>
                </c:pt>
                <c:pt idx="2632">
                  <c:v>8.244057268401674</c:v>
                </c:pt>
                <c:pt idx="2633">
                  <c:v>8.3169099642585653</c:v>
                </c:pt>
                <c:pt idx="2634">
                  <c:v>8.268276662405853</c:v>
                </c:pt>
                <c:pt idx="2635">
                  <c:v>8.1718239157259447</c:v>
                </c:pt>
                <c:pt idx="2636">
                  <c:v>8.1002234622488647</c:v>
                </c:pt>
                <c:pt idx="2637">
                  <c:v>8.1002234622488647</c:v>
                </c:pt>
                <c:pt idx="2638">
                  <c:v>7.9356042254629475</c:v>
                </c:pt>
                <c:pt idx="2639">
                  <c:v>8.1240203012526475</c:v>
                </c:pt>
                <c:pt idx="2640">
                  <c:v>8.1478870506174452</c:v>
                </c:pt>
                <c:pt idx="2641">
                  <c:v>8.244057268401674</c:v>
                </c:pt>
                <c:pt idx="2642">
                  <c:v>8.1478870506174452</c:v>
                </c:pt>
                <c:pt idx="2643">
                  <c:v>7.8891824512153796</c:v>
                </c:pt>
                <c:pt idx="2644">
                  <c:v>8.2199088177233968</c:v>
                </c:pt>
                <c:pt idx="2645">
                  <c:v>8.0292503625903429</c:v>
                </c:pt>
                <c:pt idx="2646">
                  <c:v>8.4397969846180771</c:v>
                </c:pt>
                <c:pt idx="2647">
                  <c:v>8.268276662405853</c:v>
                </c:pt>
                <c:pt idx="2648">
                  <c:v>8.1002234622488647</c:v>
                </c:pt>
                <c:pt idx="2649">
                  <c:v>8.3904257786980398</c:v>
                </c:pt>
                <c:pt idx="2650">
                  <c:v>8.4645914228213677</c:v>
                </c:pt>
                <c:pt idx="2651">
                  <c:v>8.4645914228213677</c:v>
                </c:pt>
                <c:pt idx="2652">
                  <c:v>8.4397969846180771</c:v>
                </c:pt>
                <c:pt idx="2653">
                  <c:v>8.4894587021329109</c:v>
                </c:pt>
                <c:pt idx="2654">
                  <c:v>8.5143990365453437</c:v>
                </c:pt>
                <c:pt idx="2655">
                  <c:v>8.3169099642585653</c:v>
                </c:pt>
                <c:pt idx="2656">
                  <c:v>8.6148952270987351</c:v>
                </c:pt>
                <c:pt idx="2657">
                  <c:v>8.5143990365453437</c:v>
                </c:pt>
                <c:pt idx="2658">
                  <c:v>9.1354090871757219</c:v>
                </c:pt>
                <c:pt idx="2659">
                  <c:v>8.3169099642585653</c:v>
                </c:pt>
                <c:pt idx="2660">
                  <c:v>8.5394126406799611</c:v>
                </c:pt>
                <c:pt idx="2661">
                  <c:v>8.244057268401674</c:v>
                </c:pt>
                <c:pt idx="2662">
                  <c:v>8.2925481138336092</c:v>
                </c:pt>
                <c:pt idx="2663">
                  <c:v>8.268276662405853</c:v>
                </c:pt>
                <c:pt idx="2664">
                  <c:v>8.4397969846180771</c:v>
                </c:pt>
                <c:pt idx="2665">
                  <c:v>8.5644997297885741</c:v>
                </c:pt>
                <c:pt idx="2666">
                  <c:v>8.5896605197553662</c:v>
                </c:pt>
                <c:pt idx="2667">
                  <c:v>8.2925481138336092</c:v>
                </c:pt>
                <c:pt idx="2668">
                  <c:v>8.3413433849352678</c:v>
                </c:pt>
                <c:pt idx="2669">
                  <c:v>8.5394126406799611</c:v>
                </c:pt>
                <c:pt idx="2670">
                  <c:v>8.3658485861228247</c:v>
                </c:pt>
                <c:pt idx="2671">
                  <c:v>8.244057268401674</c:v>
                </c:pt>
                <c:pt idx="2672">
                  <c:v>8.2199088177233968</c:v>
                </c:pt>
                <c:pt idx="2673">
                  <c:v>8.0528386967999008</c:v>
                </c:pt>
                <c:pt idx="2674">
                  <c:v>8.1002234622488647</c:v>
                </c:pt>
                <c:pt idx="2675">
                  <c:v>7.9123592938713845</c:v>
                </c:pt>
                <c:pt idx="2676">
                  <c:v>7.9588991199581907</c:v>
                </c:pt>
                <c:pt idx="2677">
                  <c:v>8.1240203012526475</c:v>
                </c:pt>
                <c:pt idx="2678">
                  <c:v>8.0292503625903429</c:v>
                </c:pt>
                <c:pt idx="2679">
                  <c:v>7.8430322355111874</c:v>
                </c:pt>
                <c:pt idx="2680">
                  <c:v>8.244057268401674</c:v>
                </c:pt>
                <c:pt idx="2681">
                  <c:v>8.3658485861228247</c:v>
                </c:pt>
                <c:pt idx="2682">
                  <c:v>8.4150751741572414</c:v>
                </c:pt>
                <c:pt idx="2683">
                  <c:v>8.3658485861228247</c:v>
                </c:pt>
                <c:pt idx="2684">
                  <c:v>8.3658485861228247</c:v>
                </c:pt>
                <c:pt idx="2685">
                  <c:v>8.244057268401674</c:v>
                </c:pt>
                <c:pt idx="2686">
                  <c:v>8.4645914228213677</c:v>
                </c:pt>
                <c:pt idx="2687">
                  <c:v>8.3413433849352678</c:v>
                </c:pt>
                <c:pt idx="2688">
                  <c:v>8.4150751741572414</c:v>
                </c:pt>
                <c:pt idx="2689">
                  <c:v>8.5394126406799611</c:v>
                </c:pt>
                <c:pt idx="2690">
                  <c:v>8.3904257786980398</c:v>
                </c:pt>
                <c:pt idx="2691">
                  <c:v>8.5143990365453437</c:v>
                </c:pt>
                <c:pt idx="2692">
                  <c:v>8.244057268401674</c:v>
                </c:pt>
                <c:pt idx="2693">
                  <c:v>8.268276662405853</c:v>
                </c:pt>
                <c:pt idx="2694">
                  <c:v>8.2199088177233968</c:v>
                </c:pt>
                <c:pt idx="2695">
                  <c:v>8.4150751741572414</c:v>
                </c:pt>
                <c:pt idx="2696">
                  <c:v>8.2199088177233968</c:v>
                </c:pt>
                <c:pt idx="2697">
                  <c:v>8.1718239157259447</c:v>
                </c:pt>
                <c:pt idx="2698">
                  <c:v>8.3169099642585653</c:v>
                </c:pt>
                <c:pt idx="2699">
                  <c:v>8.0292503625903429</c:v>
                </c:pt>
                <c:pt idx="2700">
                  <c:v>8.1478870506174452</c:v>
                </c:pt>
                <c:pt idx="2701">
                  <c:v>8.268276662405853</c:v>
                </c:pt>
                <c:pt idx="2702">
                  <c:v>8.268276662405853</c:v>
                </c:pt>
                <c:pt idx="2703">
                  <c:v>8.2925481138336092</c:v>
                </c:pt>
                <c:pt idx="2704">
                  <c:v>8.3658485861228247</c:v>
                </c:pt>
                <c:pt idx="2705">
                  <c:v>8.3169099642585653</c:v>
                </c:pt>
                <c:pt idx="2706">
                  <c:v>8.0764963288250282</c:v>
                </c:pt>
                <c:pt idx="2707">
                  <c:v>8.3658485861228247</c:v>
                </c:pt>
                <c:pt idx="2708">
                  <c:v>8.1958311025641937</c:v>
                </c:pt>
                <c:pt idx="2709">
                  <c:v>8.244057268401674</c:v>
                </c:pt>
                <c:pt idx="2710">
                  <c:v>7.8430322355111874</c:v>
                </c:pt>
                <c:pt idx="2711">
                  <c:v>8.3413433849352678</c:v>
                </c:pt>
                <c:pt idx="2712">
                  <c:v>8.244057268401674</c:v>
                </c:pt>
                <c:pt idx="2713">
                  <c:v>8.3904257786980398</c:v>
                </c:pt>
                <c:pt idx="2714">
                  <c:v>8.0764963288250282</c:v>
                </c:pt>
                <c:pt idx="2715">
                  <c:v>7.9588991199581907</c:v>
                </c:pt>
                <c:pt idx="2716">
                  <c:v>8.0292503625903429</c:v>
                </c:pt>
                <c:pt idx="2717">
                  <c:v>8.3658485861228247</c:v>
                </c:pt>
                <c:pt idx="2718">
                  <c:v>8.1478870506174452</c:v>
                </c:pt>
                <c:pt idx="2719">
                  <c:v>8.0292503625903429</c:v>
                </c:pt>
                <c:pt idx="2720">
                  <c:v>8.3413433849352678</c:v>
                </c:pt>
                <c:pt idx="2721">
                  <c:v>8.1002234622488647</c:v>
                </c:pt>
                <c:pt idx="2722">
                  <c:v>8.3169099642585653</c:v>
                </c:pt>
                <c:pt idx="2723">
                  <c:v>8.2199088177233968</c:v>
                </c:pt>
                <c:pt idx="2724">
                  <c:v>8.244057268401674</c:v>
                </c:pt>
                <c:pt idx="2725">
                  <c:v>8.2199088177233968</c:v>
                </c:pt>
                <c:pt idx="2726">
                  <c:v>8.5143990365453437</c:v>
                </c:pt>
                <c:pt idx="2727">
                  <c:v>8.5644997297885741</c:v>
                </c:pt>
                <c:pt idx="2728">
                  <c:v>8.3658485861228247</c:v>
                </c:pt>
                <c:pt idx="2729">
                  <c:v>8.3169099642585653</c:v>
                </c:pt>
                <c:pt idx="2730">
                  <c:v>8.1478870506174452</c:v>
                </c:pt>
                <c:pt idx="2731">
                  <c:v>7.9356042254629475</c:v>
                </c:pt>
                <c:pt idx="2732">
                  <c:v>8.1478870506174452</c:v>
                </c:pt>
                <c:pt idx="2733">
                  <c:v>8.2199088177233968</c:v>
                </c:pt>
                <c:pt idx="2734">
                  <c:v>8.2199088177233968</c:v>
                </c:pt>
                <c:pt idx="2735">
                  <c:v>7.9356042254629475</c:v>
                </c:pt>
                <c:pt idx="2736">
                  <c:v>8.0057311232095465</c:v>
                </c:pt>
                <c:pt idx="2737">
                  <c:v>8.0057311232095465</c:v>
                </c:pt>
                <c:pt idx="2738">
                  <c:v>8.2199088177233968</c:v>
                </c:pt>
                <c:pt idx="2739">
                  <c:v>7.9356042254629475</c:v>
                </c:pt>
                <c:pt idx="2740">
                  <c:v>8.0057311232095465</c:v>
                </c:pt>
                <c:pt idx="2741">
                  <c:v>7.9356042254629475</c:v>
                </c:pt>
                <c:pt idx="2742">
                  <c:v>8.1240203012526475</c:v>
                </c:pt>
                <c:pt idx="2743">
                  <c:v>8.0057311232095465</c:v>
                </c:pt>
                <c:pt idx="2744">
                  <c:v>8.3904257786980398</c:v>
                </c:pt>
                <c:pt idx="2745">
                  <c:v>8.0292503625903429</c:v>
                </c:pt>
                <c:pt idx="2746">
                  <c:v>8.3413433849352678</c:v>
                </c:pt>
                <c:pt idx="2747">
                  <c:v>8.3904257786980398</c:v>
                </c:pt>
                <c:pt idx="2748">
                  <c:v>8.244057268401674</c:v>
                </c:pt>
                <c:pt idx="2749">
                  <c:v>8.3413433849352678</c:v>
                </c:pt>
                <c:pt idx="2750">
                  <c:v>8.3904257786980398</c:v>
                </c:pt>
                <c:pt idx="2751">
                  <c:v>8.2925481138336092</c:v>
                </c:pt>
                <c:pt idx="2752">
                  <c:v>8.1240203012526475</c:v>
                </c:pt>
                <c:pt idx="2753">
                  <c:v>8.0764963288250282</c:v>
                </c:pt>
                <c:pt idx="2754">
                  <c:v>8.3169099642585653</c:v>
                </c:pt>
                <c:pt idx="2755">
                  <c:v>8.4150751741572414</c:v>
                </c:pt>
                <c:pt idx="2756">
                  <c:v>8.3658485861228247</c:v>
                </c:pt>
                <c:pt idx="2757">
                  <c:v>8.4397969846180771</c:v>
                </c:pt>
                <c:pt idx="2758">
                  <c:v>8.4645914228213677</c:v>
                </c:pt>
                <c:pt idx="2759">
                  <c:v>8.3169099642585653</c:v>
                </c:pt>
                <c:pt idx="2760">
                  <c:v>8.4397969846180771</c:v>
                </c:pt>
                <c:pt idx="2761">
                  <c:v>8.2199088177233968</c:v>
                </c:pt>
                <c:pt idx="2762">
                  <c:v>8.268276662405853</c:v>
                </c:pt>
                <c:pt idx="2763">
                  <c:v>8.244057268401674</c:v>
                </c:pt>
                <c:pt idx="2764">
                  <c:v>8.244057268401674</c:v>
                </c:pt>
                <c:pt idx="2765">
                  <c:v>8.3658485861228247</c:v>
                </c:pt>
                <c:pt idx="2766">
                  <c:v>8.4397969846180771</c:v>
                </c:pt>
                <c:pt idx="2767">
                  <c:v>8.3413433849352678</c:v>
                </c:pt>
                <c:pt idx="2768">
                  <c:v>8.5644997297885741</c:v>
                </c:pt>
                <c:pt idx="2769">
                  <c:v>8.4894587021329109</c:v>
                </c:pt>
                <c:pt idx="2770">
                  <c:v>8.3658485861228247</c:v>
                </c:pt>
                <c:pt idx="2771">
                  <c:v>8.3658485861228247</c:v>
                </c:pt>
                <c:pt idx="2772">
                  <c:v>8.3413433849352678</c:v>
                </c:pt>
                <c:pt idx="2773">
                  <c:v>8.1718239157259447</c:v>
                </c:pt>
                <c:pt idx="2774">
                  <c:v>8.1718239157259447</c:v>
                </c:pt>
                <c:pt idx="2775">
                  <c:v>8.244057268401674</c:v>
                </c:pt>
                <c:pt idx="2776">
                  <c:v>8.2925481138336092</c:v>
                </c:pt>
                <c:pt idx="2777">
                  <c:v>8.1958311025641937</c:v>
                </c:pt>
                <c:pt idx="2778">
                  <c:v>8.5896605197553662</c:v>
                </c:pt>
                <c:pt idx="2779">
                  <c:v>8.3169099642585653</c:v>
                </c:pt>
                <c:pt idx="2780">
                  <c:v>8.2199088177233968</c:v>
                </c:pt>
                <c:pt idx="2781">
                  <c:v>8.4645914228213677</c:v>
                </c:pt>
                <c:pt idx="2782">
                  <c:v>8.5394126406799611</c:v>
                </c:pt>
                <c:pt idx="2783">
                  <c:v>8.4397969846180771</c:v>
                </c:pt>
                <c:pt idx="2784">
                  <c:v>8.2925481138336092</c:v>
                </c:pt>
                <c:pt idx="2785">
                  <c:v>8.268276662405853</c:v>
                </c:pt>
                <c:pt idx="2786">
                  <c:v>8.5143990365453437</c:v>
                </c:pt>
                <c:pt idx="2787">
                  <c:v>8.3658485861228247</c:v>
                </c:pt>
                <c:pt idx="2788">
                  <c:v>8.2199088177233968</c:v>
                </c:pt>
                <c:pt idx="2789">
                  <c:v>8.3904257786980398</c:v>
                </c:pt>
                <c:pt idx="2790">
                  <c:v>8.0292503625903429</c:v>
                </c:pt>
                <c:pt idx="2791">
                  <c:v>8.1240203012526475</c:v>
                </c:pt>
                <c:pt idx="2792">
                  <c:v>8.1718239157259447</c:v>
                </c:pt>
                <c:pt idx="2793">
                  <c:v>8.1240203012526475</c:v>
                </c:pt>
                <c:pt idx="2794">
                  <c:v>8.268276662405853</c:v>
                </c:pt>
                <c:pt idx="2795">
                  <c:v>8.244057268401674</c:v>
                </c:pt>
                <c:pt idx="2796">
                  <c:v>8.268276662405853</c:v>
                </c:pt>
                <c:pt idx="2797">
                  <c:v>8.2199088177233968</c:v>
                </c:pt>
                <c:pt idx="2798">
                  <c:v>8.1240203012526475</c:v>
                </c:pt>
                <c:pt idx="2799">
                  <c:v>8.1002234622488647</c:v>
                </c:pt>
                <c:pt idx="2800">
                  <c:v>8.3169099642585653</c:v>
                </c:pt>
                <c:pt idx="2801">
                  <c:v>8.4397969846180771</c:v>
                </c:pt>
                <c:pt idx="2802">
                  <c:v>8.3658485861228247</c:v>
                </c:pt>
                <c:pt idx="2803">
                  <c:v>8.4645914228213677</c:v>
                </c:pt>
                <c:pt idx="2804">
                  <c:v>8.268276662405853</c:v>
                </c:pt>
                <c:pt idx="2805">
                  <c:v>8.3413433849352678</c:v>
                </c:pt>
                <c:pt idx="2806">
                  <c:v>8.0764963288250282</c:v>
                </c:pt>
                <c:pt idx="2807">
                  <c:v>8.2925481138336092</c:v>
                </c:pt>
                <c:pt idx="2808">
                  <c:v>8.2925481138336092</c:v>
                </c:pt>
                <c:pt idx="2809">
                  <c:v>8.1240203012526475</c:v>
                </c:pt>
                <c:pt idx="2810">
                  <c:v>8.1958311025641937</c:v>
                </c:pt>
                <c:pt idx="2811">
                  <c:v>8.244057268401674</c:v>
                </c:pt>
                <c:pt idx="2812">
                  <c:v>8.244057268401674</c:v>
                </c:pt>
                <c:pt idx="2813">
                  <c:v>8.0764963288250282</c:v>
                </c:pt>
                <c:pt idx="2814">
                  <c:v>8.1240203012526475</c:v>
                </c:pt>
                <c:pt idx="2815">
                  <c:v>8.268276662405853</c:v>
                </c:pt>
                <c:pt idx="2816">
                  <c:v>8.0528386967999008</c:v>
                </c:pt>
                <c:pt idx="2817">
                  <c:v>8.0764963288250282</c:v>
                </c:pt>
                <c:pt idx="2818">
                  <c:v>8.1002234622488647</c:v>
                </c:pt>
                <c:pt idx="2819">
                  <c:v>8.1478870506174452</c:v>
                </c:pt>
                <c:pt idx="2820">
                  <c:v>8.2925481138336092</c:v>
                </c:pt>
                <c:pt idx="2821">
                  <c:v>8.1958311025641937</c:v>
                </c:pt>
                <c:pt idx="2822">
                  <c:v>8.2925481138336092</c:v>
                </c:pt>
                <c:pt idx="2823">
                  <c:v>8.3169099642585653</c:v>
                </c:pt>
                <c:pt idx="2824">
                  <c:v>8.268276662405853</c:v>
                </c:pt>
                <c:pt idx="2825">
                  <c:v>8.4397969846180771</c:v>
                </c:pt>
                <c:pt idx="2826">
                  <c:v>8.5394126406799611</c:v>
                </c:pt>
                <c:pt idx="2827">
                  <c:v>8.244057268401674</c:v>
                </c:pt>
                <c:pt idx="2828">
                  <c:v>8.1240203012526475</c:v>
                </c:pt>
                <c:pt idx="2829">
                  <c:v>8.3904257786980398</c:v>
                </c:pt>
                <c:pt idx="2830">
                  <c:v>8.4645914228213677</c:v>
                </c:pt>
                <c:pt idx="2831">
                  <c:v>8.5143990365453437</c:v>
                </c:pt>
                <c:pt idx="2832">
                  <c:v>8.5896605197553662</c:v>
                </c:pt>
                <c:pt idx="2833">
                  <c:v>8.3413433849352678</c:v>
                </c:pt>
                <c:pt idx="2834">
                  <c:v>8.1718239157259447</c:v>
                </c:pt>
                <c:pt idx="2835">
                  <c:v>8.244057268401674</c:v>
                </c:pt>
                <c:pt idx="2836">
                  <c:v>8.244057268401674</c:v>
                </c:pt>
                <c:pt idx="2837">
                  <c:v>8.4150751741572414</c:v>
                </c:pt>
                <c:pt idx="2838">
                  <c:v>8.2925481138336092</c:v>
                </c:pt>
                <c:pt idx="2839">
                  <c:v>8.3169099642585653</c:v>
                </c:pt>
                <c:pt idx="2840">
                  <c:v>8.1478870506174452</c:v>
                </c:pt>
                <c:pt idx="2841">
                  <c:v>8.3169099642585653</c:v>
                </c:pt>
                <c:pt idx="2842">
                  <c:v>8.3169099642585653</c:v>
                </c:pt>
                <c:pt idx="2843">
                  <c:v>8.1240203012526475</c:v>
                </c:pt>
                <c:pt idx="2844">
                  <c:v>8.1478870506174452</c:v>
                </c:pt>
                <c:pt idx="2845">
                  <c:v>8.1478870506174452</c:v>
                </c:pt>
                <c:pt idx="2846">
                  <c:v>8.0764963288250282</c:v>
                </c:pt>
                <c:pt idx="2847">
                  <c:v>8.3169099642585653</c:v>
                </c:pt>
                <c:pt idx="2848">
                  <c:v>8.4397969846180771</c:v>
                </c:pt>
                <c:pt idx="2849">
                  <c:v>8.3413433849352678</c:v>
                </c:pt>
                <c:pt idx="2850">
                  <c:v>8.2199088177233968</c:v>
                </c:pt>
                <c:pt idx="2851">
                  <c:v>8.3169099642585653</c:v>
                </c:pt>
                <c:pt idx="2852">
                  <c:v>8.0764963288250282</c:v>
                </c:pt>
                <c:pt idx="2853">
                  <c:v>8.1478870506174452</c:v>
                </c:pt>
                <c:pt idx="2854">
                  <c:v>8.1240203012526475</c:v>
                </c:pt>
                <c:pt idx="2855">
                  <c:v>8.2199088177233968</c:v>
                </c:pt>
                <c:pt idx="2856">
                  <c:v>8.1002234622488647</c:v>
                </c:pt>
                <c:pt idx="2857">
                  <c:v>8.1478870506174452</c:v>
                </c:pt>
                <c:pt idx="2858">
                  <c:v>8.0057311232095465</c:v>
                </c:pt>
                <c:pt idx="2859">
                  <c:v>8.2199088177233968</c:v>
                </c:pt>
                <c:pt idx="2860">
                  <c:v>7.9356042254629475</c:v>
                </c:pt>
                <c:pt idx="2861">
                  <c:v>8.1958311025641937</c:v>
                </c:pt>
                <c:pt idx="2862">
                  <c:v>7.9588991199581907</c:v>
                </c:pt>
                <c:pt idx="2863">
                  <c:v>8.1002234622488647</c:v>
                </c:pt>
                <c:pt idx="2864">
                  <c:v>8.0292503625903429</c:v>
                </c:pt>
                <c:pt idx="2865">
                  <c:v>8.1240203012526475</c:v>
                </c:pt>
                <c:pt idx="2866">
                  <c:v>8.1240203012526475</c:v>
                </c:pt>
                <c:pt idx="2867">
                  <c:v>8.0764963288250282</c:v>
                </c:pt>
                <c:pt idx="2868">
                  <c:v>8.1240203012526475</c:v>
                </c:pt>
                <c:pt idx="2869">
                  <c:v>8.1718239157259447</c:v>
                </c:pt>
                <c:pt idx="2870">
                  <c:v>8.0528386967999008</c:v>
                </c:pt>
                <c:pt idx="2871">
                  <c:v>8.0528386967999008</c:v>
                </c:pt>
                <c:pt idx="2872">
                  <c:v>8.2199088177233968</c:v>
                </c:pt>
                <c:pt idx="2873">
                  <c:v>8.244057268401674</c:v>
                </c:pt>
                <c:pt idx="2874">
                  <c:v>8.2199088177233968</c:v>
                </c:pt>
                <c:pt idx="2875">
                  <c:v>8.2925481138336092</c:v>
                </c:pt>
                <c:pt idx="2876">
                  <c:v>8.2199088177233968</c:v>
                </c:pt>
                <c:pt idx="2877">
                  <c:v>8.3413433849352678</c:v>
                </c:pt>
                <c:pt idx="2878">
                  <c:v>8.4397969846180771</c:v>
                </c:pt>
                <c:pt idx="2879">
                  <c:v>8.1002234622488647</c:v>
                </c:pt>
                <c:pt idx="2880">
                  <c:v>8.5143990365453437</c:v>
                </c:pt>
                <c:pt idx="2881">
                  <c:v>8.244057268401674</c:v>
                </c:pt>
                <c:pt idx="2882">
                  <c:v>8.3904257786980398</c:v>
                </c:pt>
                <c:pt idx="2883">
                  <c:v>8.4150751741572414</c:v>
                </c:pt>
                <c:pt idx="2884">
                  <c:v>8.3169099642585653</c:v>
                </c:pt>
                <c:pt idx="2885">
                  <c:v>8.3413433849352678</c:v>
                </c:pt>
                <c:pt idx="2886">
                  <c:v>8.3904257786980398</c:v>
                </c:pt>
                <c:pt idx="2887">
                  <c:v>8.0764963288250282</c:v>
                </c:pt>
                <c:pt idx="2888">
                  <c:v>8.1002234622488647</c:v>
                </c:pt>
                <c:pt idx="2889">
                  <c:v>8.3169099642585653</c:v>
                </c:pt>
                <c:pt idx="2890">
                  <c:v>8.0764963288250282</c:v>
                </c:pt>
                <c:pt idx="2891">
                  <c:v>8.0528386967999008</c:v>
                </c:pt>
                <c:pt idx="2892">
                  <c:v>8.3169099642585653</c:v>
                </c:pt>
                <c:pt idx="2893">
                  <c:v>8.2199088177233968</c:v>
                </c:pt>
                <c:pt idx="2894">
                  <c:v>8.4150751741572414</c:v>
                </c:pt>
                <c:pt idx="2895">
                  <c:v>8.1240203012526475</c:v>
                </c:pt>
                <c:pt idx="2896">
                  <c:v>8.0528386967999008</c:v>
                </c:pt>
                <c:pt idx="2897">
                  <c:v>8.1478870506174452</c:v>
                </c:pt>
                <c:pt idx="2898">
                  <c:v>8.1240203012526475</c:v>
                </c:pt>
                <c:pt idx="2899">
                  <c:v>8.2199088177233968</c:v>
                </c:pt>
                <c:pt idx="2900">
                  <c:v>8.2925481138336092</c:v>
                </c:pt>
                <c:pt idx="2901">
                  <c:v>8.3169099642585653</c:v>
                </c:pt>
                <c:pt idx="2902">
                  <c:v>8.3904257786980398</c:v>
                </c:pt>
                <c:pt idx="2903">
                  <c:v>8.3413433849352678</c:v>
                </c:pt>
                <c:pt idx="2904">
                  <c:v>8.1002234622488647</c:v>
                </c:pt>
                <c:pt idx="2905">
                  <c:v>8.1240203012526475</c:v>
                </c:pt>
                <c:pt idx="2906">
                  <c:v>8.1240203012526475</c:v>
                </c:pt>
                <c:pt idx="2907">
                  <c:v>8.0292503625903429</c:v>
                </c:pt>
                <c:pt idx="2908">
                  <c:v>7.9588991199581907</c:v>
                </c:pt>
                <c:pt idx="2909">
                  <c:v>8.1240203012526475</c:v>
                </c:pt>
                <c:pt idx="2910">
                  <c:v>8.1478870506174452</c:v>
                </c:pt>
                <c:pt idx="2911">
                  <c:v>7.9123592938713845</c:v>
                </c:pt>
                <c:pt idx="2912">
                  <c:v>7.9588991199581907</c:v>
                </c:pt>
                <c:pt idx="2913">
                  <c:v>8.244057268401674</c:v>
                </c:pt>
                <c:pt idx="2914">
                  <c:v>8.1002234622488647</c:v>
                </c:pt>
                <c:pt idx="2915">
                  <c:v>8.1002234622488647</c:v>
                </c:pt>
                <c:pt idx="2916">
                  <c:v>8.0292503625903429</c:v>
                </c:pt>
                <c:pt idx="2917">
                  <c:v>8.2199088177233968</c:v>
                </c:pt>
                <c:pt idx="2918">
                  <c:v>7.9588991199581907</c:v>
                </c:pt>
                <c:pt idx="2919">
                  <c:v>8.1240203012526475</c:v>
                </c:pt>
                <c:pt idx="2920">
                  <c:v>8.1478870506174452</c:v>
                </c:pt>
                <c:pt idx="2921">
                  <c:v>8.0764963288250282</c:v>
                </c:pt>
                <c:pt idx="2922">
                  <c:v>8.0528386967999008</c:v>
                </c:pt>
                <c:pt idx="2923">
                  <c:v>8.1002234622488647</c:v>
                </c:pt>
                <c:pt idx="2924">
                  <c:v>8.3413433849352678</c:v>
                </c:pt>
                <c:pt idx="2925">
                  <c:v>8.1718239157259447</c:v>
                </c:pt>
                <c:pt idx="2926">
                  <c:v>8.244057268401674</c:v>
                </c:pt>
                <c:pt idx="2927">
                  <c:v>8.1478870506174452</c:v>
                </c:pt>
                <c:pt idx="2928">
                  <c:v>8.0292503625903429</c:v>
                </c:pt>
                <c:pt idx="2929">
                  <c:v>8.0528386967999008</c:v>
                </c:pt>
                <c:pt idx="2930">
                  <c:v>8.0292503625903429</c:v>
                </c:pt>
                <c:pt idx="2931">
                  <c:v>7.9822807762652852</c:v>
                </c:pt>
                <c:pt idx="2932">
                  <c:v>8.3658485861228247</c:v>
                </c:pt>
                <c:pt idx="2933">
                  <c:v>8.1478870506174452</c:v>
                </c:pt>
                <c:pt idx="2934">
                  <c:v>8.0057311232095465</c:v>
                </c:pt>
                <c:pt idx="2935">
                  <c:v>8.268276662405853</c:v>
                </c:pt>
                <c:pt idx="2936">
                  <c:v>8.0764963288250282</c:v>
                </c:pt>
                <c:pt idx="2937">
                  <c:v>8.3658485861228247</c:v>
                </c:pt>
                <c:pt idx="2938">
                  <c:v>8.3658485861228247</c:v>
                </c:pt>
                <c:pt idx="2939">
                  <c:v>8.2925481138336092</c:v>
                </c:pt>
                <c:pt idx="2940">
                  <c:v>8.2199088177233968</c:v>
                </c:pt>
                <c:pt idx="2941">
                  <c:v>8.1478870506174452</c:v>
                </c:pt>
                <c:pt idx="2942">
                  <c:v>8.1240203012526475</c:v>
                </c:pt>
                <c:pt idx="2943">
                  <c:v>8.2925481138336092</c:v>
                </c:pt>
                <c:pt idx="2944">
                  <c:v>8.3658485861228247</c:v>
                </c:pt>
                <c:pt idx="2945">
                  <c:v>7.9356042254629475</c:v>
                </c:pt>
                <c:pt idx="2946">
                  <c:v>7.9356042254629475</c:v>
                </c:pt>
                <c:pt idx="2947">
                  <c:v>7.9822807762652852</c:v>
                </c:pt>
                <c:pt idx="2948">
                  <c:v>8.5896605197553662</c:v>
                </c:pt>
                <c:pt idx="2949">
                  <c:v>8.1478870506174452</c:v>
                </c:pt>
                <c:pt idx="2950">
                  <c:v>8.268276662405853</c:v>
                </c:pt>
                <c:pt idx="2951">
                  <c:v>8.1002234622488647</c:v>
                </c:pt>
                <c:pt idx="2952">
                  <c:v>8.5394126406799611</c:v>
                </c:pt>
                <c:pt idx="2953">
                  <c:v>8.1240203012526475</c:v>
                </c:pt>
                <c:pt idx="2954">
                  <c:v>8.3169099642585653</c:v>
                </c:pt>
                <c:pt idx="2955">
                  <c:v>8.4645914228213677</c:v>
                </c:pt>
                <c:pt idx="2956">
                  <c:v>8.3413433849352678</c:v>
                </c:pt>
                <c:pt idx="2957">
                  <c:v>8.2925481138336092</c:v>
                </c:pt>
                <c:pt idx="2958">
                  <c:v>8.1478870506174452</c:v>
                </c:pt>
                <c:pt idx="2959">
                  <c:v>8.2199088177233968</c:v>
                </c:pt>
                <c:pt idx="2960">
                  <c:v>7.8891824512153796</c:v>
                </c:pt>
                <c:pt idx="2961">
                  <c:v>8.0528386967999008</c:v>
                </c:pt>
                <c:pt idx="2962">
                  <c:v>7.9123592938713845</c:v>
                </c:pt>
                <c:pt idx="2963">
                  <c:v>8.1240203012526475</c:v>
                </c:pt>
                <c:pt idx="2964">
                  <c:v>8.1002234622488647</c:v>
                </c:pt>
                <c:pt idx="2965">
                  <c:v>7.8430322355111874</c:v>
                </c:pt>
                <c:pt idx="2966">
                  <c:v>8.1478870506174452</c:v>
                </c:pt>
                <c:pt idx="2967">
                  <c:v>7.7971519897845862</c:v>
                </c:pt>
                <c:pt idx="2968">
                  <c:v>8.3169099642585653</c:v>
                </c:pt>
                <c:pt idx="2969">
                  <c:v>8.0764963288250282</c:v>
                </c:pt>
                <c:pt idx="2970">
                  <c:v>8.1240203012526475</c:v>
                </c:pt>
                <c:pt idx="2971">
                  <c:v>8.1718239157259447</c:v>
                </c:pt>
                <c:pt idx="2972">
                  <c:v>7.9356042254629475</c:v>
                </c:pt>
                <c:pt idx="2973">
                  <c:v>8.4150751741572414</c:v>
                </c:pt>
                <c:pt idx="2974">
                  <c:v>8.0057311232095465</c:v>
                </c:pt>
                <c:pt idx="2975">
                  <c:v>7.8660734980491629</c:v>
                </c:pt>
                <c:pt idx="2976">
                  <c:v>7.9356042254629475</c:v>
                </c:pt>
                <c:pt idx="2977">
                  <c:v>8.1478870506174452</c:v>
                </c:pt>
                <c:pt idx="2978">
                  <c:v>8.2199088177233968</c:v>
                </c:pt>
                <c:pt idx="2979">
                  <c:v>8.3658485861228247</c:v>
                </c:pt>
                <c:pt idx="2980">
                  <c:v>8.0528386967999008</c:v>
                </c:pt>
                <c:pt idx="2981">
                  <c:v>8.0764963288250282</c:v>
                </c:pt>
                <c:pt idx="2982">
                  <c:v>8.0292503625903429</c:v>
                </c:pt>
                <c:pt idx="2983">
                  <c:v>7.8660734980491629</c:v>
                </c:pt>
                <c:pt idx="2984">
                  <c:v>7.9123592938713845</c:v>
                </c:pt>
                <c:pt idx="2985">
                  <c:v>8.1958311025641937</c:v>
                </c:pt>
                <c:pt idx="2986">
                  <c:v>8.0764963288250282</c:v>
                </c:pt>
                <c:pt idx="2987">
                  <c:v>8.1958311025641937</c:v>
                </c:pt>
                <c:pt idx="2988">
                  <c:v>8.1002234622488647</c:v>
                </c:pt>
                <c:pt idx="2989">
                  <c:v>8.1240203012526475</c:v>
                </c:pt>
                <c:pt idx="2990">
                  <c:v>7.9588991199581907</c:v>
                </c:pt>
                <c:pt idx="2991">
                  <c:v>8.1478870506174452</c:v>
                </c:pt>
                <c:pt idx="2992">
                  <c:v>8.0057311232095465</c:v>
                </c:pt>
                <c:pt idx="2993">
                  <c:v>8.0528386967999008</c:v>
                </c:pt>
                <c:pt idx="2994">
                  <c:v>8.1718239157259447</c:v>
                </c:pt>
                <c:pt idx="2995">
                  <c:v>8.1718239157259447</c:v>
                </c:pt>
                <c:pt idx="2996">
                  <c:v>8.2199088177233968</c:v>
                </c:pt>
                <c:pt idx="2997">
                  <c:v>8.4397969846180771</c:v>
                </c:pt>
                <c:pt idx="2998">
                  <c:v>8.4150751741572414</c:v>
                </c:pt>
                <c:pt idx="2999">
                  <c:v>8.3413433849352678</c:v>
                </c:pt>
                <c:pt idx="3000">
                  <c:v>8.3169099642585653</c:v>
                </c:pt>
                <c:pt idx="3001">
                  <c:v>8.3658485861228247</c:v>
                </c:pt>
                <c:pt idx="3002">
                  <c:v>8.3169099642585653</c:v>
                </c:pt>
                <c:pt idx="3003">
                  <c:v>8.3169099642585653</c:v>
                </c:pt>
                <c:pt idx="3004">
                  <c:v>8.2925481138336092</c:v>
                </c:pt>
                <c:pt idx="3005">
                  <c:v>8.1718239157259447</c:v>
                </c:pt>
                <c:pt idx="3006">
                  <c:v>8.3413433849352678</c:v>
                </c:pt>
                <c:pt idx="3007">
                  <c:v>8.2199088177233968</c:v>
                </c:pt>
                <c:pt idx="3008">
                  <c:v>8.5143990365453437</c:v>
                </c:pt>
                <c:pt idx="3009">
                  <c:v>8.244057268401674</c:v>
                </c:pt>
                <c:pt idx="3010">
                  <c:v>8.3658485861228247</c:v>
                </c:pt>
                <c:pt idx="3011">
                  <c:v>8.4397969846180771</c:v>
                </c:pt>
                <c:pt idx="3012">
                  <c:v>8.1478870506174452</c:v>
                </c:pt>
                <c:pt idx="3013">
                  <c:v>8.3658485861228247</c:v>
                </c:pt>
                <c:pt idx="3014">
                  <c:v>8.0764963288250282</c:v>
                </c:pt>
                <c:pt idx="3015">
                  <c:v>8.1478870506174452</c:v>
                </c:pt>
                <c:pt idx="3016">
                  <c:v>8.1002234622488647</c:v>
                </c:pt>
                <c:pt idx="3017">
                  <c:v>8.1478870506174452</c:v>
                </c:pt>
                <c:pt idx="3018">
                  <c:v>8.0292503625903429</c:v>
                </c:pt>
                <c:pt idx="3019">
                  <c:v>8.1002234622488647</c:v>
                </c:pt>
                <c:pt idx="3020">
                  <c:v>8.1002234622488647</c:v>
                </c:pt>
                <c:pt idx="3021">
                  <c:v>7.9356042254629475</c:v>
                </c:pt>
                <c:pt idx="3022">
                  <c:v>8.1240203012526475</c:v>
                </c:pt>
                <c:pt idx="3023">
                  <c:v>7.9356042254629475</c:v>
                </c:pt>
                <c:pt idx="3024">
                  <c:v>8.0764963288250282</c:v>
                </c:pt>
                <c:pt idx="3025">
                  <c:v>8.0764963288250282</c:v>
                </c:pt>
                <c:pt idx="3026">
                  <c:v>8.3658485861228247</c:v>
                </c:pt>
                <c:pt idx="3027">
                  <c:v>8.1718239157259447</c:v>
                </c:pt>
                <c:pt idx="3028">
                  <c:v>8.1718239157259447</c:v>
                </c:pt>
                <c:pt idx="3029">
                  <c:v>8.1240203012526475</c:v>
                </c:pt>
                <c:pt idx="3030">
                  <c:v>7.9356042254629475</c:v>
                </c:pt>
                <c:pt idx="3031">
                  <c:v>8.1240203012526475</c:v>
                </c:pt>
                <c:pt idx="3032">
                  <c:v>8.1240203012526475</c:v>
                </c:pt>
                <c:pt idx="3033">
                  <c:v>7.9822807762652852</c:v>
                </c:pt>
                <c:pt idx="3034">
                  <c:v>7.9356042254629475</c:v>
                </c:pt>
                <c:pt idx="3035">
                  <c:v>8.1478870506174452</c:v>
                </c:pt>
                <c:pt idx="3036">
                  <c:v>8.0764963288250282</c:v>
                </c:pt>
                <c:pt idx="3037">
                  <c:v>7.9123592938713845</c:v>
                </c:pt>
                <c:pt idx="3038">
                  <c:v>7.6836221528630144</c:v>
                </c:pt>
                <c:pt idx="3039">
                  <c:v>7.9123592938713845</c:v>
                </c:pt>
                <c:pt idx="3040">
                  <c:v>8.1958311025641937</c:v>
                </c:pt>
                <c:pt idx="3041">
                  <c:v>8.1478870506174452</c:v>
                </c:pt>
                <c:pt idx="3042">
                  <c:v>8.1240203012526475</c:v>
                </c:pt>
                <c:pt idx="3043">
                  <c:v>8.1478870506174452</c:v>
                </c:pt>
                <c:pt idx="3044">
                  <c:v>7.9588991199581907</c:v>
                </c:pt>
                <c:pt idx="3045">
                  <c:v>8.1958311025641937</c:v>
                </c:pt>
                <c:pt idx="3046">
                  <c:v>8.1240203012526475</c:v>
                </c:pt>
                <c:pt idx="3047">
                  <c:v>8.0057311232095465</c:v>
                </c:pt>
                <c:pt idx="3048">
                  <c:v>8.1002234622488647</c:v>
                </c:pt>
                <c:pt idx="3049">
                  <c:v>8.244057268401674</c:v>
                </c:pt>
                <c:pt idx="3050">
                  <c:v>8.1958311025641937</c:v>
                </c:pt>
                <c:pt idx="3051">
                  <c:v>8.1478870506174452</c:v>
                </c:pt>
                <c:pt idx="3052">
                  <c:v>8.1478870506174452</c:v>
                </c:pt>
                <c:pt idx="3053">
                  <c:v>7.9123592938713845</c:v>
                </c:pt>
                <c:pt idx="3054">
                  <c:v>8.1240203012526475</c:v>
                </c:pt>
                <c:pt idx="3055">
                  <c:v>8.1240203012526475</c:v>
                </c:pt>
                <c:pt idx="3056">
                  <c:v>7.7743126117785604</c:v>
                </c:pt>
                <c:pt idx="3057">
                  <c:v>7.9123592938713845</c:v>
                </c:pt>
                <c:pt idx="3058">
                  <c:v>8.0057311232095465</c:v>
                </c:pt>
                <c:pt idx="3059">
                  <c:v>7.9123592938713845</c:v>
                </c:pt>
                <c:pt idx="3060">
                  <c:v>8.244057268401674</c:v>
                </c:pt>
                <c:pt idx="3061">
                  <c:v>8.3904257786980398</c:v>
                </c:pt>
                <c:pt idx="3062">
                  <c:v>8.3413433849352678</c:v>
                </c:pt>
                <c:pt idx="3063">
                  <c:v>7.9588991199581907</c:v>
                </c:pt>
                <c:pt idx="3064">
                  <c:v>8.0528386967999008</c:v>
                </c:pt>
                <c:pt idx="3065">
                  <c:v>8.1002234622488647</c:v>
                </c:pt>
                <c:pt idx="3066">
                  <c:v>8.0057311232095465</c:v>
                </c:pt>
                <c:pt idx="3067">
                  <c:v>7.9123592938713845</c:v>
                </c:pt>
                <c:pt idx="3068">
                  <c:v>7.8891824512153796</c:v>
                </c:pt>
                <c:pt idx="3069">
                  <c:v>7.8200584653224094</c:v>
                </c:pt>
                <c:pt idx="3070">
                  <c:v>8.1718239157259447</c:v>
                </c:pt>
                <c:pt idx="3071">
                  <c:v>8.0764963288250282</c:v>
                </c:pt>
                <c:pt idx="3072">
                  <c:v>8.0528386967999008</c:v>
                </c:pt>
                <c:pt idx="3073">
                  <c:v>8.0057311232095465</c:v>
                </c:pt>
                <c:pt idx="3074">
                  <c:v>8.3169099642585653</c:v>
                </c:pt>
                <c:pt idx="3075">
                  <c:v>8.0764963288250282</c:v>
                </c:pt>
                <c:pt idx="3076">
                  <c:v>8.244057268401674</c:v>
                </c:pt>
                <c:pt idx="3077">
                  <c:v>8.268276662405853</c:v>
                </c:pt>
                <c:pt idx="3078">
                  <c:v>8.2199088177233968</c:v>
                </c:pt>
                <c:pt idx="3079">
                  <c:v>8.3413433849352678</c:v>
                </c:pt>
                <c:pt idx="3080">
                  <c:v>8.268276662405853</c:v>
                </c:pt>
                <c:pt idx="3081">
                  <c:v>8.1478870506174452</c:v>
                </c:pt>
                <c:pt idx="3082">
                  <c:v>8.1478870506174452</c:v>
                </c:pt>
                <c:pt idx="3083">
                  <c:v>8.0528386967999008</c:v>
                </c:pt>
                <c:pt idx="3084">
                  <c:v>8.1718239157259447</c:v>
                </c:pt>
                <c:pt idx="3085">
                  <c:v>8.2199088177233968</c:v>
                </c:pt>
                <c:pt idx="3086">
                  <c:v>8.1478870506174452</c:v>
                </c:pt>
                <c:pt idx="3087">
                  <c:v>7.9822807762652852</c:v>
                </c:pt>
                <c:pt idx="3088">
                  <c:v>7.8891824512153796</c:v>
                </c:pt>
                <c:pt idx="3089">
                  <c:v>8.3413433849352678</c:v>
                </c:pt>
                <c:pt idx="3090">
                  <c:v>8.0057311232095465</c:v>
                </c:pt>
                <c:pt idx="3091">
                  <c:v>7.8891824512153796</c:v>
                </c:pt>
                <c:pt idx="3092">
                  <c:v>8.1958311025641937</c:v>
                </c:pt>
                <c:pt idx="3093">
                  <c:v>7.7971519897845862</c:v>
                </c:pt>
                <c:pt idx="3094">
                  <c:v>8.0292503625903429</c:v>
                </c:pt>
                <c:pt idx="3095">
                  <c:v>8.0528386967999008</c:v>
                </c:pt>
                <c:pt idx="3096">
                  <c:v>8.0292503625903429</c:v>
                </c:pt>
                <c:pt idx="3097">
                  <c:v>7.9822807762652852</c:v>
                </c:pt>
                <c:pt idx="3098">
                  <c:v>8.0764963288250282</c:v>
                </c:pt>
                <c:pt idx="3099">
                  <c:v>7.8891824512153796</c:v>
                </c:pt>
                <c:pt idx="3100">
                  <c:v>8.0528386967999008</c:v>
                </c:pt>
                <c:pt idx="3101">
                  <c:v>7.9588991199581907</c:v>
                </c:pt>
                <c:pt idx="3102">
                  <c:v>8.244057268401674</c:v>
                </c:pt>
                <c:pt idx="3103">
                  <c:v>8.0292503625903429</c:v>
                </c:pt>
                <c:pt idx="3104">
                  <c:v>8.2925481138336092</c:v>
                </c:pt>
                <c:pt idx="3105">
                  <c:v>7.9123592938713845</c:v>
                </c:pt>
                <c:pt idx="3106">
                  <c:v>8.1240203012526475</c:v>
                </c:pt>
                <c:pt idx="3107">
                  <c:v>7.9356042254629475</c:v>
                </c:pt>
                <c:pt idx="3108">
                  <c:v>7.9123592938713845</c:v>
                </c:pt>
                <c:pt idx="3109">
                  <c:v>8.268276662405853</c:v>
                </c:pt>
                <c:pt idx="3110">
                  <c:v>8.1958311025641937</c:v>
                </c:pt>
                <c:pt idx="3111">
                  <c:v>7.9822807762652852</c:v>
                </c:pt>
                <c:pt idx="3112">
                  <c:v>8.0764963288250282</c:v>
                </c:pt>
                <c:pt idx="3113">
                  <c:v>7.8891824512153796</c:v>
                </c:pt>
                <c:pt idx="3114">
                  <c:v>7.9822807762652852</c:v>
                </c:pt>
                <c:pt idx="3115">
                  <c:v>8.2199088177233968</c:v>
                </c:pt>
                <c:pt idx="3116">
                  <c:v>7.7743126117785604</c:v>
                </c:pt>
                <c:pt idx="3117">
                  <c:v>7.8660734980491629</c:v>
                </c:pt>
                <c:pt idx="3118">
                  <c:v>7.8891824512153796</c:v>
                </c:pt>
                <c:pt idx="3119">
                  <c:v>7.7061951004106612</c:v>
                </c:pt>
                <c:pt idx="3120">
                  <c:v>7.8660734980491629</c:v>
                </c:pt>
                <c:pt idx="3121">
                  <c:v>8.0292503625903429</c:v>
                </c:pt>
                <c:pt idx="3122">
                  <c:v>8.0057311232095465</c:v>
                </c:pt>
                <c:pt idx="3123">
                  <c:v>7.8660734980491629</c:v>
                </c:pt>
                <c:pt idx="3124">
                  <c:v>7.5940071201677339</c:v>
                </c:pt>
                <c:pt idx="3125">
                  <c:v>8.0764963288250282</c:v>
                </c:pt>
                <c:pt idx="3126">
                  <c:v>8.1478870506174452</c:v>
                </c:pt>
                <c:pt idx="3127">
                  <c:v>8.0292503625903429</c:v>
                </c:pt>
                <c:pt idx="3128">
                  <c:v>8.0528386967999008</c:v>
                </c:pt>
                <c:pt idx="3129">
                  <c:v>7.9822807762652852</c:v>
                </c:pt>
                <c:pt idx="3130">
                  <c:v>7.9588991199581907</c:v>
                </c:pt>
                <c:pt idx="3131">
                  <c:v>8.1478870506174452</c:v>
                </c:pt>
                <c:pt idx="3132">
                  <c:v>7.9588991199581907</c:v>
                </c:pt>
                <c:pt idx="3133">
                  <c:v>7.7515401347625907</c:v>
                </c:pt>
                <c:pt idx="3134">
                  <c:v>8.1002234622488647</c:v>
                </c:pt>
                <c:pt idx="3135">
                  <c:v>7.8660734980491629</c:v>
                </c:pt>
                <c:pt idx="3136">
                  <c:v>8.5896605197553662</c:v>
                </c:pt>
                <c:pt idx="3137">
                  <c:v>8.3169099642585653</c:v>
                </c:pt>
                <c:pt idx="3138">
                  <c:v>8.5394126406799611</c:v>
                </c:pt>
                <c:pt idx="3139">
                  <c:v>8.1478870506174452</c:v>
                </c:pt>
                <c:pt idx="3140">
                  <c:v>8.268276662405853</c:v>
                </c:pt>
                <c:pt idx="3141">
                  <c:v>8.268276662405853</c:v>
                </c:pt>
                <c:pt idx="3142">
                  <c:v>7.9123592938713845</c:v>
                </c:pt>
                <c:pt idx="3143">
                  <c:v>8.1478870506174452</c:v>
                </c:pt>
                <c:pt idx="3144">
                  <c:v>7.9822807762652852</c:v>
                </c:pt>
                <c:pt idx="3145">
                  <c:v>7.9123592938713845</c:v>
                </c:pt>
                <c:pt idx="3146">
                  <c:v>7.9123592938713845</c:v>
                </c:pt>
                <c:pt idx="3147">
                  <c:v>7.9588991199581907</c:v>
                </c:pt>
                <c:pt idx="3148">
                  <c:v>8.0764963288250282</c:v>
                </c:pt>
                <c:pt idx="3149">
                  <c:v>7.9123592938713845</c:v>
                </c:pt>
                <c:pt idx="3150">
                  <c:v>7.8200584653224094</c:v>
                </c:pt>
                <c:pt idx="3151">
                  <c:v>7.8891824512153796</c:v>
                </c:pt>
                <c:pt idx="3152">
                  <c:v>8.0057311232095465</c:v>
                </c:pt>
                <c:pt idx="3153">
                  <c:v>7.6611153258786713</c:v>
                </c:pt>
                <c:pt idx="3154">
                  <c:v>7.8200584653224094</c:v>
                </c:pt>
                <c:pt idx="3155">
                  <c:v>7.7061951004106612</c:v>
                </c:pt>
                <c:pt idx="3156">
                  <c:v>7.8891824512153796</c:v>
                </c:pt>
                <c:pt idx="3157">
                  <c:v>7.9588991199581907</c:v>
                </c:pt>
                <c:pt idx="3158">
                  <c:v>7.9123592938713845</c:v>
                </c:pt>
                <c:pt idx="3159">
                  <c:v>7.9123592938713845</c:v>
                </c:pt>
                <c:pt idx="3160">
                  <c:v>7.6836221528630144</c:v>
                </c:pt>
                <c:pt idx="3161">
                  <c:v>7.8200584653224094</c:v>
                </c:pt>
                <c:pt idx="3162">
                  <c:v>7.9588991199581907</c:v>
                </c:pt>
                <c:pt idx="3163">
                  <c:v>7.9588991199581907</c:v>
                </c:pt>
                <c:pt idx="3164">
                  <c:v>8.0292503625903429</c:v>
                </c:pt>
                <c:pt idx="3165">
                  <c:v>7.8660734980491629</c:v>
                </c:pt>
                <c:pt idx="3166">
                  <c:v>8.0057311232095465</c:v>
                </c:pt>
                <c:pt idx="3167">
                  <c:v>8.0057311232095465</c:v>
                </c:pt>
                <c:pt idx="3168">
                  <c:v>8.1240203012526475</c:v>
                </c:pt>
                <c:pt idx="3169">
                  <c:v>8.1958311025641937</c:v>
                </c:pt>
                <c:pt idx="3170">
                  <c:v>8.1002234622488647</c:v>
                </c:pt>
                <c:pt idx="3171">
                  <c:v>7.8430322355111874</c:v>
                </c:pt>
                <c:pt idx="3172">
                  <c:v>7.9588991199581907</c:v>
                </c:pt>
                <c:pt idx="3173">
                  <c:v>7.9123592938713845</c:v>
                </c:pt>
                <c:pt idx="3174">
                  <c:v>7.9822807762652852</c:v>
                </c:pt>
                <c:pt idx="3175">
                  <c:v>7.6386744257776193</c:v>
                </c:pt>
                <c:pt idx="3176">
                  <c:v>7.7971519897845862</c:v>
                </c:pt>
                <c:pt idx="3177">
                  <c:v>7.8660734980491629</c:v>
                </c:pt>
                <c:pt idx="3178">
                  <c:v>8.0528386967999008</c:v>
                </c:pt>
                <c:pt idx="3179">
                  <c:v>7.8660734980491629</c:v>
                </c:pt>
                <c:pt idx="3180">
                  <c:v>8.0292503625903429</c:v>
                </c:pt>
                <c:pt idx="3181">
                  <c:v>8.1718239157259447</c:v>
                </c:pt>
                <c:pt idx="3182">
                  <c:v>8.1718239157259447</c:v>
                </c:pt>
                <c:pt idx="3183">
                  <c:v>8.1002234622488647</c:v>
                </c:pt>
                <c:pt idx="3184">
                  <c:v>8.2199088177233968</c:v>
                </c:pt>
                <c:pt idx="3185">
                  <c:v>8.0292503625903429</c:v>
                </c:pt>
                <c:pt idx="3186">
                  <c:v>8.268276662405853</c:v>
                </c:pt>
                <c:pt idx="3187">
                  <c:v>7.9822807762652852</c:v>
                </c:pt>
                <c:pt idx="3188">
                  <c:v>8.0292503625903429</c:v>
                </c:pt>
                <c:pt idx="3189">
                  <c:v>7.9822807762652852</c:v>
                </c:pt>
                <c:pt idx="3190">
                  <c:v>8.0764963288250282</c:v>
                </c:pt>
                <c:pt idx="3191">
                  <c:v>7.8891824512153796</c:v>
                </c:pt>
                <c:pt idx="3192">
                  <c:v>7.9822807762652852</c:v>
                </c:pt>
                <c:pt idx="3193">
                  <c:v>8.0528386967999008</c:v>
                </c:pt>
                <c:pt idx="3194">
                  <c:v>7.8891824512153796</c:v>
                </c:pt>
                <c:pt idx="3195">
                  <c:v>8.1240203012526475</c:v>
                </c:pt>
                <c:pt idx="3196">
                  <c:v>8.0764963288250282</c:v>
                </c:pt>
                <c:pt idx="3197">
                  <c:v>7.9822807762652852</c:v>
                </c:pt>
                <c:pt idx="3198">
                  <c:v>8.0764963288250282</c:v>
                </c:pt>
                <c:pt idx="3199">
                  <c:v>8.1002234622488647</c:v>
                </c:pt>
                <c:pt idx="3200">
                  <c:v>8.1478870506174452</c:v>
                </c:pt>
                <c:pt idx="3201">
                  <c:v>8.3169099642585653</c:v>
                </c:pt>
                <c:pt idx="3202">
                  <c:v>7.9822807762652852</c:v>
                </c:pt>
                <c:pt idx="3203">
                  <c:v>7.9822807762652852</c:v>
                </c:pt>
                <c:pt idx="3204">
                  <c:v>7.9123592938713845</c:v>
                </c:pt>
                <c:pt idx="3205">
                  <c:v>7.9588991199581907</c:v>
                </c:pt>
                <c:pt idx="3206">
                  <c:v>8.0764963288250282</c:v>
                </c:pt>
                <c:pt idx="3207">
                  <c:v>7.9588991199581907</c:v>
                </c:pt>
                <c:pt idx="3208">
                  <c:v>7.9356042254629475</c:v>
                </c:pt>
                <c:pt idx="3209">
                  <c:v>7.9123592938713845</c:v>
                </c:pt>
                <c:pt idx="3210">
                  <c:v>7.7288343627706286</c:v>
                </c:pt>
                <c:pt idx="3211">
                  <c:v>7.9822807762652852</c:v>
                </c:pt>
                <c:pt idx="3212">
                  <c:v>7.9356042254629475</c:v>
                </c:pt>
                <c:pt idx="3213">
                  <c:v>7.7743126117785604</c:v>
                </c:pt>
                <c:pt idx="3214">
                  <c:v>7.5717627930819988</c:v>
                </c:pt>
                <c:pt idx="3215">
                  <c:v>7.9588991199581907</c:v>
                </c:pt>
                <c:pt idx="3216">
                  <c:v>7.7515401347625907</c:v>
                </c:pt>
                <c:pt idx="3217">
                  <c:v>7.8430322355111874</c:v>
                </c:pt>
                <c:pt idx="3218">
                  <c:v>8.0292503625903429</c:v>
                </c:pt>
                <c:pt idx="3219">
                  <c:v>7.8200584653224094</c:v>
                </c:pt>
                <c:pt idx="3220">
                  <c:v>7.8891824512153796</c:v>
                </c:pt>
                <c:pt idx="3221">
                  <c:v>7.9356042254629475</c:v>
                </c:pt>
                <c:pt idx="3222">
                  <c:v>8.5143990365453437</c:v>
                </c:pt>
                <c:pt idx="3223">
                  <c:v>8.5394126406799611</c:v>
                </c:pt>
                <c:pt idx="3224">
                  <c:v>8.3658485861228247</c:v>
                </c:pt>
                <c:pt idx="3225">
                  <c:v>8.2199088177233968</c:v>
                </c:pt>
                <c:pt idx="3226">
                  <c:v>8.2925481138336092</c:v>
                </c:pt>
                <c:pt idx="3227">
                  <c:v>7.9588991199581907</c:v>
                </c:pt>
                <c:pt idx="3228">
                  <c:v>7.9356042254629475</c:v>
                </c:pt>
                <c:pt idx="3229">
                  <c:v>8.0292503625903429</c:v>
                </c:pt>
                <c:pt idx="3230">
                  <c:v>7.9123592938713845</c:v>
                </c:pt>
                <c:pt idx="3231">
                  <c:v>7.8200584653224094</c:v>
                </c:pt>
                <c:pt idx="3232">
                  <c:v>7.7288343627706286</c:v>
                </c:pt>
                <c:pt idx="3233">
                  <c:v>7.9123592938713845</c:v>
                </c:pt>
                <c:pt idx="3234">
                  <c:v>7.8660734980491629</c:v>
                </c:pt>
                <c:pt idx="3235">
                  <c:v>7.8200584653224094</c:v>
                </c:pt>
                <c:pt idx="3236">
                  <c:v>7.7515401347625907</c:v>
                </c:pt>
                <c:pt idx="3237">
                  <c:v>7.9822807762652852</c:v>
                </c:pt>
                <c:pt idx="3238">
                  <c:v>8.0057311232095465</c:v>
                </c:pt>
                <c:pt idx="3239">
                  <c:v>7.9123592938713845</c:v>
                </c:pt>
                <c:pt idx="3240">
                  <c:v>7.9123592938713845</c:v>
                </c:pt>
                <c:pt idx="3241">
                  <c:v>8.1718239157259447</c:v>
                </c:pt>
                <c:pt idx="3242">
                  <c:v>7.9356042254629475</c:v>
                </c:pt>
                <c:pt idx="3243">
                  <c:v>7.7061951004106612</c:v>
                </c:pt>
                <c:pt idx="3244">
                  <c:v>7.8891824512153796</c:v>
                </c:pt>
                <c:pt idx="3245">
                  <c:v>7.8891824512153796</c:v>
                </c:pt>
                <c:pt idx="3246">
                  <c:v>7.7971519897845862</c:v>
                </c:pt>
                <c:pt idx="3247">
                  <c:v>7.8660734980491629</c:v>
                </c:pt>
                <c:pt idx="3248">
                  <c:v>8.0057311232095465</c:v>
                </c:pt>
                <c:pt idx="3249">
                  <c:v>7.8200584653224094</c:v>
                </c:pt>
                <c:pt idx="3250">
                  <c:v>7.6611153258786713</c:v>
                </c:pt>
                <c:pt idx="3251">
                  <c:v>7.9356042254629475</c:v>
                </c:pt>
                <c:pt idx="3252">
                  <c:v>7.7743126117785604</c:v>
                </c:pt>
                <c:pt idx="3253">
                  <c:v>8.0292503625903429</c:v>
                </c:pt>
                <c:pt idx="3254">
                  <c:v>8.1958311025641937</c:v>
                </c:pt>
                <c:pt idx="3255">
                  <c:v>7.9123592938713845</c:v>
                </c:pt>
                <c:pt idx="3256">
                  <c:v>8.0057311232095465</c:v>
                </c:pt>
                <c:pt idx="3257">
                  <c:v>7.8660734980491629</c:v>
                </c:pt>
                <c:pt idx="3258">
                  <c:v>7.8891824512153796</c:v>
                </c:pt>
                <c:pt idx="3259">
                  <c:v>7.9822807762652852</c:v>
                </c:pt>
                <c:pt idx="3260">
                  <c:v>7.7743126117785604</c:v>
                </c:pt>
                <c:pt idx="3261">
                  <c:v>7.7288343627706286</c:v>
                </c:pt>
                <c:pt idx="3262">
                  <c:v>7.7515401347625907</c:v>
                </c:pt>
                <c:pt idx="3263">
                  <c:v>7.8200584653224094</c:v>
                </c:pt>
                <c:pt idx="3264">
                  <c:v>7.9356042254629475</c:v>
                </c:pt>
                <c:pt idx="3265">
                  <c:v>7.9588991199581907</c:v>
                </c:pt>
                <c:pt idx="3266">
                  <c:v>7.7061951004106612</c:v>
                </c:pt>
                <c:pt idx="3267">
                  <c:v>7.7971519897845862</c:v>
                </c:pt>
                <c:pt idx="3268">
                  <c:v>8.0292503625903429</c:v>
                </c:pt>
                <c:pt idx="3269">
                  <c:v>7.8660734980491629</c:v>
                </c:pt>
                <c:pt idx="3270">
                  <c:v>8.0057311232095465</c:v>
                </c:pt>
                <c:pt idx="3271">
                  <c:v>7.7743126117785604</c:v>
                </c:pt>
                <c:pt idx="3272">
                  <c:v>7.6611153258786713</c:v>
                </c:pt>
                <c:pt idx="3273">
                  <c:v>7.6611153258786713</c:v>
                </c:pt>
                <c:pt idx="3274">
                  <c:v>7.8891824512153796</c:v>
                </c:pt>
                <c:pt idx="3275">
                  <c:v>7.8430322355111874</c:v>
                </c:pt>
                <c:pt idx="3276">
                  <c:v>7.7971519897845862</c:v>
                </c:pt>
                <c:pt idx="3277">
                  <c:v>7.8891824512153796</c:v>
                </c:pt>
                <c:pt idx="3278">
                  <c:v>7.7743126117785604</c:v>
                </c:pt>
                <c:pt idx="3279">
                  <c:v>7.7743126117785604</c:v>
                </c:pt>
                <c:pt idx="3280">
                  <c:v>7.9588991199581907</c:v>
                </c:pt>
                <c:pt idx="3281">
                  <c:v>7.7061951004106612</c:v>
                </c:pt>
                <c:pt idx="3282">
                  <c:v>7.9356042254629475</c:v>
                </c:pt>
                <c:pt idx="3283">
                  <c:v>7.9356042254629475</c:v>
                </c:pt>
                <c:pt idx="3284">
                  <c:v>7.9588991199581907</c:v>
                </c:pt>
                <c:pt idx="3285">
                  <c:v>8.0057311232095465</c:v>
                </c:pt>
                <c:pt idx="3286">
                  <c:v>7.9123592938713845</c:v>
                </c:pt>
                <c:pt idx="3287">
                  <c:v>7.7061951004106612</c:v>
                </c:pt>
                <c:pt idx="3288">
                  <c:v>8.1002234622488647</c:v>
                </c:pt>
                <c:pt idx="3289">
                  <c:v>7.9588991199581907</c:v>
                </c:pt>
                <c:pt idx="3290">
                  <c:v>7.9356042254629475</c:v>
                </c:pt>
                <c:pt idx="3291">
                  <c:v>7.7515401347625907</c:v>
                </c:pt>
                <c:pt idx="3292">
                  <c:v>7.8200584653224094</c:v>
                </c:pt>
                <c:pt idx="3293">
                  <c:v>7.7061951004106612</c:v>
                </c:pt>
                <c:pt idx="3294">
                  <c:v>7.616316796644492</c:v>
                </c:pt>
                <c:pt idx="3295">
                  <c:v>7.7743126117785604</c:v>
                </c:pt>
                <c:pt idx="3296">
                  <c:v>7.7288343627706286</c:v>
                </c:pt>
                <c:pt idx="3297">
                  <c:v>7.9123592938713845</c:v>
                </c:pt>
                <c:pt idx="3298">
                  <c:v>7.7743126117785604</c:v>
                </c:pt>
                <c:pt idx="3299">
                  <c:v>7.5717627930819988</c:v>
                </c:pt>
                <c:pt idx="3300">
                  <c:v>7.6611153258786713</c:v>
                </c:pt>
                <c:pt idx="3301">
                  <c:v>7.9356042254629475</c:v>
                </c:pt>
                <c:pt idx="3302">
                  <c:v>7.9356042254629475</c:v>
                </c:pt>
                <c:pt idx="3303">
                  <c:v>7.9588991199581907</c:v>
                </c:pt>
                <c:pt idx="3304">
                  <c:v>7.7515401347625907</c:v>
                </c:pt>
                <c:pt idx="3305">
                  <c:v>7.7971519897845862</c:v>
                </c:pt>
                <c:pt idx="3306">
                  <c:v>7.7288343627706286</c:v>
                </c:pt>
                <c:pt idx="3307">
                  <c:v>7.9123592938713845</c:v>
                </c:pt>
                <c:pt idx="3308">
                  <c:v>8.0292503625903429</c:v>
                </c:pt>
                <c:pt idx="3309">
                  <c:v>7.9123592938713845</c:v>
                </c:pt>
                <c:pt idx="3310">
                  <c:v>7.7515401347625907</c:v>
                </c:pt>
                <c:pt idx="3311">
                  <c:v>7.8430322355111874</c:v>
                </c:pt>
                <c:pt idx="3312">
                  <c:v>7.6611153258786713</c:v>
                </c:pt>
                <c:pt idx="3313">
                  <c:v>7.7743126117785604</c:v>
                </c:pt>
                <c:pt idx="3314">
                  <c:v>8.1002234622488647</c:v>
                </c:pt>
                <c:pt idx="3315">
                  <c:v>7.7971519897845862</c:v>
                </c:pt>
                <c:pt idx="3316">
                  <c:v>8.1718239157259447</c:v>
                </c:pt>
                <c:pt idx="3317">
                  <c:v>7.8200584653224094</c:v>
                </c:pt>
                <c:pt idx="3318">
                  <c:v>7.9123592938713845</c:v>
                </c:pt>
                <c:pt idx="3319">
                  <c:v>7.7743126117785604</c:v>
                </c:pt>
                <c:pt idx="3320">
                  <c:v>7.7061951004106612</c:v>
                </c:pt>
                <c:pt idx="3321">
                  <c:v>7.7515401347625907</c:v>
                </c:pt>
                <c:pt idx="3322">
                  <c:v>7.9356042254629475</c:v>
                </c:pt>
                <c:pt idx="3323">
                  <c:v>7.9123592938713845</c:v>
                </c:pt>
                <c:pt idx="3324">
                  <c:v>7.8200584653224094</c:v>
                </c:pt>
                <c:pt idx="3325">
                  <c:v>7.7971519897845862</c:v>
                </c:pt>
                <c:pt idx="3326">
                  <c:v>7.6611153258786713</c:v>
                </c:pt>
                <c:pt idx="3327">
                  <c:v>8.0057311232095465</c:v>
                </c:pt>
                <c:pt idx="3328">
                  <c:v>7.9822807762652852</c:v>
                </c:pt>
                <c:pt idx="3329">
                  <c:v>7.9588991199581907</c:v>
                </c:pt>
                <c:pt idx="3330">
                  <c:v>8.1958311025641937</c:v>
                </c:pt>
                <c:pt idx="3331">
                  <c:v>8.1478870506174452</c:v>
                </c:pt>
                <c:pt idx="3332">
                  <c:v>7.7971519897845862</c:v>
                </c:pt>
                <c:pt idx="3333">
                  <c:v>7.9356042254629475</c:v>
                </c:pt>
                <c:pt idx="3334">
                  <c:v>7.7971519897845862</c:v>
                </c:pt>
                <c:pt idx="3335">
                  <c:v>7.7971519897845862</c:v>
                </c:pt>
                <c:pt idx="3336">
                  <c:v>7.7971519897845862</c:v>
                </c:pt>
                <c:pt idx="3337">
                  <c:v>7.8660734980491629</c:v>
                </c:pt>
                <c:pt idx="3338">
                  <c:v>7.7971519897845862</c:v>
                </c:pt>
                <c:pt idx="3339">
                  <c:v>7.9356042254629475</c:v>
                </c:pt>
                <c:pt idx="3340">
                  <c:v>7.6836221528630144</c:v>
                </c:pt>
                <c:pt idx="3341">
                  <c:v>7.7288343627706286</c:v>
                </c:pt>
                <c:pt idx="3342">
                  <c:v>7.9356042254629475</c:v>
                </c:pt>
                <c:pt idx="3343">
                  <c:v>7.7743126117785604</c:v>
                </c:pt>
                <c:pt idx="3344">
                  <c:v>8.1002234622488647</c:v>
                </c:pt>
                <c:pt idx="3345">
                  <c:v>8.0292503625903429</c:v>
                </c:pt>
                <c:pt idx="3346">
                  <c:v>7.8430322355111874</c:v>
                </c:pt>
                <c:pt idx="3347">
                  <c:v>8.2199088177233968</c:v>
                </c:pt>
                <c:pt idx="3348">
                  <c:v>8.1002234622488647</c:v>
                </c:pt>
                <c:pt idx="3349">
                  <c:v>8.1240203012526475</c:v>
                </c:pt>
                <c:pt idx="3350">
                  <c:v>7.8430322355111874</c:v>
                </c:pt>
                <c:pt idx="3351">
                  <c:v>7.8200584653224094</c:v>
                </c:pt>
                <c:pt idx="3352">
                  <c:v>7.7288343627706286</c:v>
                </c:pt>
                <c:pt idx="3353">
                  <c:v>7.9123592938713845</c:v>
                </c:pt>
                <c:pt idx="3354">
                  <c:v>7.7971519897845862</c:v>
                </c:pt>
                <c:pt idx="3355">
                  <c:v>7.8200584653224094</c:v>
                </c:pt>
                <c:pt idx="3356">
                  <c:v>7.8660734980491629</c:v>
                </c:pt>
                <c:pt idx="3357">
                  <c:v>7.6836221528630144</c:v>
                </c:pt>
                <c:pt idx="3358">
                  <c:v>7.5940071201677339</c:v>
                </c:pt>
                <c:pt idx="3359">
                  <c:v>7.7515401347625907</c:v>
                </c:pt>
                <c:pt idx="3360">
                  <c:v>7.5054199967618</c:v>
                </c:pt>
                <c:pt idx="3361">
                  <c:v>7.7515401347625907</c:v>
                </c:pt>
                <c:pt idx="3362">
                  <c:v>7.7743126117785604</c:v>
                </c:pt>
                <c:pt idx="3363">
                  <c:v>7.9588991199581907</c:v>
                </c:pt>
                <c:pt idx="3364">
                  <c:v>7.7061951004106612</c:v>
                </c:pt>
                <c:pt idx="3365">
                  <c:v>7.7971519897845862</c:v>
                </c:pt>
                <c:pt idx="3366">
                  <c:v>7.7515401347625907</c:v>
                </c:pt>
                <c:pt idx="3367">
                  <c:v>7.7743126117785604</c:v>
                </c:pt>
                <c:pt idx="3368">
                  <c:v>8.0057311232095465</c:v>
                </c:pt>
                <c:pt idx="3369">
                  <c:v>7.8430322355111874</c:v>
                </c:pt>
                <c:pt idx="3370">
                  <c:v>7.9356042254629475</c:v>
                </c:pt>
                <c:pt idx="3371">
                  <c:v>7.5274694219598928</c:v>
                </c:pt>
                <c:pt idx="3372">
                  <c:v>7.7515401347625907</c:v>
                </c:pt>
                <c:pt idx="3373">
                  <c:v>7.9588991199581907</c:v>
                </c:pt>
                <c:pt idx="3374">
                  <c:v>7.8200584653224094</c:v>
                </c:pt>
                <c:pt idx="3375">
                  <c:v>7.8660734980491629</c:v>
                </c:pt>
                <c:pt idx="3376">
                  <c:v>8.0528386967999008</c:v>
                </c:pt>
                <c:pt idx="3377">
                  <c:v>7.9356042254629475</c:v>
                </c:pt>
                <c:pt idx="3378">
                  <c:v>7.9123592938713845</c:v>
                </c:pt>
                <c:pt idx="3379">
                  <c:v>7.9356042254629475</c:v>
                </c:pt>
                <c:pt idx="3380">
                  <c:v>8.0057311232095465</c:v>
                </c:pt>
                <c:pt idx="3381">
                  <c:v>7.9123592938713845</c:v>
                </c:pt>
                <c:pt idx="3382">
                  <c:v>7.9822807762652852</c:v>
                </c:pt>
                <c:pt idx="3383">
                  <c:v>7.7743126117785604</c:v>
                </c:pt>
                <c:pt idx="3384">
                  <c:v>7.5274694219598928</c:v>
                </c:pt>
                <c:pt idx="3385">
                  <c:v>7.9123592938713845</c:v>
                </c:pt>
                <c:pt idx="3386">
                  <c:v>7.6836221528630144</c:v>
                </c:pt>
                <c:pt idx="3387">
                  <c:v>7.7743126117785604</c:v>
                </c:pt>
                <c:pt idx="3388">
                  <c:v>7.6386744257776193</c:v>
                </c:pt>
                <c:pt idx="3389">
                  <c:v>7.8430322355111874</c:v>
                </c:pt>
                <c:pt idx="3390">
                  <c:v>7.9822807762652852</c:v>
                </c:pt>
                <c:pt idx="3391">
                  <c:v>7.6836221528630144</c:v>
                </c:pt>
                <c:pt idx="3392">
                  <c:v>7.6611153258786713</c:v>
                </c:pt>
                <c:pt idx="3393">
                  <c:v>7.8660734980491629</c:v>
                </c:pt>
                <c:pt idx="3394">
                  <c:v>7.9123592938713845</c:v>
                </c:pt>
                <c:pt idx="3395">
                  <c:v>7.9123592938713845</c:v>
                </c:pt>
                <c:pt idx="3396">
                  <c:v>7.9588991199581907</c:v>
                </c:pt>
                <c:pt idx="3397">
                  <c:v>7.9123592938713845</c:v>
                </c:pt>
                <c:pt idx="3398">
                  <c:v>7.7515401347625907</c:v>
                </c:pt>
                <c:pt idx="3399">
                  <c:v>7.7061951004106612</c:v>
                </c:pt>
                <c:pt idx="3400">
                  <c:v>7.8891824512153796</c:v>
                </c:pt>
                <c:pt idx="3401">
                  <c:v>7.7971519897845862</c:v>
                </c:pt>
                <c:pt idx="3402">
                  <c:v>7.8430322355111874</c:v>
                </c:pt>
                <c:pt idx="3403">
                  <c:v>7.8891824512153796</c:v>
                </c:pt>
                <c:pt idx="3404">
                  <c:v>7.8660734980491629</c:v>
                </c:pt>
                <c:pt idx="3405">
                  <c:v>7.8891824512153796</c:v>
                </c:pt>
                <c:pt idx="3406">
                  <c:v>8.0057311232095465</c:v>
                </c:pt>
                <c:pt idx="3407">
                  <c:v>7.7515401347625907</c:v>
                </c:pt>
                <c:pt idx="3408">
                  <c:v>7.5495836239661855</c:v>
                </c:pt>
                <c:pt idx="3409">
                  <c:v>7.7061951004106612</c:v>
                </c:pt>
                <c:pt idx="3410">
                  <c:v>7.6611153258786713</c:v>
                </c:pt>
                <c:pt idx="3411">
                  <c:v>7.7515401347625907</c:v>
                </c:pt>
                <c:pt idx="3412">
                  <c:v>7.7743126117785604</c:v>
                </c:pt>
                <c:pt idx="3413">
                  <c:v>7.8660734980491629</c:v>
                </c:pt>
                <c:pt idx="3414">
                  <c:v>7.7515401347625907</c:v>
                </c:pt>
                <c:pt idx="3415">
                  <c:v>7.7971519897845862</c:v>
                </c:pt>
                <c:pt idx="3416">
                  <c:v>8.0528386967999008</c:v>
                </c:pt>
                <c:pt idx="3417">
                  <c:v>7.8660734980491629</c:v>
                </c:pt>
                <c:pt idx="3418">
                  <c:v>7.9588991199581907</c:v>
                </c:pt>
                <c:pt idx="3419">
                  <c:v>7.9356042254629475</c:v>
                </c:pt>
                <c:pt idx="3420">
                  <c:v>7.8660734980491629</c:v>
                </c:pt>
                <c:pt idx="3421">
                  <c:v>7.7743126117785604</c:v>
                </c:pt>
                <c:pt idx="3422">
                  <c:v>8.1240203012526475</c:v>
                </c:pt>
                <c:pt idx="3423">
                  <c:v>7.8430322355111874</c:v>
                </c:pt>
                <c:pt idx="3424">
                  <c:v>7.7971519897845862</c:v>
                </c:pt>
                <c:pt idx="3425">
                  <c:v>7.8891824512153796</c:v>
                </c:pt>
                <c:pt idx="3426">
                  <c:v>7.9356042254629475</c:v>
                </c:pt>
                <c:pt idx="3427">
                  <c:v>7.8660734980491629</c:v>
                </c:pt>
                <c:pt idx="3428">
                  <c:v>7.9356042254629475</c:v>
                </c:pt>
                <c:pt idx="3429">
                  <c:v>7.9123592938713845</c:v>
                </c:pt>
                <c:pt idx="3430">
                  <c:v>7.9123592938713845</c:v>
                </c:pt>
                <c:pt idx="3431">
                  <c:v>7.7515401347625907</c:v>
                </c:pt>
                <c:pt idx="3432">
                  <c:v>7.8430322355111874</c:v>
                </c:pt>
                <c:pt idx="3433">
                  <c:v>7.8660734980491629</c:v>
                </c:pt>
                <c:pt idx="3434">
                  <c:v>7.4834351586280032</c:v>
                </c:pt>
                <c:pt idx="3435">
                  <c:v>7.6386744257776193</c:v>
                </c:pt>
                <c:pt idx="3436">
                  <c:v>7.7515401347625907</c:v>
                </c:pt>
                <c:pt idx="3437">
                  <c:v>7.5940071201677339</c:v>
                </c:pt>
                <c:pt idx="3438">
                  <c:v>7.5054199967618</c:v>
                </c:pt>
                <c:pt idx="3439">
                  <c:v>7.7061951004106612</c:v>
                </c:pt>
                <c:pt idx="3440">
                  <c:v>7.6386744257776193</c:v>
                </c:pt>
                <c:pt idx="3441">
                  <c:v>7.7971519897845862</c:v>
                </c:pt>
                <c:pt idx="3442">
                  <c:v>7.6386744257776193</c:v>
                </c:pt>
                <c:pt idx="3443">
                  <c:v>7.7288343627706286</c:v>
                </c:pt>
                <c:pt idx="3444">
                  <c:v>7.9588991199581907</c:v>
                </c:pt>
                <c:pt idx="3445">
                  <c:v>7.6611153258786713</c:v>
                </c:pt>
                <c:pt idx="3446">
                  <c:v>7.9356042254629475</c:v>
                </c:pt>
                <c:pt idx="3447">
                  <c:v>7.7743126117785604</c:v>
                </c:pt>
                <c:pt idx="3448">
                  <c:v>7.7288343627706286</c:v>
                </c:pt>
                <c:pt idx="3449">
                  <c:v>7.6386744257776193</c:v>
                </c:pt>
                <c:pt idx="3450">
                  <c:v>7.6836221528630144</c:v>
                </c:pt>
                <c:pt idx="3451">
                  <c:v>7.6611153258786713</c:v>
                </c:pt>
                <c:pt idx="3452">
                  <c:v>7.6836221528630144</c:v>
                </c:pt>
                <c:pt idx="3453">
                  <c:v>7.9123592938713845</c:v>
                </c:pt>
                <c:pt idx="3454">
                  <c:v>7.7515401347625907</c:v>
                </c:pt>
                <c:pt idx="3455">
                  <c:v>7.7743126117785604</c:v>
                </c:pt>
                <c:pt idx="3456">
                  <c:v>7.5274694219598928</c:v>
                </c:pt>
                <c:pt idx="3457">
                  <c:v>7.8200584653224094</c:v>
                </c:pt>
                <c:pt idx="3458">
                  <c:v>7.5940071201677339</c:v>
                </c:pt>
                <c:pt idx="3459">
                  <c:v>7.8891824512153796</c:v>
                </c:pt>
                <c:pt idx="3460">
                  <c:v>7.7971519897845862</c:v>
                </c:pt>
                <c:pt idx="3461">
                  <c:v>7.8660734980491629</c:v>
                </c:pt>
                <c:pt idx="3462">
                  <c:v>7.4834351586280032</c:v>
                </c:pt>
                <c:pt idx="3463">
                  <c:v>7.5940071201677339</c:v>
                </c:pt>
                <c:pt idx="3464">
                  <c:v>7.7515401347625907</c:v>
                </c:pt>
                <c:pt idx="3465">
                  <c:v>7.6386744257776193</c:v>
                </c:pt>
                <c:pt idx="3466">
                  <c:v>7.8200584653224094</c:v>
                </c:pt>
                <c:pt idx="3467">
                  <c:v>7.6836221528630144</c:v>
                </c:pt>
                <c:pt idx="3468">
                  <c:v>8.268276662405853</c:v>
                </c:pt>
                <c:pt idx="3469">
                  <c:v>8.0292503625903429</c:v>
                </c:pt>
                <c:pt idx="3470">
                  <c:v>7.9588991199581907</c:v>
                </c:pt>
                <c:pt idx="3471">
                  <c:v>7.9123592938713845</c:v>
                </c:pt>
                <c:pt idx="3472">
                  <c:v>7.8200584653224094</c:v>
                </c:pt>
                <c:pt idx="3473">
                  <c:v>7.5717627930819988</c:v>
                </c:pt>
                <c:pt idx="3474">
                  <c:v>7.8430322355111874</c:v>
                </c:pt>
                <c:pt idx="3475">
                  <c:v>7.7288343627706286</c:v>
                </c:pt>
                <c:pt idx="3476">
                  <c:v>8.0528386967999008</c:v>
                </c:pt>
                <c:pt idx="3477">
                  <c:v>7.8200584653224094</c:v>
                </c:pt>
                <c:pt idx="3478">
                  <c:v>7.7061951004106612</c:v>
                </c:pt>
                <c:pt idx="3479">
                  <c:v>7.9822807762652852</c:v>
                </c:pt>
                <c:pt idx="3480">
                  <c:v>7.8430322355111874</c:v>
                </c:pt>
                <c:pt idx="3481">
                  <c:v>7.7743126117785604</c:v>
                </c:pt>
                <c:pt idx="3482">
                  <c:v>7.5940071201677339</c:v>
                </c:pt>
                <c:pt idx="3483">
                  <c:v>7.6836221528630144</c:v>
                </c:pt>
                <c:pt idx="3484">
                  <c:v>7.7971519897845862</c:v>
                </c:pt>
                <c:pt idx="3485">
                  <c:v>7.7061951004106612</c:v>
                </c:pt>
                <c:pt idx="3486">
                  <c:v>7.4834351586280032</c:v>
                </c:pt>
                <c:pt idx="3487">
                  <c:v>7.6836221528630144</c:v>
                </c:pt>
                <c:pt idx="3488">
                  <c:v>7.5717627930819988</c:v>
                </c:pt>
                <c:pt idx="3489">
                  <c:v>7.6611153258786713</c:v>
                </c:pt>
                <c:pt idx="3490">
                  <c:v>7.5495836239661855</c:v>
                </c:pt>
                <c:pt idx="3491">
                  <c:v>7.7515401347625907</c:v>
                </c:pt>
                <c:pt idx="3492">
                  <c:v>7.5940071201677339</c:v>
                </c:pt>
                <c:pt idx="3493">
                  <c:v>7.616316796644492</c:v>
                </c:pt>
                <c:pt idx="3494">
                  <c:v>7.5054199967618</c:v>
                </c:pt>
                <c:pt idx="3495">
                  <c:v>7.7971519897845862</c:v>
                </c:pt>
                <c:pt idx="3496">
                  <c:v>7.6836221528630144</c:v>
                </c:pt>
                <c:pt idx="3497">
                  <c:v>7.6611153258786713</c:v>
                </c:pt>
                <c:pt idx="3498">
                  <c:v>7.8430322355111874</c:v>
                </c:pt>
                <c:pt idx="3499">
                  <c:v>7.7288343627706286</c:v>
                </c:pt>
                <c:pt idx="3500">
                  <c:v>8.0292503625903429</c:v>
                </c:pt>
                <c:pt idx="3501">
                  <c:v>7.6836221528630144</c:v>
                </c:pt>
                <c:pt idx="3502">
                  <c:v>7.6611153258786713</c:v>
                </c:pt>
                <c:pt idx="3503">
                  <c:v>7.6611153258786713</c:v>
                </c:pt>
                <c:pt idx="3504">
                  <c:v>7.8200584653224094</c:v>
                </c:pt>
                <c:pt idx="3505">
                  <c:v>7.7515401347625907</c:v>
                </c:pt>
                <c:pt idx="3506">
                  <c:v>7.5717627930819988</c:v>
                </c:pt>
                <c:pt idx="3507">
                  <c:v>7.3313339073124935</c:v>
                </c:pt>
                <c:pt idx="3508">
                  <c:v>7.6611153258786713</c:v>
                </c:pt>
                <c:pt idx="3509">
                  <c:v>7.5495836239661855</c:v>
                </c:pt>
                <c:pt idx="3510">
                  <c:v>7.7061951004106612</c:v>
                </c:pt>
                <c:pt idx="3511">
                  <c:v>7.8200584653224094</c:v>
                </c:pt>
                <c:pt idx="3512">
                  <c:v>7.5940071201677339</c:v>
                </c:pt>
                <c:pt idx="3513">
                  <c:v>7.5495836239661855</c:v>
                </c:pt>
                <c:pt idx="3514">
                  <c:v>7.5495836239661855</c:v>
                </c:pt>
                <c:pt idx="3515">
                  <c:v>7.7743126117785604</c:v>
                </c:pt>
                <c:pt idx="3516">
                  <c:v>7.6836221528630144</c:v>
                </c:pt>
                <c:pt idx="3517">
                  <c:v>7.6611153258786713</c:v>
                </c:pt>
                <c:pt idx="3518">
                  <c:v>7.7288343627706286</c:v>
                </c:pt>
                <c:pt idx="3519">
                  <c:v>7.6386744257776193</c:v>
                </c:pt>
                <c:pt idx="3520">
                  <c:v>7.6386744257776193</c:v>
                </c:pt>
                <c:pt idx="3521">
                  <c:v>7.7288343627706286</c:v>
                </c:pt>
                <c:pt idx="3522">
                  <c:v>7.7743126117785604</c:v>
                </c:pt>
                <c:pt idx="3523">
                  <c:v>7.5495836239661855</c:v>
                </c:pt>
                <c:pt idx="3524">
                  <c:v>7.7971519897845862</c:v>
                </c:pt>
                <c:pt idx="3525">
                  <c:v>7.9588991199581907</c:v>
                </c:pt>
                <c:pt idx="3526">
                  <c:v>7.7743126117785604</c:v>
                </c:pt>
                <c:pt idx="3527">
                  <c:v>7.5940071201677339</c:v>
                </c:pt>
                <c:pt idx="3528">
                  <c:v>7.6386744257776193</c:v>
                </c:pt>
                <c:pt idx="3529">
                  <c:v>7.7743126117785604</c:v>
                </c:pt>
                <c:pt idx="3530">
                  <c:v>7.5717627930819988</c:v>
                </c:pt>
                <c:pt idx="3531">
                  <c:v>7.5495836239661855</c:v>
                </c:pt>
                <c:pt idx="3532">
                  <c:v>7.7288343627706286</c:v>
                </c:pt>
                <c:pt idx="3533">
                  <c:v>7.7743126117785604</c:v>
                </c:pt>
                <c:pt idx="3534">
                  <c:v>7.6611153258786713</c:v>
                </c:pt>
                <c:pt idx="3535">
                  <c:v>7.7515401347625907</c:v>
                </c:pt>
                <c:pt idx="3536">
                  <c:v>7.7515401347625907</c:v>
                </c:pt>
                <c:pt idx="3537">
                  <c:v>7.8200584653224094</c:v>
                </c:pt>
                <c:pt idx="3538">
                  <c:v>7.5054199967618</c:v>
                </c:pt>
                <c:pt idx="3539">
                  <c:v>7.6386744257776193</c:v>
                </c:pt>
                <c:pt idx="3540">
                  <c:v>7.8430322355111874</c:v>
                </c:pt>
                <c:pt idx="3541">
                  <c:v>8.0057311232095465</c:v>
                </c:pt>
                <c:pt idx="3542">
                  <c:v>7.7515401347625907</c:v>
                </c:pt>
                <c:pt idx="3543">
                  <c:v>7.616316796644492</c:v>
                </c:pt>
                <c:pt idx="3544">
                  <c:v>7.9123592938713845</c:v>
                </c:pt>
                <c:pt idx="3545">
                  <c:v>7.8200584653224094</c:v>
                </c:pt>
                <c:pt idx="3546">
                  <c:v>7.9356042254629475</c:v>
                </c:pt>
                <c:pt idx="3547">
                  <c:v>7.7515401347625907</c:v>
                </c:pt>
                <c:pt idx="3548">
                  <c:v>7.5495836239661855</c:v>
                </c:pt>
                <c:pt idx="3549">
                  <c:v>7.5495836239661855</c:v>
                </c:pt>
                <c:pt idx="3550">
                  <c:v>7.6386744257776193</c:v>
                </c:pt>
                <c:pt idx="3551">
                  <c:v>7.7061951004106612</c:v>
                </c:pt>
                <c:pt idx="3552">
                  <c:v>7.6611153258786713</c:v>
                </c:pt>
                <c:pt idx="3553">
                  <c:v>7.7061951004106612</c:v>
                </c:pt>
                <c:pt idx="3554">
                  <c:v>7.6611153258786713</c:v>
                </c:pt>
                <c:pt idx="3555">
                  <c:v>7.5940071201677339</c:v>
                </c:pt>
                <c:pt idx="3556">
                  <c:v>7.6386744257776193</c:v>
                </c:pt>
                <c:pt idx="3557">
                  <c:v>7.7061951004106612</c:v>
                </c:pt>
                <c:pt idx="3558">
                  <c:v>7.5054199967618</c:v>
                </c:pt>
                <c:pt idx="3559">
                  <c:v>8.0292503625903429</c:v>
                </c:pt>
                <c:pt idx="3560">
                  <c:v>7.7971519897845862</c:v>
                </c:pt>
                <c:pt idx="3561">
                  <c:v>7.7743126117785604</c:v>
                </c:pt>
                <c:pt idx="3562">
                  <c:v>7.5940071201677339</c:v>
                </c:pt>
                <c:pt idx="3563">
                  <c:v>7.8660734980491629</c:v>
                </c:pt>
                <c:pt idx="3564">
                  <c:v>7.7061951004106612</c:v>
                </c:pt>
                <c:pt idx="3565">
                  <c:v>7.6611153258786713</c:v>
                </c:pt>
                <c:pt idx="3566">
                  <c:v>7.8200584653224094</c:v>
                </c:pt>
                <c:pt idx="3567">
                  <c:v>7.5940071201677339</c:v>
                </c:pt>
                <c:pt idx="3568">
                  <c:v>7.616316796644492</c:v>
                </c:pt>
                <c:pt idx="3569">
                  <c:v>7.616316796644492</c:v>
                </c:pt>
                <c:pt idx="3570">
                  <c:v>7.6836221528630144</c:v>
                </c:pt>
                <c:pt idx="3571">
                  <c:v>7.616316796644492</c:v>
                </c:pt>
                <c:pt idx="3572">
                  <c:v>7.5717627930819988</c:v>
                </c:pt>
                <c:pt idx="3573">
                  <c:v>7.6836221528630144</c:v>
                </c:pt>
                <c:pt idx="3574">
                  <c:v>7.7288343627706286</c:v>
                </c:pt>
                <c:pt idx="3575">
                  <c:v>7.7971519897845862</c:v>
                </c:pt>
                <c:pt idx="3576">
                  <c:v>7.5717627930819988</c:v>
                </c:pt>
                <c:pt idx="3577">
                  <c:v>7.7743126117785604</c:v>
                </c:pt>
                <c:pt idx="3578">
                  <c:v>7.8660734980491629</c:v>
                </c:pt>
                <c:pt idx="3579">
                  <c:v>8.0292503625903429</c:v>
                </c:pt>
                <c:pt idx="3580">
                  <c:v>8.0764963288250282</c:v>
                </c:pt>
                <c:pt idx="3581">
                  <c:v>8.0528386967999008</c:v>
                </c:pt>
                <c:pt idx="3582">
                  <c:v>7.9123592938713845</c:v>
                </c:pt>
                <c:pt idx="3583">
                  <c:v>8.3904257786980398</c:v>
                </c:pt>
                <c:pt idx="3584">
                  <c:v>8.0528386967999008</c:v>
                </c:pt>
                <c:pt idx="3585">
                  <c:v>8.1958311025641937</c:v>
                </c:pt>
                <c:pt idx="3586">
                  <c:v>7.7743126117785604</c:v>
                </c:pt>
                <c:pt idx="3587">
                  <c:v>8.1240203012526475</c:v>
                </c:pt>
                <c:pt idx="3588">
                  <c:v>8.0057311232095465</c:v>
                </c:pt>
                <c:pt idx="3589">
                  <c:v>8.1958311025641937</c:v>
                </c:pt>
                <c:pt idx="3590">
                  <c:v>8.4397969846180771</c:v>
                </c:pt>
                <c:pt idx="3591">
                  <c:v>8.1002234622488647</c:v>
                </c:pt>
                <c:pt idx="3592">
                  <c:v>8.1002234622488647</c:v>
                </c:pt>
                <c:pt idx="3593">
                  <c:v>7.9588991199581907</c:v>
                </c:pt>
                <c:pt idx="3594">
                  <c:v>7.7515401347625907</c:v>
                </c:pt>
                <c:pt idx="3595">
                  <c:v>7.7971519897845862</c:v>
                </c:pt>
                <c:pt idx="3596">
                  <c:v>7.7743126117785604</c:v>
                </c:pt>
                <c:pt idx="3597">
                  <c:v>7.9123592938713845</c:v>
                </c:pt>
                <c:pt idx="3598">
                  <c:v>7.7515401347625907</c:v>
                </c:pt>
                <c:pt idx="3599">
                  <c:v>7.9356042254629475</c:v>
                </c:pt>
                <c:pt idx="3600">
                  <c:v>7.7743126117785604</c:v>
                </c:pt>
                <c:pt idx="3601">
                  <c:v>7.5717627930819988</c:v>
                </c:pt>
                <c:pt idx="3602">
                  <c:v>7.8660734980491629</c:v>
                </c:pt>
                <c:pt idx="3603">
                  <c:v>7.7971519897845862</c:v>
                </c:pt>
                <c:pt idx="3604">
                  <c:v>7.7971519897845862</c:v>
                </c:pt>
                <c:pt idx="3605">
                  <c:v>7.7515401347625907</c:v>
                </c:pt>
                <c:pt idx="3606">
                  <c:v>7.5940071201677339</c:v>
                </c:pt>
                <c:pt idx="3607">
                  <c:v>7.7061951004106612</c:v>
                </c:pt>
                <c:pt idx="3608">
                  <c:v>7.7288343627706286</c:v>
                </c:pt>
                <c:pt idx="3609">
                  <c:v>7.5940071201677339</c:v>
                </c:pt>
                <c:pt idx="3610">
                  <c:v>7.7515401347625907</c:v>
                </c:pt>
                <c:pt idx="3611">
                  <c:v>7.7743126117785604</c:v>
                </c:pt>
                <c:pt idx="3612">
                  <c:v>7.6836221528630144</c:v>
                </c:pt>
                <c:pt idx="3613">
                  <c:v>8.0528386967999008</c:v>
                </c:pt>
                <c:pt idx="3614">
                  <c:v>7.7971519897845862</c:v>
                </c:pt>
                <c:pt idx="3615">
                  <c:v>7.9123592938713845</c:v>
                </c:pt>
                <c:pt idx="3616">
                  <c:v>7.7743126117785604</c:v>
                </c:pt>
                <c:pt idx="3617">
                  <c:v>7.5940071201677339</c:v>
                </c:pt>
                <c:pt idx="3618">
                  <c:v>7.7743126117785604</c:v>
                </c:pt>
                <c:pt idx="3619">
                  <c:v>7.7743126117785604</c:v>
                </c:pt>
                <c:pt idx="3620">
                  <c:v>7.7743126117785604</c:v>
                </c:pt>
                <c:pt idx="3621">
                  <c:v>7.7971519897845862</c:v>
                </c:pt>
                <c:pt idx="3622">
                  <c:v>7.5940071201677339</c:v>
                </c:pt>
                <c:pt idx="3623">
                  <c:v>7.5940071201677339</c:v>
                </c:pt>
                <c:pt idx="3624">
                  <c:v>7.6386744257776193</c:v>
                </c:pt>
                <c:pt idx="3625">
                  <c:v>7.7743126117785604</c:v>
                </c:pt>
                <c:pt idx="3626">
                  <c:v>7.6836221528630144</c:v>
                </c:pt>
                <c:pt idx="3627">
                  <c:v>7.6836221528630144</c:v>
                </c:pt>
                <c:pt idx="3628">
                  <c:v>7.5274694219598928</c:v>
                </c:pt>
                <c:pt idx="3629">
                  <c:v>7.8891824512153796</c:v>
                </c:pt>
                <c:pt idx="3630">
                  <c:v>7.7061951004106612</c:v>
                </c:pt>
                <c:pt idx="3631">
                  <c:v>7.7743126117785604</c:v>
                </c:pt>
                <c:pt idx="3632">
                  <c:v>7.8660734980491629</c:v>
                </c:pt>
                <c:pt idx="3633">
                  <c:v>7.6836221528630144</c:v>
                </c:pt>
                <c:pt idx="3634">
                  <c:v>7.7061951004106612</c:v>
                </c:pt>
                <c:pt idx="3635">
                  <c:v>7.6836221528630144</c:v>
                </c:pt>
                <c:pt idx="3636">
                  <c:v>7.7743126117785604</c:v>
                </c:pt>
                <c:pt idx="3637">
                  <c:v>7.6836221528630144</c:v>
                </c:pt>
                <c:pt idx="3638">
                  <c:v>7.6836221528630144</c:v>
                </c:pt>
                <c:pt idx="3639">
                  <c:v>7.7743126117785604</c:v>
                </c:pt>
                <c:pt idx="3640">
                  <c:v>8.3169099642585653</c:v>
                </c:pt>
                <c:pt idx="3641">
                  <c:v>8.0057311232095465</c:v>
                </c:pt>
                <c:pt idx="3642">
                  <c:v>8.1958311025641937</c:v>
                </c:pt>
                <c:pt idx="3643">
                  <c:v>7.8430322355111874</c:v>
                </c:pt>
                <c:pt idx="3644">
                  <c:v>7.8200584653224094</c:v>
                </c:pt>
                <c:pt idx="3645">
                  <c:v>7.8430322355111874</c:v>
                </c:pt>
                <c:pt idx="3646">
                  <c:v>7.7061951004106612</c:v>
                </c:pt>
                <c:pt idx="3647">
                  <c:v>7.8891824512153796</c:v>
                </c:pt>
                <c:pt idx="3648">
                  <c:v>7.9356042254629475</c:v>
                </c:pt>
                <c:pt idx="3649">
                  <c:v>7.9588991199581907</c:v>
                </c:pt>
                <c:pt idx="3650">
                  <c:v>7.6836221528630144</c:v>
                </c:pt>
                <c:pt idx="3651">
                  <c:v>7.6611153258786713</c:v>
                </c:pt>
                <c:pt idx="3652">
                  <c:v>7.8891824512153796</c:v>
                </c:pt>
                <c:pt idx="3653">
                  <c:v>7.7743126117785604</c:v>
                </c:pt>
                <c:pt idx="3654">
                  <c:v>7.5495836239661855</c:v>
                </c:pt>
                <c:pt idx="3655">
                  <c:v>7.8430322355111874</c:v>
                </c:pt>
                <c:pt idx="3656">
                  <c:v>7.7515401347625907</c:v>
                </c:pt>
                <c:pt idx="3657">
                  <c:v>7.616316796644492</c:v>
                </c:pt>
                <c:pt idx="3658">
                  <c:v>7.5717627930819988</c:v>
                </c:pt>
                <c:pt idx="3659">
                  <c:v>7.616316796644492</c:v>
                </c:pt>
                <c:pt idx="3660">
                  <c:v>7.7971519897845862</c:v>
                </c:pt>
                <c:pt idx="3661">
                  <c:v>7.6836221528630144</c:v>
                </c:pt>
                <c:pt idx="3662">
                  <c:v>7.4834351586280032</c:v>
                </c:pt>
                <c:pt idx="3663">
                  <c:v>7.8660734980491629</c:v>
                </c:pt>
                <c:pt idx="3664">
                  <c:v>7.8430322355111874</c:v>
                </c:pt>
                <c:pt idx="3665">
                  <c:v>8.1240203012526475</c:v>
                </c:pt>
                <c:pt idx="3666">
                  <c:v>7.9356042254629475</c:v>
                </c:pt>
                <c:pt idx="3667">
                  <c:v>7.9123592938713845</c:v>
                </c:pt>
                <c:pt idx="3668">
                  <c:v>7.8200584653224094</c:v>
                </c:pt>
                <c:pt idx="3669">
                  <c:v>7.8660734980491629</c:v>
                </c:pt>
                <c:pt idx="3670">
                  <c:v>7.7743126117785604</c:v>
                </c:pt>
                <c:pt idx="3671">
                  <c:v>7.8430322355111874</c:v>
                </c:pt>
                <c:pt idx="3672">
                  <c:v>8.0057311232095465</c:v>
                </c:pt>
                <c:pt idx="3673">
                  <c:v>7.6386744257776193</c:v>
                </c:pt>
                <c:pt idx="3674">
                  <c:v>7.7743126117785604</c:v>
                </c:pt>
                <c:pt idx="3675">
                  <c:v>7.8660734980491629</c:v>
                </c:pt>
                <c:pt idx="3676">
                  <c:v>7.6611153258786713</c:v>
                </c:pt>
                <c:pt idx="3677">
                  <c:v>7.6836221528630144</c:v>
                </c:pt>
                <c:pt idx="3678">
                  <c:v>7.7288343627706286</c:v>
                </c:pt>
                <c:pt idx="3679">
                  <c:v>7.616316796644492</c:v>
                </c:pt>
                <c:pt idx="3680">
                  <c:v>7.7743126117785604</c:v>
                </c:pt>
                <c:pt idx="3681">
                  <c:v>7.7288343627706286</c:v>
                </c:pt>
                <c:pt idx="3682">
                  <c:v>7.7061951004106612</c:v>
                </c:pt>
                <c:pt idx="3683">
                  <c:v>7.5940071201677339</c:v>
                </c:pt>
                <c:pt idx="3684">
                  <c:v>7.4178662775006261</c:v>
                </c:pt>
                <c:pt idx="3685">
                  <c:v>7.4615147183704087</c:v>
                </c:pt>
                <c:pt idx="3686">
                  <c:v>7.5054199967618</c:v>
                </c:pt>
                <c:pt idx="3687">
                  <c:v>7.7743126117785604</c:v>
                </c:pt>
                <c:pt idx="3688">
                  <c:v>7.6836221528630144</c:v>
                </c:pt>
                <c:pt idx="3689">
                  <c:v>7.6836221528630144</c:v>
                </c:pt>
                <c:pt idx="3690">
                  <c:v>7.4834351586280032</c:v>
                </c:pt>
                <c:pt idx="3691">
                  <c:v>7.6836221528630144</c:v>
                </c:pt>
                <c:pt idx="3692">
                  <c:v>7.616316796644492</c:v>
                </c:pt>
                <c:pt idx="3693">
                  <c:v>7.7288343627706286</c:v>
                </c:pt>
                <c:pt idx="3694">
                  <c:v>7.7743126117785604</c:v>
                </c:pt>
                <c:pt idx="3695">
                  <c:v>7.5717627930819988</c:v>
                </c:pt>
                <c:pt idx="3696">
                  <c:v>7.7743126117785604</c:v>
                </c:pt>
                <c:pt idx="3697">
                  <c:v>7.4178662775006261</c:v>
                </c:pt>
                <c:pt idx="3698">
                  <c:v>7.616316796644492</c:v>
                </c:pt>
                <c:pt idx="3699">
                  <c:v>7.7743126117785604</c:v>
                </c:pt>
                <c:pt idx="3700">
                  <c:v>7.7515401347625907</c:v>
                </c:pt>
                <c:pt idx="3701">
                  <c:v>7.8660734980491629</c:v>
                </c:pt>
                <c:pt idx="3702">
                  <c:v>7.7061951004106612</c:v>
                </c:pt>
                <c:pt idx="3703">
                  <c:v>7.7515401347625907</c:v>
                </c:pt>
                <c:pt idx="3704">
                  <c:v>7.5940071201677339</c:v>
                </c:pt>
                <c:pt idx="3705">
                  <c:v>7.6386744257776193</c:v>
                </c:pt>
                <c:pt idx="3706">
                  <c:v>7.616316796644492</c:v>
                </c:pt>
                <c:pt idx="3707">
                  <c:v>7.7743126117785604</c:v>
                </c:pt>
                <c:pt idx="3708">
                  <c:v>7.7061951004106612</c:v>
                </c:pt>
                <c:pt idx="3709">
                  <c:v>7.7061951004106612</c:v>
                </c:pt>
                <c:pt idx="3710">
                  <c:v>7.5274694219598928</c:v>
                </c:pt>
                <c:pt idx="3711">
                  <c:v>7.8200584653224094</c:v>
                </c:pt>
                <c:pt idx="3712">
                  <c:v>7.8660734980491629</c:v>
                </c:pt>
                <c:pt idx="3713">
                  <c:v>7.6386744257776193</c:v>
                </c:pt>
                <c:pt idx="3714">
                  <c:v>7.7061951004106612</c:v>
                </c:pt>
                <c:pt idx="3715">
                  <c:v>7.7515401347625907</c:v>
                </c:pt>
                <c:pt idx="3716">
                  <c:v>7.616316796644492</c:v>
                </c:pt>
                <c:pt idx="3717">
                  <c:v>7.6386744257776193</c:v>
                </c:pt>
                <c:pt idx="3718">
                  <c:v>7.7515401347625907</c:v>
                </c:pt>
                <c:pt idx="3719">
                  <c:v>7.7743126117785604</c:v>
                </c:pt>
                <c:pt idx="3720">
                  <c:v>7.5495836239661855</c:v>
                </c:pt>
                <c:pt idx="3721">
                  <c:v>7.5940071201677339</c:v>
                </c:pt>
                <c:pt idx="3722">
                  <c:v>7.5054199967618</c:v>
                </c:pt>
                <c:pt idx="3723">
                  <c:v>7.6836221528630144</c:v>
                </c:pt>
                <c:pt idx="3724">
                  <c:v>7.6386744257776193</c:v>
                </c:pt>
                <c:pt idx="3725">
                  <c:v>7.6386744257776193</c:v>
                </c:pt>
                <c:pt idx="3726">
                  <c:v>7.7515401347625907</c:v>
                </c:pt>
                <c:pt idx="3727">
                  <c:v>7.6386744257776193</c:v>
                </c:pt>
                <c:pt idx="3728">
                  <c:v>7.5717627930819988</c:v>
                </c:pt>
                <c:pt idx="3729">
                  <c:v>7.616316796644492</c:v>
                </c:pt>
                <c:pt idx="3730">
                  <c:v>7.5940071201677339</c:v>
                </c:pt>
                <c:pt idx="3731">
                  <c:v>7.5940071201677339</c:v>
                </c:pt>
                <c:pt idx="3732">
                  <c:v>7.6836221528630144</c:v>
                </c:pt>
                <c:pt idx="3733">
                  <c:v>7.616316796644492</c:v>
                </c:pt>
                <c:pt idx="3734">
                  <c:v>7.7971519897845862</c:v>
                </c:pt>
                <c:pt idx="3735">
                  <c:v>7.5717627930819988</c:v>
                </c:pt>
                <c:pt idx="3736">
                  <c:v>7.5717627930819988</c:v>
                </c:pt>
                <c:pt idx="3737">
                  <c:v>7.6611153258786713</c:v>
                </c:pt>
                <c:pt idx="3738">
                  <c:v>7.7061951004106612</c:v>
                </c:pt>
                <c:pt idx="3739">
                  <c:v>7.8660734980491629</c:v>
                </c:pt>
                <c:pt idx="3740">
                  <c:v>7.5940071201677339</c:v>
                </c:pt>
                <c:pt idx="3741">
                  <c:v>7.5940071201677339</c:v>
                </c:pt>
                <c:pt idx="3742">
                  <c:v>7.8430322355111874</c:v>
                </c:pt>
                <c:pt idx="3743">
                  <c:v>7.7971519897845862</c:v>
                </c:pt>
                <c:pt idx="3744">
                  <c:v>7.5054199967618</c:v>
                </c:pt>
                <c:pt idx="3745">
                  <c:v>7.7061951004106612</c:v>
                </c:pt>
                <c:pt idx="3746">
                  <c:v>7.616316796644492</c:v>
                </c:pt>
                <c:pt idx="3747">
                  <c:v>7.5495836239661855</c:v>
                </c:pt>
                <c:pt idx="3748">
                  <c:v>7.8660734980491629</c:v>
                </c:pt>
                <c:pt idx="3749">
                  <c:v>7.7743126117785604</c:v>
                </c:pt>
                <c:pt idx="3750">
                  <c:v>7.6611153258786713</c:v>
                </c:pt>
                <c:pt idx="3751">
                  <c:v>7.6386744257776193</c:v>
                </c:pt>
                <c:pt idx="3752">
                  <c:v>7.5717627930819988</c:v>
                </c:pt>
                <c:pt idx="3753">
                  <c:v>7.6611153258786713</c:v>
                </c:pt>
                <c:pt idx="3754">
                  <c:v>7.5717627930819988</c:v>
                </c:pt>
                <c:pt idx="3755">
                  <c:v>7.5940071201677339</c:v>
                </c:pt>
                <c:pt idx="3756">
                  <c:v>7.3313339073124935</c:v>
                </c:pt>
                <c:pt idx="3757">
                  <c:v>7.6836221528630144</c:v>
                </c:pt>
                <c:pt idx="3758">
                  <c:v>7.5054199967618</c:v>
                </c:pt>
                <c:pt idx="3759">
                  <c:v>7.4178662775006261</c:v>
                </c:pt>
                <c:pt idx="3760">
                  <c:v>7.3961379012765986</c:v>
                </c:pt>
                <c:pt idx="3761">
                  <c:v>7.3744731717018448</c:v>
                </c:pt>
                <c:pt idx="3762">
                  <c:v>7.6611153258786713</c:v>
                </c:pt>
                <c:pt idx="3763">
                  <c:v>7.4615147183704087</c:v>
                </c:pt>
                <c:pt idx="3764">
                  <c:v>7.616316796644492</c:v>
                </c:pt>
                <c:pt idx="3765">
                  <c:v>7.7515401347625907</c:v>
                </c:pt>
                <c:pt idx="3766">
                  <c:v>7.7515401347625907</c:v>
                </c:pt>
                <c:pt idx="3767">
                  <c:v>7.616316796644492</c:v>
                </c:pt>
                <c:pt idx="3768">
                  <c:v>7.9356042254629475</c:v>
                </c:pt>
                <c:pt idx="3769">
                  <c:v>7.6386744257776193</c:v>
                </c:pt>
                <c:pt idx="3770">
                  <c:v>7.7515401347625907</c:v>
                </c:pt>
                <c:pt idx="3771">
                  <c:v>7.8430322355111874</c:v>
                </c:pt>
                <c:pt idx="3772">
                  <c:v>7.7288343627706286</c:v>
                </c:pt>
                <c:pt idx="3773">
                  <c:v>7.8200584653224094</c:v>
                </c:pt>
                <c:pt idx="3774">
                  <c:v>7.9123592938713845</c:v>
                </c:pt>
                <c:pt idx="3775">
                  <c:v>7.7061951004106612</c:v>
                </c:pt>
                <c:pt idx="3776">
                  <c:v>7.7515401347625907</c:v>
                </c:pt>
                <c:pt idx="3777">
                  <c:v>7.5940071201677339</c:v>
                </c:pt>
                <c:pt idx="3778">
                  <c:v>7.7743126117785604</c:v>
                </c:pt>
                <c:pt idx="3779">
                  <c:v>7.7061951004106612</c:v>
                </c:pt>
                <c:pt idx="3780">
                  <c:v>7.5054199967618</c:v>
                </c:pt>
                <c:pt idx="3781">
                  <c:v>7.5717627930819988</c:v>
                </c:pt>
                <c:pt idx="3782">
                  <c:v>7.4834351586280032</c:v>
                </c:pt>
                <c:pt idx="3783">
                  <c:v>7.4178662775006261</c:v>
                </c:pt>
                <c:pt idx="3784">
                  <c:v>7.4834351586280032</c:v>
                </c:pt>
                <c:pt idx="3785">
                  <c:v>7.616316796644492</c:v>
                </c:pt>
                <c:pt idx="3786">
                  <c:v>7.3961379012765986</c:v>
                </c:pt>
                <c:pt idx="3787">
                  <c:v>7.3961379012765986</c:v>
                </c:pt>
                <c:pt idx="3788">
                  <c:v>7.1403253348658069</c:v>
                </c:pt>
                <c:pt idx="3789">
                  <c:v>7.5495836239661855</c:v>
                </c:pt>
                <c:pt idx="3790">
                  <c:v>7.3961379012765986</c:v>
                </c:pt>
                <c:pt idx="3791">
                  <c:v>7.3961379012765986</c:v>
                </c:pt>
                <c:pt idx="3792">
                  <c:v>7.5940071201677339</c:v>
                </c:pt>
                <c:pt idx="3793">
                  <c:v>7.4615147183704087</c:v>
                </c:pt>
                <c:pt idx="3794">
                  <c:v>7.5717627930819988</c:v>
                </c:pt>
                <c:pt idx="3795">
                  <c:v>7.2458276558684371</c:v>
                </c:pt>
                <c:pt idx="3796">
                  <c:v>7.4615147183704087</c:v>
                </c:pt>
                <c:pt idx="3797">
                  <c:v>7.4834351586280032</c:v>
                </c:pt>
                <c:pt idx="3798">
                  <c:v>7.5940071201677339</c:v>
                </c:pt>
                <c:pt idx="3799">
                  <c:v>7.6611153258786713</c:v>
                </c:pt>
                <c:pt idx="3800">
                  <c:v>7.4396584873550768</c:v>
                </c:pt>
                <c:pt idx="3801">
                  <c:v>7.4615147183704087</c:v>
                </c:pt>
                <c:pt idx="3802">
                  <c:v>7.4615147183704087</c:v>
                </c:pt>
                <c:pt idx="3803">
                  <c:v>7.3961379012765986</c:v>
                </c:pt>
                <c:pt idx="3804">
                  <c:v>7.3744731717018448</c:v>
                </c:pt>
                <c:pt idx="3805">
                  <c:v>7.5274694219598928</c:v>
                </c:pt>
                <c:pt idx="3806">
                  <c:v>7.3744731717018448</c:v>
                </c:pt>
                <c:pt idx="3807">
                  <c:v>7.8891824512153796</c:v>
                </c:pt>
                <c:pt idx="3808">
                  <c:v>7.3313339073124935</c:v>
                </c:pt>
                <c:pt idx="3809">
                  <c:v>7.7061951004106612</c:v>
                </c:pt>
                <c:pt idx="3810">
                  <c:v>7.5054199967618</c:v>
                </c:pt>
                <c:pt idx="3811">
                  <c:v>7.6386744257776193</c:v>
                </c:pt>
                <c:pt idx="3812">
                  <c:v>7.5274694219598928</c:v>
                </c:pt>
                <c:pt idx="3813">
                  <c:v>7.5274694219598928</c:v>
                </c:pt>
                <c:pt idx="3814">
                  <c:v>7.5274694219598928</c:v>
                </c:pt>
                <c:pt idx="3815">
                  <c:v>7.5274694219598928</c:v>
                </c:pt>
                <c:pt idx="3816">
                  <c:v>7.2246032143010925</c:v>
                </c:pt>
                <c:pt idx="3817">
                  <c:v>7.3528719023429225</c:v>
                </c:pt>
                <c:pt idx="3818">
                  <c:v>7.4834351586280032</c:v>
                </c:pt>
                <c:pt idx="3819">
                  <c:v>7.6836221528630144</c:v>
                </c:pt>
                <c:pt idx="3820">
                  <c:v>7.5274694219598928</c:v>
                </c:pt>
                <c:pt idx="3821">
                  <c:v>7.5274694219598928</c:v>
                </c:pt>
                <c:pt idx="3822">
                  <c:v>7.5054199967618</c:v>
                </c:pt>
                <c:pt idx="3823">
                  <c:v>7.4834351586280032</c:v>
                </c:pt>
                <c:pt idx="3824">
                  <c:v>7.4178662775006261</c:v>
                </c:pt>
                <c:pt idx="3825">
                  <c:v>7.2458276558684371</c:v>
                </c:pt>
                <c:pt idx="3826">
                  <c:v>7.2884637816973799</c:v>
                </c:pt>
                <c:pt idx="3827">
                  <c:v>7.3961379012765986</c:v>
                </c:pt>
                <c:pt idx="3828">
                  <c:v>7.4178662775006261</c:v>
                </c:pt>
                <c:pt idx="3829">
                  <c:v>7.5940071201677339</c:v>
                </c:pt>
                <c:pt idx="3830">
                  <c:v>7.4178662775006261</c:v>
                </c:pt>
                <c:pt idx="3831">
                  <c:v>7.3744731717018448</c:v>
                </c:pt>
                <c:pt idx="3832">
                  <c:v>7.5495836239661855</c:v>
                </c:pt>
                <c:pt idx="3833">
                  <c:v>7.5274694219598928</c:v>
                </c:pt>
                <c:pt idx="3834">
                  <c:v>7.3744731717018448</c:v>
                </c:pt>
                <c:pt idx="3835">
                  <c:v>7.5717627930819988</c:v>
                </c:pt>
                <c:pt idx="3836">
                  <c:v>7.5054199967618</c:v>
                </c:pt>
                <c:pt idx="3837">
                  <c:v>7.4615147183704087</c:v>
                </c:pt>
                <c:pt idx="3838">
                  <c:v>7.6836221528630144</c:v>
                </c:pt>
                <c:pt idx="3839">
                  <c:v>7.5274694219598928</c:v>
                </c:pt>
                <c:pt idx="3840">
                  <c:v>7.6836221528630144</c:v>
                </c:pt>
                <c:pt idx="3841">
                  <c:v>7.4834351586280032</c:v>
                </c:pt>
                <c:pt idx="3842">
                  <c:v>7.5717627930819988</c:v>
                </c:pt>
                <c:pt idx="3843">
                  <c:v>7.6836221528630144</c:v>
                </c:pt>
                <c:pt idx="3844">
                  <c:v>7.3961379012765986</c:v>
                </c:pt>
                <c:pt idx="3845">
                  <c:v>7.2671144506068108</c:v>
                </c:pt>
                <c:pt idx="3846">
                  <c:v>7.1823406606361289</c:v>
                </c:pt>
                <c:pt idx="3847">
                  <c:v>7.0777627371859388</c:v>
                </c:pt>
                <c:pt idx="3848">
                  <c:v>7.2671144506068108</c:v>
                </c:pt>
                <c:pt idx="3849">
                  <c:v>7.1403253348658069</c:v>
                </c:pt>
                <c:pt idx="3850">
                  <c:v>7.2458276558684371</c:v>
                </c:pt>
                <c:pt idx="3851">
                  <c:v>7.4834351586280032</c:v>
                </c:pt>
                <c:pt idx="3852">
                  <c:v>7.2034409432601869</c:v>
                </c:pt>
                <c:pt idx="3853">
                  <c:v>7.3313339073124935</c:v>
                </c:pt>
                <c:pt idx="3854">
                  <c:v>7.4834351586280032</c:v>
                </c:pt>
                <c:pt idx="3855">
                  <c:v>7.4178662775006261</c:v>
                </c:pt>
                <c:pt idx="3856">
                  <c:v>7.2246032143010925</c:v>
                </c:pt>
                <c:pt idx="3857">
                  <c:v>7.1194099301612876</c:v>
                </c:pt>
                <c:pt idx="3858">
                  <c:v>7.0777627371859388</c:v>
                </c:pt>
                <c:pt idx="3859">
                  <c:v>7.1194099301612876</c:v>
                </c:pt>
                <c:pt idx="3860">
                  <c:v>7.0777627371859388</c:v>
                </c:pt>
                <c:pt idx="3861">
                  <c:v>6.9747235724908707</c:v>
                </c:pt>
                <c:pt idx="3862">
                  <c:v>7.2246032143010925</c:v>
                </c:pt>
                <c:pt idx="3863">
                  <c:v>7.2458276558684371</c:v>
                </c:pt>
                <c:pt idx="3864">
                  <c:v>7.1613021848527634</c:v>
                </c:pt>
                <c:pt idx="3865">
                  <c:v>7.2884637816973799</c:v>
                </c:pt>
                <c:pt idx="3866">
                  <c:v>7.4178662775006261</c:v>
                </c:pt>
                <c:pt idx="3867">
                  <c:v>7.3313339073124935</c:v>
                </c:pt>
                <c:pt idx="3868">
                  <c:v>7.3528719023429225</c:v>
                </c:pt>
                <c:pt idx="3869">
                  <c:v>7.2884637816973799</c:v>
                </c:pt>
                <c:pt idx="3870">
                  <c:v>7.0985557907539985</c:v>
                </c:pt>
                <c:pt idx="3871">
                  <c:v>7.5274694219598928</c:v>
                </c:pt>
                <c:pt idx="3872">
                  <c:v>7.5054199967618</c:v>
                </c:pt>
                <c:pt idx="3873">
                  <c:v>7.4615147183704087</c:v>
                </c:pt>
                <c:pt idx="3874">
                  <c:v>7.5274694219598928</c:v>
                </c:pt>
                <c:pt idx="3875">
                  <c:v>7.5940071201677339</c:v>
                </c:pt>
                <c:pt idx="3876">
                  <c:v>7.2671144506068108</c:v>
                </c:pt>
                <c:pt idx="3877">
                  <c:v>7.3961379012765986</c:v>
                </c:pt>
                <c:pt idx="3878">
                  <c:v>7.3961379012765986</c:v>
                </c:pt>
                <c:pt idx="3879">
                  <c:v>7.3313339073124935</c:v>
                </c:pt>
                <c:pt idx="3880">
                  <c:v>7.3098758328594595</c:v>
                </c:pt>
                <c:pt idx="3881">
                  <c:v>7.3961379012765986</c:v>
                </c:pt>
                <c:pt idx="3882">
                  <c:v>7.2458276558684371</c:v>
                </c:pt>
                <c:pt idx="3883">
                  <c:v>7.6386744257776193</c:v>
                </c:pt>
                <c:pt idx="3884">
                  <c:v>7.5274694219598928</c:v>
                </c:pt>
                <c:pt idx="3885">
                  <c:v>7.3528719023429225</c:v>
                </c:pt>
                <c:pt idx="3886">
                  <c:v>7.3098758328594595</c:v>
                </c:pt>
                <c:pt idx="3887">
                  <c:v>7.5717627930819988</c:v>
                </c:pt>
                <c:pt idx="3888">
                  <c:v>7.6386744257776193</c:v>
                </c:pt>
                <c:pt idx="3889">
                  <c:v>7.5717627930819988</c:v>
                </c:pt>
                <c:pt idx="3890">
                  <c:v>7.5054199967618</c:v>
                </c:pt>
                <c:pt idx="3891">
                  <c:v>7.3961379012765986</c:v>
                </c:pt>
                <c:pt idx="3892">
                  <c:v>7.3098758328594595</c:v>
                </c:pt>
                <c:pt idx="3893">
                  <c:v>7.5274694219598928</c:v>
                </c:pt>
                <c:pt idx="3894">
                  <c:v>7.2671144506068108</c:v>
                </c:pt>
                <c:pt idx="3895">
                  <c:v>7.2884637816973799</c:v>
                </c:pt>
                <c:pt idx="3896">
                  <c:v>7.4615147183704087</c:v>
                </c:pt>
                <c:pt idx="3897">
                  <c:v>7.5495836239661855</c:v>
                </c:pt>
                <c:pt idx="3898">
                  <c:v>7.3313339073124935</c:v>
                </c:pt>
                <c:pt idx="3899">
                  <c:v>7.5495836239661855</c:v>
                </c:pt>
                <c:pt idx="3900">
                  <c:v>7.4834351586280032</c:v>
                </c:pt>
                <c:pt idx="3901">
                  <c:v>7.3744731717018448</c:v>
                </c:pt>
                <c:pt idx="3902">
                  <c:v>7.4178662775006261</c:v>
                </c:pt>
                <c:pt idx="3903">
                  <c:v>7.5717627930819988</c:v>
                </c:pt>
                <c:pt idx="3904">
                  <c:v>7.5054199967618</c:v>
                </c:pt>
                <c:pt idx="3905">
                  <c:v>7.5717627930819988</c:v>
                </c:pt>
                <c:pt idx="3906">
                  <c:v>7.5495836239661855</c:v>
                </c:pt>
                <c:pt idx="3907">
                  <c:v>7.1613021848527634</c:v>
                </c:pt>
                <c:pt idx="3908">
                  <c:v>7.3528719023429225</c:v>
                </c:pt>
                <c:pt idx="3909">
                  <c:v>7.5940071201677339</c:v>
                </c:pt>
                <c:pt idx="3910">
                  <c:v>7.4396584873550768</c:v>
                </c:pt>
                <c:pt idx="3911">
                  <c:v>7.5495836239661855</c:v>
                </c:pt>
                <c:pt idx="3912">
                  <c:v>7.6611153258786713</c:v>
                </c:pt>
                <c:pt idx="3913">
                  <c:v>7.4178662775006261</c:v>
                </c:pt>
                <c:pt idx="3914">
                  <c:v>7.5054199967618</c:v>
                </c:pt>
                <c:pt idx="3915">
                  <c:v>7.4615147183704087</c:v>
                </c:pt>
                <c:pt idx="3916">
                  <c:v>7.5717627930819988</c:v>
                </c:pt>
                <c:pt idx="3917">
                  <c:v>7.5717627930819988</c:v>
                </c:pt>
                <c:pt idx="3918">
                  <c:v>7.2458276558684371</c:v>
                </c:pt>
                <c:pt idx="3919">
                  <c:v>7.2884637816973799</c:v>
                </c:pt>
                <c:pt idx="3920">
                  <c:v>7.2671144506068108</c:v>
                </c:pt>
                <c:pt idx="3921">
                  <c:v>7.3744731717018448</c:v>
                </c:pt>
                <c:pt idx="3922">
                  <c:v>7.2884637816973799</c:v>
                </c:pt>
                <c:pt idx="3923">
                  <c:v>7.3313339073124935</c:v>
                </c:pt>
                <c:pt idx="3924">
                  <c:v>7.3961379012765986</c:v>
                </c:pt>
                <c:pt idx="3925">
                  <c:v>7.2671144506068108</c:v>
                </c:pt>
                <c:pt idx="3926">
                  <c:v>7.4396584873550768</c:v>
                </c:pt>
                <c:pt idx="3927">
                  <c:v>7.3098758328594595</c:v>
                </c:pt>
                <c:pt idx="3928">
                  <c:v>7.3961379012765986</c:v>
                </c:pt>
                <c:pt idx="3929">
                  <c:v>7.3098758328594595</c:v>
                </c:pt>
                <c:pt idx="3930">
                  <c:v>7.1403253348658069</c:v>
                </c:pt>
                <c:pt idx="3931">
                  <c:v>7.1613021848527634</c:v>
                </c:pt>
                <c:pt idx="3932">
                  <c:v>7.3313339073124935</c:v>
                </c:pt>
                <c:pt idx="3933">
                  <c:v>7.5274694219598928</c:v>
                </c:pt>
                <c:pt idx="3934">
                  <c:v>7.5054199967618</c:v>
                </c:pt>
                <c:pt idx="3935">
                  <c:v>7.3744731717018448</c:v>
                </c:pt>
                <c:pt idx="3936">
                  <c:v>7.4396584873550768</c:v>
                </c:pt>
                <c:pt idx="3937">
                  <c:v>7.3098758328594595</c:v>
                </c:pt>
                <c:pt idx="3938">
                  <c:v>7.4396584873550768</c:v>
                </c:pt>
                <c:pt idx="3939">
                  <c:v>7.5054199967618</c:v>
                </c:pt>
                <c:pt idx="3940">
                  <c:v>7.2671144506068108</c:v>
                </c:pt>
                <c:pt idx="3941">
                  <c:v>7.2034409432601869</c:v>
                </c:pt>
                <c:pt idx="3942">
                  <c:v>7.2246032143010925</c:v>
                </c:pt>
                <c:pt idx="3943">
                  <c:v>7.4396584873550768</c:v>
                </c:pt>
                <c:pt idx="3944">
                  <c:v>7.2458276558684371</c:v>
                </c:pt>
                <c:pt idx="3945">
                  <c:v>7.3098758328594595</c:v>
                </c:pt>
                <c:pt idx="3946">
                  <c:v>7.2671144506068108</c:v>
                </c:pt>
                <c:pt idx="3947">
                  <c:v>7.2884637816973799</c:v>
                </c:pt>
                <c:pt idx="3948">
                  <c:v>7.3098758328594595</c:v>
                </c:pt>
                <c:pt idx="3949">
                  <c:v>7.4396584873550768</c:v>
                </c:pt>
                <c:pt idx="3950">
                  <c:v>7.5940071201677339</c:v>
                </c:pt>
                <c:pt idx="3951">
                  <c:v>7.6611153258786713</c:v>
                </c:pt>
                <c:pt idx="3952">
                  <c:v>7.5717627930819988</c:v>
                </c:pt>
                <c:pt idx="3953">
                  <c:v>7.5054199967618</c:v>
                </c:pt>
                <c:pt idx="3954">
                  <c:v>7.616316796644492</c:v>
                </c:pt>
                <c:pt idx="3955">
                  <c:v>7.2458276558684371</c:v>
                </c:pt>
                <c:pt idx="3956">
                  <c:v>7.4396584873550768</c:v>
                </c:pt>
                <c:pt idx="3957">
                  <c:v>7.4834351586280032</c:v>
                </c:pt>
                <c:pt idx="3958">
                  <c:v>7.3961379012765986</c:v>
                </c:pt>
                <c:pt idx="3959">
                  <c:v>7.0363591723623262</c:v>
                </c:pt>
                <c:pt idx="3960">
                  <c:v>7.4178662775006261</c:v>
                </c:pt>
                <c:pt idx="3961">
                  <c:v>7.3313339073124935</c:v>
                </c:pt>
                <c:pt idx="3962">
                  <c:v>7.1823406606361289</c:v>
                </c:pt>
                <c:pt idx="3963">
                  <c:v>7.2671144506068108</c:v>
                </c:pt>
                <c:pt idx="3964">
                  <c:v>7.01576445918902</c:v>
                </c:pt>
                <c:pt idx="3965">
                  <c:v>7.2246032143010925</c:v>
                </c:pt>
                <c:pt idx="3966">
                  <c:v>7.0363591723623262</c:v>
                </c:pt>
                <c:pt idx="3967">
                  <c:v>7.2246032143010925</c:v>
                </c:pt>
                <c:pt idx="3968">
                  <c:v>7.1613021848527634</c:v>
                </c:pt>
                <c:pt idx="3969">
                  <c:v>7.2671144506068108</c:v>
                </c:pt>
                <c:pt idx="3970">
                  <c:v>7.2034409432601869</c:v>
                </c:pt>
                <c:pt idx="3971">
                  <c:v>7.3961379012765986</c:v>
                </c:pt>
                <c:pt idx="3972">
                  <c:v>7.3098758328594595</c:v>
                </c:pt>
                <c:pt idx="3973">
                  <c:v>7.2034409432601869</c:v>
                </c:pt>
                <c:pt idx="3974">
                  <c:v>7.2246032143010925</c:v>
                </c:pt>
                <c:pt idx="3975">
                  <c:v>7.5940071201677339</c:v>
                </c:pt>
                <c:pt idx="3976">
                  <c:v>7.5940071201677339</c:v>
                </c:pt>
                <c:pt idx="3977">
                  <c:v>7.4178662775006261</c:v>
                </c:pt>
                <c:pt idx="3978">
                  <c:v>7.3098758328594595</c:v>
                </c:pt>
                <c:pt idx="3979">
                  <c:v>7.3528719023429225</c:v>
                </c:pt>
                <c:pt idx="3980">
                  <c:v>7.3098758328594595</c:v>
                </c:pt>
                <c:pt idx="3981">
                  <c:v>7.2458276558684371</c:v>
                </c:pt>
                <c:pt idx="3982">
                  <c:v>7.2246032143010925</c:v>
                </c:pt>
                <c:pt idx="3983">
                  <c:v>7.2884637816973799</c:v>
                </c:pt>
                <c:pt idx="3984">
                  <c:v>7.1194099301612876</c:v>
                </c:pt>
                <c:pt idx="3985">
                  <c:v>7.2671144506068108</c:v>
                </c:pt>
                <c:pt idx="3986">
                  <c:v>7.3313339073124935</c:v>
                </c:pt>
                <c:pt idx="3987">
                  <c:v>7.3098758328594595</c:v>
                </c:pt>
                <c:pt idx="3988">
                  <c:v>7.3961379012765986</c:v>
                </c:pt>
                <c:pt idx="3989">
                  <c:v>7.1403253348658069</c:v>
                </c:pt>
                <c:pt idx="3990">
                  <c:v>6.9952139175688774</c:v>
                </c:pt>
                <c:pt idx="3991">
                  <c:v>7.3528719023429225</c:v>
                </c:pt>
                <c:pt idx="3992">
                  <c:v>7.3744731717018448</c:v>
                </c:pt>
                <c:pt idx="3993">
                  <c:v>7.3098758328594595</c:v>
                </c:pt>
                <c:pt idx="3994">
                  <c:v>7.616316796644492</c:v>
                </c:pt>
                <c:pt idx="3995">
                  <c:v>7.4178662775006261</c:v>
                </c:pt>
                <c:pt idx="3996">
                  <c:v>7.5495836239661855</c:v>
                </c:pt>
                <c:pt idx="3997">
                  <c:v>7.4615147183704087</c:v>
                </c:pt>
                <c:pt idx="3998">
                  <c:v>7.3744731717018448</c:v>
                </c:pt>
                <c:pt idx="3999">
                  <c:v>7.6386744257776193</c:v>
                </c:pt>
                <c:pt idx="4000">
                  <c:v>7.5274694219598928</c:v>
                </c:pt>
                <c:pt idx="4001">
                  <c:v>7.4615147183704087</c:v>
                </c:pt>
                <c:pt idx="4002">
                  <c:v>7.5717627930819988</c:v>
                </c:pt>
                <c:pt idx="4003">
                  <c:v>7.7743126117785604</c:v>
                </c:pt>
                <c:pt idx="4004">
                  <c:v>7.5274694219598928</c:v>
                </c:pt>
                <c:pt idx="4005">
                  <c:v>7.4396584873550768</c:v>
                </c:pt>
                <c:pt idx="4006">
                  <c:v>7.5274694219598928</c:v>
                </c:pt>
                <c:pt idx="4007">
                  <c:v>7.3744731717018448</c:v>
                </c:pt>
                <c:pt idx="4008">
                  <c:v>7.5940071201677339</c:v>
                </c:pt>
                <c:pt idx="4009">
                  <c:v>7.5940071201677339</c:v>
                </c:pt>
                <c:pt idx="4010">
                  <c:v>7.2458276558684371</c:v>
                </c:pt>
                <c:pt idx="4011">
                  <c:v>7.3961379012765986</c:v>
                </c:pt>
                <c:pt idx="4012">
                  <c:v>7.5940071201677339</c:v>
                </c:pt>
                <c:pt idx="4013">
                  <c:v>7.3313339073124935</c:v>
                </c:pt>
                <c:pt idx="4014">
                  <c:v>7.4178662775006261</c:v>
                </c:pt>
                <c:pt idx="4015">
                  <c:v>7.3528719023429225</c:v>
                </c:pt>
                <c:pt idx="4016">
                  <c:v>7.1194099301612876</c:v>
                </c:pt>
                <c:pt idx="4017">
                  <c:v>7.2458276558684371</c:v>
                </c:pt>
                <c:pt idx="4018">
                  <c:v>7.2458276558684371</c:v>
                </c:pt>
                <c:pt idx="4019">
                  <c:v>7.4615147183704087</c:v>
                </c:pt>
                <c:pt idx="4020">
                  <c:v>7.3528719023429225</c:v>
                </c:pt>
                <c:pt idx="4021">
                  <c:v>6.9952139175688774</c:v>
                </c:pt>
                <c:pt idx="4022">
                  <c:v>7.3528719023429225</c:v>
                </c:pt>
                <c:pt idx="4023">
                  <c:v>7.0777627371859388</c:v>
                </c:pt>
                <c:pt idx="4024">
                  <c:v>7.3744731717018448</c:v>
                </c:pt>
                <c:pt idx="4025">
                  <c:v>7.2884637816973799</c:v>
                </c:pt>
                <c:pt idx="4026">
                  <c:v>7.4178662775006261</c:v>
                </c:pt>
                <c:pt idx="4027">
                  <c:v>7.6386744257776193</c:v>
                </c:pt>
                <c:pt idx="4028">
                  <c:v>7.5054199967618</c:v>
                </c:pt>
                <c:pt idx="4029">
                  <c:v>7.6611153258786713</c:v>
                </c:pt>
                <c:pt idx="4030">
                  <c:v>7.4396584873550768</c:v>
                </c:pt>
                <c:pt idx="4031">
                  <c:v>7.4396584873550768</c:v>
                </c:pt>
                <c:pt idx="4032">
                  <c:v>7.4178662775006261</c:v>
                </c:pt>
                <c:pt idx="4033">
                  <c:v>7.3313339073124935</c:v>
                </c:pt>
                <c:pt idx="4034">
                  <c:v>7.616316796644492</c:v>
                </c:pt>
                <c:pt idx="4035">
                  <c:v>7.5940071201677339</c:v>
                </c:pt>
                <c:pt idx="4036">
                  <c:v>7.4834351586280032</c:v>
                </c:pt>
                <c:pt idx="4037">
                  <c:v>7.3744731717018448</c:v>
                </c:pt>
                <c:pt idx="4038">
                  <c:v>7.3528719023429225</c:v>
                </c:pt>
                <c:pt idx="4039">
                  <c:v>7.2884637816973799</c:v>
                </c:pt>
                <c:pt idx="4040">
                  <c:v>7.5940071201677339</c:v>
                </c:pt>
                <c:pt idx="4041">
                  <c:v>7.1823406606361289</c:v>
                </c:pt>
                <c:pt idx="4042">
                  <c:v>7.5054199967618</c:v>
                </c:pt>
                <c:pt idx="4043">
                  <c:v>7.2458276558684371</c:v>
                </c:pt>
                <c:pt idx="4044">
                  <c:v>7.3528719023429225</c:v>
                </c:pt>
                <c:pt idx="4045">
                  <c:v>7.6386744257776193</c:v>
                </c:pt>
                <c:pt idx="4046">
                  <c:v>7.3528719023429225</c:v>
                </c:pt>
                <c:pt idx="4047">
                  <c:v>7.6611153258786713</c:v>
                </c:pt>
                <c:pt idx="4048">
                  <c:v>7.616316796644492</c:v>
                </c:pt>
                <c:pt idx="4049">
                  <c:v>7.6386744257776193</c:v>
                </c:pt>
                <c:pt idx="4050">
                  <c:v>7.5274694219598928</c:v>
                </c:pt>
                <c:pt idx="4051">
                  <c:v>7.5495836239661855</c:v>
                </c:pt>
                <c:pt idx="4052">
                  <c:v>7.6611153258786713</c:v>
                </c:pt>
                <c:pt idx="4053">
                  <c:v>7.4615147183704087</c:v>
                </c:pt>
                <c:pt idx="4054">
                  <c:v>7.4178662775006261</c:v>
                </c:pt>
                <c:pt idx="4055">
                  <c:v>7.3528719023429225</c:v>
                </c:pt>
                <c:pt idx="4056">
                  <c:v>7.2458276558684371</c:v>
                </c:pt>
                <c:pt idx="4057">
                  <c:v>7.1403253348658069</c:v>
                </c:pt>
                <c:pt idx="4058">
                  <c:v>7.1403253348658069</c:v>
                </c:pt>
                <c:pt idx="4059">
                  <c:v>7.1613021848527634</c:v>
                </c:pt>
                <c:pt idx="4060">
                  <c:v>7.2034409432601869</c:v>
                </c:pt>
                <c:pt idx="4061">
                  <c:v>7.4396584873550768</c:v>
                </c:pt>
                <c:pt idx="4062">
                  <c:v>7.5940071201677339</c:v>
                </c:pt>
                <c:pt idx="4063">
                  <c:v>7.3528719023429225</c:v>
                </c:pt>
                <c:pt idx="4064">
                  <c:v>7.5717627930819988</c:v>
                </c:pt>
                <c:pt idx="4065">
                  <c:v>7.5495836239661855</c:v>
                </c:pt>
                <c:pt idx="4066">
                  <c:v>7.4178662775006261</c:v>
                </c:pt>
                <c:pt idx="4067">
                  <c:v>7.3528719023429225</c:v>
                </c:pt>
                <c:pt idx="4068">
                  <c:v>7.0777627371859388</c:v>
                </c:pt>
                <c:pt idx="4069">
                  <c:v>7.2246032143010925</c:v>
                </c:pt>
                <c:pt idx="4070">
                  <c:v>7.2671144506068108</c:v>
                </c:pt>
                <c:pt idx="4071">
                  <c:v>7.0777627371859388</c:v>
                </c:pt>
                <c:pt idx="4072">
                  <c:v>7.3098758328594595</c:v>
                </c:pt>
                <c:pt idx="4073">
                  <c:v>7.3528719023429225</c:v>
                </c:pt>
                <c:pt idx="4074">
                  <c:v>7.3098758328594595</c:v>
                </c:pt>
                <c:pt idx="4075">
                  <c:v>7.2884637816973799</c:v>
                </c:pt>
                <c:pt idx="4076">
                  <c:v>7.3528719023429225</c:v>
                </c:pt>
                <c:pt idx="4077">
                  <c:v>7.5274694219598928</c:v>
                </c:pt>
                <c:pt idx="4078">
                  <c:v>7.0985557907539985</c:v>
                </c:pt>
                <c:pt idx="4079">
                  <c:v>7.2246032143010925</c:v>
                </c:pt>
                <c:pt idx="4080">
                  <c:v>7.3528719023429225</c:v>
                </c:pt>
                <c:pt idx="4081">
                  <c:v>7.3313339073124935</c:v>
                </c:pt>
                <c:pt idx="4082">
                  <c:v>7.5717627930819988</c:v>
                </c:pt>
                <c:pt idx="4083">
                  <c:v>7.3528719023429225</c:v>
                </c:pt>
                <c:pt idx="4084">
                  <c:v>7.2246032143010925</c:v>
                </c:pt>
                <c:pt idx="4085">
                  <c:v>7.3528719023429225</c:v>
                </c:pt>
                <c:pt idx="4086">
                  <c:v>7.1403253348658069</c:v>
                </c:pt>
                <c:pt idx="4087">
                  <c:v>7.0777627371859388</c:v>
                </c:pt>
                <c:pt idx="4088">
                  <c:v>7.2034409432601869</c:v>
                </c:pt>
                <c:pt idx="4089">
                  <c:v>7.3313339073124935</c:v>
                </c:pt>
                <c:pt idx="4090">
                  <c:v>7.1613021848527634</c:v>
                </c:pt>
                <c:pt idx="4091">
                  <c:v>7.0777627371859388</c:v>
                </c:pt>
                <c:pt idx="4092">
                  <c:v>7.2246032143010925</c:v>
                </c:pt>
                <c:pt idx="4093">
                  <c:v>7.2246032143010925</c:v>
                </c:pt>
                <c:pt idx="4094">
                  <c:v>7.3098758328594595</c:v>
                </c:pt>
                <c:pt idx="4095">
                  <c:v>7.2671144506068108</c:v>
                </c:pt>
                <c:pt idx="4096">
                  <c:v>7.1823406606361289</c:v>
                </c:pt>
                <c:pt idx="4097">
                  <c:v>7.2458276558684371</c:v>
                </c:pt>
                <c:pt idx="4098">
                  <c:v>7.2458276558684371</c:v>
                </c:pt>
                <c:pt idx="4099">
                  <c:v>7.2246032143010925</c:v>
                </c:pt>
                <c:pt idx="4100">
                  <c:v>7.2034409432601869</c:v>
                </c:pt>
                <c:pt idx="4101">
                  <c:v>7.2246032143010925</c:v>
                </c:pt>
                <c:pt idx="4102">
                  <c:v>7.3098758328594595</c:v>
                </c:pt>
                <c:pt idx="4103">
                  <c:v>7.5054199967618</c:v>
                </c:pt>
                <c:pt idx="4104">
                  <c:v>7.2246032143010925</c:v>
                </c:pt>
                <c:pt idx="4105">
                  <c:v>7.0985557907539985</c:v>
                </c:pt>
                <c:pt idx="4106">
                  <c:v>7.1823406606361289</c:v>
                </c:pt>
                <c:pt idx="4107">
                  <c:v>7.4178662775006261</c:v>
                </c:pt>
                <c:pt idx="4108">
                  <c:v>7.4834351586280032</c:v>
                </c:pt>
                <c:pt idx="4109">
                  <c:v>7.2458276558684371</c:v>
                </c:pt>
                <c:pt idx="4110">
                  <c:v>7.2884637816973799</c:v>
                </c:pt>
                <c:pt idx="4111">
                  <c:v>7.3098758328594595</c:v>
                </c:pt>
                <c:pt idx="4112">
                  <c:v>7.1403253348658069</c:v>
                </c:pt>
                <c:pt idx="4113">
                  <c:v>7.1194099301612876</c:v>
                </c:pt>
                <c:pt idx="4114">
                  <c:v>7.5940071201677339</c:v>
                </c:pt>
                <c:pt idx="4115">
                  <c:v>7.1403253348658069</c:v>
                </c:pt>
                <c:pt idx="4116">
                  <c:v>7.3961379012765986</c:v>
                </c:pt>
                <c:pt idx="4117">
                  <c:v>7.3313339073124935</c:v>
                </c:pt>
                <c:pt idx="4118">
                  <c:v>7.4615147183704087</c:v>
                </c:pt>
                <c:pt idx="4119">
                  <c:v>7.3961379012765986</c:v>
                </c:pt>
                <c:pt idx="4120">
                  <c:v>7.3528719023429225</c:v>
                </c:pt>
                <c:pt idx="4121">
                  <c:v>7.2671144506068108</c:v>
                </c:pt>
                <c:pt idx="4122">
                  <c:v>7.5717627930819988</c:v>
                </c:pt>
                <c:pt idx="4123">
                  <c:v>7.4834351586280032</c:v>
                </c:pt>
                <c:pt idx="4124">
                  <c:v>7.3744731717018448</c:v>
                </c:pt>
                <c:pt idx="4125">
                  <c:v>7.3528719023429225</c:v>
                </c:pt>
                <c:pt idx="4126">
                  <c:v>7.2671144506068108</c:v>
                </c:pt>
                <c:pt idx="4127">
                  <c:v>7.3744731717018448</c:v>
                </c:pt>
                <c:pt idx="4128">
                  <c:v>7.2884637816973799</c:v>
                </c:pt>
                <c:pt idx="4129">
                  <c:v>7.1613021848527634</c:v>
                </c:pt>
                <c:pt idx="4130">
                  <c:v>7.4615147183704087</c:v>
                </c:pt>
                <c:pt idx="4131">
                  <c:v>7.6386744257776193</c:v>
                </c:pt>
                <c:pt idx="4132">
                  <c:v>7.1823406606361289</c:v>
                </c:pt>
                <c:pt idx="4133">
                  <c:v>7.3313339073124935</c:v>
                </c:pt>
                <c:pt idx="4134">
                  <c:v>7.1194099301612876</c:v>
                </c:pt>
                <c:pt idx="4135">
                  <c:v>7.0985557907539985</c:v>
                </c:pt>
                <c:pt idx="4136">
                  <c:v>7.0985557907539985</c:v>
                </c:pt>
                <c:pt idx="4137">
                  <c:v>7.1194099301612876</c:v>
                </c:pt>
                <c:pt idx="4138">
                  <c:v>7.2034409432601869</c:v>
                </c:pt>
                <c:pt idx="4139">
                  <c:v>7.2458276558684371</c:v>
                </c:pt>
                <c:pt idx="4140">
                  <c:v>7.2246032143010925</c:v>
                </c:pt>
                <c:pt idx="4141">
                  <c:v>7.6386744257776193</c:v>
                </c:pt>
                <c:pt idx="4142">
                  <c:v>7.6836221528630144</c:v>
                </c:pt>
                <c:pt idx="4143">
                  <c:v>7.4396584873550768</c:v>
                </c:pt>
                <c:pt idx="4144">
                  <c:v>7.6836221528630144</c:v>
                </c:pt>
                <c:pt idx="4145">
                  <c:v>7.616316796644492</c:v>
                </c:pt>
                <c:pt idx="4146">
                  <c:v>7.5717627930819988</c:v>
                </c:pt>
                <c:pt idx="4147">
                  <c:v>7.5940071201677339</c:v>
                </c:pt>
                <c:pt idx="4148">
                  <c:v>7.2458276558684371</c:v>
                </c:pt>
                <c:pt idx="4149">
                  <c:v>7.0777627371859388</c:v>
                </c:pt>
                <c:pt idx="4150">
                  <c:v>7.1823406606361289</c:v>
                </c:pt>
                <c:pt idx="4151">
                  <c:v>7.3961379012765986</c:v>
                </c:pt>
                <c:pt idx="4152">
                  <c:v>7.5717627930819988</c:v>
                </c:pt>
                <c:pt idx="4153">
                  <c:v>7.5717627930819988</c:v>
                </c:pt>
                <c:pt idx="4154">
                  <c:v>7.2884637816973799</c:v>
                </c:pt>
                <c:pt idx="4155">
                  <c:v>7.5940071201677339</c:v>
                </c:pt>
                <c:pt idx="4156">
                  <c:v>7.4178662775006261</c:v>
                </c:pt>
                <c:pt idx="4157">
                  <c:v>7.6386744257776193</c:v>
                </c:pt>
                <c:pt idx="4158">
                  <c:v>7.2884637816973799</c:v>
                </c:pt>
                <c:pt idx="4159">
                  <c:v>7.4615147183704087</c:v>
                </c:pt>
                <c:pt idx="4160">
                  <c:v>7.5495836239661855</c:v>
                </c:pt>
                <c:pt idx="4161">
                  <c:v>7.1613021848527634</c:v>
                </c:pt>
                <c:pt idx="4162">
                  <c:v>7.4615147183704087</c:v>
                </c:pt>
                <c:pt idx="4163">
                  <c:v>7.3098758328594595</c:v>
                </c:pt>
                <c:pt idx="4164">
                  <c:v>7.3744731717018448</c:v>
                </c:pt>
                <c:pt idx="4165">
                  <c:v>7.3528719023429225</c:v>
                </c:pt>
                <c:pt idx="4166">
                  <c:v>7.4834351586280032</c:v>
                </c:pt>
                <c:pt idx="4167">
                  <c:v>7.1823406606361289</c:v>
                </c:pt>
                <c:pt idx="4168">
                  <c:v>7.3744731717018448</c:v>
                </c:pt>
                <c:pt idx="4169">
                  <c:v>7.4615147183704087</c:v>
                </c:pt>
                <c:pt idx="4170">
                  <c:v>7.4834351586280032</c:v>
                </c:pt>
                <c:pt idx="4171">
                  <c:v>7.3961379012765986</c:v>
                </c:pt>
                <c:pt idx="4172">
                  <c:v>7.5495836239661855</c:v>
                </c:pt>
                <c:pt idx="4173">
                  <c:v>7.4178662775006261</c:v>
                </c:pt>
                <c:pt idx="4174">
                  <c:v>7.4834351586280032</c:v>
                </c:pt>
                <c:pt idx="4175">
                  <c:v>7.3313339073124935</c:v>
                </c:pt>
                <c:pt idx="4176">
                  <c:v>7.3313339073124935</c:v>
                </c:pt>
                <c:pt idx="4177">
                  <c:v>7.0985557907539985</c:v>
                </c:pt>
                <c:pt idx="4178">
                  <c:v>7.2246032143010925</c:v>
                </c:pt>
                <c:pt idx="4179">
                  <c:v>7.2246032143010925</c:v>
                </c:pt>
                <c:pt idx="4180">
                  <c:v>7.3744731717018448</c:v>
                </c:pt>
                <c:pt idx="4181">
                  <c:v>7.5940071201677339</c:v>
                </c:pt>
                <c:pt idx="4182">
                  <c:v>7.5717627930819988</c:v>
                </c:pt>
                <c:pt idx="4183">
                  <c:v>7.2671144506068108</c:v>
                </c:pt>
                <c:pt idx="4184">
                  <c:v>7.1823406606361289</c:v>
                </c:pt>
                <c:pt idx="4185">
                  <c:v>7.01576445918902</c:v>
                </c:pt>
                <c:pt idx="4186">
                  <c:v>7.0985557907539985</c:v>
                </c:pt>
                <c:pt idx="4187">
                  <c:v>6.9952139175688774</c:v>
                </c:pt>
                <c:pt idx="4188">
                  <c:v>7.0363591723623262</c:v>
                </c:pt>
                <c:pt idx="4189">
                  <c:v>7.1403253348658069</c:v>
                </c:pt>
                <c:pt idx="4190">
                  <c:v>7.2246032143010925</c:v>
                </c:pt>
                <c:pt idx="4191">
                  <c:v>7.1613021848527634</c:v>
                </c:pt>
                <c:pt idx="4192">
                  <c:v>7.0363591723623262</c:v>
                </c:pt>
                <c:pt idx="4193">
                  <c:v>7.1194099301612876</c:v>
                </c:pt>
                <c:pt idx="4194">
                  <c:v>7.0777627371859388</c:v>
                </c:pt>
                <c:pt idx="4195">
                  <c:v>7.2671144506068108</c:v>
                </c:pt>
                <c:pt idx="4196">
                  <c:v>6.9747235724908707</c:v>
                </c:pt>
                <c:pt idx="4197">
                  <c:v>7.1613021848527634</c:v>
                </c:pt>
                <c:pt idx="4198">
                  <c:v>6.9952139175688774</c:v>
                </c:pt>
                <c:pt idx="4199">
                  <c:v>7.0985557907539985</c:v>
                </c:pt>
                <c:pt idx="4200">
                  <c:v>7.2671144506068108</c:v>
                </c:pt>
                <c:pt idx="4201">
                  <c:v>7.3744731717018448</c:v>
                </c:pt>
                <c:pt idx="4202">
                  <c:v>7.4615147183704087</c:v>
                </c:pt>
                <c:pt idx="4203">
                  <c:v>7.5054199967618</c:v>
                </c:pt>
                <c:pt idx="4204">
                  <c:v>7.6386744257776193</c:v>
                </c:pt>
                <c:pt idx="4205">
                  <c:v>7.3313339073124935</c:v>
                </c:pt>
                <c:pt idx="4206">
                  <c:v>7.6611153258786713</c:v>
                </c:pt>
                <c:pt idx="4207">
                  <c:v>7.5495836239661855</c:v>
                </c:pt>
                <c:pt idx="4208">
                  <c:v>7.6386744257776193</c:v>
                </c:pt>
                <c:pt idx="4209">
                  <c:v>7.2884637816973799</c:v>
                </c:pt>
                <c:pt idx="4210">
                  <c:v>7.5717627930819988</c:v>
                </c:pt>
                <c:pt idx="4211">
                  <c:v>7.8430322355111874</c:v>
                </c:pt>
                <c:pt idx="4212">
                  <c:v>7.3528719023429225</c:v>
                </c:pt>
                <c:pt idx="4213">
                  <c:v>7.4834351586280032</c:v>
                </c:pt>
                <c:pt idx="4214">
                  <c:v>7.4178662775006261</c:v>
                </c:pt>
                <c:pt idx="4215">
                  <c:v>7.5054199967618</c:v>
                </c:pt>
                <c:pt idx="4216">
                  <c:v>7.3961379012765986</c:v>
                </c:pt>
                <c:pt idx="4217">
                  <c:v>7.5495836239661855</c:v>
                </c:pt>
                <c:pt idx="4218">
                  <c:v>7.3098758328594595</c:v>
                </c:pt>
                <c:pt idx="4219">
                  <c:v>7.4834351586280032</c:v>
                </c:pt>
                <c:pt idx="4220">
                  <c:v>7.5054199967618</c:v>
                </c:pt>
                <c:pt idx="4221">
                  <c:v>7.3313339073124935</c:v>
                </c:pt>
                <c:pt idx="4222">
                  <c:v>7.5054199967618</c:v>
                </c:pt>
                <c:pt idx="4223">
                  <c:v>7.4178662775006261</c:v>
                </c:pt>
                <c:pt idx="4224">
                  <c:v>7.4615147183704087</c:v>
                </c:pt>
                <c:pt idx="4225">
                  <c:v>7.4178662775006261</c:v>
                </c:pt>
                <c:pt idx="4226">
                  <c:v>7.3528719023429225</c:v>
                </c:pt>
                <c:pt idx="4227">
                  <c:v>7.6836221528630144</c:v>
                </c:pt>
                <c:pt idx="4228">
                  <c:v>7.3528719023429225</c:v>
                </c:pt>
                <c:pt idx="4229">
                  <c:v>7.3744731717018448</c:v>
                </c:pt>
                <c:pt idx="4230">
                  <c:v>7.2458276558684371</c:v>
                </c:pt>
                <c:pt idx="4231">
                  <c:v>7.4396584873550768</c:v>
                </c:pt>
                <c:pt idx="4232">
                  <c:v>7.5054199967618</c:v>
                </c:pt>
                <c:pt idx="4233">
                  <c:v>7.5717627930819988</c:v>
                </c:pt>
                <c:pt idx="4234">
                  <c:v>7.4615147183704087</c:v>
                </c:pt>
                <c:pt idx="4235">
                  <c:v>7.5717627930819988</c:v>
                </c:pt>
                <c:pt idx="4236">
                  <c:v>7.5054199967618</c:v>
                </c:pt>
                <c:pt idx="4237">
                  <c:v>7.3961379012765986</c:v>
                </c:pt>
                <c:pt idx="4238">
                  <c:v>7.5054199967618</c:v>
                </c:pt>
                <c:pt idx="4239">
                  <c:v>7.2884637816973799</c:v>
                </c:pt>
                <c:pt idx="4240">
                  <c:v>7.4178662775006261</c:v>
                </c:pt>
                <c:pt idx="4241">
                  <c:v>6.9952139175688774</c:v>
                </c:pt>
                <c:pt idx="4242">
                  <c:v>7.0777627371859388</c:v>
                </c:pt>
                <c:pt idx="4243">
                  <c:v>7.0985557907539985</c:v>
                </c:pt>
                <c:pt idx="4244">
                  <c:v>7.4178662775006261</c:v>
                </c:pt>
                <c:pt idx="4245">
                  <c:v>7.1403253348658069</c:v>
                </c:pt>
                <c:pt idx="4246">
                  <c:v>7.0985557907539985</c:v>
                </c:pt>
                <c:pt idx="4247">
                  <c:v>7.1403253348658069</c:v>
                </c:pt>
                <c:pt idx="4248">
                  <c:v>7.2458276558684371</c:v>
                </c:pt>
                <c:pt idx="4249">
                  <c:v>7.3098758328594595</c:v>
                </c:pt>
                <c:pt idx="4250">
                  <c:v>7.1194099301612876</c:v>
                </c:pt>
                <c:pt idx="4251">
                  <c:v>7.0777627371859388</c:v>
                </c:pt>
                <c:pt idx="4252">
                  <c:v>7.2034409432601869</c:v>
                </c:pt>
                <c:pt idx="4253">
                  <c:v>7.1403253348658069</c:v>
                </c:pt>
                <c:pt idx="4254">
                  <c:v>7.2034409432601869</c:v>
                </c:pt>
                <c:pt idx="4255">
                  <c:v>7.1823406606361289</c:v>
                </c:pt>
                <c:pt idx="4256">
                  <c:v>7.2671144506068108</c:v>
                </c:pt>
                <c:pt idx="4257">
                  <c:v>7.2246032143010925</c:v>
                </c:pt>
                <c:pt idx="4258">
                  <c:v>7.1823406606361289</c:v>
                </c:pt>
                <c:pt idx="4259">
                  <c:v>7.2671144506068108</c:v>
                </c:pt>
                <c:pt idx="4260">
                  <c:v>7.1823406606361289</c:v>
                </c:pt>
                <c:pt idx="4261">
                  <c:v>7.2458276558684371</c:v>
                </c:pt>
                <c:pt idx="4262">
                  <c:v>7.0777627371859388</c:v>
                </c:pt>
                <c:pt idx="4263">
                  <c:v>7.2458276558684371</c:v>
                </c:pt>
                <c:pt idx="4264">
                  <c:v>7.0777627371859388</c:v>
                </c:pt>
                <c:pt idx="4265">
                  <c:v>7.0777627371859388</c:v>
                </c:pt>
                <c:pt idx="4266">
                  <c:v>7.1194099301612876</c:v>
                </c:pt>
                <c:pt idx="4267">
                  <c:v>7.057030590524783</c:v>
                </c:pt>
                <c:pt idx="4268">
                  <c:v>7.2884637816973799</c:v>
                </c:pt>
                <c:pt idx="4269">
                  <c:v>7.2458276558684371</c:v>
                </c:pt>
                <c:pt idx="4270">
                  <c:v>7.0777627371859388</c:v>
                </c:pt>
                <c:pt idx="4271">
                  <c:v>7.3961379012765986</c:v>
                </c:pt>
                <c:pt idx="4272">
                  <c:v>7.2671144506068108</c:v>
                </c:pt>
                <c:pt idx="4273">
                  <c:v>7.5274694219598928</c:v>
                </c:pt>
                <c:pt idx="4274">
                  <c:v>7.4178662775006261</c:v>
                </c:pt>
                <c:pt idx="4275">
                  <c:v>7.5717627930819988</c:v>
                </c:pt>
                <c:pt idx="4276">
                  <c:v>7.3961379012765986</c:v>
                </c:pt>
                <c:pt idx="4277">
                  <c:v>7.2458276558684371</c:v>
                </c:pt>
                <c:pt idx="4278">
                  <c:v>7.3098758328594595</c:v>
                </c:pt>
                <c:pt idx="4279">
                  <c:v>7.1194099301612876</c:v>
                </c:pt>
                <c:pt idx="4280">
                  <c:v>7.3098758328594595</c:v>
                </c:pt>
                <c:pt idx="4281">
                  <c:v>7.4178662775006261</c:v>
                </c:pt>
                <c:pt idx="4282">
                  <c:v>7.616316796644492</c:v>
                </c:pt>
                <c:pt idx="4283">
                  <c:v>7.616316796644492</c:v>
                </c:pt>
                <c:pt idx="4284">
                  <c:v>7.4178662775006261</c:v>
                </c:pt>
                <c:pt idx="4285">
                  <c:v>7.4834351586280032</c:v>
                </c:pt>
                <c:pt idx="4286">
                  <c:v>7.5054199967618</c:v>
                </c:pt>
                <c:pt idx="4287">
                  <c:v>7.5717627930819988</c:v>
                </c:pt>
                <c:pt idx="4288">
                  <c:v>7.5274694219598928</c:v>
                </c:pt>
                <c:pt idx="4289">
                  <c:v>7.0777627371859388</c:v>
                </c:pt>
                <c:pt idx="4290">
                  <c:v>7.3528719023429225</c:v>
                </c:pt>
                <c:pt idx="4291">
                  <c:v>7.2458276558684371</c:v>
                </c:pt>
                <c:pt idx="4292">
                  <c:v>7.057030590524783</c:v>
                </c:pt>
                <c:pt idx="4293">
                  <c:v>7.2458276558684371</c:v>
                </c:pt>
                <c:pt idx="4294">
                  <c:v>7.2458276558684371</c:v>
                </c:pt>
                <c:pt idx="4295">
                  <c:v>7.057030590524783</c:v>
                </c:pt>
                <c:pt idx="4296">
                  <c:v>7.2458276558684371</c:v>
                </c:pt>
                <c:pt idx="4297">
                  <c:v>7.1613021848527634</c:v>
                </c:pt>
                <c:pt idx="4298">
                  <c:v>7.2034409432601869</c:v>
                </c:pt>
                <c:pt idx="4299">
                  <c:v>7.0777627371859388</c:v>
                </c:pt>
                <c:pt idx="4300">
                  <c:v>7.057030590524783</c:v>
                </c:pt>
                <c:pt idx="4301">
                  <c:v>7.3744731717018448</c:v>
                </c:pt>
                <c:pt idx="4302">
                  <c:v>7.3098758328594595</c:v>
                </c:pt>
                <c:pt idx="4303">
                  <c:v>7.0985557907539985</c:v>
                </c:pt>
                <c:pt idx="4304">
                  <c:v>7.1823406606361289</c:v>
                </c:pt>
                <c:pt idx="4305">
                  <c:v>7.4178662775006261</c:v>
                </c:pt>
                <c:pt idx="4306">
                  <c:v>7.1403253348658069</c:v>
                </c:pt>
                <c:pt idx="4307">
                  <c:v>7.2884637816973799</c:v>
                </c:pt>
                <c:pt idx="4308">
                  <c:v>7.2458276558684371</c:v>
                </c:pt>
                <c:pt idx="4309">
                  <c:v>7.1823406606361289</c:v>
                </c:pt>
                <c:pt idx="4310">
                  <c:v>7.2458276558684371</c:v>
                </c:pt>
                <c:pt idx="4311">
                  <c:v>7.1823406606361289</c:v>
                </c:pt>
                <c:pt idx="4312">
                  <c:v>7.057030590524783</c:v>
                </c:pt>
                <c:pt idx="4313">
                  <c:v>7.057030590524783</c:v>
                </c:pt>
                <c:pt idx="4314">
                  <c:v>7.057030590524783</c:v>
                </c:pt>
                <c:pt idx="4315">
                  <c:v>7.0363591723623262</c:v>
                </c:pt>
                <c:pt idx="4316">
                  <c:v>7.2034409432601869</c:v>
                </c:pt>
                <c:pt idx="4317">
                  <c:v>7.1194099301612876</c:v>
                </c:pt>
                <c:pt idx="4318">
                  <c:v>7.1403253348658069</c:v>
                </c:pt>
                <c:pt idx="4319">
                  <c:v>6.9952139175688774</c:v>
                </c:pt>
                <c:pt idx="4320">
                  <c:v>7.5054199967618</c:v>
                </c:pt>
                <c:pt idx="4321">
                  <c:v>7.2884637816973799</c:v>
                </c:pt>
                <c:pt idx="4322">
                  <c:v>7.2246032143010925</c:v>
                </c:pt>
                <c:pt idx="4323">
                  <c:v>7.2671144506068108</c:v>
                </c:pt>
                <c:pt idx="4324">
                  <c:v>7.5274694219598928</c:v>
                </c:pt>
                <c:pt idx="4325">
                  <c:v>7.3098758328594595</c:v>
                </c:pt>
                <c:pt idx="4326">
                  <c:v>7.1823406606361289</c:v>
                </c:pt>
                <c:pt idx="4327">
                  <c:v>7.3961379012765986</c:v>
                </c:pt>
                <c:pt idx="4328">
                  <c:v>7.3744731717018448</c:v>
                </c:pt>
                <c:pt idx="4329">
                  <c:v>7.2246032143010925</c:v>
                </c:pt>
                <c:pt idx="4330">
                  <c:v>7.2884637816973799</c:v>
                </c:pt>
                <c:pt idx="4331">
                  <c:v>7.3313339073124935</c:v>
                </c:pt>
                <c:pt idx="4332">
                  <c:v>7.5274694219598928</c:v>
                </c:pt>
                <c:pt idx="4333">
                  <c:v>7.1194099301612876</c:v>
                </c:pt>
                <c:pt idx="4334">
                  <c:v>7.1613021848527634</c:v>
                </c:pt>
                <c:pt idx="4335">
                  <c:v>7.3744731717018448</c:v>
                </c:pt>
                <c:pt idx="4336">
                  <c:v>7.2458276558684371</c:v>
                </c:pt>
                <c:pt idx="4337">
                  <c:v>7.4834351586280032</c:v>
                </c:pt>
                <c:pt idx="4338">
                  <c:v>7.4396584873550768</c:v>
                </c:pt>
                <c:pt idx="4339">
                  <c:v>7.5940071201677339</c:v>
                </c:pt>
                <c:pt idx="4340">
                  <c:v>7.3961379012765986</c:v>
                </c:pt>
                <c:pt idx="4341">
                  <c:v>7.5054199967618</c:v>
                </c:pt>
                <c:pt idx="4342">
                  <c:v>7.3098758328594595</c:v>
                </c:pt>
                <c:pt idx="4343">
                  <c:v>7.3528719023429225</c:v>
                </c:pt>
                <c:pt idx="4344">
                  <c:v>7.2246032143010925</c:v>
                </c:pt>
                <c:pt idx="4345">
                  <c:v>7.3961379012765986</c:v>
                </c:pt>
                <c:pt idx="4346">
                  <c:v>7.2671144506068108</c:v>
                </c:pt>
                <c:pt idx="4347">
                  <c:v>7.2458276558684371</c:v>
                </c:pt>
                <c:pt idx="4348">
                  <c:v>7.1823406606361289</c:v>
                </c:pt>
                <c:pt idx="4349">
                  <c:v>7.3961379012765986</c:v>
                </c:pt>
                <c:pt idx="4350">
                  <c:v>7.2884637816973799</c:v>
                </c:pt>
                <c:pt idx="4351">
                  <c:v>7.3744731717018448</c:v>
                </c:pt>
                <c:pt idx="4352">
                  <c:v>7.2246032143010925</c:v>
                </c:pt>
                <c:pt idx="4353">
                  <c:v>7.3528719023429225</c:v>
                </c:pt>
                <c:pt idx="4354">
                  <c:v>7.057030590524783</c:v>
                </c:pt>
                <c:pt idx="4355">
                  <c:v>7.1823406606361289</c:v>
                </c:pt>
                <c:pt idx="4356">
                  <c:v>7.2671144506068108</c:v>
                </c:pt>
                <c:pt idx="4357">
                  <c:v>7.3744731717018448</c:v>
                </c:pt>
                <c:pt idx="4358">
                  <c:v>7.3961379012765986</c:v>
                </c:pt>
                <c:pt idx="4359">
                  <c:v>7.3528719023429225</c:v>
                </c:pt>
                <c:pt idx="4360">
                  <c:v>7.1823406606361289</c:v>
                </c:pt>
                <c:pt idx="4361">
                  <c:v>7.5495836239661855</c:v>
                </c:pt>
                <c:pt idx="4362">
                  <c:v>7.2671144506068108</c:v>
                </c:pt>
                <c:pt idx="4363">
                  <c:v>7.2458276558684371</c:v>
                </c:pt>
                <c:pt idx="4364">
                  <c:v>7.1613021848527634</c:v>
                </c:pt>
                <c:pt idx="4365">
                  <c:v>7.1403253348658069</c:v>
                </c:pt>
                <c:pt idx="4366">
                  <c:v>7.2884637816973799</c:v>
                </c:pt>
                <c:pt idx="4367">
                  <c:v>7.2246032143010925</c:v>
                </c:pt>
                <c:pt idx="4368">
                  <c:v>7.057030590524783</c:v>
                </c:pt>
                <c:pt idx="4369">
                  <c:v>7.1403253348658069</c:v>
                </c:pt>
                <c:pt idx="4370">
                  <c:v>7.4396584873550768</c:v>
                </c:pt>
                <c:pt idx="4371">
                  <c:v>7.2034409432601869</c:v>
                </c:pt>
                <c:pt idx="4372">
                  <c:v>7.0363591723623262</c:v>
                </c:pt>
                <c:pt idx="4373">
                  <c:v>7.2246032143010925</c:v>
                </c:pt>
                <c:pt idx="4374">
                  <c:v>7.0777627371859388</c:v>
                </c:pt>
                <c:pt idx="4375">
                  <c:v>7.2246032143010925</c:v>
                </c:pt>
                <c:pt idx="4376">
                  <c:v>6.9747235724908707</c:v>
                </c:pt>
                <c:pt idx="4377">
                  <c:v>7.0777627371859388</c:v>
                </c:pt>
                <c:pt idx="4378">
                  <c:v>7.057030590524783</c:v>
                </c:pt>
                <c:pt idx="4379">
                  <c:v>7.2246032143010925</c:v>
                </c:pt>
                <c:pt idx="4380">
                  <c:v>6.9542932476275947</c:v>
                </c:pt>
                <c:pt idx="4381">
                  <c:v>7.1194099301612876</c:v>
                </c:pt>
                <c:pt idx="4382">
                  <c:v>7.2884637816973799</c:v>
                </c:pt>
                <c:pt idx="4383">
                  <c:v>7.5054199967618</c:v>
                </c:pt>
                <c:pt idx="4384">
                  <c:v>7.0777627371859388</c:v>
                </c:pt>
                <c:pt idx="4385">
                  <c:v>7.1823406606361289</c:v>
                </c:pt>
                <c:pt idx="4386">
                  <c:v>6.893360638790476</c:v>
                </c:pt>
                <c:pt idx="4387">
                  <c:v>7.01576445918902</c:v>
                </c:pt>
                <c:pt idx="4388">
                  <c:v>7.2246032143010925</c:v>
                </c:pt>
                <c:pt idx="4389">
                  <c:v>7.1194099301612876</c:v>
                </c:pt>
                <c:pt idx="4390">
                  <c:v>7.057030590524783</c:v>
                </c:pt>
                <c:pt idx="4391">
                  <c:v>7.1403253348658069</c:v>
                </c:pt>
                <c:pt idx="4392">
                  <c:v>7.3098758328594595</c:v>
                </c:pt>
                <c:pt idx="4393">
                  <c:v>7.0363591723623262</c:v>
                </c:pt>
                <c:pt idx="4394">
                  <c:v>7.5054199967618</c:v>
                </c:pt>
                <c:pt idx="4395">
                  <c:v>7.2458276558684371</c:v>
                </c:pt>
                <c:pt idx="4396">
                  <c:v>7.1194099301612876</c:v>
                </c:pt>
                <c:pt idx="4397">
                  <c:v>7.1403253348658069</c:v>
                </c:pt>
                <c:pt idx="4398">
                  <c:v>7.1823406606361289</c:v>
                </c:pt>
                <c:pt idx="4399">
                  <c:v>7.2034409432601869</c:v>
                </c:pt>
                <c:pt idx="4400">
                  <c:v>7.1613021848527634</c:v>
                </c:pt>
                <c:pt idx="4401">
                  <c:v>6.8530357911431841</c:v>
                </c:pt>
                <c:pt idx="4402">
                  <c:v>7.01576445918902</c:v>
                </c:pt>
                <c:pt idx="4403">
                  <c:v>6.8731686418193441</c:v>
                </c:pt>
                <c:pt idx="4404">
                  <c:v>6.8731686418193441</c:v>
                </c:pt>
                <c:pt idx="4405">
                  <c:v>7.0363591723623262</c:v>
                </c:pt>
                <c:pt idx="4406">
                  <c:v>6.893360638790476</c:v>
                </c:pt>
                <c:pt idx="4407">
                  <c:v>7.2246032143010925</c:v>
                </c:pt>
                <c:pt idx="4408">
                  <c:v>7.1194099301612876</c:v>
                </c:pt>
                <c:pt idx="4409">
                  <c:v>7.1403253348658069</c:v>
                </c:pt>
                <c:pt idx="4410">
                  <c:v>6.8329619135109674</c:v>
                </c:pt>
                <c:pt idx="4411">
                  <c:v>6.9542932476275947</c:v>
                </c:pt>
                <c:pt idx="4412">
                  <c:v>7.1194099301612876</c:v>
                </c:pt>
                <c:pt idx="4413">
                  <c:v>6.8329619135109674</c:v>
                </c:pt>
                <c:pt idx="4414">
                  <c:v>7.01576445918902</c:v>
                </c:pt>
                <c:pt idx="4415">
                  <c:v>6.8329619135109674</c:v>
                </c:pt>
                <c:pt idx="4416">
                  <c:v>7.1403253348658069</c:v>
                </c:pt>
                <c:pt idx="4417">
                  <c:v>7.1194099301612876</c:v>
                </c:pt>
                <c:pt idx="4418">
                  <c:v>7.0985557907539985</c:v>
                </c:pt>
                <c:pt idx="4419">
                  <c:v>6.9542932476275947</c:v>
                </c:pt>
                <c:pt idx="4420">
                  <c:v>7.057030590524783</c:v>
                </c:pt>
                <c:pt idx="4421">
                  <c:v>7.0777627371859388</c:v>
                </c:pt>
                <c:pt idx="4422">
                  <c:v>7.0777627371859388</c:v>
                </c:pt>
                <c:pt idx="4423">
                  <c:v>6.7532526861318267</c:v>
                </c:pt>
                <c:pt idx="4424">
                  <c:v>6.7730923939710879</c:v>
                </c:pt>
                <c:pt idx="4425">
                  <c:v>6.8329619135109674</c:v>
                </c:pt>
                <c:pt idx="4426">
                  <c:v>7.01576445918902</c:v>
                </c:pt>
                <c:pt idx="4427">
                  <c:v>6.9542932476275947</c:v>
                </c:pt>
                <c:pt idx="4428">
                  <c:v>7.0777627371859388</c:v>
                </c:pt>
                <c:pt idx="4429">
                  <c:v>6.7730923939710879</c:v>
                </c:pt>
                <c:pt idx="4430">
                  <c:v>6.8329619135109674</c:v>
                </c:pt>
                <c:pt idx="4431">
                  <c:v>6.7532526861318267</c:v>
                </c:pt>
                <c:pt idx="4432">
                  <c:v>6.8329619135109674</c:v>
                </c:pt>
                <c:pt idx="4433">
                  <c:v>6.893360638790476</c:v>
                </c:pt>
                <c:pt idx="4434">
                  <c:v>6.7137629023318697</c:v>
                </c:pt>
                <c:pt idx="4435">
                  <c:v>6.8530357911431841</c:v>
                </c:pt>
                <c:pt idx="4436">
                  <c:v>6.6549377889542445</c:v>
                </c:pt>
                <c:pt idx="4437">
                  <c:v>6.7532526861318267</c:v>
                </c:pt>
                <c:pt idx="4438">
                  <c:v>6.7334865970720141</c:v>
                </c:pt>
                <c:pt idx="4439">
                  <c:v>6.8329619135109674</c:v>
                </c:pt>
                <c:pt idx="4440">
                  <c:v>7.1194099301612876</c:v>
                </c:pt>
                <c:pt idx="4441">
                  <c:v>6.9747235724908707</c:v>
                </c:pt>
                <c:pt idx="4442">
                  <c:v>6.8329619135109674</c:v>
                </c:pt>
                <c:pt idx="4443">
                  <c:v>6.9136119558165818</c:v>
                </c:pt>
                <c:pt idx="4444">
                  <c:v>6.5773052840276645</c:v>
                </c:pt>
                <c:pt idx="4445">
                  <c:v>6.7730923939710879</c:v>
                </c:pt>
                <c:pt idx="4446">
                  <c:v>6.8329619135109674</c:v>
                </c:pt>
                <c:pt idx="4447">
                  <c:v>6.893360638790476</c:v>
                </c:pt>
                <c:pt idx="4448">
                  <c:v>7.0363591723623262</c:v>
                </c:pt>
                <c:pt idx="4449">
                  <c:v>6.7730923939710879</c:v>
                </c:pt>
                <c:pt idx="4450">
                  <c:v>6.8129468361791528</c:v>
                </c:pt>
                <c:pt idx="4451">
                  <c:v>6.8731686418193441</c:v>
                </c:pt>
                <c:pt idx="4452">
                  <c:v>6.9136119558165818</c:v>
                </c:pt>
                <c:pt idx="4453">
                  <c:v>6.7730923939710879</c:v>
                </c:pt>
                <c:pt idx="4454">
                  <c:v>7.0777627371859388</c:v>
                </c:pt>
                <c:pt idx="4455">
                  <c:v>6.9339227671681378</c:v>
                </c:pt>
                <c:pt idx="4456">
                  <c:v>6.7334865970720141</c:v>
                </c:pt>
                <c:pt idx="4457">
                  <c:v>6.7334865970720141</c:v>
                </c:pt>
                <c:pt idx="4458">
                  <c:v>6.8129468361791528</c:v>
                </c:pt>
                <c:pt idx="4459">
                  <c:v>6.9747235724908707</c:v>
                </c:pt>
                <c:pt idx="4460">
                  <c:v>6.9339227671681378</c:v>
                </c:pt>
                <c:pt idx="4461">
                  <c:v>6.6549377889542445</c:v>
                </c:pt>
                <c:pt idx="4462">
                  <c:v>6.8329619135109674</c:v>
                </c:pt>
                <c:pt idx="4463">
                  <c:v>6.7730923939710879</c:v>
                </c:pt>
                <c:pt idx="4464">
                  <c:v>6.9136119558165818</c:v>
                </c:pt>
                <c:pt idx="4465">
                  <c:v>6.8329619135109674</c:v>
                </c:pt>
                <c:pt idx="4466">
                  <c:v>6.6940969821381788</c:v>
                </c:pt>
                <c:pt idx="4467">
                  <c:v>6.5773052840276645</c:v>
                </c:pt>
                <c:pt idx="4468">
                  <c:v>6.5580390747964286</c:v>
                </c:pt>
                <c:pt idx="4469">
                  <c:v>6.7137629023318697</c:v>
                </c:pt>
                <c:pt idx="4470">
                  <c:v>6.8731686418193441</c:v>
                </c:pt>
                <c:pt idx="4471">
                  <c:v>6.7929903869102013</c:v>
                </c:pt>
                <c:pt idx="4472">
                  <c:v>6.6940969821381788</c:v>
                </c:pt>
                <c:pt idx="4473">
                  <c:v>6.7532526861318267</c:v>
                </c:pt>
                <c:pt idx="4474">
                  <c:v>6.9542932476275947</c:v>
                </c:pt>
                <c:pt idx="4475">
                  <c:v>6.893360638790476</c:v>
                </c:pt>
                <c:pt idx="4476">
                  <c:v>6.8129468361791528</c:v>
                </c:pt>
                <c:pt idx="4477">
                  <c:v>6.8129468361791528</c:v>
                </c:pt>
                <c:pt idx="4478">
                  <c:v>6.7929903869102013</c:v>
                </c:pt>
                <c:pt idx="4479">
                  <c:v>6.7532526861318267</c:v>
                </c:pt>
                <c:pt idx="4480">
                  <c:v>6.8129468361791528</c:v>
                </c:pt>
                <c:pt idx="4481">
                  <c:v>6.9136119558165818</c:v>
                </c:pt>
                <c:pt idx="4482">
                  <c:v>6.7137629023318697</c:v>
                </c:pt>
                <c:pt idx="4483">
                  <c:v>6.4625661275677251</c:v>
                </c:pt>
                <c:pt idx="4484">
                  <c:v>6.8731686418193441</c:v>
                </c:pt>
                <c:pt idx="4485">
                  <c:v>6.4625661275677251</c:v>
                </c:pt>
                <c:pt idx="4486">
                  <c:v>6.8731686418193441</c:v>
                </c:pt>
                <c:pt idx="4487">
                  <c:v>6.8530357911431841</c:v>
                </c:pt>
                <c:pt idx="4488">
                  <c:v>6.8731686418193441</c:v>
                </c:pt>
                <c:pt idx="4489">
                  <c:v>6.7137629023318697</c:v>
                </c:pt>
                <c:pt idx="4490">
                  <c:v>6.7532526861318267</c:v>
                </c:pt>
                <c:pt idx="4491">
                  <c:v>6.5966280935343642</c:v>
                </c:pt>
                <c:pt idx="4492">
                  <c:v>6.7929903869102013</c:v>
                </c:pt>
                <c:pt idx="4493">
                  <c:v>6.519675794473037</c:v>
                </c:pt>
                <c:pt idx="4494">
                  <c:v>6.7532526861318267</c:v>
                </c:pt>
                <c:pt idx="4495">
                  <c:v>6.8329619135109674</c:v>
                </c:pt>
                <c:pt idx="4496">
                  <c:v>6.7137629023318697</c:v>
                </c:pt>
                <c:pt idx="4497">
                  <c:v>6.9136119558165818</c:v>
                </c:pt>
                <c:pt idx="4498">
                  <c:v>6.7532526861318267</c:v>
                </c:pt>
                <c:pt idx="4499">
                  <c:v>6.7730923939710879</c:v>
                </c:pt>
                <c:pt idx="4500">
                  <c:v>6.4815369320374296</c:v>
                </c:pt>
                <c:pt idx="4501">
                  <c:v>6.8129468361791528</c:v>
                </c:pt>
                <c:pt idx="4502">
                  <c:v>6.6940969821381788</c:v>
                </c:pt>
                <c:pt idx="4503">
                  <c:v>6.4815369320374296</c:v>
                </c:pt>
                <c:pt idx="4504">
                  <c:v>6.6160076695968346</c:v>
                </c:pt>
                <c:pt idx="4505">
                  <c:v>6.4059419675109961</c:v>
                </c:pt>
                <c:pt idx="4506">
                  <c:v>6.6354441789838816</c:v>
                </c:pt>
                <c:pt idx="4507">
                  <c:v>6.5005783932499011</c:v>
                </c:pt>
                <c:pt idx="4508">
                  <c:v>6.5773052840276645</c:v>
                </c:pt>
                <c:pt idx="4509">
                  <c:v>6.8329619135109674</c:v>
                </c:pt>
                <c:pt idx="4510">
                  <c:v>6.6549377889542445</c:v>
                </c:pt>
                <c:pt idx="4511">
                  <c:v>6.5580390747964286</c:v>
                </c:pt>
                <c:pt idx="4512">
                  <c:v>6.5773052840276645</c:v>
                </c:pt>
                <c:pt idx="4513">
                  <c:v>6.5580390747964286</c:v>
                </c:pt>
                <c:pt idx="4514">
                  <c:v>6.3684684263148981</c:v>
                </c:pt>
                <c:pt idx="4515">
                  <c:v>6.6744886672580339</c:v>
                </c:pt>
                <c:pt idx="4516">
                  <c:v>6.5966280935343642</c:v>
                </c:pt>
                <c:pt idx="4517">
                  <c:v>6.7532526861318267</c:v>
                </c:pt>
                <c:pt idx="4518">
                  <c:v>6.5966280935343642</c:v>
                </c:pt>
                <c:pt idx="4519">
                  <c:v>6.3871777148361319</c:v>
                </c:pt>
                <c:pt idx="4520">
                  <c:v>6.4815369320374296</c:v>
                </c:pt>
                <c:pt idx="4521">
                  <c:v>7.01576445918902</c:v>
                </c:pt>
                <c:pt idx="4522">
                  <c:v>6.5773052840276645</c:v>
                </c:pt>
                <c:pt idx="4523">
                  <c:v>6.4436360116908222</c:v>
                </c:pt>
                <c:pt idx="4524">
                  <c:v>6.6549377889542445</c:v>
                </c:pt>
                <c:pt idx="4525">
                  <c:v>6.5388293000474196</c:v>
                </c:pt>
                <c:pt idx="4526">
                  <c:v>6.4059419675109961</c:v>
                </c:pt>
                <c:pt idx="4527">
                  <c:v>6.4625661275677251</c:v>
                </c:pt>
                <c:pt idx="4528">
                  <c:v>6.7929903869102013</c:v>
                </c:pt>
                <c:pt idx="4529">
                  <c:v>6.7532526861318267</c:v>
                </c:pt>
                <c:pt idx="4530">
                  <c:v>6.5773052840276645</c:v>
                </c:pt>
                <c:pt idx="4531">
                  <c:v>6.5580390747964286</c:v>
                </c:pt>
                <c:pt idx="4532">
                  <c:v>6.6549377889542445</c:v>
                </c:pt>
                <c:pt idx="4533">
                  <c:v>6.4625661275677251</c:v>
                </c:pt>
                <c:pt idx="4534">
                  <c:v>6.2390289381556379</c:v>
                </c:pt>
                <c:pt idx="4535">
                  <c:v>6.3684684263148981</c:v>
                </c:pt>
                <c:pt idx="4536">
                  <c:v>6.6354441789838816</c:v>
                </c:pt>
                <c:pt idx="4537">
                  <c:v>6.7532526861318267</c:v>
                </c:pt>
                <c:pt idx="4538">
                  <c:v>6.5773052840276645</c:v>
                </c:pt>
                <c:pt idx="4539">
                  <c:v>6.9542932476275947</c:v>
                </c:pt>
                <c:pt idx="4540">
                  <c:v>6.9747235724908707</c:v>
                </c:pt>
                <c:pt idx="4541">
                  <c:v>6.6744886672580339</c:v>
                </c:pt>
                <c:pt idx="4542">
                  <c:v>6.9339227671681378</c:v>
                </c:pt>
                <c:pt idx="4543">
                  <c:v>6.8731686418193441</c:v>
                </c:pt>
                <c:pt idx="4544">
                  <c:v>6.5773052840276645</c:v>
                </c:pt>
                <c:pt idx="4545">
                  <c:v>6.3312140982020422</c:v>
                </c:pt>
                <c:pt idx="4546">
                  <c:v>6.5773052840276645</c:v>
                </c:pt>
                <c:pt idx="4547">
                  <c:v>6.7532526861318267</c:v>
                </c:pt>
                <c:pt idx="4548">
                  <c:v>6.7334865970720141</c:v>
                </c:pt>
                <c:pt idx="4549">
                  <c:v>6.519675794473037</c:v>
                </c:pt>
                <c:pt idx="4550">
                  <c:v>6.6549377889542445</c:v>
                </c:pt>
                <c:pt idx="4551">
                  <c:v>6.6160076695968346</c:v>
                </c:pt>
                <c:pt idx="4552">
                  <c:v>6.6160076695968346</c:v>
                </c:pt>
                <c:pt idx="4553">
                  <c:v>6.4247613458131969</c:v>
                </c:pt>
                <c:pt idx="4554">
                  <c:v>6.275740827465091</c:v>
                </c:pt>
                <c:pt idx="4555">
                  <c:v>6.3871777148361319</c:v>
                </c:pt>
                <c:pt idx="4556">
                  <c:v>6.4815369320374296</c:v>
                </c:pt>
                <c:pt idx="4557">
                  <c:v>6.5773052840276645</c:v>
                </c:pt>
                <c:pt idx="4558">
                  <c:v>6.5580390747964286</c:v>
                </c:pt>
                <c:pt idx="4559">
                  <c:v>6.5580390747964286</c:v>
                </c:pt>
                <c:pt idx="4560">
                  <c:v>6.6354441789838816</c:v>
                </c:pt>
                <c:pt idx="4561">
                  <c:v>6.5580390747964286</c:v>
                </c:pt>
                <c:pt idx="4562">
                  <c:v>6.5773052840276645</c:v>
                </c:pt>
                <c:pt idx="4563">
                  <c:v>6.5966280935343642</c:v>
                </c:pt>
                <c:pt idx="4564">
                  <c:v>6.5005783932499011</c:v>
                </c:pt>
                <c:pt idx="4565">
                  <c:v>6.6549377889542445</c:v>
                </c:pt>
                <c:pt idx="4566">
                  <c:v>6.4625661275677251</c:v>
                </c:pt>
                <c:pt idx="4567">
                  <c:v>6.5580390747964286</c:v>
                </c:pt>
                <c:pt idx="4568">
                  <c:v>6.4247613458131969</c:v>
                </c:pt>
                <c:pt idx="4569">
                  <c:v>6.519675794473037</c:v>
                </c:pt>
                <c:pt idx="4570">
                  <c:v>6.4625661275677251</c:v>
                </c:pt>
                <c:pt idx="4571">
                  <c:v>6.202546088284584</c:v>
                </c:pt>
                <c:pt idx="4572">
                  <c:v>6.4436360116908222</c:v>
                </c:pt>
                <c:pt idx="4573">
                  <c:v>6.5773052840276645</c:v>
                </c:pt>
                <c:pt idx="4574">
                  <c:v>6.6160076695968346</c:v>
                </c:pt>
                <c:pt idx="4575">
                  <c:v>6.5388293000474196</c:v>
                </c:pt>
                <c:pt idx="4576">
                  <c:v>6.5966280935343642</c:v>
                </c:pt>
                <c:pt idx="4577">
                  <c:v>6.4625661275677251</c:v>
                </c:pt>
                <c:pt idx="4578">
                  <c:v>6.3312140982020422</c:v>
                </c:pt>
                <c:pt idx="4579">
                  <c:v>6.4059419675109961</c:v>
                </c:pt>
                <c:pt idx="4580">
                  <c:v>6.5966280935343642</c:v>
                </c:pt>
                <c:pt idx="4581">
                  <c:v>6.4625661275677251</c:v>
                </c:pt>
                <c:pt idx="4582">
                  <c:v>6.6940969821381788</c:v>
                </c:pt>
                <c:pt idx="4583">
                  <c:v>6.6940969821381788</c:v>
                </c:pt>
                <c:pt idx="4584">
                  <c:v>6.7137629023318697</c:v>
                </c:pt>
                <c:pt idx="4585">
                  <c:v>6.4625661275677251</c:v>
                </c:pt>
                <c:pt idx="4586">
                  <c:v>6.4815369320374296</c:v>
                </c:pt>
                <c:pt idx="4587">
                  <c:v>6.7137629023318697</c:v>
                </c:pt>
                <c:pt idx="4588">
                  <c:v>6.7137629023318697</c:v>
                </c:pt>
                <c:pt idx="4589">
                  <c:v>6.5966280935343642</c:v>
                </c:pt>
                <c:pt idx="4590">
                  <c:v>6.5966280935343642</c:v>
                </c:pt>
                <c:pt idx="4591">
                  <c:v>6.6354441789838816</c:v>
                </c:pt>
                <c:pt idx="4592">
                  <c:v>6.5388293000474196</c:v>
                </c:pt>
                <c:pt idx="4593">
                  <c:v>6.6744886672580339</c:v>
                </c:pt>
                <c:pt idx="4594">
                  <c:v>6.5005783932499011</c:v>
                </c:pt>
                <c:pt idx="4595">
                  <c:v>6.4247613458131969</c:v>
                </c:pt>
                <c:pt idx="4596">
                  <c:v>6.4436360116908222</c:v>
                </c:pt>
                <c:pt idx="4597">
                  <c:v>6.519675794473037</c:v>
                </c:pt>
                <c:pt idx="4598">
                  <c:v>6.4625661275677251</c:v>
                </c:pt>
                <c:pt idx="4599">
                  <c:v>6.5580390747964286</c:v>
                </c:pt>
                <c:pt idx="4600">
                  <c:v>6.6549377889542445</c:v>
                </c:pt>
                <c:pt idx="4601">
                  <c:v>6.5966280935343642</c:v>
                </c:pt>
                <c:pt idx="4602">
                  <c:v>6.5005783932499011</c:v>
                </c:pt>
                <c:pt idx="4603">
                  <c:v>6.5005783932499011</c:v>
                </c:pt>
                <c:pt idx="4604">
                  <c:v>6.6549377889542445</c:v>
                </c:pt>
                <c:pt idx="4605">
                  <c:v>6.4247613458131969</c:v>
                </c:pt>
                <c:pt idx="4606">
                  <c:v>6.3126687380224071</c:v>
                </c:pt>
                <c:pt idx="4607">
                  <c:v>6.3684684263148981</c:v>
                </c:pt>
                <c:pt idx="4608">
                  <c:v>6.4625661275677251</c:v>
                </c:pt>
                <c:pt idx="4609">
                  <c:v>6.5388293000474196</c:v>
                </c:pt>
                <c:pt idx="4610">
                  <c:v>6.3126687380224071</c:v>
                </c:pt>
                <c:pt idx="4611">
                  <c:v>6.2941777008176176</c:v>
                </c:pt>
                <c:pt idx="4612">
                  <c:v>6.3126687380224071</c:v>
                </c:pt>
                <c:pt idx="4613">
                  <c:v>6.202546088284584</c:v>
                </c:pt>
                <c:pt idx="4614">
                  <c:v>6.3871777148361319</c:v>
                </c:pt>
                <c:pt idx="4615">
                  <c:v>6.519675794473037</c:v>
                </c:pt>
                <c:pt idx="4616">
                  <c:v>6.6354441789838816</c:v>
                </c:pt>
                <c:pt idx="4617">
                  <c:v>6.5005783932499011</c:v>
                </c:pt>
                <c:pt idx="4618">
                  <c:v>6.3312140982020422</c:v>
                </c:pt>
                <c:pt idx="4619">
                  <c:v>6.6354441789838816</c:v>
                </c:pt>
                <c:pt idx="4620">
                  <c:v>6.4436360116908222</c:v>
                </c:pt>
                <c:pt idx="4621">
                  <c:v>6.519675794473037</c:v>
                </c:pt>
                <c:pt idx="4622">
                  <c:v>6.5388293000474196</c:v>
                </c:pt>
                <c:pt idx="4623">
                  <c:v>6.6549377889542445</c:v>
                </c:pt>
                <c:pt idx="4624">
                  <c:v>6.4247613458131969</c:v>
                </c:pt>
                <c:pt idx="4625">
                  <c:v>6.3871777148361319</c:v>
                </c:pt>
                <c:pt idx="4626">
                  <c:v>6.4059419675109961</c:v>
                </c:pt>
                <c:pt idx="4627">
                  <c:v>6.6160076695968346</c:v>
                </c:pt>
                <c:pt idx="4628">
                  <c:v>6.1301909130708774</c:v>
                </c:pt>
                <c:pt idx="4629">
                  <c:v>6.0232376662939675</c:v>
                </c:pt>
                <c:pt idx="4630">
                  <c:v>6.0943304630565036</c:v>
                </c:pt>
                <c:pt idx="4631">
                  <c:v>6.1301909130708774</c:v>
                </c:pt>
                <c:pt idx="4632">
                  <c:v>6.4247613458131969</c:v>
                </c:pt>
                <c:pt idx="4633">
                  <c:v>6.2390289381556379</c:v>
                </c:pt>
                <c:pt idx="4634">
                  <c:v>6.3126687380224071</c:v>
                </c:pt>
                <c:pt idx="4635">
                  <c:v>6.3312140982020422</c:v>
                </c:pt>
                <c:pt idx="4636">
                  <c:v>6.4436360116908222</c:v>
                </c:pt>
                <c:pt idx="4637">
                  <c:v>6.4815369320374296</c:v>
                </c:pt>
                <c:pt idx="4638">
                  <c:v>6.4436360116908222</c:v>
                </c:pt>
                <c:pt idx="4639">
                  <c:v>6.5966280935343642</c:v>
                </c:pt>
                <c:pt idx="4640">
                  <c:v>6.5005783932499011</c:v>
                </c:pt>
                <c:pt idx="4641">
                  <c:v>6.4625661275677251</c:v>
                </c:pt>
                <c:pt idx="4642">
                  <c:v>6.275740827465091</c:v>
                </c:pt>
                <c:pt idx="4643">
                  <c:v>6.5773052840276645</c:v>
                </c:pt>
                <c:pt idx="4644">
                  <c:v>6.4436360116908222</c:v>
                </c:pt>
                <c:pt idx="4645">
                  <c:v>6.4436360116908222</c:v>
                </c:pt>
                <c:pt idx="4646">
                  <c:v>6.4059419675109961</c:v>
                </c:pt>
                <c:pt idx="4647">
                  <c:v>6.1301909130708774</c:v>
                </c:pt>
                <c:pt idx="4648">
                  <c:v>6.3126687380224071</c:v>
                </c:pt>
                <c:pt idx="4649">
                  <c:v>6.3684684263148981</c:v>
                </c:pt>
                <c:pt idx="4650">
                  <c:v>6.1301909130708774</c:v>
                </c:pt>
                <c:pt idx="4651">
                  <c:v>6.4059419675109961</c:v>
                </c:pt>
                <c:pt idx="4652">
                  <c:v>6.5005783932499011</c:v>
                </c:pt>
                <c:pt idx="4653">
                  <c:v>6.4625661275677251</c:v>
                </c:pt>
                <c:pt idx="4654">
                  <c:v>6.5388293000474196</c:v>
                </c:pt>
                <c:pt idx="4655">
                  <c:v>6.2390289381556379</c:v>
                </c:pt>
                <c:pt idx="4656">
                  <c:v>6.3684684263148981</c:v>
                </c:pt>
                <c:pt idx="4657">
                  <c:v>6.3126687380224071</c:v>
                </c:pt>
                <c:pt idx="4658">
                  <c:v>6.1301909130708774</c:v>
                </c:pt>
                <c:pt idx="4659">
                  <c:v>6.4815369320374296</c:v>
                </c:pt>
                <c:pt idx="4660">
                  <c:v>6.4625661275677251</c:v>
                </c:pt>
                <c:pt idx="4661">
                  <c:v>6.5773052840276645</c:v>
                </c:pt>
                <c:pt idx="4662">
                  <c:v>6.4815369320374296</c:v>
                </c:pt>
                <c:pt idx="4663">
                  <c:v>6.2941777008176176</c:v>
                </c:pt>
                <c:pt idx="4664">
                  <c:v>6.0586797898489966</c:v>
                </c:pt>
                <c:pt idx="4665">
                  <c:v>6.148200189839681</c:v>
                </c:pt>
                <c:pt idx="4666">
                  <c:v>6.3126687380224071</c:v>
                </c:pt>
                <c:pt idx="4667">
                  <c:v>6.2390289381556379</c:v>
                </c:pt>
                <c:pt idx="4668">
                  <c:v>6.2390289381556379</c:v>
                </c:pt>
                <c:pt idx="4669">
                  <c:v>6.1662623742673697</c:v>
                </c:pt>
                <c:pt idx="4670">
                  <c:v>6.2573579593083464</c:v>
                </c:pt>
                <c:pt idx="4671">
                  <c:v>6.3684684263148981</c:v>
                </c:pt>
                <c:pt idx="4672">
                  <c:v>6.1301909130708774</c:v>
                </c:pt>
                <c:pt idx="4673">
                  <c:v>6.1843776217860817</c:v>
                </c:pt>
                <c:pt idx="4674">
                  <c:v>6.2390289381556379</c:v>
                </c:pt>
                <c:pt idx="4675">
                  <c:v>6.1843776217860817</c:v>
                </c:pt>
                <c:pt idx="4676">
                  <c:v>6.3126687380224071</c:v>
                </c:pt>
                <c:pt idx="4677">
                  <c:v>6.3498139409465733</c:v>
                </c:pt>
                <c:pt idx="4678">
                  <c:v>6.1662623742673697</c:v>
                </c:pt>
                <c:pt idx="4679">
                  <c:v>6.2207536062785946</c:v>
                </c:pt>
                <c:pt idx="4680">
                  <c:v>6.0409327357811637</c:v>
                </c:pt>
                <c:pt idx="4681">
                  <c:v>6.202546088284584</c:v>
                </c:pt>
                <c:pt idx="4682">
                  <c:v>6.3871777148361319</c:v>
                </c:pt>
                <c:pt idx="4683">
                  <c:v>6.1301909130708774</c:v>
                </c:pt>
                <c:pt idx="4684">
                  <c:v>6.275740827465091</c:v>
                </c:pt>
                <c:pt idx="4685">
                  <c:v>6.2207536062785946</c:v>
                </c:pt>
                <c:pt idx="4686">
                  <c:v>6.3312140982020422</c:v>
                </c:pt>
                <c:pt idx="4687">
                  <c:v>6.2390289381556379</c:v>
                </c:pt>
                <c:pt idx="4688">
                  <c:v>6.2573579593083464</c:v>
                </c:pt>
                <c:pt idx="4689">
                  <c:v>6.3126687380224071</c:v>
                </c:pt>
                <c:pt idx="4690">
                  <c:v>6.2573579593083464</c:v>
                </c:pt>
                <c:pt idx="4691">
                  <c:v>6.3126687380224071</c:v>
                </c:pt>
                <c:pt idx="4692">
                  <c:v>6.2941777008176176</c:v>
                </c:pt>
                <c:pt idx="4693">
                  <c:v>6.202546088284584</c:v>
                </c:pt>
                <c:pt idx="4694">
                  <c:v>6.1301909130708774</c:v>
                </c:pt>
                <c:pt idx="4695">
                  <c:v>6.3684684263148981</c:v>
                </c:pt>
                <c:pt idx="4696">
                  <c:v>6.3312140982020422</c:v>
                </c:pt>
                <c:pt idx="4697">
                  <c:v>6.3312140982020422</c:v>
                </c:pt>
                <c:pt idx="4698">
                  <c:v>6.3498139409465733</c:v>
                </c:pt>
                <c:pt idx="4699">
                  <c:v>6.3312140982020422</c:v>
                </c:pt>
                <c:pt idx="4700">
                  <c:v>6.4247613458131969</c:v>
                </c:pt>
                <c:pt idx="4701">
                  <c:v>6.4625661275677251</c:v>
                </c:pt>
                <c:pt idx="4702">
                  <c:v>6.4436360116908222</c:v>
                </c:pt>
                <c:pt idx="4703">
                  <c:v>6.3871777148361319</c:v>
                </c:pt>
                <c:pt idx="4704">
                  <c:v>6.0586797898489966</c:v>
                </c:pt>
                <c:pt idx="4705">
                  <c:v>6.3684684263148981</c:v>
                </c:pt>
                <c:pt idx="4706">
                  <c:v>6.3498139409465733</c:v>
                </c:pt>
                <c:pt idx="4707">
                  <c:v>6.1301909130708774</c:v>
                </c:pt>
                <c:pt idx="4708">
                  <c:v>6.2390289381556379</c:v>
                </c:pt>
                <c:pt idx="4709">
                  <c:v>6.2207536062785946</c:v>
                </c:pt>
                <c:pt idx="4710">
                  <c:v>6.148200189839681</c:v>
                </c:pt>
                <c:pt idx="4711">
                  <c:v>6.275740827465091</c:v>
                </c:pt>
                <c:pt idx="4712">
                  <c:v>6.2207536062785946</c:v>
                </c:pt>
                <c:pt idx="4713">
                  <c:v>6.4247613458131969</c:v>
                </c:pt>
                <c:pt idx="4714">
                  <c:v>6.2941777008176176</c:v>
                </c:pt>
                <c:pt idx="4715">
                  <c:v>6.3684684263148981</c:v>
                </c:pt>
                <c:pt idx="4716">
                  <c:v>6.2573579593083464</c:v>
                </c:pt>
                <c:pt idx="4717">
                  <c:v>6.1662623742673697</c:v>
                </c:pt>
                <c:pt idx="4718">
                  <c:v>6.202546088284584</c:v>
                </c:pt>
                <c:pt idx="4719">
                  <c:v>6.0409327357811637</c:v>
                </c:pt>
                <c:pt idx="4720">
                  <c:v>6.3684684263148981</c:v>
                </c:pt>
                <c:pt idx="4721">
                  <c:v>6.3312140982020422</c:v>
                </c:pt>
                <c:pt idx="4722">
                  <c:v>6.3312140982020422</c:v>
                </c:pt>
                <c:pt idx="4723">
                  <c:v>6.5580390747964286</c:v>
                </c:pt>
                <c:pt idx="4724">
                  <c:v>6.6354441789838816</c:v>
                </c:pt>
                <c:pt idx="4725">
                  <c:v>6.2941777008176176</c:v>
                </c:pt>
                <c:pt idx="4726">
                  <c:v>6.4247613458131969</c:v>
                </c:pt>
                <c:pt idx="4727">
                  <c:v>6.2941777008176176</c:v>
                </c:pt>
                <c:pt idx="4728">
                  <c:v>6.3498139409465733</c:v>
                </c:pt>
                <c:pt idx="4729">
                  <c:v>6.3126687380224071</c:v>
                </c:pt>
                <c:pt idx="4730">
                  <c:v>6.275740827465091</c:v>
                </c:pt>
                <c:pt idx="4731">
                  <c:v>6.1662623742673697</c:v>
                </c:pt>
                <c:pt idx="4732">
                  <c:v>6.3126687380224071</c:v>
                </c:pt>
                <c:pt idx="4733">
                  <c:v>6.519675794473037</c:v>
                </c:pt>
                <c:pt idx="4734">
                  <c:v>6.519675794473037</c:v>
                </c:pt>
                <c:pt idx="4735">
                  <c:v>6.2941777008176176</c:v>
                </c:pt>
                <c:pt idx="4736">
                  <c:v>6.2941777008176176</c:v>
                </c:pt>
                <c:pt idx="4737">
                  <c:v>6.2207536062785946</c:v>
                </c:pt>
                <c:pt idx="4738">
                  <c:v>6.202546088284584</c:v>
                </c:pt>
                <c:pt idx="4739">
                  <c:v>6.3312140982020422</c:v>
                </c:pt>
                <c:pt idx="4740">
                  <c:v>6.2573579593083464</c:v>
                </c:pt>
                <c:pt idx="4741">
                  <c:v>6.148200189839681</c:v>
                </c:pt>
                <c:pt idx="4742">
                  <c:v>6.0055944291144376</c:v>
                </c:pt>
                <c:pt idx="4743">
                  <c:v>6.3498139409465733</c:v>
                </c:pt>
                <c:pt idx="4744">
                  <c:v>6.3684684263148981</c:v>
                </c:pt>
                <c:pt idx="4745">
                  <c:v>6.3312140982020422</c:v>
                </c:pt>
                <c:pt idx="4746">
                  <c:v>6.2207536062785946</c:v>
                </c:pt>
                <c:pt idx="4747">
                  <c:v>6.148200189839681</c:v>
                </c:pt>
                <c:pt idx="4748">
                  <c:v>6.2573579593083464</c:v>
                </c:pt>
                <c:pt idx="4749">
                  <c:v>6.0943304630565036</c:v>
                </c:pt>
                <c:pt idx="4750">
                  <c:v>5.8663098762504129</c:v>
                </c:pt>
                <c:pt idx="4751">
                  <c:v>6.2573579593083464</c:v>
                </c:pt>
                <c:pt idx="4752">
                  <c:v>6.2207536062785946</c:v>
                </c:pt>
                <c:pt idx="4753">
                  <c:v>6.0055944291144376</c:v>
                </c:pt>
                <c:pt idx="4754">
                  <c:v>6.1301909130708774</c:v>
                </c:pt>
                <c:pt idx="4755">
                  <c:v>6.1843776217860817</c:v>
                </c:pt>
                <c:pt idx="4756">
                  <c:v>6.1122343889841142</c:v>
                </c:pt>
                <c:pt idx="4757">
                  <c:v>6.0943304630565036</c:v>
                </c:pt>
                <c:pt idx="4758">
                  <c:v>6.1122343889841142</c:v>
                </c:pt>
                <c:pt idx="4759">
                  <c:v>6.2941777008176176</c:v>
                </c:pt>
                <c:pt idx="4760">
                  <c:v>6.0586797898489966</c:v>
                </c:pt>
                <c:pt idx="4761">
                  <c:v>5.9880028724156436</c:v>
                </c:pt>
                <c:pt idx="4762">
                  <c:v>6.0409327357811637</c:v>
                </c:pt>
                <c:pt idx="4763">
                  <c:v>5.9181640564880515</c:v>
                </c:pt>
                <c:pt idx="4764">
                  <c:v>5.9008286003926864</c:v>
                </c:pt>
                <c:pt idx="4765">
                  <c:v>5.9880028724156436</c:v>
                </c:pt>
                <c:pt idx="4766">
                  <c:v>6.0943304630565036</c:v>
                </c:pt>
                <c:pt idx="4767">
                  <c:v>6.202546088284584</c:v>
                </c:pt>
                <c:pt idx="4768">
                  <c:v>6.1122343889841142</c:v>
                </c:pt>
                <c:pt idx="4769">
                  <c:v>6.3312140982020422</c:v>
                </c:pt>
                <c:pt idx="4770">
                  <c:v>6.2390289381556379</c:v>
                </c:pt>
                <c:pt idx="4771">
                  <c:v>6.275740827465091</c:v>
                </c:pt>
                <c:pt idx="4772">
                  <c:v>6.3498139409465733</c:v>
                </c:pt>
                <c:pt idx="4773">
                  <c:v>6.275740827465091</c:v>
                </c:pt>
                <c:pt idx="4774">
                  <c:v>6.1843776217860817</c:v>
                </c:pt>
                <c:pt idx="4775">
                  <c:v>6.0055944291144376</c:v>
                </c:pt>
                <c:pt idx="4776">
                  <c:v>6.202546088284584</c:v>
                </c:pt>
                <c:pt idx="4777">
                  <c:v>6.2390289381556379</c:v>
                </c:pt>
                <c:pt idx="4778">
                  <c:v>6.2207536062785946</c:v>
                </c:pt>
                <c:pt idx="4779">
                  <c:v>6.0764789812177842</c:v>
                </c:pt>
                <c:pt idx="4780">
                  <c:v>5.9880028724156436</c:v>
                </c:pt>
                <c:pt idx="4781">
                  <c:v>6.0943304630565036</c:v>
                </c:pt>
                <c:pt idx="4782">
                  <c:v>6.1122343889841142</c:v>
                </c:pt>
                <c:pt idx="4783">
                  <c:v>5.9355504406917179</c:v>
                </c:pt>
                <c:pt idx="4784">
                  <c:v>6.0055944291144376</c:v>
                </c:pt>
                <c:pt idx="4785">
                  <c:v>6.1843776217860817</c:v>
                </c:pt>
                <c:pt idx="4786">
                  <c:v>5.9355504406917179</c:v>
                </c:pt>
                <c:pt idx="4787">
                  <c:v>6.0055944291144376</c:v>
                </c:pt>
                <c:pt idx="4788">
                  <c:v>6.0943304630565036</c:v>
                </c:pt>
                <c:pt idx="4789">
                  <c:v>6.1843776217860817</c:v>
                </c:pt>
                <c:pt idx="4790">
                  <c:v>6.0055944291144376</c:v>
                </c:pt>
                <c:pt idx="4791">
                  <c:v>5.9529879026202996</c:v>
                </c:pt>
                <c:pt idx="4792">
                  <c:v>6.0764789812177842</c:v>
                </c:pt>
                <c:pt idx="4793">
                  <c:v>5.9704628448153816</c:v>
                </c:pt>
                <c:pt idx="4794">
                  <c:v>5.8663098762504129</c:v>
                </c:pt>
                <c:pt idx="4795">
                  <c:v>5.8663098762504129</c:v>
                </c:pt>
                <c:pt idx="4796">
                  <c:v>6.0764789812177842</c:v>
                </c:pt>
                <c:pt idx="4797">
                  <c:v>6.202546088284584</c:v>
                </c:pt>
                <c:pt idx="4798">
                  <c:v>6.148200189839681</c:v>
                </c:pt>
                <c:pt idx="4799">
                  <c:v>6.2207536062785946</c:v>
                </c:pt>
                <c:pt idx="4800">
                  <c:v>6.2573579593083464</c:v>
                </c:pt>
                <c:pt idx="4801">
                  <c:v>6.2207536062785946</c:v>
                </c:pt>
                <c:pt idx="4802">
                  <c:v>5.8835439232272684</c:v>
                </c:pt>
                <c:pt idx="4803">
                  <c:v>6.1843776217860817</c:v>
                </c:pt>
                <c:pt idx="4804">
                  <c:v>6.3312140982020422</c:v>
                </c:pt>
                <c:pt idx="4805">
                  <c:v>5.8663098762504129</c:v>
                </c:pt>
                <c:pt idx="4806">
                  <c:v>6.2207536062785946</c:v>
                </c:pt>
                <c:pt idx="4807">
                  <c:v>6.1122343889841142</c:v>
                </c:pt>
                <c:pt idx="4808">
                  <c:v>6.148200189839681</c:v>
                </c:pt>
                <c:pt idx="4809">
                  <c:v>6.0409327357811637</c:v>
                </c:pt>
                <c:pt idx="4810">
                  <c:v>6.2390289381556379</c:v>
                </c:pt>
                <c:pt idx="4811">
                  <c:v>6.1301909130708774</c:v>
                </c:pt>
                <c:pt idx="4812">
                  <c:v>6.275740827465091</c:v>
                </c:pt>
                <c:pt idx="4813">
                  <c:v>6.3126687380224071</c:v>
                </c:pt>
                <c:pt idx="4814">
                  <c:v>5.9181640564880515</c:v>
                </c:pt>
                <c:pt idx="4815">
                  <c:v>6.1662623742673697</c:v>
                </c:pt>
                <c:pt idx="4816">
                  <c:v>5.8835439232272684</c:v>
                </c:pt>
                <c:pt idx="4817">
                  <c:v>5.8663098762504129</c:v>
                </c:pt>
                <c:pt idx="4818">
                  <c:v>5.9529879026202996</c:v>
                </c:pt>
                <c:pt idx="4819">
                  <c:v>6.0055944291144376</c:v>
                </c:pt>
                <c:pt idx="4820">
                  <c:v>5.8491263111564287</c:v>
                </c:pt>
                <c:pt idx="4821">
                  <c:v>6.1843776217860817</c:v>
                </c:pt>
                <c:pt idx="4822">
                  <c:v>6.0586797898489966</c:v>
                </c:pt>
                <c:pt idx="4823">
                  <c:v>5.9704628448153816</c:v>
                </c:pt>
                <c:pt idx="4824">
                  <c:v>5.9880028724156436</c:v>
                </c:pt>
                <c:pt idx="4825">
                  <c:v>6.2207536062785946</c:v>
                </c:pt>
                <c:pt idx="4826">
                  <c:v>5.8835439232272684</c:v>
                </c:pt>
                <c:pt idx="4827">
                  <c:v>6.0055944291144376</c:v>
                </c:pt>
                <c:pt idx="4828">
                  <c:v>6.0586797898489966</c:v>
                </c:pt>
                <c:pt idx="4829">
                  <c:v>5.9880028724156436</c:v>
                </c:pt>
                <c:pt idx="4830">
                  <c:v>5.9529879026202996</c:v>
                </c:pt>
                <c:pt idx="4831">
                  <c:v>6.3498139409465733</c:v>
                </c:pt>
                <c:pt idx="4832">
                  <c:v>5.9529879026202996</c:v>
                </c:pt>
                <c:pt idx="4833">
                  <c:v>5.9704628448153816</c:v>
                </c:pt>
                <c:pt idx="4834">
                  <c:v>6.202546088284584</c:v>
                </c:pt>
                <c:pt idx="4835">
                  <c:v>6.0232376662939675</c:v>
                </c:pt>
                <c:pt idx="4836">
                  <c:v>6.0764789812177842</c:v>
                </c:pt>
                <c:pt idx="4837">
                  <c:v>6.0409327357811637</c:v>
                </c:pt>
                <c:pt idx="4838">
                  <c:v>6.0764789812177842</c:v>
                </c:pt>
                <c:pt idx="4839">
                  <c:v>6.0055944291144376</c:v>
                </c:pt>
                <c:pt idx="4840">
                  <c:v>6.0232376662939675</c:v>
                </c:pt>
                <c:pt idx="4841">
                  <c:v>5.9529879026202996</c:v>
                </c:pt>
                <c:pt idx="4842">
                  <c:v>6.1843776217860817</c:v>
                </c:pt>
                <c:pt idx="4843">
                  <c:v>6.1662623742673697</c:v>
                </c:pt>
                <c:pt idx="4844">
                  <c:v>6.6744886672580339</c:v>
                </c:pt>
                <c:pt idx="4845">
                  <c:v>6.5773052840276645</c:v>
                </c:pt>
                <c:pt idx="4846">
                  <c:v>6.4436360116908222</c:v>
                </c:pt>
                <c:pt idx="4847">
                  <c:v>6.2207536062785946</c:v>
                </c:pt>
                <c:pt idx="4848">
                  <c:v>6.0586797898489966</c:v>
                </c:pt>
                <c:pt idx="4849">
                  <c:v>6.2207536062785946</c:v>
                </c:pt>
                <c:pt idx="4850">
                  <c:v>5.9529879026202996</c:v>
                </c:pt>
                <c:pt idx="4851">
                  <c:v>5.8491263111564287</c:v>
                </c:pt>
                <c:pt idx="4852">
                  <c:v>5.9529879026202996</c:v>
                </c:pt>
                <c:pt idx="4853">
                  <c:v>5.7302424814484043</c:v>
                </c:pt>
                <c:pt idx="4854">
                  <c:v>5.8663098762504129</c:v>
                </c:pt>
                <c:pt idx="4855">
                  <c:v>6.0586797898489966</c:v>
                </c:pt>
                <c:pt idx="4856">
                  <c:v>6.0232376662939675</c:v>
                </c:pt>
                <c:pt idx="4857">
                  <c:v>6.202546088284584</c:v>
                </c:pt>
                <c:pt idx="4858">
                  <c:v>6.1662623742673697</c:v>
                </c:pt>
                <c:pt idx="4859">
                  <c:v>6.275740827465091</c:v>
                </c:pt>
                <c:pt idx="4860">
                  <c:v>6.3498139409465733</c:v>
                </c:pt>
                <c:pt idx="4861">
                  <c:v>6.3126687380224071</c:v>
                </c:pt>
                <c:pt idx="4862">
                  <c:v>6.148200189839681</c:v>
                </c:pt>
                <c:pt idx="4863">
                  <c:v>6.3871777148361319</c:v>
                </c:pt>
                <c:pt idx="4864">
                  <c:v>5.8491263111564287</c:v>
                </c:pt>
                <c:pt idx="4865">
                  <c:v>6.148200189839681</c:v>
                </c:pt>
                <c:pt idx="4866">
                  <c:v>6.0232376662939675</c:v>
                </c:pt>
                <c:pt idx="4867">
                  <c:v>6.1662623742673697</c:v>
                </c:pt>
                <c:pt idx="4868">
                  <c:v>5.9529879026202996</c:v>
                </c:pt>
                <c:pt idx="4869">
                  <c:v>6.0409327357811637</c:v>
                </c:pt>
                <c:pt idx="4870">
                  <c:v>6.0586797898489966</c:v>
                </c:pt>
                <c:pt idx="4871">
                  <c:v>5.9704628448153816</c:v>
                </c:pt>
                <c:pt idx="4872">
                  <c:v>6.0764789812177842</c:v>
                </c:pt>
                <c:pt idx="4873">
                  <c:v>6.1843776217860817</c:v>
                </c:pt>
                <c:pt idx="4874">
                  <c:v>5.9181640564880515</c:v>
                </c:pt>
                <c:pt idx="4875">
                  <c:v>6.0943304630565036</c:v>
                </c:pt>
                <c:pt idx="4876">
                  <c:v>6.0586797898489966</c:v>
                </c:pt>
                <c:pt idx="4877">
                  <c:v>6.0586797898489966</c:v>
                </c:pt>
                <c:pt idx="4878">
                  <c:v>6.1843776217860817</c:v>
                </c:pt>
                <c:pt idx="4879">
                  <c:v>6.0943304630565036</c:v>
                </c:pt>
                <c:pt idx="4880">
                  <c:v>6.148200189839681</c:v>
                </c:pt>
                <c:pt idx="4881">
                  <c:v>6.1122343889841142</c:v>
                </c:pt>
                <c:pt idx="4882">
                  <c:v>5.8491263111564287</c:v>
                </c:pt>
                <c:pt idx="4883">
                  <c:v>5.8491263111564287</c:v>
                </c:pt>
                <c:pt idx="4884">
                  <c:v>6.2390289381556379</c:v>
                </c:pt>
                <c:pt idx="4885">
                  <c:v>5.8663098762504129</c:v>
                </c:pt>
                <c:pt idx="4886">
                  <c:v>6.0586797898489966</c:v>
                </c:pt>
                <c:pt idx="4887">
                  <c:v>5.7470767895905412</c:v>
                </c:pt>
                <c:pt idx="4888">
                  <c:v>5.9355504406917179</c:v>
                </c:pt>
                <c:pt idx="4889">
                  <c:v>6.0232376662939675</c:v>
                </c:pt>
                <c:pt idx="4890">
                  <c:v>6.0409327357811637</c:v>
                </c:pt>
                <c:pt idx="4891">
                  <c:v>5.9008286003926864</c:v>
                </c:pt>
                <c:pt idx="4892">
                  <c:v>5.9355504406917179</c:v>
                </c:pt>
                <c:pt idx="4893">
                  <c:v>5.780893918673252</c:v>
                </c:pt>
                <c:pt idx="4894">
                  <c:v>5.9181640564880515</c:v>
                </c:pt>
                <c:pt idx="4895">
                  <c:v>6.0943304630565036</c:v>
                </c:pt>
                <c:pt idx="4896">
                  <c:v>6.0409327357811637</c:v>
                </c:pt>
                <c:pt idx="4897">
                  <c:v>6.0586797898489966</c:v>
                </c:pt>
                <c:pt idx="4898">
                  <c:v>5.9008286003926864</c:v>
                </c:pt>
                <c:pt idx="4899">
                  <c:v>5.9008286003926864</c:v>
                </c:pt>
                <c:pt idx="4900">
                  <c:v>5.7134706400133544</c:v>
                </c:pt>
                <c:pt idx="4901">
                  <c:v>5.8319930800740387</c:v>
                </c:pt>
                <c:pt idx="4902">
                  <c:v>5.9355504406917179</c:v>
                </c:pt>
                <c:pt idx="4903">
                  <c:v>6.0586797898489966</c:v>
                </c:pt>
                <c:pt idx="4904">
                  <c:v>6.2941777008176176</c:v>
                </c:pt>
                <c:pt idx="4905">
                  <c:v>5.9529879026202996</c:v>
                </c:pt>
                <c:pt idx="4906">
                  <c:v>6.0943304630565036</c:v>
                </c:pt>
                <c:pt idx="4907">
                  <c:v>6.0586797898489966</c:v>
                </c:pt>
                <c:pt idx="4908">
                  <c:v>5.8835439232272684</c:v>
                </c:pt>
                <c:pt idx="4909">
                  <c:v>5.8491263111564287</c:v>
                </c:pt>
                <c:pt idx="4910">
                  <c:v>5.9008286003926864</c:v>
                </c:pt>
                <c:pt idx="4911">
                  <c:v>5.8149100355651164</c:v>
                </c:pt>
                <c:pt idx="4912">
                  <c:v>5.9704628448153816</c:v>
                </c:pt>
                <c:pt idx="4913">
                  <c:v>5.7639605535683671</c:v>
                </c:pt>
                <c:pt idx="4914">
                  <c:v>5.6967347708338707</c:v>
                </c:pt>
                <c:pt idx="4915">
                  <c:v>5.7639605535683671</c:v>
                </c:pt>
                <c:pt idx="4916">
                  <c:v>5.7639605535683671</c:v>
                </c:pt>
                <c:pt idx="4917">
                  <c:v>5.8319930800740387</c:v>
                </c:pt>
                <c:pt idx="4918">
                  <c:v>5.9529879026202996</c:v>
                </c:pt>
                <c:pt idx="4919">
                  <c:v>5.780893918673252</c:v>
                </c:pt>
                <c:pt idx="4920">
                  <c:v>5.9355504406917179</c:v>
                </c:pt>
                <c:pt idx="4921">
                  <c:v>5.7470767895905412</c:v>
                </c:pt>
                <c:pt idx="4922">
                  <c:v>5.9181640564880515</c:v>
                </c:pt>
                <c:pt idx="4923">
                  <c:v>5.9529879026202996</c:v>
                </c:pt>
                <c:pt idx="4924">
                  <c:v>6.0764789812177842</c:v>
                </c:pt>
                <c:pt idx="4925">
                  <c:v>5.8491263111564287</c:v>
                </c:pt>
                <c:pt idx="4926">
                  <c:v>5.8663098762504129</c:v>
                </c:pt>
                <c:pt idx="4927">
                  <c:v>5.8835439232272684</c:v>
                </c:pt>
                <c:pt idx="4928">
                  <c:v>5.8319930800740387</c:v>
                </c:pt>
                <c:pt idx="4929">
                  <c:v>6.0764789812177842</c:v>
                </c:pt>
                <c:pt idx="4930">
                  <c:v>5.8149100355651164</c:v>
                </c:pt>
                <c:pt idx="4931">
                  <c:v>6.0232376662939675</c:v>
                </c:pt>
                <c:pt idx="4932">
                  <c:v>5.9008286003926864</c:v>
                </c:pt>
                <c:pt idx="4933">
                  <c:v>6.0586797898489966</c:v>
                </c:pt>
                <c:pt idx="4934">
                  <c:v>6.1662623742673697</c:v>
                </c:pt>
                <c:pt idx="4935">
                  <c:v>6.0232376662939675</c:v>
                </c:pt>
                <c:pt idx="4936">
                  <c:v>6.0586797898489966</c:v>
                </c:pt>
                <c:pt idx="4937">
                  <c:v>6.0232376662939675</c:v>
                </c:pt>
                <c:pt idx="4938">
                  <c:v>6.0764789812177842</c:v>
                </c:pt>
                <c:pt idx="4939">
                  <c:v>6.0943304630565036</c:v>
                </c:pt>
                <c:pt idx="4940">
                  <c:v>6.0943304630565036</c:v>
                </c:pt>
                <c:pt idx="4941">
                  <c:v>6.0586797898489966</c:v>
                </c:pt>
                <c:pt idx="4942">
                  <c:v>5.9880028724156436</c:v>
                </c:pt>
                <c:pt idx="4943">
                  <c:v>5.9181640564880515</c:v>
                </c:pt>
                <c:pt idx="4944">
                  <c:v>6.0409327357811637</c:v>
                </c:pt>
                <c:pt idx="4945">
                  <c:v>5.9529879026202996</c:v>
                </c:pt>
                <c:pt idx="4946">
                  <c:v>5.8663098762504129</c:v>
                </c:pt>
                <c:pt idx="4947">
                  <c:v>6.2390289381556379</c:v>
                </c:pt>
                <c:pt idx="4948">
                  <c:v>6.1662623742673697</c:v>
                </c:pt>
                <c:pt idx="4949">
                  <c:v>6.148200189839681</c:v>
                </c:pt>
                <c:pt idx="4950">
                  <c:v>6.0586797898489966</c:v>
                </c:pt>
                <c:pt idx="4951">
                  <c:v>5.9529879026202996</c:v>
                </c:pt>
                <c:pt idx="4952">
                  <c:v>6.0764789812177842</c:v>
                </c:pt>
                <c:pt idx="4953">
                  <c:v>6.1301909130708774</c:v>
                </c:pt>
                <c:pt idx="4954">
                  <c:v>6.0232376662939675</c:v>
                </c:pt>
                <c:pt idx="4955">
                  <c:v>5.9704628448153816</c:v>
                </c:pt>
                <c:pt idx="4956">
                  <c:v>6.0232376662939675</c:v>
                </c:pt>
                <c:pt idx="4957">
                  <c:v>5.7978770306234031</c:v>
                </c:pt>
                <c:pt idx="4958">
                  <c:v>5.8663098762504129</c:v>
                </c:pt>
                <c:pt idx="4959">
                  <c:v>6.0764789812177842</c:v>
                </c:pt>
                <c:pt idx="4960">
                  <c:v>5.646820725066755</c:v>
                </c:pt>
                <c:pt idx="4961">
                  <c:v>5.7978770306234031</c:v>
                </c:pt>
                <c:pt idx="4962">
                  <c:v>5.8835439232272684</c:v>
                </c:pt>
                <c:pt idx="4963">
                  <c:v>5.6634099567470777</c:v>
                </c:pt>
                <c:pt idx="4964">
                  <c:v>5.7639605535683671</c:v>
                </c:pt>
                <c:pt idx="4965">
                  <c:v>6.0586797898489966</c:v>
                </c:pt>
                <c:pt idx="4966">
                  <c:v>6.0232376662939675</c:v>
                </c:pt>
                <c:pt idx="4967">
                  <c:v>5.8491263111564287</c:v>
                </c:pt>
                <c:pt idx="4968">
                  <c:v>5.9529879026202996</c:v>
                </c:pt>
                <c:pt idx="4969">
                  <c:v>5.8663098762504129</c:v>
                </c:pt>
                <c:pt idx="4970">
                  <c:v>5.8319930800740387</c:v>
                </c:pt>
                <c:pt idx="4971">
                  <c:v>5.8835439232272684</c:v>
                </c:pt>
                <c:pt idx="4972">
                  <c:v>5.8149100355651164</c:v>
                </c:pt>
                <c:pt idx="4973">
                  <c:v>5.6800479242773845</c:v>
                </c:pt>
                <c:pt idx="4974">
                  <c:v>5.9704628448153816</c:v>
                </c:pt>
                <c:pt idx="4975">
                  <c:v>5.8149100355651164</c:v>
                </c:pt>
                <c:pt idx="4976">
                  <c:v>5.9529879026202996</c:v>
                </c:pt>
                <c:pt idx="4977">
                  <c:v>5.7978770306234031</c:v>
                </c:pt>
                <c:pt idx="4978">
                  <c:v>6.0586797898489966</c:v>
                </c:pt>
                <c:pt idx="4979">
                  <c:v>5.9008286003926864</c:v>
                </c:pt>
                <c:pt idx="4980">
                  <c:v>5.7134706400133544</c:v>
                </c:pt>
                <c:pt idx="4981">
                  <c:v>6.0586797898489966</c:v>
                </c:pt>
                <c:pt idx="4982">
                  <c:v>6.0232376662939675</c:v>
                </c:pt>
                <c:pt idx="4983">
                  <c:v>5.9181640564880515</c:v>
                </c:pt>
                <c:pt idx="4984">
                  <c:v>5.8491263111564287</c:v>
                </c:pt>
                <c:pt idx="4985">
                  <c:v>5.7470767895905412</c:v>
                </c:pt>
                <c:pt idx="4986">
                  <c:v>5.8149100355651164</c:v>
                </c:pt>
                <c:pt idx="4987">
                  <c:v>5.7134706400133544</c:v>
                </c:pt>
                <c:pt idx="4988">
                  <c:v>6.0409327357811637</c:v>
                </c:pt>
                <c:pt idx="4989">
                  <c:v>5.8663098762504129</c:v>
                </c:pt>
                <c:pt idx="4990">
                  <c:v>0.98586398156174282</c:v>
                </c:pt>
                <c:pt idx="4991">
                  <c:v>0.97436348481291335</c:v>
                </c:pt>
                <c:pt idx="4992">
                  <c:v>0.97436348481291335</c:v>
                </c:pt>
                <c:pt idx="4993">
                  <c:v>7.8200584653224094</c:v>
                </c:pt>
                <c:pt idx="4994">
                  <c:v>5.8149100355651164</c:v>
                </c:pt>
                <c:pt idx="4995">
                  <c:v>5.5158443189132971</c:v>
                </c:pt>
                <c:pt idx="4996">
                  <c:v>5.0069470658417865</c:v>
                </c:pt>
                <c:pt idx="4997">
                  <c:v>4.9630768498230449</c:v>
                </c:pt>
                <c:pt idx="4998">
                  <c:v>4.8479708519044795</c:v>
                </c:pt>
                <c:pt idx="4999">
                  <c:v>4.5986356311935284</c:v>
                </c:pt>
                <c:pt idx="5000">
                  <c:v>4.5184033809300947</c:v>
                </c:pt>
                <c:pt idx="5001">
                  <c:v>4.4526237656174272</c:v>
                </c:pt>
                <c:pt idx="5002">
                  <c:v>4.4006821325950671</c:v>
                </c:pt>
                <c:pt idx="5003">
                  <c:v>4.336606336007832</c:v>
                </c:pt>
                <c:pt idx="5004">
                  <c:v>4.2860279615307517</c:v>
                </c:pt>
                <c:pt idx="5005">
                  <c:v>4.1256653725999559</c:v>
                </c:pt>
                <c:pt idx="5006">
                  <c:v>4.1621238583687727</c:v>
                </c:pt>
                <c:pt idx="5007">
                  <c:v>4.0181671609490124</c:v>
                </c:pt>
                <c:pt idx="5008">
                  <c:v>4.0418109858938678</c:v>
                </c:pt>
                <c:pt idx="5009">
                  <c:v>3.9829605052699781</c:v>
                </c:pt>
                <c:pt idx="5010">
                  <c:v>3.9946616478796932</c:v>
                </c:pt>
                <c:pt idx="5011">
                  <c:v>4.0775378397031954</c:v>
                </c:pt>
                <c:pt idx="5012">
                  <c:v>3.8452005875445292</c:v>
                </c:pt>
                <c:pt idx="5013">
                  <c:v>3.9946616478796932</c:v>
                </c:pt>
                <c:pt idx="5014">
                  <c:v>3.9249759501618695</c:v>
                </c:pt>
                <c:pt idx="5015">
                  <c:v>3.9020155879375404</c:v>
                </c:pt>
                <c:pt idx="5016">
                  <c:v>3.9249759501618695</c:v>
                </c:pt>
                <c:pt idx="5017">
                  <c:v>3.9134789305439699</c:v>
                </c:pt>
                <c:pt idx="5018">
                  <c:v>3.9596700619018699</c:v>
                </c:pt>
                <c:pt idx="5019">
                  <c:v>3.8905858236960498</c:v>
                </c:pt>
                <c:pt idx="5020">
                  <c:v>3.7670553377300746</c:v>
                </c:pt>
                <c:pt idx="5021">
                  <c:v>3.8678266371656922</c:v>
                </c:pt>
                <c:pt idx="5022">
                  <c:v>3.8003535389107914</c:v>
                </c:pt>
                <c:pt idx="5023">
                  <c:v>3.9020155879375404</c:v>
                </c:pt>
                <c:pt idx="5024">
                  <c:v>3.9596700619018699</c:v>
                </c:pt>
                <c:pt idx="5025">
                  <c:v>3.8452005875445292</c:v>
                </c:pt>
                <c:pt idx="5026">
                  <c:v>3.833937245513622</c:v>
                </c:pt>
                <c:pt idx="5027">
                  <c:v>3.8564970190251544</c:v>
                </c:pt>
                <c:pt idx="5028">
                  <c:v>3.7013316425186491</c:v>
                </c:pt>
                <c:pt idx="5029">
                  <c:v>3.8452005875445292</c:v>
                </c:pt>
                <c:pt idx="5030">
                  <c:v>3.8452005875445292</c:v>
                </c:pt>
                <c:pt idx="5031">
                  <c:v>3.9020155879375404</c:v>
                </c:pt>
                <c:pt idx="5032">
                  <c:v>3.9020155879375404</c:v>
                </c:pt>
                <c:pt idx="5033">
                  <c:v>3.8678266371656922</c:v>
                </c:pt>
                <c:pt idx="5034">
                  <c:v>3.833937245513622</c:v>
                </c:pt>
                <c:pt idx="5035">
                  <c:v>3.8003535389107914</c:v>
                </c:pt>
                <c:pt idx="5036">
                  <c:v>3.7892215626269596</c:v>
                </c:pt>
                <c:pt idx="5037">
                  <c:v>3.8452005875445292</c:v>
                </c:pt>
                <c:pt idx="5038">
                  <c:v>3.833937245513622</c:v>
                </c:pt>
                <c:pt idx="5039">
                  <c:v>3.7781221940715182</c:v>
                </c:pt>
                <c:pt idx="5040">
                  <c:v>3.6904897206707878</c:v>
                </c:pt>
                <c:pt idx="5041">
                  <c:v>3.833937245513622</c:v>
                </c:pt>
                <c:pt idx="5042">
                  <c:v>3.81150944238308</c:v>
                </c:pt>
                <c:pt idx="5043">
                  <c:v>3.8905858236960498</c:v>
                </c:pt>
                <c:pt idx="5044">
                  <c:v>3.7560208983680168</c:v>
                </c:pt>
                <c:pt idx="5045">
                  <c:v>3.8791895394619229</c:v>
                </c:pt>
                <c:pt idx="5046">
                  <c:v>3.8003535389107914</c:v>
                </c:pt>
                <c:pt idx="5047">
                  <c:v>3.81150944238308</c:v>
                </c:pt>
                <c:pt idx="5048">
                  <c:v>3.7231111339915466</c:v>
                </c:pt>
                <c:pt idx="5049">
                  <c:v>3.833937245513622</c:v>
                </c:pt>
                <c:pt idx="5050">
                  <c:v>3.7450187810296933</c:v>
                </c:pt>
                <c:pt idx="5051">
                  <c:v>3.81150944238308</c:v>
                </c:pt>
                <c:pt idx="5052">
                  <c:v>3.8227068960069839</c:v>
                </c:pt>
                <c:pt idx="5053">
                  <c:v>3.7450187810296933</c:v>
                </c:pt>
                <c:pt idx="5054">
                  <c:v>3.8003535389107914</c:v>
                </c:pt>
                <c:pt idx="5055">
                  <c:v>3.8791895394619229</c:v>
                </c:pt>
                <c:pt idx="5056">
                  <c:v>3.8227068960069839</c:v>
                </c:pt>
                <c:pt idx="5057">
                  <c:v>3.6474470839559823</c:v>
                </c:pt>
                <c:pt idx="5058">
                  <c:v>3.6904897206707878</c:v>
                </c:pt>
                <c:pt idx="5059">
                  <c:v>3.8452005875445292</c:v>
                </c:pt>
                <c:pt idx="5060">
                  <c:v>3.5838101901613251</c:v>
                </c:pt>
                <c:pt idx="5061">
                  <c:v>3.6261102127738165</c:v>
                </c:pt>
                <c:pt idx="5062">
                  <c:v>3.7122054157678832</c:v>
                </c:pt>
                <c:pt idx="5063">
                  <c:v>3.7670553377300746</c:v>
                </c:pt>
                <c:pt idx="5064">
                  <c:v>3.7781221940715182</c:v>
                </c:pt>
                <c:pt idx="5065">
                  <c:v>3.594338708851315</c:v>
                </c:pt>
                <c:pt idx="5066">
                  <c:v>3.7892215626269596</c:v>
                </c:pt>
                <c:pt idx="5067">
                  <c:v>3.8452005875445292</c:v>
                </c:pt>
                <c:pt idx="5068">
                  <c:v>3.7892215626269596</c:v>
                </c:pt>
                <c:pt idx="5069">
                  <c:v>3.7122054157678832</c:v>
                </c:pt>
                <c:pt idx="5070">
                  <c:v>3.7231111339915466</c:v>
                </c:pt>
                <c:pt idx="5071">
                  <c:v>3.7670553377300746</c:v>
                </c:pt>
                <c:pt idx="5072">
                  <c:v>3.7122054157678832</c:v>
                </c:pt>
                <c:pt idx="5073">
                  <c:v>3.7781221940715182</c:v>
                </c:pt>
                <c:pt idx="5074">
                  <c:v>3.7122054157678832</c:v>
                </c:pt>
                <c:pt idx="5075">
                  <c:v>3.7560208983680168</c:v>
                </c:pt>
                <c:pt idx="5076">
                  <c:v>3.7560208983680168</c:v>
                </c:pt>
                <c:pt idx="5077">
                  <c:v>3.7560208983680168</c:v>
                </c:pt>
                <c:pt idx="5078">
                  <c:v>3.5628455826951435</c:v>
                </c:pt>
                <c:pt idx="5079">
                  <c:v>3.7013316425186491</c:v>
                </c:pt>
                <c:pt idx="5080">
                  <c:v>3.6154886291559074</c:v>
                </c:pt>
                <c:pt idx="5081">
                  <c:v>3.6581541319114623</c:v>
                </c:pt>
                <c:pt idx="5082">
                  <c:v>3.6689010582566222</c:v>
                </c:pt>
                <c:pt idx="5083">
                  <c:v>3.6154886291559074</c:v>
                </c:pt>
                <c:pt idx="5084">
                  <c:v>3.7781221940715182</c:v>
                </c:pt>
                <c:pt idx="5085">
                  <c:v>3.636763000483378</c:v>
                </c:pt>
                <c:pt idx="5086">
                  <c:v>3.8227068960069839</c:v>
                </c:pt>
                <c:pt idx="5087">
                  <c:v>3.6261102127738165</c:v>
                </c:pt>
                <c:pt idx="5088">
                  <c:v>3.8003535389107914</c:v>
                </c:pt>
                <c:pt idx="5089">
                  <c:v>3.7340488910375957</c:v>
                </c:pt>
                <c:pt idx="5090">
                  <c:v>3.81150944238308</c:v>
                </c:pt>
                <c:pt idx="5091">
                  <c:v>3.6904897206707878</c:v>
                </c:pt>
                <c:pt idx="5092">
                  <c:v>3.594338708851315</c:v>
                </c:pt>
                <c:pt idx="5093">
                  <c:v>3.6261102127738165</c:v>
                </c:pt>
                <c:pt idx="5094">
                  <c:v>3.6261102127738165</c:v>
                </c:pt>
                <c:pt idx="5095">
                  <c:v>3.6048981582267836</c:v>
                </c:pt>
                <c:pt idx="5096">
                  <c:v>3.7340488910375957</c:v>
                </c:pt>
                <c:pt idx="5097">
                  <c:v>3.5109690412977126</c:v>
                </c:pt>
                <c:pt idx="5098">
                  <c:v>3.7781221940715182</c:v>
                </c:pt>
                <c:pt idx="5099">
                  <c:v>3.6689010582566222</c:v>
                </c:pt>
                <c:pt idx="5100">
                  <c:v>3.6581541319114623</c:v>
                </c:pt>
                <c:pt idx="5101">
                  <c:v>3.7560208983680168</c:v>
                </c:pt>
                <c:pt idx="5102">
                  <c:v>3.6904897206707878</c:v>
                </c:pt>
                <c:pt idx="5103">
                  <c:v>3.7450187810296933</c:v>
                </c:pt>
                <c:pt idx="5104">
                  <c:v>3.6261102127738165</c:v>
                </c:pt>
                <c:pt idx="5105">
                  <c:v>3.7560208983680168</c:v>
                </c:pt>
                <c:pt idx="5106">
                  <c:v>3.6048981582267836</c:v>
                </c:pt>
                <c:pt idx="5107">
                  <c:v>3.6474470839559823</c:v>
                </c:pt>
                <c:pt idx="5108">
                  <c:v>3.5420036141922138</c:v>
                </c:pt>
                <c:pt idx="5109">
                  <c:v>3.5733125115548066</c:v>
                </c:pt>
                <c:pt idx="5110">
                  <c:v>3.6474470839559823</c:v>
                </c:pt>
                <c:pt idx="5111">
                  <c:v>3.636763000483378</c:v>
                </c:pt>
                <c:pt idx="5112">
                  <c:v>3.5212835672379423</c:v>
                </c:pt>
                <c:pt idx="5113">
                  <c:v>3.5006927892482302</c:v>
                </c:pt>
                <c:pt idx="5114">
                  <c:v>3.5006927892482302</c:v>
                </c:pt>
                <c:pt idx="5115">
                  <c:v>3.6261102127738165</c:v>
                </c:pt>
                <c:pt idx="5116">
                  <c:v>3.7122054157678832</c:v>
                </c:pt>
                <c:pt idx="5117">
                  <c:v>3.6048981582267836</c:v>
                </c:pt>
                <c:pt idx="5118">
                  <c:v>3.5316283951956837</c:v>
                </c:pt>
                <c:pt idx="5119">
                  <c:v>3.6689010582566222</c:v>
                </c:pt>
                <c:pt idx="5120">
                  <c:v>3.6261102127738165</c:v>
                </c:pt>
                <c:pt idx="5121">
                  <c:v>3.636763000483378</c:v>
                </c:pt>
                <c:pt idx="5122">
                  <c:v>3.5109690412977126</c:v>
                </c:pt>
                <c:pt idx="5123">
                  <c:v>3.4802144027567357</c:v>
                </c:pt>
                <c:pt idx="5124">
                  <c:v>3.4904385777103055</c:v>
                </c:pt>
                <c:pt idx="5125">
                  <c:v>3.5109690412977126</c:v>
                </c:pt>
                <c:pt idx="5126">
                  <c:v>3.6474470839559823</c:v>
                </c:pt>
                <c:pt idx="5127">
                  <c:v>3.636763000483378</c:v>
                </c:pt>
                <c:pt idx="5128">
                  <c:v>3.6048981582267836</c:v>
                </c:pt>
                <c:pt idx="5129">
                  <c:v>3.5212835672379423</c:v>
                </c:pt>
                <c:pt idx="5130">
                  <c:v>3.5006927892482302</c:v>
                </c:pt>
                <c:pt idx="5131">
                  <c:v>3.6048981582267836</c:v>
                </c:pt>
                <c:pt idx="5132">
                  <c:v>3.5524093135103341</c:v>
                </c:pt>
                <c:pt idx="5133">
                  <c:v>3.5524093135103341</c:v>
                </c:pt>
                <c:pt idx="5134">
                  <c:v>3.6154886291559074</c:v>
                </c:pt>
                <c:pt idx="5135">
                  <c:v>3.5006927892482302</c:v>
                </c:pt>
                <c:pt idx="5136">
                  <c:v>3.6154886291559074</c:v>
                </c:pt>
                <c:pt idx="5137">
                  <c:v>3.5838101901613251</c:v>
                </c:pt>
                <c:pt idx="5138">
                  <c:v>3.636763000483378</c:v>
                </c:pt>
                <c:pt idx="5139">
                  <c:v>3.5628455826951435</c:v>
                </c:pt>
                <c:pt idx="5140">
                  <c:v>3.4396163129870598</c:v>
                </c:pt>
                <c:pt idx="5141">
                  <c:v>3.6048981582267836</c:v>
                </c:pt>
                <c:pt idx="5142">
                  <c:v>3.5628455826951435</c:v>
                </c:pt>
                <c:pt idx="5143">
                  <c:v>3.4802144027567357</c:v>
                </c:pt>
                <c:pt idx="5144">
                  <c:v>3.6261102127738165</c:v>
                </c:pt>
                <c:pt idx="5145">
                  <c:v>3.5006927892482302</c:v>
                </c:pt>
                <c:pt idx="5146">
                  <c:v>3.5316283951956837</c:v>
                </c:pt>
                <c:pt idx="5147">
                  <c:v>3.5420036141922138</c:v>
                </c:pt>
                <c:pt idx="5148">
                  <c:v>3.5733125115548066</c:v>
                </c:pt>
                <c:pt idx="5149">
                  <c:v>3.5420036141922138</c:v>
                </c:pt>
                <c:pt idx="5150">
                  <c:v>3.5420036141922138</c:v>
                </c:pt>
                <c:pt idx="5151">
                  <c:v>3.5316283951956837</c:v>
                </c:pt>
                <c:pt idx="5152">
                  <c:v>3.5524093135103341</c:v>
                </c:pt>
                <c:pt idx="5153">
                  <c:v>3.5316283951956837</c:v>
                </c:pt>
                <c:pt idx="5154">
                  <c:v>3.4598558109283384</c:v>
                </c:pt>
                <c:pt idx="5155">
                  <c:v>3.5838101901613251</c:v>
                </c:pt>
                <c:pt idx="5156">
                  <c:v>3.5420036141922138</c:v>
                </c:pt>
                <c:pt idx="5157">
                  <c:v>3.636763000483378</c:v>
                </c:pt>
                <c:pt idx="5158">
                  <c:v>3.5109690412977126</c:v>
                </c:pt>
                <c:pt idx="5159">
                  <c:v>3.5212835672379423</c:v>
                </c:pt>
                <c:pt idx="5160">
                  <c:v>3.5733125115548066</c:v>
                </c:pt>
                <c:pt idx="5161">
                  <c:v>3.5006927892482302</c:v>
                </c:pt>
                <c:pt idx="5162">
                  <c:v>3.4802144027567357</c:v>
                </c:pt>
                <c:pt idx="5163">
                  <c:v>3.5006927892482302</c:v>
                </c:pt>
                <c:pt idx="5164">
                  <c:v>3.5212835672379423</c:v>
                </c:pt>
                <c:pt idx="5165">
                  <c:v>3.5733125115548066</c:v>
                </c:pt>
                <c:pt idx="5166">
                  <c:v>3.5524093135103341</c:v>
                </c:pt>
                <c:pt idx="5167">
                  <c:v>3.5524093135103341</c:v>
                </c:pt>
                <c:pt idx="5168">
                  <c:v>3.5212835672379423</c:v>
                </c:pt>
                <c:pt idx="5169">
                  <c:v>3.4904385777103055</c:v>
                </c:pt>
                <c:pt idx="5170">
                  <c:v>3.4802144027567357</c:v>
                </c:pt>
                <c:pt idx="5171">
                  <c:v>3.5212835672379423</c:v>
                </c:pt>
                <c:pt idx="5172">
                  <c:v>3.47002017640451</c:v>
                </c:pt>
                <c:pt idx="5173">
                  <c:v>3.5109690412977126</c:v>
                </c:pt>
                <c:pt idx="5174">
                  <c:v>3.5316283951956837</c:v>
                </c:pt>
                <c:pt idx="5175">
                  <c:v>3.3994918161350056</c:v>
                </c:pt>
                <c:pt idx="5176">
                  <c:v>3.4194952122563316</c:v>
                </c:pt>
                <c:pt idx="5177">
                  <c:v>3.4598558109283384</c:v>
                </c:pt>
                <c:pt idx="5178">
                  <c:v>3.5420036141922138</c:v>
                </c:pt>
                <c:pt idx="5179">
                  <c:v>3.4904385777103055</c:v>
                </c:pt>
                <c:pt idx="5180">
                  <c:v>3.4598558109283384</c:v>
                </c:pt>
                <c:pt idx="5181">
                  <c:v>3.4802144027567357</c:v>
                </c:pt>
                <c:pt idx="5182">
                  <c:v>3.4802144027567357</c:v>
                </c:pt>
                <c:pt idx="5183">
                  <c:v>3.5420036141922138</c:v>
                </c:pt>
                <c:pt idx="5184">
                  <c:v>3.5524093135103341</c:v>
                </c:pt>
                <c:pt idx="5185">
                  <c:v>3.5316283951956837</c:v>
                </c:pt>
                <c:pt idx="5186">
                  <c:v>3.4598558109283384</c:v>
                </c:pt>
                <c:pt idx="5187">
                  <c:v>3.47002017640451</c:v>
                </c:pt>
                <c:pt idx="5188">
                  <c:v>3.5420036141922138</c:v>
                </c:pt>
                <c:pt idx="5189">
                  <c:v>3.5212835672379423</c:v>
                </c:pt>
                <c:pt idx="5190">
                  <c:v>3.5628455826951435</c:v>
                </c:pt>
                <c:pt idx="5191">
                  <c:v>3.5212835672379423</c:v>
                </c:pt>
                <c:pt idx="5192">
                  <c:v>3.4396163129870598</c:v>
                </c:pt>
                <c:pt idx="5193">
                  <c:v>3.47002017640451</c:v>
                </c:pt>
                <c:pt idx="5194">
                  <c:v>3.5628455826951435</c:v>
                </c:pt>
                <c:pt idx="5195">
                  <c:v>3.4396163129870598</c:v>
                </c:pt>
                <c:pt idx="5196">
                  <c:v>3.4904385777103055</c:v>
                </c:pt>
                <c:pt idx="5197">
                  <c:v>3.5628455826951435</c:v>
                </c:pt>
                <c:pt idx="5198">
                  <c:v>3.47002017640451</c:v>
                </c:pt>
                <c:pt idx="5199">
                  <c:v>3.3697059129955012</c:v>
                </c:pt>
                <c:pt idx="5200">
                  <c:v>3.4497212188598927</c:v>
                </c:pt>
                <c:pt idx="5201">
                  <c:v>3.5524093135103341</c:v>
                </c:pt>
                <c:pt idx="5202">
                  <c:v>3.5316283951956837</c:v>
                </c:pt>
                <c:pt idx="5203">
                  <c:v>3.5420036141922138</c:v>
                </c:pt>
                <c:pt idx="5204">
                  <c:v>3.4497212188598927</c:v>
                </c:pt>
                <c:pt idx="5205">
                  <c:v>3.4295410063531864</c:v>
                </c:pt>
                <c:pt idx="5206">
                  <c:v>3.4497212188598927</c:v>
                </c:pt>
                <c:pt idx="5207">
                  <c:v>3.6048981582267836</c:v>
                </c:pt>
                <c:pt idx="5208">
                  <c:v>3.4497212188598927</c:v>
                </c:pt>
                <c:pt idx="5209">
                  <c:v>3.4295410063531864</c:v>
                </c:pt>
                <c:pt idx="5210">
                  <c:v>3.5316283951956837</c:v>
                </c:pt>
                <c:pt idx="5211">
                  <c:v>3.47002017640451</c:v>
                </c:pt>
                <c:pt idx="5212">
                  <c:v>3.5212835672379423</c:v>
                </c:pt>
                <c:pt idx="5213">
                  <c:v>3.4904385777103055</c:v>
                </c:pt>
                <c:pt idx="5214">
                  <c:v>3.4904385777103055</c:v>
                </c:pt>
                <c:pt idx="5215">
                  <c:v>3.6154886291559074</c:v>
                </c:pt>
                <c:pt idx="5216">
                  <c:v>3.47002017640451</c:v>
                </c:pt>
                <c:pt idx="5217">
                  <c:v>3.4598558109283384</c:v>
                </c:pt>
                <c:pt idx="5218">
                  <c:v>3.4396163129870598</c:v>
                </c:pt>
                <c:pt idx="5219">
                  <c:v>3.6048981582267836</c:v>
                </c:pt>
                <c:pt idx="5220">
                  <c:v>3.5212835672379423</c:v>
                </c:pt>
                <c:pt idx="5221">
                  <c:v>3.4094788442485213</c:v>
                </c:pt>
                <c:pt idx="5222">
                  <c:v>3.3598431238659869</c:v>
                </c:pt>
                <c:pt idx="5223">
                  <c:v>3.5316283951956837</c:v>
                </c:pt>
                <c:pt idx="5224">
                  <c:v>3.5212835672379423</c:v>
                </c:pt>
                <c:pt idx="5225">
                  <c:v>3.4497212188598927</c:v>
                </c:pt>
                <c:pt idx="5226">
                  <c:v>3.5316283951956837</c:v>
                </c:pt>
                <c:pt idx="5227">
                  <c:v>3.5838101901613251</c:v>
                </c:pt>
                <c:pt idx="5228">
                  <c:v>3.5524093135103341</c:v>
                </c:pt>
                <c:pt idx="5229">
                  <c:v>3.5733125115548066</c:v>
                </c:pt>
                <c:pt idx="5230">
                  <c:v>3.4194952122563316</c:v>
                </c:pt>
                <c:pt idx="5231">
                  <c:v>3.6261102127738165</c:v>
                </c:pt>
                <c:pt idx="5232">
                  <c:v>3.3401886811075023</c:v>
                </c:pt>
                <c:pt idx="5233">
                  <c:v>3.5212835672379423</c:v>
                </c:pt>
                <c:pt idx="5234">
                  <c:v>3.6581541319114623</c:v>
                </c:pt>
                <c:pt idx="5235">
                  <c:v>3.4396163129870598</c:v>
                </c:pt>
                <c:pt idx="5236">
                  <c:v>3.3796054360735206</c:v>
                </c:pt>
                <c:pt idx="5237">
                  <c:v>3.4396163129870598</c:v>
                </c:pt>
                <c:pt idx="5238">
                  <c:v>3.4598558109283384</c:v>
                </c:pt>
                <c:pt idx="5239">
                  <c:v>3.4904385777103055</c:v>
                </c:pt>
                <c:pt idx="5240">
                  <c:v>3.5838101901613251</c:v>
                </c:pt>
                <c:pt idx="5241">
                  <c:v>3.4598558109283384</c:v>
                </c:pt>
                <c:pt idx="5242">
                  <c:v>3.3994918161350056</c:v>
                </c:pt>
                <c:pt idx="5243">
                  <c:v>3.4802144027567357</c:v>
                </c:pt>
                <c:pt idx="5244">
                  <c:v>3.4497212188598927</c:v>
                </c:pt>
                <c:pt idx="5245">
                  <c:v>3.5006927892482302</c:v>
                </c:pt>
                <c:pt idx="5246">
                  <c:v>3.5316283951956837</c:v>
                </c:pt>
                <c:pt idx="5247">
                  <c:v>3.5006927892482302</c:v>
                </c:pt>
                <c:pt idx="5248">
                  <c:v>3.5006927892482302</c:v>
                </c:pt>
                <c:pt idx="5249">
                  <c:v>3.6904897206707878</c:v>
                </c:pt>
                <c:pt idx="5250">
                  <c:v>3.5628455826951435</c:v>
                </c:pt>
                <c:pt idx="5251">
                  <c:v>3.4598558109283384</c:v>
                </c:pt>
                <c:pt idx="5252">
                  <c:v>3.4598558109283384</c:v>
                </c:pt>
                <c:pt idx="5253">
                  <c:v>3.3994918161350056</c:v>
                </c:pt>
                <c:pt idx="5254">
                  <c:v>3.47002017640451</c:v>
                </c:pt>
                <c:pt idx="5255">
                  <c:v>3.5733125115548066</c:v>
                </c:pt>
                <c:pt idx="5256">
                  <c:v>3.5524093135103341</c:v>
                </c:pt>
                <c:pt idx="5257">
                  <c:v>3.5212835672379423</c:v>
                </c:pt>
                <c:pt idx="5258">
                  <c:v>3.3994918161350056</c:v>
                </c:pt>
                <c:pt idx="5259">
                  <c:v>3.3994918161350056</c:v>
                </c:pt>
                <c:pt idx="5260">
                  <c:v>3.4497212188598927</c:v>
                </c:pt>
                <c:pt idx="5261">
                  <c:v>3.5006927892482302</c:v>
                </c:pt>
                <c:pt idx="5262">
                  <c:v>3.4598558109283384</c:v>
                </c:pt>
                <c:pt idx="5263">
                  <c:v>3.3401886811075023</c:v>
                </c:pt>
                <c:pt idx="5264">
                  <c:v>3.4802144027567357</c:v>
                </c:pt>
                <c:pt idx="5265">
                  <c:v>3.5420036141922138</c:v>
                </c:pt>
                <c:pt idx="5266">
                  <c:v>3.4598558109283384</c:v>
                </c:pt>
                <c:pt idx="5267">
                  <c:v>3.5316283951956837</c:v>
                </c:pt>
                <c:pt idx="5268">
                  <c:v>3.4598558109283384</c:v>
                </c:pt>
                <c:pt idx="5269">
                  <c:v>3.3796054360735206</c:v>
                </c:pt>
                <c:pt idx="5270">
                  <c:v>3.4598558109283384</c:v>
                </c:pt>
                <c:pt idx="5271">
                  <c:v>3.4598558109283384</c:v>
                </c:pt>
                <c:pt idx="5272">
                  <c:v>3.4598558109283384</c:v>
                </c:pt>
                <c:pt idx="5273">
                  <c:v>3.4497212188598927</c:v>
                </c:pt>
                <c:pt idx="5274">
                  <c:v>3.5524093135103341</c:v>
                </c:pt>
                <c:pt idx="5275">
                  <c:v>3.4194952122563316</c:v>
                </c:pt>
                <c:pt idx="5276">
                  <c:v>3.5212835672379423</c:v>
                </c:pt>
                <c:pt idx="5277">
                  <c:v>3.4497212188598927</c:v>
                </c:pt>
                <c:pt idx="5278">
                  <c:v>3.3796054360735206</c:v>
                </c:pt>
                <c:pt idx="5279">
                  <c:v>3.4802144027567357</c:v>
                </c:pt>
                <c:pt idx="5280">
                  <c:v>3.5838101901613251</c:v>
                </c:pt>
                <c:pt idx="5281">
                  <c:v>3.5109690412977126</c:v>
                </c:pt>
                <c:pt idx="5282">
                  <c:v>3.5733125115548066</c:v>
                </c:pt>
                <c:pt idx="5283">
                  <c:v>3.4802144027567357</c:v>
                </c:pt>
                <c:pt idx="5284">
                  <c:v>3.5420036141922138</c:v>
                </c:pt>
                <c:pt idx="5285">
                  <c:v>3.4904385777103055</c:v>
                </c:pt>
                <c:pt idx="5286">
                  <c:v>3.4194952122563316</c:v>
                </c:pt>
                <c:pt idx="5287">
                  <c:v>3.4802144027567357</c:v>
                </c:pt>
                <c:pt idx="5288">
                  <c:v>3.4802144027567357</c:v>
                </c:pt>
                <c:pt idx="5289">
                  <c:v>3.4396163129870598</c:v>
                </c:pt>
                <c:pt idx="5290">
                  <c:v>3.5420036141922138</c:v>
                </c:pt>
                <c:pt idx="5291">
                  <c:v>3.4094788442485213</c:v>
                </c:pt>
                <c:pt idx="5292">
                  <c:v>3.4396163129870598</c:v>
                </c:pt>
                <c:pt idx="5293">
                  <c:v>3.5420036141922138</c:v>
                </c:pt>
                <c:pt idx="5294">
                  <c:v>3.3895340419735138</c:v>
                </c:pt>
                <c:pt idx="5295">
                  <c:v>3.4396163129870598</c:v>
                </c:pt>
                <c:pt idx="5296">
                  <c:v>3.6154886291559074</c:v>
                </c:pt>
                <c:pt idx="5297">
                  <c:v>3.5006927892482302</c:v>
                </c:pt>
                <c:pt idx="5298">
                  <c:v>3.4598558109283384</c:v>
                </c:pt>
                <c:pt idx="5299">
                  <c:v>3.4904385777103055</c:v>
                </c:pt>
                <c:pt idx="5300">
                  <c:v>3.47002017640451</c:v>
                </c:pt>
                <c:pt idx="5301">
                  <c:v>3.5316283951956837</c:v>
                </c:pt>
                <c:pt idx="5302">
                  <c:v>3.4094788442485213</c:v>
                </c:pt>
                <c:pt idx="5303">
                  <c:v>3.4295410063531864</c:v>
                </c:pt>
                <c:pt idx="5304">
                  <c:v>3.4497212188598927</c:v>
                </c:pt>
                <c:pt idx="5305">
                  <c:v>3.5316283951956837</c:v>
                </c:pt>
                <c:pt idx="5306">
                  <c:v>3.5006927892482302</c:v>
                </c:pt>
                <c:pt idx="5307">
                  <c:v>3.5006927892482302</c:v>
                </c:pt>
                <c:pt idx="5308">
                  <c:v>3.3697059129955012</c:v>
                </c:pt>
                <c:pt idx="5309">
                  <c:v>3.4598558109283384</c:v>
                </c:pt>
                <c:pt idx="5310">
                  <c:v>3.5006927892482302</c:v>
                </c:pt>
                <c:pt idx="5311">
                  <c:v>3.4497212188598927</c:v>
                </c:pt>
                <c:pt idx="5312">
                  <c:v>3.4904385777103055</c:v>
                </c:pt>
                <c:pt idx="5313">
                  <c:v>3.5420036141922138</c:v>
                </c:pt>
                <c:pt idx="5314">
                  <c:v>3.6154886291559074</c:v>
                </c:pt>
                <c:pt idx="5315">
                  <c:v>3.4295410063531864</c:v>
                </c:pt>
                <c:pt idx="5316">
                  <c:v>3.5420036141922138</c:v>
                </c:pt>
                <c:pt idx="5317">
                  <c:v>3.47002017640451</c:v>
                </c:pt>
                <c:pt idx="5318">
                  <c:v>3.5109690412977126</c:v>
                </c:pt>
                <c:pt idx="5319">
                  <c:v>3.4094788442485213</c:v>
                </c:pt>
                <c:pt idx="5320">
                  <c:v>3.4904385777103055</c:v>
                </c:pt>
                <c:pt idx="5321">
                  <c:v>3.5006927892482302</c:v>
                </c:pt>
                <c:pt idx="5322">
                  <c:v>3.5006927892482302</c:v>
                </c:pt>
                <c:pt idx="5323">
                  <c:v>3.4904385777103055</c:v>
                </c:pt>
                <c:pt idx="5324">
                  <c:v>3.5006927892482302</c:v>
                </c:pt>
                <c:pt idx="5325">
                  <c:v>3.5838101901613251</c:v>
                </c:pt>
                <c:pt idx="5326">
                  <c:v>3.3796054360735206</c:v>
                </c:pt>
                <c:pt idx="5327">
                  <c:v>3.594338708851315</c:v>
                </c:pt>
                <c:pt idx="5328">
                  <c:v>3.3598431238659869</c:v>
                </c:pt>
                <c:pt idx="5329">
                  <c:v>3.5420036141922138</c:v>
                </c:pt>
                <c:pt idx="5330">
                  <c:v>3.4497212188598927</c:v>
                </c:pt>
                <c:pt idx="5331">
                  <c:v>3.4904385777103055</c:v>
                </c:pt>
                <c:pt idx="5332">
                  <c:v>3.4094788442485213</c:v>
                </c:pt>
                <c:pt idx="5333">
                  <c:v>3.4497212188598927</c:v>
                </c:pt>
                <c:pt idx="5334">
                  <c:v>3.4194952122563316</c:v>
                </c:pt>
                <c:pt idx="5335">
                  <c:v>3.5006927892482302</c:v>
                </c:pt>
                <c:pt idx="5336">
                  <c:v>3.5006927892482302</c:v>
                </c:pt>
                <c:pt idx="5337">
                  <c:v>3.4598558109283384</c:v>
                </c:pt>
                <c:pt idx="5338">
                  <c:v>3.4094788442485213</c:v>
                </c:pt>
                <c:pt idx="5339">
                  <c:v>3.3994918161350056</c:v>
                </c:pt>
                <c:pt idx="5340">
                  <c:v>3.4094788442485213</c:v>
                </c:pt>
                <c:pt idx="5341">
                  <c:v>3.4295410063531864</c:v>
                </c:pt>
                <c:pt idx="5342">
                  <c:v>3.47002017640451</c:v>
                </c:pt>
                <c:pt idx="5343">
                  <c:v>3.5109690412977126</c:v>
                </c:pt>
                <c:pt idx="5344">
                  <c:v>3.4598558109283384</c:v>
                </c:pt>
                <c:pt idx="5345">
                  <c:v>3.4802144027567357</c:v>
                </c:pt>
                <c:pt idx="5346">
                  <c:v>3.4295410063531864</c:v>
                </c:pt>
                <c:pt idx="5347">
                  <c:v>3.5524093135103341</c:v>
                </c:pt>
                <c:pt idx="5348">
                  <c:v>3.594338708851315</c:v>
                </c:pt>
                <c:pt idx="5349">
                  <c:v>3.4497212188598927</c:v>
                </c:pt>
                <c:pt idx="5350">
                  <c:v>3.4904385777103055</c:v>
                </c:pt>
                <c:pt idx="5351">
                  <c:v>3.5006927892482302</c:v>
                </c:pt>
                <c:pt idx="5352">
                  <c:v>3.4802144027567357</c:v>
                </c:pt>
                <c:pt idx="5353">
                  <c:v>3.47002017640451</c:v>
                </c:pt>
                <c:pt idx="5354">
                  <c:v>3.4094788442485213</c:v>
                </c:pt>
                <c:pt idx="5355">
                  <c:v>3.5006927892482302</c:v>
                </c:pt>
                <c:pt idx="5356">
                  <c:v>3.5212835672379423</c:v>
                </c:pt>
                <c:pt idx="5357">
                  <c:v>3.4598558109283384</c:v>
                </c:pt>
                <c:pt idx="5358">
                  <c:v>3.5316283951956837</c:v>
                </c:pt>
                <c:pt idx="5359">
                  <c:v>3.4497212188598927</c:v>
                </c:pt>
                <c:pt idx="5360">
                  <c:v>3.5316283951956837</c:v>
                </c:pt>
                <c:pt idx="5361">
                  <c:v>3.5212835672379423</c:v>
                </c:pt>
                <c:pt idx="5362">
                  <c:v>3.4497212188598927</c:v>
                </c:pt>
                <c:pt idx="5363">
                  <c:v>3.47002017640451</c:v>
                </c:pt>
                <c:pt idx="5364">
                  <c:v>3.4497212188598927</c:v>
                </c:pt>
                <c:pt idx="5365">
                  <c:v>3.3304046173879276</c:v>
                </c:pt>
                <c:pt idx="5366">
                  <c:v>3.5524093135103341</c:v>
                </c:pt>
                <c:pt idx="5367">
                  <c:v>3.3895340419735138</c:v>
                </c:pt>
                <c:pt idx="5368">
                  <c:v>3.5420036141922138</c:v>
                </c:pt>
                <c:pt idx="5369">
                  <c:v>3.4194952122563316</c:v>
                </c:pt>
                <c:pt idx="5370">
                  <c:v>3.4396163129870598</c:v>
                </c:pt>
                <c:pt idx="5371">
                  <c:v>3.3500014884525111</c:v>
                </c:pt>
                <c:pt idx="5372">
                  <c:v>3.47002017640451</c:v>
                </c:pt>
                <c:pt idx="5373">
                  <c:v>3.4598558109283384</c:v>
                </c:pt>
                <c:pt idx="5374">
                  <c:v>3.47002017640451</c:v>
                </c:pt>
                <c:pt idx="5375">
                  <c:v>3.3500014884525111</c:v>
                </c:pt>
                <c:pt idx="5376">
                  <c:v>3.4295410063531864</c:v>
                </c:pt>
                <c:pt idx="5377">
                  <c:v>3.4194952122563316</c:v>
                </c:pt>
                <c:pt idx="5378">
                  <c:v>3.5006927892482302</c:v>
                </c:pt>
                <c:pt idx="5379">
                  <c:v>3.4295410063531864</c:v>
                </c:pt>
                <c:pt idx="5380">
                  <c:v>3.2531568262749562</c:v>
                </c:pt>
                <c:pt idx="5381">
                  <c:v>3.4194952122563316</c:v>
                </c:pt>
                <c:pt idx="5382">
                  <c:v>3.3895340419735138</c:v>
                </c:pt>
                <c:pt idx="5383">
                  <c:v>3.4094788442485213</c:v>
                </c:pt>
                <c:pt idx="5384">
                  <c:v>3.3994918161350056</c:v>
                </c:pt>
                <c:pt idx="5385">
                  <c:v>3.4802144027567357</c:v>
                </c:pt>
                <c:pt idx="5386">
                  <c:v>3.3994918161350056</c:v>
                </c:pt>
                <c:pt idx="5387">
                  <c:v>3.4094788442485213</c:v>
                </c:pt>
                <c:pt idx="5388">
                  <c:v>3.47002017640451</c:v>
                </c:pt>
                <c:pt idx="5389">
                  <c:v>3.47002017640451</c:v>
                </c:pt>
                <c:pt idx="5390">
                  <c:v>3.47002017640451</c:v>
                </c:pt>
                <c:pt idx="5391">
                  <c:v>3.4094788442485213</c:v>
                </c:pt>
                <c:pt idx="5392">
                  <c:v>3.4598558109283384</c:v>
                </c:pt>
                <c:pt idx="5393">
                  <c:v>3.4802144027567357</c:v>
                </c:pt>
                <c:pt idx="5394">
                  <c:v>3.5733125115548066</c:v>
                </c:pt>
                <c:pt idx="5395">
                  <c:v>3.4802144027567357</c:v>
                </c:pt>
                <c:pt idx="5396">
                  <c:v>3.3697059129955012</c:v>
                </c:pt>
                <c:pt idx="5397">
                  <c:v>3.3895340419735138</c:v>
                </c:pt>
                <c:pt idx="5398">
                  <c:v>3.4094788442485213</c:v>
                </c:pt>
                <c:pt idx="5399">
                  <c:v>3.3598431238659869</c:v>
                </c:pt>
                <c:pt idx="5400">
                  <c:v>3.3994918161350056</c:v>
                </c:pt>
                <c:pt idx="5401">
                  <c:v>3.3895340419735138</c:v>
                </c:pt>
                <c:pt idx="5402">
                  <c:v>3.594338708851315</c:v>
                </c:pt>
                <c:pt idx="5403">
                  <c:v>3.4396163129870598</c:v>
                </c:pt>
                <c:pt idx="5404">
                  <c:v>3.4396163129870598</c:v>
                </c:pt>
                <c:pt idx="5405">
                  <c:v>3.5109690412977126</c:v>
                </c:pt>
                <c:pt idx="5406">
                  <c:v>3.4194952122563316</c:v>
                </c:pt>
                <c:pt idx="5407">
                  <c:v>3.4598558109283384</c:v>
                </c:pt>
                <c:pt idx="5408">
                  <c:v>3.4497212188598927</c:v>
                </c:pt>
                <c:pt idx="5409">
                  <c:v>3.4802144027567357</c:v>
                </c:pt>
                <c:pt idx="5410">
                  <c:v>3.3895340419735138</c:v>
                </c:pt>
                <c:pt idx="5411">
                  <c:v>3.4396163129870598</c:v>
                </c:pt>
                <c:pt idx="5412">
                  <c:v>3.4194952122563316</c:v>
                </c:pt>
                <c:pt idx="5413">
                  <c:v>3.3401886811075023</c:v>
                </c:pt>
                <c:pt idx="5414">
                  <c:v>3.47002017640451</c:v>
                </c:pt>
                <c:pt idx="5415">
                  <c:v>3.4904385777103055</c:v>
                </c:pt>
                <c:pt idx="5416">
                  <c:v>3.3598431238659869</c:v>
                </c:pt>
                <c:pt idx="5417">
                  <c:v>3.4598558109283384</c:v>
                </c:pt>
                <c:pt idx="5418">
                  <c:v>3.4396163129870598</c:v>
                </c:pt>
                <c:pt idx="5419">
                  <c:v>3.4904385777103055</c:v>
                </c:pt>
                <c:pt idx="5420">
                  <c:v>3.4497212188598927</c:v>
                </c:pt>
                <c:pt idx="5421">
                  <c:v>3.4802144027567357</c:v>
                </c:pt>
                <c:pt idx="5422">
                  <c:v>3.3598431238659869</c:v>
                </c:pt>
                <c:pt idx="5423">
                  <c:v>3.3895340419735138</c:v>
                </c:pt>
                <c:pt idx="5424">
                  <c:v>3.3206492130981067</c:v>
                </c:pt>
                <c:pt idx="5425">
                  <c:v>3.4598558109283384</c:v>
                </c:pt>
                <c:pt idx="5426">
                  <c:v>3.3500014884525111</c:v>
                </c:pt>
                <c:pt idx="5427">
                  <c:v>3.3895340419735138</c:v>
                </c:pt>
                <c:pt idx="5428">
                  <c:v>3.47002017640451</c:v>
                </c:pt>
                <c:pt idx="5429">
                  <c:v>3.4598558109283384</c:v>
                </c:pt>
                <c:pt idx="5430">
                  <c:v>3.4194952122563316</c:v>
                </c:pt>
                <c:pt idx="5431">
                  <c:v>3.3994918161350056</c:v>
                </c:pt>
                <c:pt idx="5432">
                  <c:v>3.5109690412977126</c:v>
                </c:pt>
                <c:pt idx="5433">
                  <c:v>3.3500014884525111</c:v>
                </c:pt>
                <c:pt idx="5434">
                  <c:v>3.3697059129955012</c:v>
                </c:pt>
                <c:pt idx="5435">
                  <c:v>3.5006927892482302</c:v>
                </c:pt>
                <c:pt idx="5436">
                  <c:v>3.5006927892482302</c:v>
                </c:pt>
                <c:pt idx="5437">
                  <c:v>3.3796054360735206</c:v>
                </c:pt>
                <c:pt idx="5438">
                  <c:v>3.5524093135103341</c:v>
                </c:pt>
                <c:pt idx="5439">
                  <c:v>3.5628455826951435</c:v>
                </c:pt>
                <c:pt idx="5440">
                  <c:v>3.4295410063531864</c:v>
                </c:pt>
                <c:pt idx="5441">
                  <c:v>3.3697059129955012</c:v>
                </c:pt>
                <c:pt idx="5442">
                  <c:v>3.47002017640451</c:v>
                </c:pt>
                <c:pt idx="5443">
                  <c:v>3.4094788442485213</c:v>
                </c:pt>
                <c:pt idx="5444">
                  <c:v>3.3994918161350056</c:v>
                </c:pt>
                <c:pt idx="5445">
                  <c:v>3.3206492130981067</c:v>
                </c:pt>
                <c:pt idx="5446">
                  <c:v>3.3994918161350056</c:v>
                </c:pt>
                <c:pt idx="5447">
                  <c:v>3.4295410063531864</c:v>
                </c:pt>
                <c:pt idx="5448">
                  <c:v>3.4396163129870598</c:v>
                </c:pt>
                <c:pt idx="5449">
                  <c:v>3.4094788442485213</c:v>
                </c:pt>
                <c:pt idx="5450">
                  <c:v>3.4295410063531864</c:v>
                </c:pt>
                <c:pt idx="5451">
                  <c:v>3.310922384288983</c:v>
                </c:pt>
                <c:pt idx="5452">
                  <c:v>3.4497212188598927</c:v>
                </c:pt>
                <c:pt idx="5453">
                  <c:v>3.4598558109283384</c:v>
                </c:pt>
                <c:pt idx="5454">
                  <c:v>3.4497212188598927</c:v>
                </c:pt>
                <c:pt idx="5455">
                  <c:v>3.5420036141922138</c:v>
                </c:pt>
                <c:pt idx="5456">
                  <c:v>3.4802144027567357</c:v>
                </c:pt>
                <c:pt idx="5457">
                  <c:v>3.4904385777103055</c:v>
                </c:pt>
                <c:pt idx="5458">
                  <c:v>3.4194952122563316</c:v>
                </c:pt>
                <c:pt idx="5459">
                  <c:v>3.4497212188598927</c:v>
                </c:pt>
                <c:pt idx="5460">
                  <c:v>3.4598558109283384</c:v>
                </c:pt>
                <c:pt idx="5461">
                  <c:v>3.3697059129955012</c:v>
                </c:pt>
                <c:pt idx="5462">
                  <c:v>3.5316283951956837</c:v>
                </c:pt>
                <c:pt idx="5463">
                  <c:v>3.4802144027567357</c:v>
                </c:pt>
                <c:pt idx="5464">
                  <c:v>3.4295410063531864</c:v>
                </c:pt>
                <c:pt idx="5465">
                  <c:v>3.3895340419735138</c:v>
                </c:pt>
                <c:pt idx="5466">
                  <c:v>3.4497212188598927</c:v>
                </c:pt>
                <c:pt idx="5467">
                  <c:v>3.3697059129955012</c:v>
                </c:pt>
                <c:pt idx="5468">
                  <c:v>3.3012240472574037</c:v>
                </c:pt>
                <c:pt idx="5469">
                  <c:v>3.3994918161350056</c:v>
                </c:pt>
                <c:pt idx="5470">
                  <c:v>3.4802144027567357</c:v>
                </c:pt>
                <c:pt idx="5471">
                  <c:v>3.4396163129870598</c:v>
                </c:pt>
                <c:pt idx="5472">
                  <c:v>3.4802144027567357</c:v>
                </c:pt>
                <c:pt idx="5473">
                  <c:v>3.4295410063531864</c:v>
                </c:pt>
                <c:pt idx="5474">
                  <c:v>3.47002017640451</c:v>
                </c:pt>
                <c:pt idx="5475">
                  <c:v>3.3895340419735138</c:v>
                </c:pt>
                <c:pt idx="5476">
                  <c:v>3.4802144027567357</c:v>
                </c:pt>
                <c:pt idx="5477">
                  <c:v>3.4598558109283384</c:v>
                </c:pt>
                <c:pt idx="5478">
                  <c:v>3.3697059129955012</c:v>
                </c:pt>
                <c:pt idx="5479">
                  <c:v>3.47002017640451</c:v>
                </c:pt>
                <c:pt idx="5480">
                  <c:v>3.4194952122563316</c:v>
                </c:pt>
                <c:pt idx="5481">
                  <c:v>3.4598558109283384</c:v>
                </c:pt>
                <c:pt idx="5482">
                  <c:v>3.4396163129870598</c:v>
                </c:pt>
                <c:pt idx="5483">
                  <c:v>3.3697059129955012</c:v>
                </c:pt>
                <c:pt idx="5484">
                  <c:v>3.4396163129870598</c:v>
                </c:pt>
                <c:pt idx="5485">
                  <c:v>3.5316283951956837</c:v>
                </c:pt>
                <c:pt idx="5486">
                  <c:v>3.5006927892482302</c:v>
                </c:pt>
                <c:pt idx="5487">
                  <c:v>3.3796054360735206</c:v>
                </c:pt>
                <c:pt idx="5488">
                  <c:v>3.3697059129955012</c:v>
                </c:pt>
                <c:pt idx="5489">
                  <c:v>3.4295410063531864</c:v>
                </c:pt>
                <c:pt idx="5490">
                  <c:v>3.5212835672379423</c:v>
                </c:pt>
                <c:pt idx="5491">
                  <c:v>3.3598431238659869</c:v>
                </c:pt>
                <c:pt idx="5492">
                  <c:v>3.5109690412977126</c:v>
                </c:pt>
                <c:pt idx="5493">
                  <c:v>3.4396163129870598</c:v>
                </c:pt>
                <c:pt idx="5494">
                  <c:v>3.4497212188598927</c:v>
                </c:pt>
                <c:pt idx="5495">
                  <c:v>3.4497212188598927</c:v>
                </c:pt>
                <c:pt idx="5496">
                  <c:v>3.3796054360735206</c:v>
                </c:pt>
                <c:pt idx="5497">
                  <c:v>3.3994918161350056</c:v>
                </c:pt>
                <c:pt idx="5498">
                  <c:v>3.4802144027567357</c:v>
                </c:pt>
                <c:pt idx="5499">
                  <c:v>3.3697059129955012</c:v>
                </c:pt>
                <c:pt idx="5500">
                  <c:v>3.4497212188598927</c:v>
                </c:pt>
                <c:pt idx="5501">
                  <c:v>3.4598558109283384</c:v>
                </c:pt>
                <c:pt idx="5502">
                  <c:v>3.4194952122563316</c:v>
                </c:pt>
                <c:pt idx="5503">
                  <c:v>3.4194952122563316</c:v>
                </c:pt>
                <c:pt idx="5504">
                  <c:v>3.4598558109283384</c:v>
                </c:pt>
                <c:pt idx="5505">
                  <c:v>3.3697059129955012</c:v>
                </c:pt>
                <c:pt idx="5506">
                  <c:v>3.3994918161350056</c:v>
                </c:pt>
                <c:pt idx="5507">
                  <c:v>3.4802144027567357</c:v>
                </c:pt>
                <c:pt idx="5508">
                  <c:v>3.3796054360735206</c:v>
                </c:pt>
                <c:pt idx="5509">
                  <c:v>3.3598431238659869</c:v>
                </c:pt>
                <c:pt idx="5510">
                  <c:v>3.3697059129955012</c:v>
                </c:pt>
                <c:pt idx="5511">
                  <c:v>3.5109690412977126</c:v>
                </c:pt>
                <c:pt idx="5512">
                  <c:v>3.47002017640451</c:v>
                </c:pt>
                <c:pt idx="5513">
                  <c:v>3.4904385777103055</c:v>
                </c:pt>
                <c:pt idx="5514">
                  <c:v>3.47002017640451</c:v>
                </c:pt>
                <c:pt idx="5515">
                  <c:v>3.4497212188598927</c:v>
                </c:pt>
                <c:pt idx="5516">
                  <c:v>3.4194952122563316</c:v>
                </c:pt>
                <c:pt idx="5517">
                  <c:v>3.3697059129955012</c:v>
                </c:pt>
                <c:pt idx="5518">
                  <c:v>3.4497212188598927</c:v>
                </c:pt>
                <c:pt idx="5519">
                  <c:v>3.4094788442485213</c:v>
                </c:pt>
                <c:pt idx="5520">
                  <c:v>3.4497212188598927</c:v>
                </c:pt>
                <c:pt idx="5521">
                  <c:v>3.310922384288983</c:v>
                </c:pt>
                <c:pt idx="5522">
                  <c:v>3.4802144027567357</c:v>
                </c:pt>
                <c:pt idx="5523">
                  <c:v>3.3697059129955012</c:v>
                </c:pt>
                <c:pt idx="5524">
                  <c:v>3.3697059129955012</c:v>
                </c:pt>
                <c:pt idx="5525">
                  <c:v>3.3796054360735206</c:v>
                </c:pt>
                <c:pt idx="5526">
                  <c:v>3.4904385777103055</c:v>
                </c:pt>
                <c:pt idx="5527">
                  <c:v>3.4802144027567357</c:v>
                </c:pt>
                <c:pt idx="5528">
                  <c:v>3.4802144027567357</c:v>
                </c:pt>
                <c:pt idx="5529">
                  <c:v>3.4094788442485213</c:v>
                </c:pt>
                <c:pt idx="5530">
                  <c:v>3.5006927892482302</c:v>
                </c:pt>
                <c:pt idx="5531">
                  <c:v>3.4497212188598927</c:v>
                </c:pt>
                <c:pt idx="5532">
                  <c:v>3.4194952122563316</c:v>
                </c:pt>
                <c:pt idx="5533">
                  <c:v>3.47002017640451</c:v>
                </c:pt>
                <c:pt idx="5534">
                  <c:v>3.4094788442485213</c:v>
                </c:pt>
                <c:pt idx="5535">
                  <c:v>3.4802144027567357</c:v>
                </c:pt>
                <c:pt idx="5536">
                  <c:v>3.4497212188598927</c:v>
                </c:pt>
                <c:pt idx="5537">
                  <c:v>3.5006927892482302</c:v>
                </c:pt>
                <c:pt idx="5538">
                  <c:v>3.3697059129955012</c:v>
                </c:pt>
                <c:pt idx="5539">
                  <c:v>3.2722991534698371</c:v>
                </c:pt>
                <c:pt idx="5540">
                  <c:v>3.4194952122563316</c:v>
                </c:pt>
                <c:pt idx="5541">
                  <c:v>3.5212835672379423</c:v>
                </c:pt>
                <c:pt idx="5542">
                  <c:v>3.47002017640451</c:v>
                </c:pt>
                <c:pt idx="5543">
                  <c:v>3.4094788442485213</c:v>
                </c:pt>
                <c:pt idx="5544">
                  <c:v>3.4598558109283384</c:v>
                </c:pt>
                <c:pt idx="5545">
                  <c:v>3.4094788442485213</c:v>
                </c:pt>
                <c:pt idx="5546">
                  <c:v>3.4598558109283384</c:v>
                </c:pt>
                <c:pt idx="5547">
                  <c:v>3.47002017640451</c:v>
                </c:pt>
                <c:pt idx="5548">
                  <c:v>3.4194952122563316</c:v>
                </c:pt>
                <c:pt idx="5549">
                  <c:v>3.47002017640451</c:v>
                </c:pt>
                <c:pt idx="5550">
                  <c:v>3.47002017640451</c:v>
                </c:pt>
                <c:pt idx="5551">
                  <c:v>3.3697059129955012</c:v>
                </c:pt>
                <c:pt idx="5552">
                  <c:v>3.4396163129870598</c:v>
                </c:pt>
                <c:pt idx="5553">
                  <c:v>3.3895340419735138</c:v>
                </c:pt>
                <c:pt idx="5554">
                  <c:v>3.3895340419735138</c:v>
                </c:pt>
                <c:pt idx="5555">
                  <c:v>3.4904385777103055</c:v>
                </c:pt>
                <c:pt idx="5556">
                  <c:v>3.4497212188598927</c:v>
                </c:pt>
                <c:pt idx="5557">
                  <c:v>3.4598558109283384</c:v>
                </c:pt>
                <c:pt idx="5558">
                  <c:v>3.3401886811075023</c:v>
                </c:pt>
                <c:pt idx="5559">
                  <c:v>3.3796054360735206</c:v>
                </c:pt>
                <c:pt idx="5560">
                  <c:v>3.2152148570383678</c:v>
                </c:pt>
                <c:pt idx="5561">
                  <c:v>3.47002017640451</c:v>
                </c:pt>
                <c:pt idx="5562">
                  <c:v>3.47002017640451</c:v>
                </c:pt>
                <c:pt idx="5563">
                  <c:v>3.47002017640451</c:v>
                </c:pt>
                <c:pt idx="5564">
                  <c:v>3.4802144027567357</c:v>
                </c:pt>
                <c:pt idx="5565">
                  <c:v>3.3500014884525111</c:v>
                </c:pt>
                <c:pt idx="5566">
                  <c:v>3.3796054360735206</c:v>
                </c:pt>
                <c:pt idx="5567">
                  <c:v>3.4295410063531864</c:v>
                </c:pt>
                <c:pt idx="5568">
                  <c:v>3.3401886811075023</c:v>
                </c:pt>
                <c:pt idx="5569">
                  <c:v>3.3697059129955012</c:v>
                </c:pt>
                <c:pt idx="5570">
                  <c:v>3.3598431238659869</c:v>
                </c:pt>
                <c:pt idx="5571">
                  <c:v>3.47002017640451</c:v>
                </c:pt>
                <c:pt idx="5572">
                  <c:v>3.47002017640451</c:v>
                </c:pt>
                <c:pt idx="5573">
                  <c:v>3.3401886811075023</c:v>
                </c:pt>
                <c:pt idx="5574">
                  <c:v>3.3598431238659869</c:v>
                </c:pt>
                <c:pt idx="5575">
                  <c:v>3.3796054360735206</c:v>
                </c:pt>
                <c:pt idx="5576">
                  <c:v>3.3895340419735138</c:v>
                </c:pt>
                <c:pt idx="5577">
                  <c:v>3.3500014884525111</c:v>
                </c:pt>
                <c:pt idx="5578">
                  <c:v>3.3796054360735206</c:v>
                </c:pt>
                <c:pt idx="5579">
                  <c:v>3.3012240472574037</c:v>
                </c:pt>
                <c:pt idx="5580">
                  <c:v>3.4194952122563316</c:v>
                </c:pt>
                <c:pt idx="5581">
                  <c:v>3.3895340419735138</c:v>
                </c:pt>
                <c:pt idx="5582">
                  <c:v>3.3697059129955012</c:v>
                </c:pt>
                <c:pt idx="5583">
                  <c:v>3.5212835672379423</c:v>
                </c:pt>
                <c:pt idx="5584">
                  <c:v>3.3994918161350056</c:v>
                </c:pt>
                <c:pt idx="5585">
                  <c:v>3.3895340419735138</c:v>
                </c:pt>
                <c:pt idx="5586">
                  <c:v>3.3994918161350056</c:v>
                </c:pt>
                <c:pt idx="5587">
                  <c:v>3.3500014884525111</c:v>
                </c:pt>
                <c:pt idx="5588">
                  <c:v>3.3796054360735206</c:v>
                </c:pt>
                <c:pt idx="5589">
                  <c:v>3.4598558109283384</c:v>
                </c:pt>
                <c:pt idx="5590">
                  <c:v>3.3012240472574037</c:v>
                </c:pt>
                <c:pt idx="5591">
                  <c:v>3.4396163129870598</c:v>
                </c:pt>
                <c:pt idx="5592">
                  <c:v>3.3697059129955012</c:v>
                </c:pt>
                <c:pt idx="5593">
                  <c:v>3.5006927892482302</c:v>
                </c:pt>
                <c:pt idx="5594">
                  <c:v>3.3697059129955012</c:v>
                </c:pt>
                <c:pt idx="5595">
                  <c:v>3.3895340419735138</c:v>
                </c:pt>
                <c:pt idx="5596">
                  <c:v>3.4598558109283384</c:v>
                </c:pt>
                <c:pt idx="5597">
                  <c:v>3.4598558109283384</c:v>
                </c:pt>
                <c:pt idx="5598">
                  <c:v>3.4396163129870598</c:v>
                </c:pt>
                <c:pt idx="5599">
                  <c:v>3.3598431238659869</c:v>
                </c:pt>
                <c:pt idx="5600">
                  <c:v>3.4094788442485213</c:v>
                </c:pt>
                <c:pt idx="5601">
                  <c:v>3.3994918161350056</c:v>
                </c:pt>
                <c:pt idx="5602">
                  <c:v>3.47002017640451</c:v>
                </c:pt>
                <c:pt idx="5603">
                  <c:v>3.4497212188598927</c:v>
                </c:pt>
                <c:pt idx="5604">
                  <c:v>3.4497212188598927</c:v>
                </c:pt>
                <c:pt idx="5605">
                  <c:v>3.4904385777103055</c:v>
                </c:pt>
                <c:pt idx="5606">
                  <c:v>3.4497212188598927</c:v>
                </c:pt>
                <c:pt idx="5607">
                  <c:v>3.3697059129955012</c:v>
                </c:pt>
                <c:pt idx="5608">
                  <c:v>3.3994918161350056</c:v>
                </c:pt>
                <c:pt idx="5609">
                  <c:v>3.3598431238659869</c:v>
                </c:pt>
                <c:pt idx="5610">
                  <c:v>3.3598431238659869</c:v>
                </c:pt>
                <c:pt idx="5611">
                  <c:v>3.4194952122563316</c:v>
                </c:pt>
                <c:pt idx="5612">
                  <c:v>3.3796054360735206</c:v>
                </c:pt>
                <c:pt idx="5613">
                  <c:v>3.5006927892482302</c:v>
                </c:pt>
                <c:pt idx="5614">
                  <c:v>3.4094788442485213</c:v>
                </c:pt>
                <c:pt idx="5615">
                  <c:v>3.3796054360735206</c:v>
                </c:pt>
                <c:pt idx="5616">
                  <c:v>3.4396163129870598</c:v>
                </c:pt>
                <c:pt idx="5617">
                  <c:v>3.47002017640451</c:v>
                </c:pt>
                <c:pt idx="5618">
                  <c:v>3.5006927892482302</c:v>
                </c:pt>
                <c:pt idx="5619">
                  <c:v>3.3895340419735138</c:v>
                </c:pt>
                <c:pt idx="5620">
                  <c:v>3.3895340419735138</c:v>
                </c:pt>
                <c:pt idx="5621">
                  <c:v>3.3994918161350056</c:v>
                </c:pt>
                <c:pt idx="5622">
                  <c:v>3.4194952122563316</c:v>
                </c:pt>
                <c:pt idx="5623">
                  <c:v>3.4194952122563316</c:v>
                </c:pt>
                <c:pt idx="5624">
                  <c:v>3.3697059129955012</c:v>
                </c:pt>
                <c:pt idx="5625">
                  <c:v>3.3697059129955012</c:v>
                </c:pt>
                <c:pt idx="5626">
                  <c:v>3.4194952122563316</c:v>
                </c:pt>
                <c:pt idx="5627">
                  <c:v>3.3895340419735138</c:v>
                </c:pt>
                <c:pt idx="5628">
                  <c:v>3.4598558109283384</c:v>
                </c:pt>
                <c:pt idx="5629">
                  <c:v>3.4194952122563316</c:v>
                </c:pt>
                <c:pt idx="5630">
                  <c:v>3.4094788442485213</c:v>
                </c:pt>
                <c:pt idx="5631">
                  <c:v>3.3206492130981067</c:v>
                </c:pt>
                <c:pt idx="5632">
                  <c:v>3.2722991534698371</c:v>
                </c:pt>
                <c:pt idx="5633">
                  <c:v>3.3697059129955012</c:v>
                </c:pt>
                <c:pt idx="5634">
                  <c:v>3.4497212188598927</c:v>
                </c:pt>
                <c:pt idx="5635">
                  <c:v>3.47002017640451</c:v>
                </c:pt>
                <c:pt idx="5636">
                  <c:v>3.4194952122563316</c:v>
                </c:pt>
                <c:pt idx="5637">
                  <c:v>3.3895340419735138</c:v>
                </c:pt>
                <c:pt idx="5638">
                  <c:v>3.4904385777103055</c:v>
                </c:pt>
                <c:pt idx="5639">
                  <c:v>3.4094788442485213</c:v>
                </c:pt>
                <c:pt idx="5640">
                  <c:v>3.4094788442485213</c:v>
                </c:pt>
                <c:pt idx="5641">
                  <c:v>3.47002017640451</c:v>
                </c:pt>
                <c:pt idx="5642">
                  <c:v>3.47002017640451</c:v>
                </c:pt>
                <c:pt idx="5643">
                  <c:v>3.3895340419735138</c:v>
                </c:pt>
                <c:pt idx="5644">
                  <c:v>3.4802144027567357</c:v>
                </c:pt>
                <c:pt idx="5645">
                  <c:v>3.4094788442485213</c:v>
                </c:pt>
                <c:pt idx="5646">
                  <c:v>3.4396163129870598</c:v>
                </c:pt>
                <c:pt idx="5647">
                  <c:v>3.3796054360735206</c:v>
                </c:pt>
                <c:pt idx="5648">
                  <c:v>3.3012240472574037</c:v>
                </c:pt>
                <c:pt idx="5649">
                  <c:v>3.3994918161350056</c:v>
                </c:pt>
                <c:pt idx="5650">
                  <c:v>3.5212835672379423</c:v>
                </c:pt>
                <c:pt idx="5651">
                  <c:v>3.4598558109283384</c:v>
                </c:pt>
                <c:pt idx="5652">
                  <c:v>3.3895340419735138</c:v>
                </c:pt>
                <c:pt idx="5653">
                  <c:v>3.4904385777103055</c:v>
                </c:pt>
                <c:pt idx="5654">
                  <c:v>3.4904385777103055</c:v>
                </c:pt>
                <c:pt idx="5655">
                  <c:v>3.4295410063531864</c:v>
                </c:pt>
                <c:pt idx="5656">
                  <c:v>3.4094788442485213</c:v>
                </c:pt>
                <c:pt idx="5657">
                  <c:v>3.3994918161350056</c:v>
                </c:pt>
                <c:pt idx="5658">
                  <c:v>3.4802144027567357</c:v>
                </c:pt>
                <c:pt idx="5659">
                  <c:v>3.3401886811075023</c:v>
                </c:pt>
                <c:pt idx="5660">
                  <c:v>3.3796054360735206</c:v>
                </c:pt>
                <c:pt idx="5661">
                  <c:v>3.4396163129870598</c:v>
                </c:pt>
                <c:pt idx="5662">
                  <c:v>3.3895340419735138</c:v>
                </c:pt>
                <c:pt idx="5663">
                  <c:v>3.4396163129870598</c:v>
                </c:pt>
                <c:pt idx="5664">
                  <c:v>3.3697059129955012</c:v>
                </c:pt>
                <c:pt idx="5665">
                  <c:v>3.4497212188598927</c:v>
                </c:pt>
                <c:pt idx="5666">
                  <c:v>3.4094788442485213</c:v>
                </c:pt>
                <c:pt idx="5667">
                  <c:v>3.5006927892482302</c:v>
                </c:pt>
                <c:pt idx="5668">
                  <c:v>3.3304046173879276</c:v>
                </c:pt>
                <c:pt idx="5669">
                  <c:v>3.4094788442485213</c:v>
                </c:pt>
                <c:pt idx="5670">
                  <c:v>3.4497212188598927</c:v>
                </c:pt>
                <c:pt idx="5671">
                  <c:v>3.47002017640451</c:v>
                </c:pt>
                <c:pt idx="5672">
                  <c:v>3.5212835672379423</c:v>
                </c:pt>
                <c:pt idx="5673">
                  <c:v>3.3796054360735206</c:v>
                </c:pt>
                <c:pt idx="5674">
                  <c:v>3.4396163129870598</c:v>
                </c:pt>
                <c:pt idx="5675">
                  <c:v>3.3796054360735206</c:v>
                </c:pt>
                <c:pt idx="5676">
                  <c:v>3.310922384288983</c:v>
                </c:pt>
                <c:pt idx="5677">
                  <c:v>3.3697059129955012</c:v>
                </c:pt>
                <c:pt idx="5678">
                  <c:v>3.4094788442485213</c:v>
                </c:pt>
                <c:pt idx="5679">
                  <c:v>3.2819125149394615</c:v>
                </c:pt>
                <c:pt idx="5680">
                  <c:v>3.47002017640451</c:v>
                </c:pt>
                <c:pt idx="5681">
                  <c:v>3.4094788442485213</c:v>
                </c:pt>
                <c:pt idx="5682">
                  <c:v>3.3994918161350056</c:v>
                </c:pt>
                <c:pt idx="5683">
                  <c:v>3.3500014884525111</c:v>
                </c:pt>
                <c:pt idx="5684">
                  <c:v>3.5006927892482302</c:v>
                </c:pt>
                <c:pt idx="5685">
                  <c:v>3.3697059129955012</c:v>
                </c:pt>
                <c:pt idx="5686">
                  <c:v>3.4904385777103055</c:v>
                </c:pt>
                <c:pt idx="5687">
                  <c:v>3.3697059129955012</c:v>
                </c:pt>
                <c:pt idx="5688">
                  <c:v>3.4802144027567357</c:v>
                </c:pt>
                <c:pt idx="5689">
                  <c:v>3.4194952122563316</c:v>
                </c:pt>
                <c:pt idx="5690">
                  <c:v>3.3206492130981067</c:v>
                </c:pt>
                <c:pt idx="5691">
                  <c:v>3.4094788442485213</c:v>
                </c:pt>
                <c:pt idx="5692">
                  <c:v>3.3697059129955012</c:v>
                </c:pt>
                <c:pt idx="5693">
                  <c:v>3.3895340419735138</c:v>
                </c:pt>
                <c:pt idx="5694">
                  <c:v>3.5109690412977126</c:v>
                </c:pt>
                <c:pt idx="5695">
                  <c:v>3.47002017640451</c:v>
                </c:pt>
                <c:pt idx="5696">
                  <c:v>3.4598558109283384</c:v>
                </c:pt>
                <c:pt idx="5697">
                  <c:v>3.4802144027567357</c:v>
                </c:pt>
                <c:pt idx="5698">
                  <c:v>3.3895340419735138</c:v>
                </c:pt>
                <c:pt idx="5699">
                  <c:v>3.3598431238659869</c:v>
                </c:pt>
                <c:pt idx="5700">
                  <c:v>3.3994918161350056</c:v>
                </c:pt>
                <c:pt idx="5701">
                  <c:v>3.3994918161350056</c:v>
                </c:pt>
                <c:pt idx="5702">
                  <c:v>3.4094788442485213</c:v>
                </c:pt>
                <c:pt idx="5703">
                  <c:v>3.5838101901613251</c:v>
                </c:pt>
                <c:pt idx="5704">
                  <c:v>3.4497212188598927</c:v>
                </c:pt>
                <c:pt idx="5705">
                  <c:v>3.4598558109283384</c:v>
                </c:pt>
                <c:pt idx="5706">
                  <c:v>3.4598558109283384</c:v>
                </c:pt>
                <c:pt idx="5707">
                  <c:v>3.4094788442485213</c:v>
                </c:pt>
                <c:pt idx="5708">
                  <c:v>3.5109690412977126</c:v>
                </c:pt>
                <c:pt idx="5709">
                  <c:v>3.4497212188598927</c:v>
                </c:pt>
                <c:pt idx="5710">
                  <c:v>3.4904385777103055</c:v>
                </c:pt>
                <c:pt idx="5711">
                  <c:v>3.47002017640451</c:v>
                </c:pt>
                <c:pt idx="5712">
                  <c:v>3.5006927892482302</c:v>
                </c:pt>
                <c:pt idx="5713">
                  <c:v>3.3895340419735138</c:v>
                </c:pt>
                <c:pt idx="5714">
                  <c:v>3.4194952122563316</c:v>
                </c:pt>
                <c:pt idx="5715">
                  <c:v>3.5628455826951435</c:v>
                </c:pt>
                <c:pt idx="5716">
                  <c:v>3.5212835672379423</c:v>
                </c:pt>
                <c:pt idx="5717">
                  <c:v>3.5316283951956837</c:v>
                </c:pt>
                <c:pt idx="5718">
                  <c:v>3.5212835672379423</c:v>
                </c:pt>
                <c:pt idx="5719">
                  <c:v>3.4497212188598927</c:v>
                </c:pt>
                <c:pt idx="5720">
                  <c:v>3.4094788442485213</c:v>
                </c:pt>
                <c:pt idx="5721">
                  <c:v>3.5733125115548066</c:v>
                </c:pt>
                <c:pt idx="5722">
                  <c:v>3.4295410063531864</c:v>
                </c:pt>
                <c:pt idx="5723">
                  <c:v>3.4497212188598927</c:v>
                </c:pt>
                <c:pt idx="5724">
                  <c:v>3.4295410063531864</c:v>
                </c:pt>
                <c:pt idx="5725">
                  <c:v>3.4904385777103055</c:v>
                </c:pt>
                <c:pt idx="5726">
                  <c:v>3.3994918161350056</c:v>
                </c:pt>
                <c:pt idx="5727">
                  <c:v>3.4904385777103055</c:v>
                </c:pt>
                <c:pt idx="5728">
                  <c:v>3.3500014884525111</c:v>
                </c:pt>
                <c:pt idx="5729">
                  <c:v>3.3401886811075023</c:v>
                </c:pt>
                <c:pt idx="5730">
                  <c:v>3.4396163129870598</c:v>
                </c:pt>
                <c:pt idx="5731">
                  <c:v>3.47002017640451</c:v>
                </c:pt>
                <c:pt idx="5732">
                  <c:v>3.310922384288983</c:v>
                </c:pt>
                <c:pt idx="5733">
                  <c:v>3.3895340419735138</c:v>
                </c:pt>
                <c:pt idx="5734">
                  <c:v>3.3895340419735138</c:v>
                </c:pt>
                <c:pt idx="5735">
                  <c:v>3.4904385777103055</c:v>
                </c:pt>
                <c:pt idx="5736">
                  <c:v>3.5316283951956837</c:v>
                </c:pt>
                <c:pt idx="5737">
                  <c:v>3.3500014884525111</c:v>
                </c:pt>
                <c:pt idx="5738">
                  <c:v>3.3796054360735206</c:v>
                </c:pt>
                <c:pt idx="5739">
                  <c:v>3.4295410063531864</c:v>
                </c:pt>
                <c:pt idx="5740">
                  <c:v>3.3895340419735138</c:v>
                </c:pt>
                <c:pt idx="5741">
                  <c:v>3.3895340419735138</c:v>
                </c:pt>
                <c:pt idx="5742">
                  <c:v>3.4396163129870598</c:v>
                </c:pt>
                <c:pt idx="5743">
                  <c:v>3.4396163129870598</c:v>
                </c:pt>
                <c:pt idx="5744">
                  <c:v>3.3796054360735206</c:v>
                </c:pt>
                <c:pt idx="5745">
                  <c:v>3.4904385777103055</c:v>
                </c:pt>
                <c:pt idx="5746">
                  <c:v>3.3796054360735206</c:v>
                </c:pt>
                <c:pt idx="5747">
                  <c:v>3.3500014884525111</c:v>
                </c:pt>
                <c:pt idx="5748">
                  <c:v>3.3895340419735138</c:v>
                </c:pt>
                <c:pt idx="5749">
                  <c:v>3.3598431238659869</c:v>
                </c:pt>
                <c:pt idx="5750">
                  <c:v>3.5838101901613251</c:v>
                </c:pt>
                <c:pt idx="5751">
                  <c:v>3.3012240472574037</c:v>
                </c:pt>
                <c:pt idx="5752">
                  <c:v>3.4802144027567357</c:v>
                </c:pt>
                <c:pt idx="5753">
                  <c:v>3.4396163129870598</c:v>
                </c:pt>
                <c:pt idx="5754">
                  <c:v>3.5628455826951435</c:v>
                </c:pt>
                <c:pt idx="5755">
                  <c:v>3.5212835672379423</c:v>
                </c:pt>
                <c:pt idx="5756">
                  <c:v>3.4802144027567357</c:v>
                </c:pt>
                <c:pt idx="5757">
                  <c:v>3.4802144027567357</c:v>
                </c:pt>
                <c:pt idx="5758">
                  <c:v>3.47002017640451</c:v>
                </c:pt>
                <c:pt idx="5759">
                  <c:v>3.4598558109283384</c:v>
                </c:pt>
                <c:pt idx="5760">
                  <c:v>3.594338708851315</c:v>
                </c:pt>
                <c:pt idx="5761">
                  <c:v>3.4396163129870598</c:v>
                </c:pt>
                <c:pt idx="5762">
                  <c:v>3.4295410063531864</c:v>
                </c:pt>
                <c:pt idx="5763">
                  <c:v>3.3697059129955012</c:v>
                </c:pt>
                <c:pt idx="5764">
                  <c:v>3.3994918161350056</c:v>
                </c:pt>
                <c:pt idx="5765">
                  <c:v>3.5006927892482302</c:v>
                </c:pt>
                <c:pt idx="5766">
                  <c:v>3.4194952122563316</c:v>
                </c:pt>
                <c:pt idx="5767">
                  <c:v>3.4194952122563316</c:v>
                </c:pt>
                <c:pt idx="5768">
                  <c:v>3.3401886811075023</c:v>
                </c:pt>
                <c:pt idx="5769">
                  <c:v>3.3304046173879276</c:v>
                </c:pt>
                <c:pt idx="5770">
                  <c:v>3.47002017640451</c:v>
                </c:pt>
                <c:pt idx="5771">
                  <c:v>3.3697059129955012</c:v>
                </c:pt>
                <c:pt idx="5772">
                  <c:v>3.5006927892482302</c:v>
                </c:pt>
                <c:pt idx="5773">
                  <c:v>3.2246605162442026</c:v>
                </c:pt>
                <c:pt idx="5774">
                  <c:v>3.4598558109283384</c:v>
                </c:pt>
                <c:pt idx="5775">
                  <c:v>3.4396163129870598</c:v>
                </c:pt>
                <c:pt idx="5776">
                  <c:v>3.4497212188598927</c:v>
                </c:pt>
                <c:pt idx="5777">
                  <c:v>3.4295410063531864</c:v>
                </c:pt>
                <c:pt idx="5778">
                  <c:v>3.3796054360735206</c:v>
                </c:pt>
                <c:pt idx="5779">
                  <c:v>3.3796054360735206</c:v>
                </c:pt>
                <c:pt idx="5780">
                  <c:v>3.4396163129870598</c:v>
                </c:pt>
                <c:pt idx="5781">
                  <c:v>3.4295410063531864</c:v>
                </c:pt>
                <c:pt idx="5782">
                  <c:v>3.3796054360735206</c:v>
                </c:pt>
                <c:pt idx="5783">
                  <c:v>3.3796054360735206</c:v>
                </c:pt>
                <c:pt idx="5784">
                  <c:v>3.5006927892482302</c:v>
                </c:pt>
                <c:pt idx="5785">
                  <c:v>3.5628455826951435</c:v>
                </c:pt>
                <c:pt idx="5786">
                  <c:v>3.4598558109283384</c:v>
                </c:pt>
                <c:pt idx="5787">
                  <c:v>3.5006927892482302</c:v>
                </c:pt>
                <c:pt idx="5788">
                  <c:v>3.4598558109283384</c:v>
                </c:pt>
                <c:pt idx="5789">
                  <c:v>3.4094788442485213</c:v>
                </c:pt>
                <c:pt idx="5790">
                  <c:v>3.4094788442485213</c:v>
                </c:pt>
                <c:pt idx="5791">
                  <c:v>3.3697059129955012</c:v>
                </c:pt>
                <c:pt idx="5792">
                  <c:v>3.5006927892482302</c:v>
                </c:pt>
                <c:pt idx="5793">
                  <c:v>3.3994918161350056</c:v>
                </c:pt>
                <c:pt idx="5794">
                  <c:v>3.4396163129870598</c:v>
                </c:pt>
                <c:pt idx="5795">
                  <c:v>3.5212835672379423</c:v>
                </c:pt>
                <c:pt idx="5796">
                  <c:v>3.4194952122563316</c:v>
                </c:pt>
                <c:pt idx="5797">
                  <c:v>3.5316283951956837</c:v>
                </c:pt>
                <c:pt idx="5798">
                  <c:v>3.3796054360735206</c:v>
                </c:pt>
                <c:pt idx="5799">
                  <c:v>3.4497212188598927</c:v>
                </c:pt>
                <c:pt idx="5800">
                  <c:v>3.4194952122563316</c:v>
                </c:pt>
                <c:pt idx="5801">
                  <c:v>3.4194952122563316</c:v>
                </c:pt>
                <c:pt idx="5802">
                  <c:v>3.3895340419735138</c:v>
                </c:pt>
                <c:pt idx="5803">
                  <c:v>3.3796054360735206</c:v>
                </c:pt>
                <c:pt idx="5804">
                  <c:v>3.3994918161350056</c:v>
                </c:pt>
                <c:pt idx="5805">
                  <c:v>3.3598431238659869</c:v>
                </c:pt>
                <c:pt idx="5806">
                  <c:v>3.4598558109283384</c:v>
                </c:pt>
                <c:pt idx="5807">
                  <c:v>3.47002017640451</c:v>
                </c:pt>
                <c:pt idx="5808">
                  <c:v>3.4094788442485213</c:v>
                </c:pt>
                <c:pt idx="5809">
                  <c:v>3.4904385777103055</c:v>
                </c:pt>
                <c:pt idx="5810">
                  <c:v>3.4295410063531864</c:v>
                </c:pt>
                <c:pt idx="5811">
                  <c:v>3.4396163129870598</c:v>
                </c:pt>
                <c:pt idx="5812">
                  <c:v>3.47002017640451</c:v>
                </c:pt>
                <c:pt idx="5813">
                  <c:v>3.4295410063531864</c:v>
                </c:pt>
                <c:pt idx="5814">
                  <c:v>3.5628455826951435</c:v>
                </c:pt>
                <c:pt idx="5815">
                  <c:v>3.5628455826951435</c:v>
                </c:pt>
                <c:pt idx="5816">
                  <c:v>3.4194952122563316</c:v>
                </c:pt>
                <c:pt idx="5817">
                  <c:v>3.3994918161350056</c:v>
                </c:pt>
                <c:pt idx="5818">
                  <c:v>3.5006927892482302</c:v>
                </c:pt>
                <c:pt idx="5819">
                  <c:v>3.4497212188598927</c:v>
                </c:pt>
                <c:pt idx="5820">
                  <c:v>3.47002017640451</c:v>
                </c:pt>
                <c:pt idx="5821">
                  <c:v>3.4904385777103055</c:v>
                </c:pt>
                <c:pt idx="5822">
                  <c:v>3.3895340419735138</c:v>
                </c:pt>
                <c:pt idx="5823">
                  <c:v>3.3796054360735206</c:v>
                </c:pt>
                <c:pt idx="5824">
                  <c:v>3.4094788442485213</c:v>
                </c:pt>
                <c:pt idx="5825">
                  <c:v>3.3304046173879276</c:v>
                </c:pt>
                <c:pt idx="5826">
                  <c:v>3.2152148570383678</c:v>
                </c:pt>
                <c:pt idx="5827">
                  <c:v>3.3598431238659869</c:v>
                </c:pt>
                <c:pt idx="5828">
                  <c:v>3.47002017640451</c:v>
                </c:pt>
                <c:pt idx="5829">
                  <c:v>3.3796054360735206</c:v>
                </c:pt>
                <c:pt idx="5830">
                  <c:v>3.3697059129955012</c:v>
                </c:pt>
                <c:pt idx="5831">
                  <c:v>3.47002017640451</c:v>
                </c:pt>
                <c:pt idx="5832">
                  <c:v>3.4094788442485213</c:v>
                </c:pt>
                <c:pt idx="5833">
                  <c:v>3.3697059129955012</c:v>
                </c:pt>
                <c:pt idx="5834">
                  <c:v>3.4295410063531864</c:v>
                </c:pt>
                <c:pt idx="5835">
                  <c:v>3.5316283951956837</c:v>
                </c:pt>
                <c:pt idx="5836">
                  <c:v>3.4598558109283384</c:v>
                </c:pt>
                <c:pt idx="5837">
                  <c:v>3.4295410063531864</c:v>
                </c:pt>
                <c:pt idx="5838">
                  <c:v>3.3994918161350056</c:v>
                </c:pt>
                <c:pt idx="5839">
                  <c:v>3.4497212188598927</c:v>
                </c:pt>
                <c:pt idx="5840">
                  <c:v>3.4802144027567357</c:v>
                </c:pt>
                <c:pt idx="5841">
                  <c:v>3.4598558109283384</c:v>
                </c:pt>
                <c:pt idx="5842">
                  <c:v>3.4497212188598927</c:v>
                </c:pt>
                <c:pt idx="5843">
                  <c:v>3.3895340419735138</c:v>
                </c:pt>
                <c:pt idx="5844">
                  <c:v>3.4598558109283384</c:v>
                </c:pt>
                <c:pt idx="5845">
                  <c:v>3.4094788442485213</c:v>
                </c:pt>
                <c:pt idx="5846">
                  <c:v>3.4904385777103055</c:v>
                </c:pt>
                <c:pt idx="5847">
                  <c:v>3.310922384288983</c:v>
                </c:pt>
                <c:pt idx="5848">
                  <c:v>3.3598431238659869</c:v>
                </c:pt>
                <c:pt idx="5849">
                  <c:v>3.4802144027567357</c:v>
                </c:pt>
                <c:pt idx="5850">
                  <c:v>3.3895340419735138</c:v>
                </c:pt>
                <c:pt idx="5851">
                  <c:v>3.4396163129870598</c:v>
                </c:pt>
                <c:pt idx="5852">
                  <c:v>3.5316283951956837</c:v>
                </c:pt>
                <c:pt idx="5853">
                  <c:v>3.5733125115548066</c:v>
                </c:pt>
                <c:pt idx="5854">
                  <c:v>3.5006927892482302</c:v>
                </c:pt>
                <c:pt idx="5855">
                  <c:v>3.5006927892482302</c:v>
                </c:pt>
                <c:pt idx="5856">
                  <c:v>3.4904385777103055</c:v>
                </c:pt>
                <c:pt idx="5857">
                  <c:v>3.5006927892482302</c:v>
                </c:pt>
                <c:pt idx="5858">
                  <c:v>3.4094788442485213</c:v>
                </c:pt>
                <c:pt idx="5859">
                  <c:v>3.4802144027567357</c:v>
                </c:pt>
                <c:pt idx="5860">
                  <c:v>3.5524093135103341</c:v>
                </c:pt>
                <c:pt idx="5861">
                  <c:v>3.3598431238659869</c:v>
                </c:pt>
                <c:pt idx="5862">
                  <c:v>3.4904385777103055</c:v>
                </c:pt>
                <c:pt idx="5863">
                  <c:v>3.5733125115548066</c:v>
                </c:pt>
                <c:pt idx="5864">
                  <c:v>3.4396163129870598</c:v>
                </c:pt>
                <c:pt idx="5865">
                  <c:v>3.3895340419735138</c:v>
                </c:pt>
                <c:pt idx="5866">
                  <c:v>3.3994918161350056</c:v>
                </c:pt>
                <c:pt idx="5867">
                  <c:v>3.47002017640451</c:v>
                </c:pt>
                <c:pt idx="5868">
                  <c:v>3.3206492130981067</c:v>
                </c:pt>
                <c:pt idx="5869">
                  <c:v>3.3697059129955012</c:v>
                </c:pt>
                <c:pt idx="5870">
                  <c:v>3.3994918161350056</c:v>
                </c:pt>
                <c:pt idx="5871">
                  <c:v>3.5006927892482302</c:v>
                </c:pt>
                <c:pt idx="5872">
                  <c:v>3.3598431238659869</c:v>
                </c:pt>
                <c:pt idx="5873">
                  <c:v>3.4194952122563316</c:v>
                </c:pt>
                <c:pt idx="5874">
                  <c:v>3.4802144027567357</c:v>
                </c:pt>
                <c:pt idx="5875">
                  <c:v>3.4094788442485213</c:v>
                </c:pt>
                <c:pt idx="5876">
                  <c:v>3.4094788442485213</c:v>
                </c:pt>
                <c:pt idx="5877">
                  <c:v>3.4094788442485213</c:v>
                </c:pt>
                <c:pt idx="5878">
                  <c:v>3.3012240472574037</c:v>
                </c:pt>
                <c:pt idx="5879">
                  <c:v>3.4194952122563316</c:v>
                </c:pt>
                <c:pt idx="5880">
                  <c:v>3.3500014884525111</c:v>
                </c:pt>
                <c:pt idx="5881">
                  <c:v>3.3500014884525111</c:v>
                </c:pt>
                <c:pt idx="5882">
                  <c:v>3.47002017640451</c:v>
                </c:pt>
                <c:pt idx="5883">
                  <c:v>3.4904385777103055</c:v>
                </c:pt>
                <c:pt idx="5884">
                  <c:v>3.5006927892482302</c:v>
                </c:pt>
                <c:pt idx="5885">
                  <c:v>3.4094788442485213</c:v>
                </c:pt>
                <c:pt idx="5886">
                  <c:v>3.3598431238659869</c:v>
                </c:pt>
                <c:pt idx="5887">
                  <c:v>3.5316283951956837</c:v>
                </c:pt>
                <c:pt idx="5888">
                  <c:v>3.3796054360735206</c:v>
                </c:pt>
                <c:pt idx="5889">
                  <c:v>3.5109690412977126</c:v>
                </c:pt>
                <c:pt idx="5890">
                  <c:v>3.3796054360735206</c:v>
                </c:pt>
                <c:pt idx="5891">
                  <c:v>3.3697059129955012</c:v>
                </c:pt>
                <c:pt idx="5892">
                  <c:v>3.47002017640451</c:v>
                </c:pt>
                <c:pt idx="5893">
                  <c:v>3.4396163129870598</c:v>
                </c:pt>
                <c:pt idx="5894">
                  <c:v>3.4598558109283384</c:v>
                </c:pt>
                <c:pt idx="5895">
                  <c:v>3.4802144027567357</c:v>
                </c:pt>
                <c:pt idx="5896">
                  <c:v>3.4497212188598927</c:v>
                </c:pt>
                <c:pt idx="5897">
                  <c:v>3.5212835672379423</c:v>
                </c:pt>
                <c:pt idx="5898">
                  <c:v>3.4802144027567357</c:v>
                </c:pt>
                <c:pt idx="5899">
                  <c:v>3.4598558109283384</c:v>
                </c:pt>
                <c:pt idx="5900">
                  <c:v>0.97722597016128909</c:v>
                </c:pt>
                <c:pt idx="5901">
                  <c:v>0.97150938424208133</c:v>
                </c:pt>
                <c:pt idx="5902">
                  <c:v>1.7416424441530856</c:v>
                </c:pt>
                <c:pt idx="5903">
                  <c:v>1.7777717471985277</c:v>
                </c:pt>
                <c:pt idx="5904">
                  <c:v>1.782994485589724</c:v>
                </c:pt>
                <c:pt idx="5905">
                  <c:v>1.7062434610010144</c:v>
                </c:pt>
                <c:pt idx="5906">
                  <c:v>3.3697059129955012</c:v>
                </c:pt>
                <c:pt idx="5907">
                  <c:v>3.4094788442485213</c:v>
                </c:pt>
                <c:pt idx="5908">
                  <c:v>3.5006927892482302</c:v>
                </c:pt>
                <c:pt idx="5909">
                  <c:v>3.6154886291559074</c:v>
                </c:pt>
                <c:pt idx="5910">
                  <c:v>3.5838101901613251</c:v>
                </c:pt>
                <c:pt idx="5911">
                  <c:v>3.5212835672379423</c:v>
                </c:pt>
                <c:pt idx="5912">
                  <c:v>3.5212835672379423</c:v>
                </c:pt>
                <c:pt idx="5913">
                  <c:v>3.4396163129870598</c:v>
                </c:pt>
                <c:pt idx="5914">
                  <c:v>3.7560208983680168</c:v>
                </c:pt>
                <c:pt idx="5915">
                  <c:v>3.6154886291559074</c:v>
                </c:pt>
                <c:pt idx="5916">
                  <c:v>3.7560208983680168</c:v>
                </c:pt>
                <c:pt idx="5917">
                  <c:v>3.6261102127738165</c:v>
                </c:pt>
                <c:pt idx="5918">
                  <c:v>3.4497212188598927</c:v>
                </c:pt>
                <c:pt idx="5919">
                  <c:v>3.4497212188598927</c:v>
                </c:pt>
                <c:pt idx="5920">
                  <c:v>3.3895340419735138</c:v>
                </c:pt>
                <c:pt idx="5921">
                  <c:v>3.7450187810296933</c:v>
                </c:pt>
                <c:pt idx="5922">
                  <c:v>3.5006927892482302</c:v>
                </c:pt>
                <c:pt idx="5923">
                  <c:v>3.4598558109283384</c:v>
                </c:pt>
                <c:pt idx="5924">
                  <c:v>3.4396163129870598</c:v>
                </c:pt>
                <c:pt idx="5925">
                  <c:v>3.5524093135103341</c:v>
                </c:pt>
                <c:pt idx="5926">
                  <c:v>3.6689010582566222</c:v>
                </c:pt>
                <c:pt idx="5927">
                  <c:v>3.4802144027567357</c:v>
                </c:pt>
                <c:pt idx="5928">
                  <c:v>3.5628455826951435</c:v>
                </c:pt>
              </c:numCache>
            </c:numRef>
          </c:yVal>
          <c:smooth val="0"/>
        </c:ser>
        <c:dLbls>
          <c:showLegendKey val="0"/>
          <c:showVal val="0"/>
          <c:showCatName val="0"/>
          <c:showSerName val="0"/>
          <c:showPercent val="0"/>
          <c:showBubbleSize val="0"/>
        </c:dLbls>
        <c:axId val="96947584"/>
        <c:axId val="117564160"/>
      </c:scatterChart>
      <c:valAx>
        <c:axId val="96947584"/>
        <c:scaling>
          <c:orientation val="minMax"/>
          <c:max val="1.6"/>
          <c:min val="0"/>
        </c:scaling>
        <c:delete val="0"/>
        <c:axPos val="b"/>
        <c:title>
          <c:tx>
            <c:rich>
              <a:bodyPr/>
              <a:lstStyle/>
              <a:p>
                <a:pPr>
                  <a:defRPr/>
                </a:pPr>
                <a:r>
                  <a:rPr lang="en-US"/>
                  <a:t>Time (days)</a:t>
                </a:r>
              </a:p>
            </c:rich>
          </c:tx>
          <c:layout>
            <c:manualLayout>
              <c:xMode val="edge"/>
              <c:yMode val="edge"/>
              <c:x val="0.44791217771778602"/>
              <c:y val="0.92817597612681157"/>
            </c:manualLayout>
          </c:layout>
          <c:overlay val="0"/>
        </c:title>
        <c:numFmt formatCode="0.0" sourceLinked="0"/>
        <c:majorTickMark val="in"/>
        <c:minorTickMark val="none"/>
        <c:tickLblPos val="nextTo"/>
        <c:crossAx val="117564160"/>
        <c:crossesAt val="0"/>
        <c:crossBetween val="midCat"/>
        <c:majorUnit val="0.2"/>
      </c:valAx>
      <c:valAx>
        <c:axId val="117564160"/>
        <c:scaling>
          <c:orientation val="minMax"/>
          <c:max val="8"/>
          <c:min val="0"/>
        </c:scaling>
        <c:delete val="0"/>
        <c:axPos val="l"/>
        <c:majorGridlines/>
        <c:title>
          <c:tx>
            <c:rich>
              <a:bodyPr/>
              <a:lstStyle/>
              <a:p>
                <a:pPr>
                  <a:defRPr/>
                </a:pPr>
                <a:r>
                  <a:rPr lang="en-US" sz="900"/>
                  <a:t>Pressure (x10</a:t>
                </a:r>
                <a:r>
                  <a:rPr lang="en-US" sz="900" baseline="30000"/>
                  <a:t>-12</a:t>
                </a:r>
                <a:r>
                  <a:rPr lang="en-US" sz="900"/>
                  <a:t> Torr)</a:t>
                </a:r>
              </a:p>
            </c:rich>
          </c:tx>
          <c:layout>
            <c:manualLayout>
              <c:xMode val="edge"/>
              <c:yMode val="edge"/>
              <c:x val="2.7827138984044712E-2"/>
              <c:y val="0.12765843887745432"/>
            </c:manualLayout>
          </c:layout>
          <c:overlay val="0"/>
        </c:title>
        <c:numFmt formatCode="General" sourceLinked="1"/>
        <c:majorTickMark val="none"/>
        <c:minorTickMark val="none"/>
        <c:tickLblPos val="nextTo"/>
        <c:crossAx val="96947584"/>
        <c:crosses val="autoZero"/>
        <c:crossBetween val="midCat"/>
      </c:valAx>
      <c:spPr>
        <a:ln>
          <a:solidFill>
            <a:schemeClr val="tx1">
              <a:lumMod val="50000"/>
              <a:lumOff val="50000"/>
            </a:schemeClr>
          </a:solidFill>
        </a:ln>
      </c:spPr>
    </c:plotArea>
    <c:plotVisOnly val="1"/>
    <c:dispBlanksAs val="gap"/>
    <c:showDLblsOverMax val="0"/>
  </c:chart>
  <c:spPr>
    <a:ln>
      <a:noFill/>
    </a:ln>
  </c:spPr>
  <c:txPr>
    <a:bodyPr/>
    <a:lstStyle/>
    <a:p>
      <a:pPr>
        <a:defRPr sz="1000"/>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0.50627</cdr:x>
      <cdr:y>0.17078</cdr:y>
    </cdr:from>
    <cdr:to>
      <cdr:x>0.57465</cdr:x>
      <cdr:y>0.27857</cdr:y>
    </cdr:to>
    <cdr:cxnSp macro="">
      <cdr:nvCxnSpPr>
        <cdr:cNvPr id="4" name="Straight Arrow Connector 3"/>
        <cdr:cNvCxnSpPr/>
      </cdr:nvCxnSpPr>
      <cdr:spPr bwMode="auto">
        <a:xfrm xmlns:a="http://schemas.openxmlformats.org/drawingml/2006/main" flipH="1">
          <a:off x="1502288" y="278371"/>
          <a:ext cx="202908" cy="175703"/>
        </a:xfrm>
        <a:prstGeom xmlns:a="http://schemas.openxmlformats.org/drawingml/2006/main" prst="straightConnector1">
          <a:avLst/>
        </a:prstGeom>
        <a:solidFill xmlns:a="http://schemas.openxmlformats.org/drawingml/2006/main">
          <a:schemeClr val="accent1"/>
        </a:solidFill>
        <a:ln xmlns:a="http://schemas.openxmlformats.org/drawingml/2006/main" w="28575" cap="flat" cmpd="sng" algn="ctr">
          <a:solidFill>
            <a:schemeClr val="tx1"/>
          </a:solidFill>
          <a:prstDash val="solid"/>
          <a:round/>
          <a:headEnd type="none" w="med" len="med"/>
          <a:tailEnd type="arrow"/>
        </a:ln>
        <a:effectLst xmlns:a="http://schemas.openxmlformats.org/drawingml/2006/main"/>
      </cdr:spPr>
    </cdr:cxnSp>
  </cdr:relSizeAnchor>
  <cdr:relSizeAnchor xmlns:cdr="http://schemas.openxmlformats.org/drawingml/2006/chartDrawing">
    <cdr:from>
      <cdr:x>0.48029</cdr:x>
      <cdr:y>0.06752</cdr:y>
    </cdr:from>
    <cdr:to>
      <cdr:x>0.91019</cdr:x>
      <cdr:y>0.21815</cdr:y>
    </cdr:to>
    <cdr:sp macro="" textlink="">
      <cdr:nvSpPr>
        <cdr:cNvPr id="2" name="TextBox 1"/>
        <cdr:cNvSpPr txBox="1"/>
      </cdr:nvSpPr>
      <cdr:spPr>
        <a:xfrm xmlns:a="http://schemas.openxmlformats.org/drawingml/2006/main">
          <a:off x="1425205" y="110067"/>
          <a:ext cx="1275661" cy="2455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dirty="0" smtClean="0"/>
            <a:t>Open </a:t>
          </a:r>
          <a:r>
            <a:rPr lang="en-US" sz="1000" dirty="0" err="1" smtClean="0"/>
            <a:t>cryopump</a:t>
          </a:r>
          <a:r>
            <a:rPr lang="en-US" sz="1000" dirty="0" smtClean="0"/>
            <a:t> valve</a:t>
          </a:r>
          <a:endParaRPr lang="en-US" sz="10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ysClr val="windowText" lastClr="000000"/>
    </a:dk1>
    <a:lt1>
      <a:sysClr val="window" lastClr="FFFFFF"/>
    </a:lt1>
    <a:dk2>
      <a:srgbClr val="464646"/>
    </a:dk2>
    <a:lt2>
      <a:srgbClr val="DEF5FA"/>
    </a:lt2>
    <a:accent1>
      <a:srgbClr val="00B050"/>
    </a:accent1>
    <a:accent2>
      <a:srgbClr val="002060"/>
    </a:accent2>
    <a:accent3>
      <a:srgbClr val="EB641B"/>
    </a:accent3>
    <a:accent4>
      <a:srgbClr val="39639D"/>
    </a:accent4>
    <a:accent5>
      <a:srgbClr val="FF0000"/>
    </a:accent5>
    <a:accent6>
      <a:srgbClr val="7D3C4A"/>
    </a:accent6>
    <a:hlink>
      <a:srgbClr val="FF8119"/>
    </a:hlink>
    <a:folHlink>
      <a:srgbClr val="44B9E8"/>
    </a:folHlink>
  </a:clrScheme>
  <a:fontScheme name="Office Theme">
    <a:majorFont>
      <a:latin typeface="Times"/>
      <a:ea typeface=""/>
      <a:cs typeface=""/>
    </a:majorFont>
    <a:minorFont>
      <a:latin typeface="Time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046CF-B6A7-4531-B8FD-2FA48EF4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JACoW_W10_LTR.dotx</Template>
  <TotalTime>760</TotalTime>
  <Pages>4</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Marcy Stutzman</dc:creator>
  <cp:lastModifiedBy>Marcy Stutzman</cp:lastModifiedBy>
  <cp:revision>12</cp:revision>
  <cp:lastPrinted>2015-04-30T13:00:00Z</cp:lastPrinted>
  <dcterms:created xsi:type="dcterms:W3CDTF">2015-04-29T23:45:00Z</dcterms:created>
  <dcterms:modified xsi:type="dcterms:W3CDTF">2015-04-30T13:01:00Z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