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F16" w:rsidRDefault="004F08F4" w:rsidP="004F08F4">
      <w:pPr>
        <w:pStyle w:val="Title"/>
        <w:jc w:val="center"/>
      </w:pPr>
      <w:r>
        <w:t>Magnetiz</w:t>
      </w:r>
      <w:r w:rsidR="00C75F16">
        <w:t xml:space="preserve">ed Beam Cathode Solenoid </w:t>
      </w:r>
      <w:r>
        <w:t>Operational Safety Procedure</w:t>
      </w:r>
    </w:p>
    <w:p w:rsidR="004F08F4" w:rsidRDefault="004F08F4" w:rsidP="004F08F4">
      <w:pPr>
        <w:pStyle w:val="Title"/>
        <w:jc w:val="center"/>
      </w:pPr>
      <w:r>
        <w:t>(MLDGT01 OSP)</w:t>
      </w:r>
    </w:p>
    <w:p w:rsidR="00FF561B" w:rsidRPr="00FF561B" w:rsidRDefault="00FF561B" w:rsidP="00FF561B"/>
    <w:p w:rsidR="00FF561B" w:rsidRPr="00FF561B" w:rsidRDefault="001B4B1A" w:rsidP="00FF561B">
      <w:pPr>
        <w:jc w:val="center"/>
        <w:rPr>
          <w:sz w:val="32"/>
          <w:szCs w:val="32"/>
        </w:rPr>
      </w:pPr>
      <w:r>
        <w:rPr>
          <w:sz w:val="32"/>
          <w:szCs w:val="32"/>
        </w:rPr>
        <w:t>October 25</w:t>
      </w:r>
      <w:r w:rsidR="00FF561B" w:rsidRPr="00FF561B">
        <w:rPr>
          <w:sz w:val="32"/>
          <w:szCs w:val="32"/>
        </w:rPr>
        <w:t>, 2016</w:t>
      </w:r>
    </w:p>
    <w:p w:rsidR="001B4B1A" w:rsidRDefault="00E732FB">
      <w:r>
        <w:br/>
      </w:r>
      <w:r w:rsidR="004F08F4" w:rsidRPr="00BF2AE7">
        <w:rPr>
          <w:sz w:val="24"/>
          <w:szCs w:val="24"/>
        </w:rPr>
        <w:t xml:space="preserve">The </w:t>
      </w:r>
      <w:r w:rsidR="001565F0">
        <w:rPr>
          <w:sz w:val="24"/>
          <w:szCs w:val="24"/>
        </w:rPr>
        <w:t xml:space="preserve">cathode </w:t>
      </w:r>
      <w:r w:rsidR="004F08F4" w:rsidRPr="00BF2AE7">
        <w:rPr>
          <w:sz w:val="24"/>
          <w:szCs w:val="24"/>
        </w:rPr>
        <w:t>solenoid provides a</w:t>
      </w:r>
      <w:r w:rsidRPr="00BF2AE7">
        <w:rPr>
          <w:sz w:val="24"/>
          <w:szCs w:val="24"/>
        </w:rPr>
        <w:t xml:space="preserve"> magnetic </w:t>
      </w:r>
      <w:r w:rsidR="00B30859">
        <w:rPr>
          <w:sz w:val="24"/>
          <w:szCs w:val="24"/>
        </w:rPr>
        <w:t>field of about 1</w:t>
      </w:r>
      <w:r w:rsidR="004F08F4" w:rsidRPr="00BF2AE7">
        <w:rPr>
          <w:sz w:val="24"/>
          <w:szCs w:val="24"/>
        </w:rPr>
        <w:t>4</w:t>
      </w:r>
      <w:r w:rsidR="00B30859">
        <w:rPr>
          <w:sz w:val="24"/>
          <w:szCs w:val="24"/>
        </w:rPr>
        <w:t xml:space="preserve">00 </w:t>
      </w:r>
      <w:r w:rsidR="004F08F4" w:rsidRPr="00BF2AE7">
        <w:rPr>
          <w:sz w:val="24"/>
          <w:szCs w:val="24"/>
        </w:rPr>
        <w:t>G</w:t>
      </w:r>
      <w:r w:rsidR="00B30859">
        <w:rPr>
          <w:sz w:val="24"/>
          <w:szCs w:val="24"/>
        </w:rPr>
        <w:t>auss</w:t>
      </w:r>
      <w:r w:rsidR="004F08F4" w:rsidRPr="00BF2AE7">
        <w:rPr>
          <w:sz w:val="24"/>
          <w:szCs w:val="24"/>
        </w:rPr>
        <w:t xml:space="preserve"> at the photocathode </w:t>
      </w:r>
      <w:r w:rsidR="00062DE3">
        <w:rPr>
          <w:sz w:val="24"/>
          <w:szCs w:val="24"/>
        </w:rPr>
        <w:t xml:space="preserve">with a maximum </w:t>
      </w:r>
      <w:r w:rsidR="00CE4378">
        <w:rPr>
          <w:sz w:val="24"/>
          <w:szCs w:val="24"/>
        </w:rPr>
        <w:t xml:space="preserve">operational </w:t>
      </w:r>
      <w:r w:rsidR="00062DE3">
        <w:rPr>
          <w:sz w:val="24"/>
          <w:szCs w:val="24"/>
        </w:rPr>
        <w:t>current of 400 A</w:t>
      </w:r>
      <w:r w:rsidR="007D5DC5">
        <w:rPr>
          <w:sz w:val="24"/>
          <w:szCs w:val="24"/>
        </w:rPr>
        <w:t xml:space="preserve"> and operational voltage of 77 V</w:t>
      </w:r>
      <w:r w:rsidR="00062DE3">
        <w:rPr>
          <w:sz w:val="24"/>
          <w:szCs w:val="24"/>
        </w:rPr>
        <w:t xml:space="preserve">. </w:t>
      </w:r>
      <w:r w:rsidR="00CE4378">
        <w:rPr>
          <w:sz w:val="24"/>
          <w:szCs w:val="24"/>
        </w:rPr>
        <w:t>The magnet and leads resistance was measured to be 0.183 Ohms</w:t>
      </w:r>
      <w:r w:rsidR="007D5DC5">
        <w:rPr>
          <w:sz w:val="24"/>
          <w:szCs w:val="24"/>
        </w:rPr>
        <w:t>, the cable adds an additional 0.01 Ohms</w:t>
      </w:r>
      <w:r w:rsidR="00CE4378">
        <w:rPr>
          <w:sz w:val="24"/>
          <w:szCs w:val="24"/>
        </w:rPr>
        <w:t xml:space="preserve">. </w:t>
      </w:r>
      <w:r w:rsidR="00062DE3">
        <w:rPr>
          <w:sz w:val="24"/>
          <w:szCs w:val="24"/>
        </w:rPr>
        <w:t>W</w:t>
      </w:r>
      <w:r w:rsidR="00B101C3">
        <w:rPr>
          <w:sz w:val="24"/>
          <w:szCs w:val="24"/>
        </w:rPr>
        <w:t>ith 73</w:t>
      </w:r>
      <w:r w:rsidR="001565F0">
        <w:rPr>
          <w:sz w:val="24"/>
          <w:szCs w:val="24"/>
        </w:rPr>
        <w:t xml:space="preserve"> V of applied voltage</w:t>
      </w:r>
      <w:r w:rsidR="007D5DC5">
        <w:rPr>
          <w:sz w:val="24"/>
          <w:szCs w:val="24"/>
        </w:rPr>
        <w:t xml:space="preserve"> across the magnet</w:t>
      </w:r>
      <w:r w:rsidR="001565F0">
        <w:rPr>
          <w:sz w:val="24"/>
          <w:szCs w:val="24"/>
        </w:rPr>
        <w:t xml:space="preserve">, the power is about 30 kW. </w:t>
      </w:r>
      <w:r w:rsidR="004F08F4" w:rsidRPr="00BF2AE7">
        <w:rPr>
          <w:sz w:val="24"/>
          <w:szCs w:val="24"/>
        </w:rPr>
        <w:t xml:space="preserve">The magnet is bare copper coil (no steel around it) and </w:t>
      </w:r>
      <w:r w:rsidR="00062DE3">
        <w:rPr>
          <w:sz w:val="24"/>
          <w:szCs w:val="24"/>
        </w:rPr>
        <w:t xml:space="preserve">is </w:t>
      </w:r>
      <w:r w:rsidR="004F08F4" w:rsidRPr="00BF2AE7">
        <w:rPr>
          <w:sz w:val="24"/>
          <w:szCs w:val="24"/>
        </w:rPr>
        <w:t>made of 8 double pancakes (16 layers</w:t>
      </w:r>
      <w:r w:rsidR="001565F0">
        <w:rPr>
          <w:sz w:val="24"/>
          <w:szCs w:val="24"/>
        </w:rPr>
        <w:t>) by 20 turns</w:t>
      </w:r>
      <w:r w:rsidR="00062DE3">
        <w:rPr>
          <w:sz w:val="24"/>
          <w:szCs w:val="24"/>
        </w:rPr>
        <w:t xml:space="preserve"> with </w:t>
      </w:r>
      <w:r w:rsidR="004F08F4" w:rsidRPr="00BF2AE7">
        <w:rPr>
          <w:sz w:val="24"/>
          <w:szCs w:val="24"/>
        </w:rPr>
        <w:t>an ID of 12 inches, OD of 28 inches and a thickness</w:t>
      </w:r>
      <w:r w:rsidR="00062DE3">
        <w:rPr>
          <w:sz w:val="24"/>
          <w:szCs w:val="24"/>
        </w:rPr>
        <w:t xml:space="preserve"> of 6 inches. The magnet</w:t>
      </w:r>
      <w:r w:rsidR="00E2713B">
        <w:rPr>
          <w:sz w:val="24"/>
          <w:szCs w:val="24"/>
        </w:rPr>
        <w:t xml:space="preserve"> weighs about 56</w:t>
      </w:r>
      <w:r w:rsidR="001565F0">
        <w:rPr>
          <w:sz w:val="24"/>
          <w:szCs w:val="24"/>
        </w:rPr>
        <w:t>0 pounds</w:t>
      </w:r>
      <w:r w:rsidR="004F08F4" w:rsidRPr="00BF2AE7">
        <w:rPr>
          <w:sz w:val="24"/>
          <w:szCs w:val="24"/>
        </w:rPr>
        <w:t xml:space="preserve"> and sits in a cradle </w:t>
      </w:r>
      <w:r w:rsidR="001565F0">
        <w:rPr>
          <w:sz w:val="24"/>
          <w:szCs w:val="24"/>
        </w:rPr>
        <w:t xml:space="preserve">(weighs 150 pounds) </w:t>
      </w:r>
      <w:r w:rsidR="004F08F4" w:rsidRPr="00BF2AE7">
        <w:rPr>
          <w:sz w:val="24"/>
          <w:szCs w:val="24"/>
        </w:rPr>
        <w:t>w</w:t>
      </w:r>
      <w:r w:rsidR="00062DE3">
        <w:rPr>
          <w:sz w:val="24"/>
          <w:szCs w:val="24"/>
        </w:rPr>
        <w:t xml:space="preserve">ith </w:t>
      </w:r>
      <w:r w:rsidR="008D6D07">
        <w:rPr>
          <w:sz w:val="24"/>
          <w:szCs w:val="24"/>
        </w:rPr>
        <w:t xml:space="preserve">a hand-driven </w:t>
      </w:r>
      <w:r w:rsidR="00062DE3">
        <w:rPr>
          <w:sz w:val="24"/>
          <w:szCs w:val="24"/>
        </w:rPr>
        <w:t>mechanical motion to move magnet</w:t>
      </w:r>
      <w:r w:rsidR="008D6D07">
        <w:rPr>
          <w:sz w:val="24"/>
          <w:szCs w:val="24"/>
        </w:rPr>
        <w:t xml:space="preserve"> on a stand.</w:t>
      </w:r>
      <w:r w:rsidR="004F08F4">
        <w:t xml:space="preserve"> </w:t>
      </w:r>
    </w:p>
    <w:p w:rsidR="009C0020" w:rsidRDefault="009C0020"/>
    <w:p w:rsidR="00073348" w:rsidRDefault="00073348" w:rsidP="00073348">
      <w:pPr>
        <w:keepNext/>
        <w:jc w:val="center"/>
      </w:pPr>
      <w:r>
        <w:rPr>
          <w:noProof/>
        </w:rPr>
        <w:drawing>
          <wp:inline distT="0" distB="0" distL="0" distR="0">
            <wp:extent cx="4754880" cy="354787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TS_Magn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48" w:rsidRDefault="00073348" w:rsidP="00073348">
      <w:pPr>
        <w:pStyle w:val="Caption"/>
        <w:jc w:val="center"/>
      </w:pPr>
      <w:r>
        <w:t xml:space="preserve">Figure </w:t>
      </w:r>
      <w:fldSimple w:instr=" SEQ Figure \* ARABIC ">
        <w:r w:rsidR="00655DC5">
          <w:rPr>
            <w:noProof/>
          </w:rPr>
          <w:t>1</w:t>
        </w:r>
      </w:fldSimple>
      <w:r>
        <w:t>: Cathode solenoid magnet positioned in front of the gun chamber.</w:t>
      </w:r>
    </w:p>
    <w:p w:rsidR="00BF2AE7" w:rsidRDefault="00E732FB" w:rsidP="00073348">
      <w:pPr>
        <w:jc w:val="center"/>
      </w:pPr>
      <w:r w:rsidRPr="00E65E0C">
        <w:rPr>
          <w:rStyle w:val="Heading1Char"/>
          <w:b/>
        </w:rPr>
        <w:lastRenderedPageBreak/>
        <w:t>Hazards</w:t>
      </w:r>
      <w:r>
        <w:br/>
      </w:r>
    </w:p>
    <w:p w:rsidR="001565F0" w:rsidRDefault="00E732FB">
      <w:pPr>
        <w:rPr>
          <w:sz w:val="24"/>
          <w:szCs w:val="24"/>
        </w:rPr>
      </w:pPr>
      <w:r w:rsidRPr="00BF2AE7">
        <w:rPr>
          <w:sz w:val="24"/>
          <w:szCs w:val="24"/>
        </w:rPr>
        <w:t>Th</w:t>
      </w:r>
      <w:r w:rsidR="00D449A1">
        <w:rPr>
          <w:sz w:val="24"/>
          <w:szCs w:val="24"/>
        </w:rPr>
        <w:t>e hazards related to</w:t>
      </w:r>
      <w:r w:rsidRPr="00BF2AE7">
        <w:rPr>
          <w:sz w:val="24"/>
          <w:szCs w:val="24"/>
        </w:rPr>
        <w:t xml:space="preserve"> solenoid </w:t>
      </w:r>
      <w:r w:rsidR="00D449A1">
        <w:rPr>
          <w:sz w:val="24"/>
          <w:szCs w:val="24"/>
        </w:rPr>
        <w:t xml:space="preserve">operation </w:t>
      </w:r>
      <w:r w:rsidRPr="00BF2AE7">
        <w:rPr>
          <w:sz w:val="24"/>
          <w:szCs w:val="24"/>
        </w:rPr>
        <w:t>include th</w:t>
      </w:r>
      <w:r w:rsidR="001565F0">
        <w:rPr>
          <w:sz w:val="24"/>
          <w:szCs w:val="24"/>
        </w:rPr>
        <w:t>e following:</w:t>
      </w:r>
    </w:p>
    <w:p w:rsidR="001565F0" w:rsidRPr="001565F0" w:rsidRDefault="00AC5687" w:rsidP="001565F0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1565F0">
        <w:rPr>
          <w:sz w:val="24"/>
          <w:szCs w:val="24"/>
        </w:rPr>
        <w:t>Electrical hazard</w:t>
      </w:r>
    </w:p>
    <w:p w:rsidR="001565F0" w:rsidRPr="001565F0" w:rsidRDefault="001565F0" w:rsidP="001565F0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1565F0">
        <w:rPr>
          <w:sz w:val="24"/>
          <w:szCs w:val="24"/>
        </w:rPr>
        <w:t>Magnetic field</w:t>
      </w:r>
    </w:p>
    <w:p w:rsidR="00E65E0C" w:rsidRPr="00E65E0C" w:rsidRDefault="00E8544D" w:rsidP="001565F0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rPr>
          <w:sz w:val="24"/>
          <w:szCs w:val="24"/>
        </w:rPr>
        <w:t>Magnet Heating</w:t>
      </w:r>
      <w:r w:rsidR="00AC5687" w:rsidRPr="001565F0">
        <w:rPr>
          <w:sz w:val="24"/>
          <w:szCs w:val="24"/>
        </w:rPr>
        <w:br/>
      </w:r>
    </w:p>
    <w:p w:rsidR="00BF2AE7" w:rsidRPr="00E65E0C" w:rsidRDefault="00AC5687" w:rsidP="00E65E0C">
      <w:pPr>
        <w:pStyle w:val="ListParagraph"/>
        <w:ind w:left="0"/>
        <w:rPr>
          <w:rStyle w:val="Heading3Char"/>
          <w:b/>
        </w:rPr>
      </w:pPr>
      <w:r>
        <w:br/>
      </w:r>
      <w:r w:rsidR="00E732FB" w:rsidRPr="00E65E0C">
        <w:rPr>
          <w:rStyle w:val="Heading1Char"/>
          <w:b/>
        </w:rPr>
        <w:t>Mitigation</w:t>
      </w:r>
      <w:r w:rsidR="00E732FB" w:rsidRPr="00E65E0C">
        <w:rPr>
          <w:b/>
        </w:rPr>
        <w:br/>
      </w:r>
    </w:p>
    <w:p w:rsidR="00ED1BA1" w:rsidRDefault="00E732FB" w:rsidP="003450C1">
      <w:pPr>
        <w:rPr>
          <w:sz w:val="24"/>
          <w:szCs w:val="24"/>
        </w:rPr>
      </w:pPr>
      <w:r w:rsidRPr="00E65E0C">
        <w:rPr>
          <w:rStyle w:val="Heading3Char"/>
          <w:b/>
          <w:sz w:val="28"/>
          <w:szCs w:val="28"/>
        </w:rPr>
        <w:t>Electrical Hazard</w:t>
      </w:r>
      <w:r>
        <w:br/>
      </w:r>
      <w:r w:rsidR="001D6D91">
        <w:rPr>
          <w:sz w:val="24"/>
          <w:szCs w:val="24"/>
        </w:rPr>
        <w:t xml:space="preserve">The  power supply for the solenoid operates with </w:t>
      </w:r>
      <w:r w:rsidR="0026092A">
        <w:rPr>
          <w:sz w:val="24"/>
          <w:szCs w:val="24"/>
        </w:rPr>
        <w:t>input voltage</w:t>
      </w:r>
      <w:r w:rsidR="00BF2AE7" w:rsidRPr="00475D67">
        <w:rPr>
          <w:sz w:val="24"/>
          <w:szCs w:val="24"/>
        </w:rPr>
        <w:t xml:space="preserve"> </w:t>
      </w:r>
      <w:r w:rsidR="0026092A">
        <w:rPr>
          <w:sz w:val="24"/>
          <w:szCs w:val="24"/>
        </w:rPr>
        <w:t>of</w:t>
      </w:r>
      <w:r w:rsidRPr="00475D67">
        <w:rPr>
          <w:sz w:val="24"/>
          <w:szCs w:val="24"/>
        </w:rPr>
        <w:t xml:space="preserve"> 480 VAC</w:t>
      </w:r>
      <w:r w:rsidR="007D5DC5">
        <w:rPr>
          <w:sz w:val="24"/>
          <w:szCs w:val="24"/>
        </w:rPr>
        <w:t>. The power supply over voltage trip level is set to 79 V</w:t>
      </w:r>
      <w:r w:rsidR="00CE4378">
        <w:rPr>
          <w:sz w:val="24"/>
          <w:szCs w:val="24"/>
        </w:rPr>
        <w:t xml:space="preserve">. </w:t>
      </w:r>
      <w:r w:rsidRPr="00475D67">
        <w:rPr>
          <w:sz w:val="24"/>
          <w:szCs w:val="24"/>
        </w:rPr>
        <w:t>Maintenance and servicing of the power s</w:t>
      </w:r>
      <w:r w:rsidR="00BF2AE7" w:rsidRPr="00475D67">
        <w:rPr>
          <w:sz w:val="24"/>
          <w:szCs w:val="24"/>
        </w:rPr>
        <w:t>upply can only be conducted by “</w:t>
      </w:r>
      <w:r w:rsidRPr="00475D67">
        <w:rPr>
          <w:sz w:val="24"/>
          <w:szCs w:val="24"/>
        </w:rPr>
        <w:t>Quali</w:t>
      </w:r>
      <w:r w:rsidR="00BF2AE7" w:rsidRPr="00475D67">
        <w:rPr>
          <w:sz w:val="24"/>
          <w:szCs w:val="24"/>
        </w:rPr>
        <w:t>fi</w:t>
      </w:r>
      <w:r w:rsidRPr="00475D67">
        <w:rPr>
          <w:sz w:val="24"/>
          <w:szCs w:val="24"/>
        </w:rPr>
        <w:t>ed Electrica</w:t>
      </w:r>
      <w:r w:rsidR="00BF2AE7" w:rsidRPr="00475D67">
        <w:rPr>
          <w:sz w:val="24"/>
          <w:szCs w:val="24"/>
        </w:rPr>
        <w:t>l Workers".</w:t>
      </w:r>
      <w:r w:rsidR="001565F0">
        <w:rPr>
          <w:sz w:val="24"/>
          <w:szCs w:val="24"/>
        </w:rPr>
        <w:t xml:space="preserve"> The supply is loc</w:t>
      </w:r>
      <w:r w:rsidR="00F07F31">
        <w:rPr>
          <w:sz w:val="24"/>
          <w:szCs w:val="24"/>
        </w:rPr>
        <w:t>ated at the GTS mezzanine and is cooled with LCW with flow interlocked.</w:t>
      </w:r>
      <w:r w:rsidR="001565F0">
        <w:rPr>
          <w:sz w:val="24"/>
          <w:szCs w:val="24"/>
        </w:rPr>
        <w:t xml:space="preserve"> </w:t>
      </w:r>
    </w:p>
    <w:p w:rsidR="005871E1" w:rsidRDefault="00E732FB" w:rsidP="003450C1">
      <w:pPr>
        <w:rPr>
          <w:sz w:val="24"/>
          <w:szCs w:val="24"/>
        </w:rPr>
      </w:pPr>
      <w:r w:rsidRPr="00475D67">
        <w:rPr>
          <w:sz w:val="24"/>
          <w:szCs w:val="24"/>
        </w:rPr>
        <w:t>During normal operation, connections at t</w:t>
      </w:r>
      <w:r w:rsidR="00BF2AE7" w:rsidRPr="00475D67">
        <w:rPr>
          <w:sz w:val="24"/>
          <w:szCs w:val="24"/>
        </w:rPr>
        <w:t xml:space="preserve">he power supply are made inside </w:t>
      </w:r>
      <w:r w:rsidRPr="00475D67">
        <w:rPr>
          <w:sz w:val="24"/>
          <w:szCs w:val="24"/>
        </w:rPr>
        <w:t>the cabinet that has interlocked doors.  In</w:t>
      </w:r>
      <w:r w:rsidR="00BF2AE7" w:rsidRPr="00475D67">
        <w:rPr>
          <w:sz w:val="24"/>
          <w:szCs w:val="24"/>
        </w:rPr>
        <w:t xml:space="preserve">sulated cables carrying current </w:t>
      </w:r>
      <w:r w:rsidRPr="00475D67">
        <w:rPr>
          <w:sz w:val="24"/>
          <w:szCs w:val="24"/>
        </w:rPr>
        <w:t>to the magnet are routed with cable t</w:t>
      </w:r>
      <w:r w:rsidR="0003576C">
        <w:rPr>
          <w:sz w:val="24"/>
          <w:szCs w:val="24"/>
        </w:rPr>
        <w:t xml:space="preserve">ray with all exposed leads </w:t>
      </w:r>
      <w:r w:rsidRPr="00475D67">
        <w:rPr>
          <w:sz w:val="24"/>
          <w:szCs w:val="24"/>
        </w:rPr>
        <w:t>covered by nonconductiv</w:t>
      </w:r>
      <w:r w:rsidR="0003576C">
        <w:rPr>
          <w:sz w:val="24"/>
          <w:szCs w:val="24"/>
        </w:rPr>
        <w:t>e 0.</w:t>
      </w:r>
      <w:r w:rsidR="0026092A">
        <w:rPr>
          <w:sz w:val="24"/>
          <w:szCs w:val="24"/>
        </w:rPr>
        <w:t>1</w:t>
      </w:r>
      <w:r w:rsidR="003450C1">
        <w:rPr>
          <w:sz w:val="24"/>
          <w:szCs w:val="24"/>
        </w:rPr>
        <w:t>25" thick L</w:t>
      </w:r>
      <w:r w:rsidR="00CE4378">
        <w:rPr>
          <w:sz w:val="24"/>
          <w:szCs w:val="24"/>
        </w:rPr>
        <w:t>exan</w:t>
      </w:r>
      <w:r w:rsidR="0003576C">
        <w:rPr>
          <w:sz w:val="24"/>
          <w:szCs w:val="24"/>
        </w:rPr>
        <w:t xml:space="preserve"> </w:t>
      </w:r>
      <w:r w:rsidR="0026092A">
        <w:rPr>
          <w:sz w:val="24"/>
          <w:szCs w:val="24"/>
        </w:rPr>
        <w:t>enclosure</w:t>
      </w:r>
      <w:r w:rsidR="00475D67">
        <w:rPr>
          <w:sz w:val="24"/>
          <w:szCs w:val="24"/>
        </w:rPr>
        <w:t>.</w:t>
      </w:r>
    </w:p>
    <w:p w:rsidR="005871E1" w:rsidRDefault="007850B1" w:rsidP="005871E1">
      <w:pPr>
        <w:keepNext/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50290" wp14:editId="2C10423A">
                <wp:simplePos x="0" y="0"/>
                <wp:positionH relativeFrom="column">
                  <wp:posOffset>4802588</wp:posOffset>
                </wp:positionH>
                <wp:positionV relativeFrom="paragraph">
                  <wp:posOffset>6130</wp:posOffset>
                </wp:positionV>
                <wp:extent cx="609600" cy="461176"/>
                <wp:effectExtent l="0" t="0" r="19050" b="1524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1176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051" w:rsidRDefault="008B6051" w:rsidP="007850B1">
                            <w:pPr>
                              <w:jc w:val="center"/>
                            </w:pPr>
                            <w:r>
                              <w:t>Strobe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5029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" o:spid="_x0000_s1026" type="#_x0000_t61" style="position:absolute;left:0;text-align:left;margin-left:378.15pt;margin-top:.5pt;width:48pt;height:3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" adj="6300,20939" fillcolor="white [3201]" strokecolor="#5b9bd5 [3204]" strokeweight="1pt">
                <v:textbox>
                  <w:txbxContent>
                    <w:p w:rsidR="008B6051" w:rsidRDefault="008B6051" w:rsidP="007850B1">
                      <w:pPr>
                        <w:jc w:val="center"/>
                      </w:pPr>
                      <w:r>
                        <w:t>Strobe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B39F9" wp14:editId="745BEDAE">
                <wp:simplePos x="0" y="0"/>
                <wp:positionH relativeFrom="column">
                  <wp:posOffset>4770783</wp:posOffset>
                </wp:positionH>
                <wp:positionV relativeFrom="paragraph">
                  <wp:posOffset>1055701</wp:posOffset>
                </wp:positionV>
                <wp:extent cx="609600" cy="453225"/>
                <wp:effectExtent l="0" t="0" r="19050" b="2349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53225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051" w:rsidRDefault="008B6051" w:rsidP="007850B1">
                            <w:pPr>
                              <w:jc w:val="center"/>
                            </w:pPr>
                            <w:r>
                              <w:t>Crash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39F9" id="Rectangular Callout 4" o:spid="_x0000_s1027" type="#_x0000_t61" style="position:absolute;left:0;text-align:left;margin-left:375.65pt;margin-top:83.15pt;width:48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" adj="6300,20939" fillcolor="white [3201]" strokecolor="#5b9bd5 [3204]" strokeweight="1pt">
                <v:textbox>
                  <w:txbxContent>
                    <w:p w:rsidR="008B6051" w:rsidRDefault="008B6051" w:rsidP="007850B1">
                      <w:pPr>
                        <w:jc w:val="center"/>
                      </w:pPr>
                      <w:r>
                        <w:t>Crash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A1F88" wp14:editId="5058467F">
                <wp:simplePos x="0" y="0"/>
                <wp:positionH relativeFrom="column">
                  <wp:posOffset>3824576</wp:posOffset>
                </wp:positionH>
                <wp:positionV relativeFrom="paragraph">
                  <wp:posOffset>1349266</wp:posOffset>
                </wp:positionV>
                <wp:extent cx="930303" cy="45719"/>
                <wp:effectExtent l="38100" t="38100" r="22225" b="882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030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552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01.15pt;margin-top:106.25pt;width:73.2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568C6" wp14:editId="2FE170B0">
                <wp:simplePos x="0" y="0"/>
                <wp:positionH relativeFrom="column">
                  <wp:posOffset>3530378</wp:posOffset>
                </wp:positionH>
                <wp:positionV relativeFrom="paragraph">
                  <wp:posOffset>125399</wp:posOffset>
                </wp:positionV>
                <wp:extent cx="1256306" cy="166977"/>
                <wp:effectExtent l="38100" t="57150" r="20320" b="241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6306" cy="1669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EC1F" id="Straight Arrow Connector 5" o:spid="_x0000_s1026" type="#_x0000_t32" style="position:absolute;margin-left:278pt;margin-top:9.85pt;width:98.9pt;height:13.1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5871E1">
        <w:rPr>
          <w:noProof/>
          <w:sz w:val="24"/>
          <w:szCs w:val="24"/>
        </w:rPr>
        <w:drawing>
          <wp:inline distT="0" distB="0" distL="0" distR="0">
            <wp:extent cx="3501390" cy="2322759"/>
            <wp:effectExtent l="0" t="953" r="2858" b="285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_osp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" b="5239"/>
                    <a:stretch/>
                  </pic:blipFill>
                  <pic:spPr bwMode="auto">
                    <a:xfrm rot="5400000">
                      <a:off x="0" y="0"/>
                      <a:ext cx="3502152" cy="232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1E1" w:rsidRDefault="005871E1" w:rsidP="005871E1">
      <w:pPr>
        <w:pStyle w:val="Caption"/>
        <w:jc w:val="center"/>
      </w:pPr>
      <w:r>
        <w:t xml:space="preserve">Figure </w:t>
      </w:r>
      <w:fldSimple w:instr=" SEQ Figure \* ARABIC ">
        <w:r w:rsidR="00655DC5">
          <w:rPr>
            <w:noProof/>
          </w:rPr>
          <w:t>2</w:t>
        </w:r>
      </w:fldSimple>
      <w:r>
        <w:t>: Magnet power supply at the GTS mezzanine.</w:t>
      </w:r>
      <w:r w:rsidR="001B4B1A">
        <w:t xml:space="preserve"> There is a crash button on the front panel.</w:t>
      </w:r>
    </w:p>
    <w:p w:rsidR="00B4480A" w:rsidRDefault="00475D67" w:rsidP="001B4B1A">
      <w:pPr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 w:rsidR="00E732FB" w:rsidRPr="00475D67">
        <w:rPr>
          <w:sz w:val="24"/>
          <w:szCs w:val="24"/>
        </w:rPr>
        <w:br/>
      </w:r>
      <w:r w:rsidR="00E732FB" w:rsidRPr="00E65E0C">
        <w:rPr>
          <w:rStyle w:val="Heading3Char"/>
          <w:b/>
          <w:sz w:val="28"/>
          <w:szCs w:val="28"/>
        </w:rPr>
        <w:t>Magnetic Field</w:t>
      </w:r>
      <w:r>
        <w:rPr>
          <w:sz w:val="24"/>
          <w:szCs w:val="24"/>
        </w:rPr>
        <w:br/>
        <w:t>When powered up to 4</w:t>
      </w:r>
      <w:r w:rsidR="00AD5F3F">
        <w:rPr>
          <w:sz w:val="24"/>
          <w:szCs w:val="24"/>
        </w:rPr>
        <w:t>0</w:t>
      </w:r>
      <w:r w:rsidR="00E732FB" w:rsidRPr="00475D67">
        <w:rPr>
          <w:sz w:val="24"/>
          <w:szCs w:val="24"/>
        </w:rPr>
        <w:t>0 A, the</w:t>
      </w:r>
      <w:r w:rsidR="00351B77">
        <w:rPr>
          <w:sz w:val="24"/>
          <w:szCs w:val="24"/>
        </w:rPr>
        <w:t xml:space="preserve"> solenoid can generate about</w:t>
      </w:r>
      <w:r>
        <w:rPr>
          <w:sz w:val="24"/>
          <w:szCs w:val="24"/>
        </w:rPr>
        <w:t xml:space="preserve"> 3</w:t>
      </w:r>
      <w:r w:rsidR="00B30859">
        <w:rPr>
          <w:sz w:val="24"/>
          <w:szCs w:val="24"/>
        </w:rPr>
        <w:t xml:space="preserve">200 </w:t>
      </w:r>
      <w:r>
        <w:rPr>
          <w:sz w:val="24"/>
          <w:szCs w:val="24"/>
        </w:rPr>
        <w:t>G</w:t>
      </w:r>
      <w:r w:rsidR="00B30859">
        <w:rPr>
          <w:sz w:val="24"/>
          <w:szCs w:val="24"/>
        </w:rPr>
        <w:t>auss</w:t>
      </w:r>
      <w:r>
        <w:rPr>
          <w:sz w:val="24"/>
          <w:szCs w:val="24"/>
        </w:rPr>
        <w:t xml:space="preserve"> field </w:t>
      </w:r>
      <w:r w:rsidR="00E732FB" w:rsidRPr="00475D67">
        <w:rPr>
          <w:sz w:val="24"/>
          <w:szCs w:val="24"/>
        </w:rPr>
        <w:t>in</w:t>
      </w:r>
      <w:r>
        <w:rPr>
          <w:sz w:val="24"/>
          <w:szCs w:val="24"/>
        </w:rPr>
        <w:t xml:space="preserve">side the </w:t>
      </w:r>
      <w:r w:rsidR="00D628D2">
        <w:rPr>
          <w:sz w:val="24"/>
          <w:szCs w:val="24"/>
        </w:rPr>
        <w:t xml:space="preserve">bore. </w:t>
      </w:r>
      <w:r w:rsidR="00E732FB" w:rsidRPr="00475D67">
        <w:rPr>
          <w:sz w:val="24"/>
          <w:szCs w:val="24"/>
        </w:rPr>
        <w:t>The 5 Gauss boundary restri</w:t>
      </w:r>
      <w:r>
        <w:rPr>
          <w:sz w:val="24"/>
          <w:szCs w:val="24"/>
        </w:rPr>
        <w:t xml:space="preserve">cting access by personnel with surgical implants </w:t>
      </w:r>
      <w:r w:rsidR="00E732FB" w:rsidRPr="00475D67">
        <w:rPr>
          <w:sz w:val="24"/>
          <w:szCs w:val="24"/>
        </w:rPr>
        <w:t>and bioele</w:t>
      </w:r>
      <w:r w:rsidR="004E14EA">
        <w:rPr>
          <w:sz w:val="24"/>
          <w:szCs w:val="24"/>
        </w:rPr>
        <w:t>ctric devices</w:t>
      </w:r>
      <w:r>
        <w:rPr>
          <w:sz w:val="24"/>
          <w:szCs w:val="24"/>
        </w:rPr>
        <w:t xml:space="preserve"> and the 600 Gauss </w:t>
      </w:r>
      <w:r w:rsidR="004E14EA">
        <w:rPr>
          <w:sz w:val="24"/>
          <w:szCs w:val="24"/>
        </w:rPr>
        <w:t xml:space="preserve">whole body </w:t>
      </w:r>
      <w:r w:rsidR="00D628D2">
        <w:rPr>
          <w:sz w:val="24"/>
          <w:szCs w:val="24"/>
        </w:rPr>
        <w:t>boundary were surveyed by Industrial Hygiene. When the</w:t>
      </w:r>
      <w:r w:rsidR="00D628D2" w:rsidRPr="00D628D2">
        <w:rPr>
          <w:sz w:val="24"/>
          <w:szCs w:val="24"/>
        </w:rPr>
        <w:t xml:space="preserve"> solenoid</w:t>
      </w:r>
      <w:r w:rsidR="00D628D2">
        <w:rPr>
          <w:sz w:val="24"/>
          <w:szCs w:val="24"/>
        </w:rPr>
        <w:t xml:space="preserve"> is at </w:t>
      </w:r>
      <w:r w:rsidR="00D628D2" w:rsidRPr="00D628D2">
        <w:rPr>
          <w:sz w:val="24"/>
          <w:szCs w:val="24"/>
        </w:rPr>
        <w:t>400</w:t>
      </w:r>
      <w:r w:rsidR="00D628D2">
        <w:rPr>
          <w:sz w:val="24"/>
          <w:szCs w:val="24"/>
        </w:rPr>
        <w:t xml:space="preserve"> A, the medical boundary of 5 Gauss is 7 feet from </w:t>
      </w:r>
      <w:r w:rsidR="00D628D2" w:rsidRPr="00D628D2">
        <w:rPr>
          <w:sz w:val="24"/>
          <w:szCs w:val="24"/>
        </w:rPr>
        <w:t>the solenoid.  Th</w:t>
      </w:r>
      <w:r w:rsidR="00D628D2">
        <w:rPr>
          <w:sz w:val="24"/>
          <w:szCs w:val="24"/>
        </w:rPr>
        <w:t>e highest measurement of 2</w:t>
      </w:r>
      <w:r w:rsidR="00B30859">
        <w:rPr>
          <w:sz w:val="24"/>
          <w:szCs w:val="24"/>
        </w:rPr>
        <w:t xml:space="preserve">000 </w:t>
      </w:r>
      <w:r w:rsidR="00D628D2">
        <w:rPr>
          <w:sz w:val="24"/>
          <w:szCs w:val="24"/>
        </w:rPr>
        <w:t>G</w:t>
      </w:r>
      <w:r w:rsidR="00B30859">
        <w:rPr>
          <w:sz w:val="24"/>
          <w:szCs w:val="24"/>
        </w:rPr>
        <w:t>auss</w:t>
      </w:r>
      <w:r w:rsidR="00D628D2">
        <w:rPr>
          <w:sz w:val="24"/>
          <w:szCs w:val="24"/>
        </w:rPr>
        <w:t xml:space="preserve"> was taken </w:t>
      </w:r>
      <w:r w:rsidR="00D628D2" w:rsidRPr="00D628D2">
        <w:rPr>
          <w:sz w:val="24"/>
          <w:szCs w:val="24"/>
        </w:rPr>
        <w:t>within 6" of the solenoid</w:t>
      </w:r>
      <w:r w:rsidR="00D628D2">
        <w:rPr>
          <w:sz w:val="24"/>
          <w:szCs w:val="24"/>
        </w:rPr>
        <w:t>.  A 5 Gauss boundary sign is</w:t>
      </w:r>
      <w:r w:rsidR="00D628D2" w:rsidRPr="00D628D2">
        <w:rPr>
          <w:sz w:val="24"/>
          <w:szCs w:val="24"/>
        </w:rPr>
        <w:t xml:space="preserve"> posted at the </w:t>
      </w:r>
      <w:r w:rsidR="00D628D2">
        <w:rPr>
          <w:sz w:val="24"/>
          <w:szCs w:val="24"/>
        </w:rPr>
        <w:t>GTS enclosure door and a 600 Gauss boundary is</w:t>
      </w:r>
      <w:r w:rsidR="00D628D2" w:rsidRPr="00D628D2">
        <w:rPr>
          <w:sz w:val="24"/>
          <w:szCs w:val="24"/>
        </w:rPr>
        <w:t xml:space="preserve"> posted near the s</w:t>
      </w:r>
      <w:r w:rsidR="00D628D2">
        <w:rPr>
          <w:sz w:val="24"/>
          <w:szCs w:val="24"/>
        </w:rPr>
        <w:t>olenoid.</w:t>
      </w:r>
    </w:p>
    <w:p w:rsidR="00B4480A" w:rsidRDefault="00AD5F3F" w:rsidP="001B4B1A">
      <w:pPr>
        <w:rPr>
          <w:sz w:val="24"/>
          <w:szCs w:val="24"/>
        </w:rPr>
      </w:pPr>
      <w:r w:rsidRPr="00475D67">
        <w:rPr>
          <w:sz w:val="24"/>
          <w:szCs w:val="24"/>
        </w:rPr>
        <w:t>Strong magnetic</w:t>
      </w:r>
      <w:r w:rsidR="00E732FB" w:rsidRPr="00475D67">
        <w:rPr>
          <w:sz w:val="24"/>
          <w:szCs w:val="24"/>
        </w:rPr>
        <w:t xml:space="preserve"> </w:t>
      </w:r>
      <w:r w:rsidR="00475D67">
        <w:rPr>
          <w:sz w:val="24"/>
          <w:szCs w:val="24"/>
        </w:rPr>
        <w:t>fi</w:t>
      </w:r>
      <w:r>
        <w:rPr>
          <w:sz w:val="24"/>
          <w:szCs w:val="24"/>
        </w:rPr>
        <w:t>eld will attract loose</w:t>
      </w:r>
      <w:r w:rsidR="00475D67">
        <w:rPr>
          <w:sz w:val="24"/>
          <w:szCs w:val="24"/>
        </w:rPr>
        <w:t xml:space="preserve"> ferromagnetic objects, </w:t>
      </w:r>
      <w:r w:rsidR="00CD59C9">
        <w:rPr>
          <w:sz w:val="24"/>
          <w:szCs w:val="24"/>
        </w:rPr>
        <w:t>possibly</w:t>
      </w:r>
      <w:r w:rsidR="004E14EA">
        <w:rPr>
          <w:sz w:val="24"/>
          <w:szCs w:val="24"/>
        </w:rPr>
        <w:t xml:space="preserve"> injuring </w:t>
      </w:r>
      <w:r w:rsidR="00E732FB" w:rsidRPr="00475D67">
        <w:rPr>
          <w:sz w:val="24"/>
          <w:szCs w:val="24"/>
        </w:rPr>
        <w:t>body parts or striking</w:t>
      </w:r>
      <w:r w:rsidR="00CD59C9">
        <w:rPr>
          <w:sz w:val="24"/>
          <w:szCs w:val="24"/>
        </w:rPr>
        <w:t xml:space="preserve"> fragile components.</w:t>
      </w:r>
      <w:r w:rsidR="00E732FB" w:rsidRPr="00475D67">
        <w:rPr>
          <w:sz w:val="24"/>
          <w:szCs w:val="24"/>
        </w:rPr>
        <w:t> Prior to energizing the magnet, a sweep</w:t>
      </w:r>
      <w:r w:rsidR="004E14EA">
        <w:rPr>
          <w:sz w:val="24"/>
          <w:szCs w:val="24"/>
        </w:rPr>
        <w:t xml:space="preserve"> of cordoned</w:t>
      </w:r>
      <w:r w:rsidR="003450C1">
        <w:rPr>
          <w:sz w:val="24"/>
          <w:szCs w:val="24"/>
        </w:rPr>
        <w:t xml:space="preserve"> area </w:t>
      </w:r>
      <w:r>
        <w:rPr>
          <w:sz w:val="24"/>
          <w:szCs w:val="24"/>
        </w:rPr>
        <w:t>will be</w:t>
      </w:r>
      <w:r w:rsidR="00E732FB" w:rsidRPr="00475D67">
        <w:rPr>
          <w:sz w:val="24"/>
          <w:szCs w:val="24"/>
        </w:rPr>
        <w:t> perfor</w:t>
      </w:r>
      <w:r>
        <w:rPr>
          <w:sz w:val="24"/>
          <w:szCs w:val="24"/>
        </w:rPr>
        <w:t xml:space="preserve">med for any loose </w:t>
      </w:r>
      <w:r w:rsidR="00475D67">
        <w:rPr>
          <w:sz w:val="24"/>
          <w:szCs w:val="24"/>
        </w:rPr>
        <w:t>magnetic</w:t>
      </w:r>
      <w:r w:rsidR="00CD59C9">
        <w:rPr>
          <w:sz w:val="24"/>
          <w:szCs w:val="24"/>
        </w:rPr>
        <w:t xml:space="preserve"> </w:t>
      </w:r>
      <w:r w:rsidR="00475D67">
        <w:rPr>
          <w:sz w:val="24"/>
          <w:szCs w:val="24"/>
        </w:rPr>
        <w:t>objects.</w:t>
      </w:r>
      <w:r w:rsidR="00E732FB" w:rsidRPr="00475D67">
        <w:rPr>
          <w:sz w:val="24"/>
          <w:szCs w:val="24"/>
        </w:rPr>
        <w:t> </w:t>
      </w:r>
      <w:r w:rsidR="00CD59C9">
        <w:rPr>
          <w:sz w:val="24"/>
          <w:szCs w:val="24"/>
        </w:rPr>
        <w:t xml:space="preserve">All </w:t>
      </w:r>
      <w:r w:rsidR="00475D67">
        <w:rPr>
          <w:sz w:val="24"/>
          <w:szCs w:val="24"/>
        </w:rPr>
        <w:t xml:space="preserve">personnel </w:t>
      </w:r>
      <w:r w:rsidR="00646156">
        <w:rPr>
          <w:sz w:val="24"/>
          <w:szCs w:val="24"/>
        </w:rPr>
        <w:t>entering the</w:t>
      </w:r>
      <w:r w:rsidR="00CD59C9">
        <w:rPr>
          <w:sz w:val="24"/>
          <w:szCs w:val="24"/>
        </w:rPr>
        <w:t xml:space="preserve"> 600 Gauss area </w:t>
      </w:r>
      <w:r w:rsidR="00E732FB" w:rsidRPr="00475D67">
        <w:rPr>
          <w:sz w:val="24"/>
          <w:szCs w:val="24"/>
        </w:rPr>
        <w:t xml:space="preserve">will </w:t>
      </w:r>
      <w:r w:rsidR="00475D67">
        <w:rPr>
          <w:sz w:val="24"/>
          <w:szCs w:val="24"/>
        </w:rPr>
        <w:t>a</w:t>
      </w:r>
      <w:r w:rsidR="00CD59C9">
        <w:rPr>
          <w:sz w:val="24"/>
          <w:szCs w:val="24"/>
        </w:rPr>
        <w:t xml:space="preserve">lso be </w:t>
      </w:r>
      <w:r w:rsidR="00E97319">
        <w:rPr>
          <w:sz w:val="24"/>
          <w:szCs w:val="24"/>
        </w:rPr>
        <w:t>trained to</w:t>
      </w:r>
      <w:r w:rsidR="00CD59C9">
        <w:rPr>
          <w:sz w:val="24"/>
          <w:szCs w:val="24"/>
        </w:rPr>
        <w:t xml:space="preserve"> remove</w:t>
      </w:r>
      <w:r w:rsidR="00475D67">
        <w:rPr>
          <w:sz w:val="24"/>
          <w:szCs w:val="24"/>
        </w:rPr>
        <w:t> </w:t>
      </w:r>
      <w:r w:rsidR="00CD59C9">
        <w:rPr>
          <w:sz w:val="24"/>
          <w:szCs w:val="24"/>
        </w:rPr>
        <w:t>ferromagnetic</w:t>
      </w:r>
      <w:r w:rsidR="004E14EA">
        <w:rPr>
          <w:sz w:val="24"/>
          <w:szCs w:val="24"/>
        </w:rPr>
        <w:t xml:space="preserve"> objects </w:t>
      </w:r>
      <w:r w:rsidR="00E732FB" w:rsidRPr="00475D67">
        <w:rPr>
          <w:sz w:val="24"/>
          <w:szCs w:val="24"/>
        </w:rPr>
        <w:t>from themselves</w:t>
      </w:r>
      <w:r w:rsidR="003450C1">
        <w:rPr>
          <w:sz w:val="24"/>
          <w:szCs w:val="24"/>
        </w:rPr>
        <w:t xml:space="preserve"> including wallet</w:t>
      </w:r>
      <w:r w:rsidR="00E732FB" w:rsidRPr="00475D67">
        <w:rPr>
          <w:sz w:val="24"/>
          <w:szCs w:val="24"/>
        </w:rPr>
        <w:t>.</w:t>
      </w:r>
    </w:p>
    <w:p w:rsidR="001B4B1A" w:rsidRDefault="00E72A7E" w:rsidP="001B4B1A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E72A7E">
        <w:rPr>
          <w:sz w:val="24"/>
          <w:szCs w:val="24"/>
        </w:rPr>
        <w:t>Concrete Door Interlock</w:t>
      </w:r>
      <w:r>
        <w:rPr>
          <w:sz w:val="24"/>
          <w:szCs w:val="24"/>
        </w:rPr>
        <w:t xml:space="preserve"> will prevent access to the magnet when it is energized</w:t>
      </w:r>
      <w:r w:rsidRPr="00E72A7E">
        <w:rPr>
          <w:sz w:val="24"/>
          <w:szCs w:val="24"/>
        </w:rPr>
        <w:t xml:space="preserve">. </w:t>
      </w:r>
      <w:r>
        <w:rPr>
          <w:sz w:val="24"/>
          <w:szCs w:val="24"/>
        </w:rPr>
        <w:t>However, t</w:t>
      </w:r>
      <w:r w:rsidRPr="00E72A7E">
        <w:rPr>
          <w:sz w:val="24"/>
          <w:szCs w:val="24"/>
        </w:rPr>
        <w:t>here will be a Concrete Door Interlock bypass key to be able to enter GTS with magnet ON. When door interlock is bypassed, t</w:t>
      </w:r>
      <w:r w:rsidR="00E732FB" w:rsidRPr="00475D67">
        <w:rPr>
          <w:sz w:val="24"/>
          <w:szCs w:val="24"/>
        </w:rPr>
        <w:t>o prevent personnel with surgical implant</w:t>
      </w:r>
      <w:r w:rsidR="00475D67">
        <w:rPr>
          <w:sz w:val="24"/>
          <w:szCs w:val="24"/>
        </w:rPr>
        <w:t xml:space="preserve">s and bioelectric devices from entering </w:t>
      </w:r>
      <w:r w:rsidR="00E732FB" w:rsidRPr="00475D67">
        <w:rPr>
          <w:sz w:val="24"/>
          <w:szCs w:val="24"/>
        </w:rPr>
        <w:t>the 5 Gauss bou</w:t>
      </w:r>
      <w:r w:rsidR="003450C1">
        <w:rPr>
          <w:sz w:val="24"/>
          <w:szCs w:val="24"/>
        </w:rPr>
        <w:t>ndary, strobe light indicators are</w:t>
      </w:r>
      <w:r w:rsidR="003450C1" w:rsidRPr="003450C1">
        <w:rPr>
          <w:sz w:val="24"/>
          <w:szCs w:val="24"/>
        </w:rPr>
        <w:t xml:space="preserve"> instal</w:t>
      </w:r>
      <w:r w:rsidR="003450C1">
        <w:rPr>
          <w:sz w:val="24"/>
          <w:szCs w:val="24"/>
        </w:rPr>
        <w:t>led on the top of power supply and at the access door down stairs to show</w:t>
      </w:r>
      <w:r w:rsidR="00CD59C9">
        <w:rPr>
          <w:sz w:val="24"/>
          <w:szCs w:val="24"/>
        </w:rPr>
        <w:t xml:space="preserve"> s</w:t>
      </w:r>
      <w:r w:rsidR="00F249E3">
        <w:rPr>
          <w:sz w:val="24"/>
          <w:szCs w:val="24"/>
        </w:rPr>
        <w:t>olenoid is energized as well as</w:t>
      </w:r>
      <w:r w:rsidR="00E732FB" w:rsidRPr="00475D67">
        <w:rPr>
          <w:sz w:val="24"/>
          <w:szCs w:val="24"/>
        </w:rPr>
        <w:t> </w:t>
      </w:r>
      <w:r w:rsidR="00475D67">
        <w:rPr>
          <w:sz w:val="24"/>
          <w:szCs w:val="24"/>
        </w:rPr>
        <w:t>fl</w:t>
      </w:r>
      <w:r w:rsidR="00E732FB" w:rsidRPr="00475D67">
        <w:rPr>
          <w:sz w:val="24"/>
          <w:szCs w:val="24"/>
        </w:rPr>
        <w:t>as</w:t>
      </w:r>
      <w:r w:rsidR="00475D67">
        <w:rPr>
          <w:sz w:val="24"/>
          <w:szCs w:val="24"/>
        </w:rPr>
        <w:t xml:space="preserve">hing red beacons and personnel barricades are </w:t>
      </w:r>
      <w:r w:rsidR="00E732FB" w:rsidRPr="00475D67">
        <w:rPr>
          <w:sz w:val="24"/>
          <w:szCs w:val="24"/>
        </w:rPr>
        <w:t>installed at the actual 5 Gauss contour.</w:t>
      </w:r>
    </w:p>
    <w:p w:rsidR="000D29D7" w:rsidRDefault="000D29D7" w:rsidP="001B4B1A">
      <w:pPr>
        <w:rPr>
          <w:sz w:val="24"/>
          <w:szCs w:val="24"/>
        </w:rPr>
      </w:pPr>
    </w:p>
    <w:p w:rsidR="001B4B1A" w:rsidRDefault="007850B1" w:rsidP="001B4B1A">
      <w:pPr>
        <w:keepNext/>
        <w:jc w:val="center"/>
      </w:pPr>
      <w:r w:rsidRPr="007850B1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FDA2A5" wp14:editId="2F5561B8">
                <wp:simplePos x="0" y="0"/>
                <wp:positionH relativeFrom="column">
                  <wp:posOffset>707666</wp:posOffset>
                </wp:positionH>
                <wp:positionV relativeFrom="paragraph">
                  <wp:posOffset>5522</wp:posOffset>
                </wp:positionV>
                <wp:extent cx="609600" cy="477078"/>
                <wp:effectExtent l="0" t="0" r="19050" b="18415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77078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051" w:rsidRDefault="008B6051" w:rsidP="007850B1">
                            <w:pPr>
                              <w:jc w:val="center"/>
                            </w:pPr>
                            <w:r>
                              <w:t>Strobe 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A2A5" id="Rectangular Callout 9" o:spid="_x0000_s1028" type="#_x0000_t61" style="position:absolute;left:0;text-align:left;margin-left:55.7pt;margin-top:.45pt;width:4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" adj="6300,20939" fillcolor="white [3201]" strokecolor="#5b9bd5 [3204]" strokeweight="1pt">
                <v:textbox>
                  <w:txbxContent>
                    <w:p w:rsidR="008B6051" w:rsidRDefault="008B6051" w:rsidP="007850B1">
                      <w:pPr>
                        <w:jc w:val="center"/>
                      </w:pPr>
                      <w:r>
                        <w:t>Strobe Light</w:t>
                      </w:r>
                    </w:p>
                  </w:txbxContent>
                </v:textbox>
              </v:shape>
            </w:pict>
          </mc:Fallback>
        </mc:AlternateContent>
      </w:r>
      <w:r w:rsidRPr="007850B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016CB" wp14:editId="5D572FE1">
                <wp:simplePos x="0" y="0"/>
                <wp:positionH relativeFrom="column">
                  <wp:posOffset>771277</wp:posOffset>
                </wp:positionH>
                <wp:positionV relativeFrom="paragraph">
                  <wp:posOffset>2088763</wp:posOffset>
                </wp:positionV>
                <wp:extent cx="609600" cy="461176"/>
                <wp:effectExtent l="0" t="0" r="19050" b="1524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1176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051" w:rsidRDefault="008B6051" w:rsidP="007850B1">
                            <w:pPr>
                              <w:jc w:val="center"/>
                            </w:pPr>
                            <w:r>
                              <w:t>Crash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16CB" id="Rectangular Callout 14" o:spid="_x0000_s1029" type="#_x0000_t61" style="position:absolute;left:0;text-align:left;margin-left:60.75pt;margin-top:164.45pt;width:48pt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" adj="6300,20939" fillcolor="white [3201]" strokecolor="#5b9bd5 [3204]" strokeweight="1pt">
                <v:textbox>
                  <w:txbxContent>
                    <w:p w:rsidR="008B6051" w:rsidRDefault="008B6051" w:rsidP="007850B1">
                      <w:pPr>
                        <w:jc w:val="center"/>
                      </w:pPr>
                      <w:r>
                        <w:t>Crash Button</w:t>
                      </w:r>
                    </w:p>
                  </w:txbxContent>
                </v:textbox>
              </v:shape>
            </w:pict>
          </mc:Fallback>
        </mc:AlternateContent>
      </w:r>
      <w:r w:rsidRPr="007850B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D4A52D" wp14:editId="1CD19268">
                <wp:simplePos x="0" y="0"/>
                <wp:positionH relativeFrom="column">
                  <wp:posOffset>1383527</wp:posOffset>
                </wp:positionH>
                <wp:positionV relativeFrom="paragraph">
                  <wp:posOffset>2451844</wp:posOffset>
                </wp:positionV>
                <wp:extent cx="1542553" cy="45719"/>
                <wp:effectExtent l="0" t="38100" r="38735" b="882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255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D58B" id="Straight Arrow Connector 12" o:spid="_x0000_s1026" type="#_x0000_t32" style="position:absolute;margin-left:108.95pt;margin-top:193.05pt;width:121.4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Pr="007850B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62655" wp14:editId="7E995C53">
                <wp:simplePos x="0" y="0"/>
                <wp:positionH relativeFrom="column">
                  <wp:posOffset>1319917</wp:posOffset>
                </wp:positionH>
                <wp:positionV relativeFrom="paragraph">
                  <wp:posOffset>236110</wp:posOffset>
                </wp:positionV>
                <wp:extent cx="930302" cy="76890"/>
                <wp:effectExtent l="0" t="57150" r="22225" b="374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0302" cy="76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C1E6" id="Straight Arrow Connector 8" o:spid="_x0000_s1026" type="#_x0000_t32" style="position:absolute;margin-left:103.95pt;margin-top:18.6pt;width:73.25pt;height:6.0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5871E1">
        <w:rPr>
          <w:noProof/>
          <w:sz w:val="24"/>
          <w:szCs w:val="24"/>
        </w:rPr>
        <w:drawing>
          <wp:inline distT="0" distB="0" distL="0" distR="0">
            <wp:extent cx="3182112" cy="2377440"/>
            <wp:effectExtent l="2223" t="0" r="1587" b="1588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4_os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211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1A" w:rsidRDefault="001B4B1A" w:rsidP="001B4B1A">
      <w:pPr>
        <w:pStyle w:val="Caption"/>
        <w:jc w:val="center"/>
      </w:pPr>
      <w:r>
        <w:t xml:space="preserve">Figure </w:t>
      </w:r>
      <w:fldSimple w:instr=" SEQ Figure \* ARABIC ">
        <w:r w:rsidR="00655DC5">
          <w:rPr>
            <w:noProof/>
          </w:rPr>
          <w:t>3</w:t>
        </w:r>
      </w:fldSimple>
      <w:r>
        <w:t>: Magnetic field strobe light indicator at the access door. Also shown, the magnet power supply crash button.</w:t>
      </w:r>
    </w:p>
    <w:p w:rsidR="00552826" w:rsidRDefault="00E732FB" w:rsidP="001B4B1A">
      <w:pPr>
        <w:rPr>
          <w:sz w:val="24"/>
          <w:szCs w:val="24"/>
        </w:rPr>
      </w:pPr>
      <w:r w:rsidRPr="00475D67">
        <w:rPr>
          <w:sz w:val="24"/>
          <w:szCs w:val="24"/>
        </w:rPr>
        <w:lastRenderedPageBreak/>
        <w:br/>
      </w:r>
      <w:r w:rsidRPr="00475D67">
        <w:rPr>
          <w:sz w:val="24"/>
          <w:szCs w:val="24"/>
        </w:rPr>
        <w:br/>
      </w:r>
      <w:r w:rsidR="00E8544D">
        <w:rPr>
          <w:rStyle w:val="Heading3Char"/>
          <w:b/>
          <w:sz w:val="28"/>
          <w:szCs w:val="28"/>
        </w:rPr>
        <w:t>Magnet Heating</w:t>
      </w:r>
      <w:r w:rsidR="00D05A44">
        <w:rPr>
          <w:sz w:val="24"/>
          <w:szCs w:val="24"/>
        </w:rPr>
        <w:br/>
        <w:t>At 4</w:t>
      </w:r>
      <w:r w:rsidR="00EA5004">
        <w:rPr>
          <w:sz w:val="24"/>
          <w:szCs w:val="24"/>
        </w:rPr>
        <w:t>0</w:t>
      </w:r>
      <w:r w:rsidR="00B65D23">
        <w:rPr>
          <w:sz w:val="24"/>
          <w:szCs w:val="24"/>
        </w:rPr>
        <w:t>0 A, the total power deposited in the magnet is about 30 kW. LCW is used to cool the magnet</w:t>
      </w:r>
      <w:r w:rsidR="00F07F31">
        <w:rPr>
          <w:sz w:val="24"/>
          <w:szCs w:val="24"/>
        </w:rPr>
        <w:t xml:space="preserve"> with flow rate of about 4.7 GPM. </w:t>
      </w:r>
      <w:r w:rsidR="00E97319">
        <w:rPr>
          <w:sz w:val="24"/>
          <w:szCs w:val="24"/>
        </w:rPr>
        <w:t xml:space="preserve">Before connecting the magnet, the LCW flow was measured to be about 6.8 GPM. </w:t>
      </w:r>
      <w:r w:rsidR="00F07F31">
        <w:rPr>
          <w:sz w:val="24"/>
          <w:szCs w:val="24"/>
        </w:rPr>
        <w:t>The flow to the magnet is</w:t>
      </w:r>
      <w:r w:rsidR="00B65D23">
        <w:rPr>
          <w:sz w:val="24"/>
          <w:szCs w:val="24"/>
        </w:rPr>
        <w:t xml:space="preserve"> interlocked to the </w:t>
      </w:r>
      <w:r w:rsidR="00C830D1">
        <w:rPr>
          <w:sz w:val="24"/>
          <w:szCs w:val="24"/>
        </w:rPr>
        <w:t>power supply</w:t>
      </w:r>
      <w:r w:rsidR="006C2FE8">
        <w:rPr>
          <w:sz w:val="24"/>
          <w:szCs w:val="24"/>
        </w:rPr>
        <w:t xml:space="preserve"> with a trip level of 4</w:t>
      </w:r>
      <w:r w:rsidR="00F07F31">
        <w:rPr>
          <w:sz w:val="24"/>
          <w:szCs w:val="24"/>
        </w:rPr>
        <w:t>.00 GPM</w:t>
      </w:r>
      <w:r w:rsidR="00C830D1">
        <w:rPr>
          <w:sz w:val="24"/>
          <w:szCs w:val="24"/>
        </w:rPr>
        <w:t xml:space="preserve">. The temperature of the magnet is interlocked to the power supply using 8 </w:t>
      </w:r>
      <w:r w:rsidR="00C830D1" w:rsidRPr="00C830D1">
        <w:rPr>
          <w:sz w:val="24"/>
          <w:szCs w:val="24"/>
        </w:rPr>
        <w:t>Asahi U</w:t>
      </w:r>
      <w:r w:rsidR="00C830D1">
        <w:rPr>
          <w:sz w:val="24"/>
          <w:szCs w:val="24"/>
        </w:rPr>
        <w:t>S-602S Thermal Switches (</w:t>
      </w:r>
      <w:r w:rsidR="00C830D1" w:rsidRPr="00C830D1">
        <w:rPr>
          <w:sz w:val="24"/>
          <w:szCs w:val="24"/>
        </w:rPr>
        <w:t>65 C</w:t>
      </w:r>
      <w:r w:rsidR="00C830D1">
        <w:rPr>
          <w:sz w:val="24"/>
          <w:szCs w:val="24"/>
        </w:rPr>
        <w:t xml:space="preserve">) mounted on each of the 8 return conductors (one for each of the double pancakes). These switches are normally closed and open </w:t>
      </w:r>
      <w:r w:rsidR="00803B76">
        <w:rPr>
          <w:sz w:val="24"/>
          <w:szCs w:val="24"/>
        </w:rPr>
        <w:t xml:space="preserve">when temperature exceeds 65 C and </w:t>
      </w:r>
      <w:r w:rsidR="00C830D1">
        <w:rPr>
          <w:sz w:val="24"/>
          <w:szCs w:val="24"/>
        </w:rPr>
        <w:t>a</w:t>
      </w:r>
      <w:r w:rsidR="00415A91">
        <w:rPr>
          <w:sz w:val="24"/>
          <w:szCs w:val="24"/>
        </w:rPr>
        <w:t>utomatically reset</w:t>
      </w:r>
      <w:r w:rsidR="00C830D1" w:rsidRPr="00C830D1">
        <w:rPr>
          <w:sz w:val="24"/>
          <w:szCs w:val="24"/>
        </w:rPr>
        <w:t xml:space="preserve"> when tempera</w:t>
      </w:r>
      <w:r w:rsidR="00803B76">
        <w:rPr>
          <w:sz w:val="24"/>
          <w:szCs w:val="24"/>
        </w:rPr>
        <w:t>ture drops below 49 C</w:t>
      </w:r>
      <w:r w:rsidR="00C830D1">
        <w:rPr>
          <w:sz w:val="24"/>
          <w:szCs w:val="24"/>
        </w:rPr>
        <w:t>.</w:t>
      </w:r>
      <w:r w:rsidR="00E97319">
        <w:rPr>
          <w:sz w:val="24"/>
          <w:szCs w:val="24"/>
        </w:rPr>
        <w:t xml:space="preserve"> With magnet at 400 A, the hottest temperature m</w:t>
      </w:r>
      <w:r w:rsidR="00C75F16">
        <w:rPr>
          <w:sz w:val="24"/>
          <w:szCs w:val="24"/>
        </w:rPr>
        <w:t>easured is about 58 C (136 F) with the</w:t>
      </w:r>
      <w:r w:rsidR="00E97319">
        <w:rPr>
          <w:sz w:val="24"/>
          <w:szCs w:val="24"/>
        </w:rPr>
        <w:t xml:space="preserve"> 4.7 GPM LCW flow rate.</w:t>
      </w:r>
    </w:p>
    <w:p w:rsidR="005871E1" w:rsidRDefault="005871E1" w:rsidP="008B6051">
      <w:pPr>
        <w:keepNext/>
        <w:jc w:val="center"/>
      </w:pPr>
      <w:r>
        <w:rPr>
          <w:noProof/>
          <w:sz w:val="24"/>
          <w:szCs w:val="24"/>
        </w:rPr>
        <w:drawing>
          <wp:inline distT="0" distB="0" distL="0" distR="0" wp14:anchorId="3B8CFD12" wp14:editId="2AD57BD3">
            <wp:extent cx="4745736" cy="176479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3_os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9" b="29623"/>
                    <a:stretch/>
                  </pic:blipFill>
                  <pic:spPr bwMode="auto">
                    <a:xfrm>
                      <a:off x="0" y="0"/>
                      <a:ext cx="4745736" cy="176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1E1" w:rsidRDefault="005871E1" w:rsidP="005871E1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 w:rsidR="00655DC5">
          <w:rPr>
            <w:noProof/>
          </w:rPr>
          <w:t>4</w:t>
        </w:r>
      </w:fldSimple>
      <w:r>
        <w:t>: Cathode magnet LCW flow rate monitor chassis at the GTS mezzanine.</w:t>
      </w:r>
    </w:p>
    <w:p w:rsidR="00552826" w:rsidRDefault="00552826" w:rsidP="003450C1">
      <w:pPr>
        <w:rPr>
          <w:sz w:val="24"/>
          <w:szCs w:val="24"/>
        </w:rPr>
      </w:pPr>
    </w:p>
    <w:p w:rsidR="00552826" w:rsidRDefault="00552826" w:rsidP="003450C1">
      <w:pPr>
        <w:rPr>
          <w:rStyle w:val="Heading1Char"/>
          <w:b/>
        </w:rPr>
      </w:pPr>
      <w:r>
        <w:rPr>
          <w:rStyle w:val="Heading1Char"/>
          <w:b/>
        </w:rPr>
        <w:t>Power Supply Operation</w:t>
      </w:r>
    </w:p>
    <w:p w:rsidR="00552826" w:rsidRDefault="00552826" w:rsidP="003450C1">
      <w:pPr>
        <w:rPr>
          <w:sz w:val="24"/>
          <w:szCs w:val="24"/>
        </w:rPr>
      </w:pPr>
    </w:p>
    <w:p w:rsidR="00552826" w:rsidRDefault="00552826" w:rsidP="003450C1">
      <w:pPr>
        <w:rPr>
          <w:sz w:val="24"/>
          <w:szCs w:val="24"/>
        </w:rPr>
      </w:pPr>
      <w:r>
        <w:rPr>
          <w:sz w:val="24"/>
          <w:szCs w:val="24"/>
        </w:rPr>
        <w:t xml:space="preserve">To be able to turn on the magnet power supply, these inlocks must be green: </w:t>
      </w:r>
    </w:p>
    <w:p w:rsidR="00552826" w:rsidRDefault="001D49B2" w:rsidP="001D49B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Magnet LCW (&gt;4.00 GPM)</w:t>
      </w:r>
    </w:p>
    <w:p w:rsidR="001D49B2" w:rsidRDefault="001D49B2" w:rsidP="001D49B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Magnet temperature (&lt;65 C)</w:t>
      </w:r>
    </w:p>
    <w:p w:rsidR="001D49B2" w:rsidRDefault="001D49B2" w:rsidP="001D49B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Power Supply Voltage (&lt;79 V)</w:t>
      </w:r>
    </w:p>
    <w:p w:rsidR="000314B9" w:rsidRDefault="000314B9" w:rsidP="000314B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314B9">
        <w:rPr>
          <w:sz w:val="24"/>
          <w:szCs w:val="24"/>
        </w:rPr>
        <w:t>Power Supply LCW flow (&gt;1.25 GPM)</w:t>
      </w:r>
      <w:r w:rsidR="0028579A">
        <w:rPr>
          <w:sz w:val="24"/>
          <w:szCs w:val="24"/>
        </w:rPr>
        <w:t xml:space="preserve"> – nominal flow is 2.2 GPM</w:t>
      </w:r>
    </w:p>
    <w:p w:rsidR="008E555D" w:rsidRPr="001D49B2" w:rsidRDefault="008E555D" w:rsidP="008E555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72A7E">
        <w:rPr>
          <w:sz w:val="24"/>
          <w:szCs w:val="24"/>
        </w:rPr>
        <w:t>Concrete Door Interlock</w:t>
      </w:r>
      <w:r>
        <w:rPr>
          <w:sz w:val="24"/>
          <w:szCs w:val="24"/>
        </w:rPr>
        <w:t xml:space="preserve"> </w:t>
      </w:r>
      <w:r w:rsidR="00F952D0">
        <w:rPr>
          <w:sz w:val="24"/>
          <w:szCs w:val="24"/>
        </w:rPr>
        <w:t xml:space="preserve">–  </w:t>
      </w:r>
      <w:r>
        <w:rPr>
          <w:sz w:val="24"/>
          <w:szCs w:val="24"/>
        </w:rPr>
        <w:t>unless bypassed by key</w:t>
      </w:r>
    </w:p>
    <w:p w:rsidR="009D41E5" w:rsidRDefault="009D41E5" w:rsidP="003450C1">
      <w:pPr>
        <w:rPr>
          <w:sz w:val="24"/>
          <w:szCs w:val="24"/>
        </w:rPr>
      </w:pPr>
      <w:r>
        <w:rPr>
          <w:sz w:val="24"/>
          <w:szCs w:val="24"/>
        </w:rPr>
        <w:t>There are three power supply crash buttons located at:</w:t>
      </w:r>
    </w:p>
    <w:p w:rsidR="009D41E5" w:rsidRDefault="009D41E5" w:rsidP="009D41E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Power supply front panel</w:t>
      </w:r>
    </w:p>
    <w:p w:rsidR="009D41E5" w:rsidRDefault="009D41E5" w:rsidP="009D41E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GTS enclosure access door</w:t>
      </w:r>
    </w:p>
    <w:p w:rsidR="009D41E5" w:rsidRDefault="009D41E5" w:rsidP="009D41E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PS Interlock chassis in GTS control room</w:t>
      </w:r>
    </w:p>
    <w:p w:rsidR="009D41E5" w:rsidRPr="009D41E5" w:rsidRDefault="009D41E5" w:rsidP="009D41E5">
      <w:pPr>
        <w:pStyle w:val="ListParagraph"/>
        <w:rPr>
          <w:sz w:val="24"/>
          <w:szCs w:val="24"/>
        </w:rPr>
      </w:pPr>
    </w:p>
    <w:p w:rsidR="001B4B1A" w:rsidRDefault="004C7C21" w:rsidP="001B4B1A">
      <w:pPr>
        <w:keepNext/>
        <w:jc w:val="center"/>
      </w:pPr>
      <w:r w:rsidRPr="004C7C21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44E8A6" wp14:editId="749DFE8B">
                <wp:simplePos x="0" y="0"/>
                <wp:positionH relativeFrom="column">
                  <wp:posOffset>5358130</wp:posOffset>
                </wp:positionH>
                <wp:positionV relativeFrom="paragraph">
                  <wp:posOffset>517636</wp:posOffset>
                </wp:positionV>
                <wp:extent cx="609600" cy="461010"/>
                <wp:effectExtent l="0" t="0" r="19050" b="1524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1010"/>
                        </a:xfrm>
                        <a:prstGeom prst="wedgeRectCallout">
                          <a:avLst>
                            <a:gd name="adj1" fmla="val -20833"/>
                            <a:gd name="adj2" fmla="val 4694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C21" w:rsidRDefault="004C7C21" w:rsidP="004C7C21">
                            <w:pPr>
                              <w:jc w:val="center"/>
                            </w:pPr>
                            <w:r>
                              <w:t>Crash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E8A6" id="Rectangular Callout 16" o:spid="_x0000_s1030" type="#_x0000_t61" style="position:absolute;left:0;text-align:left;margin-left:421.9pt;margin-top:40.75pt;width:48pt;height:3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" adj="6300,20939" fillcolor="white [3201]" strokecolor="#5b9bd5 [3204]" strokeweight="1pt">
                <v:textbox>
                  <w:txbxContent>
                    <w:p w:rsidR="004C7C21" w:rsidRDefault="004C7C21" w:rsidP="004C7C21">
                      <w:pPr>
                        <w:jc w:val="center"/>
                      </w:pPr>
                      <w:r>
                        <w:t>Crash Button</w:t>
                      </w:r>
                    </w:p>
                  </w:txbxContent>
                </v:textbox>
              </v:shape>
            </w:pict>
          </mc:Fallback>
        </mc:AlternateContent>
      </w:r>
      <w:r w:rsidRPr="004C7C21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1768E" wp14:editId="77BDFACE">
                <wp:simplePos x="0" y="0"/>
                <wp:positionH relativeFrom="column">
                  <wp:posOffset>4777767</wp:posOffset>
                </wp:positionH>
                <wp:positionV relativeFrom="paragraph">
                  <wp:posOffset>740852</wp:posOffset>
                </wp:positionV>
                <wp:extent cx="588838" cy="45719"/>
                <wp:effectExtent l="38100" t="38100" r="20955" b="882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83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C1D3" id="Straight Arrow Connector 15" o:spid="_x0000_s1026" type="#_x0000_t32" style="position:absolute;margin-left:376.2pt;margin-top:58.35pt;width:46.35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1B4B1A">
        <w:rPr>
          <w:noProof/>
          <w:sz w:val="24"/>
          <w:szCs w:val="24"/>
        </w:rPr>
        <w:drawing>
          <wp:inline distT="0" distB="0" distL="0" distR="0" wp14:anchorId="71F5A934" wp14:editId="786930FE">
            <wp:extent cx="4517136" cy="225856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1_os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8" r="5128" b="10743"/>
                    <a:stretch/>
                  </pic:blipFill>
                  <pic:spPr bwMode="auto">
                    <a:xfrm>
                      <a:off x="0" y="0"/>
                      <a:ext cx="4517136" cy="225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1A" w:rsidRDefault="001B4B1A" w:rsidP="001B4B1A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 w:rsidR="00655DC5">
          <w:rPr>
            <w:noProof/>
          </w:rPr>
          <w:t>5</w:t>
        </w:r>
      </w:fldSimple>
      <w:r>
        <w:t>: Cathode magnet power supply interlock box in the GTS control room.</w:t>
      </w:r>
    </w:p>
    <w:p w:rsidR="00165489" w:rsidRDefault="00165489" w:rsidP="003450C1">
      <w:pPr>
        <w:rPr>
          <w:sz w:val="24"/>
          <w:szCs w:val="24"/>
        </w:rPr>
      </w:pPr>
      <w:r>
        <w:rPr>
          <w:sz w:val="24"/>
          <w:szCs w:val="24"/>
        </w:rPr>
        <w:t>The PSS Interlock chassis displays the status of the power supply interlock. All interlocks must be green to be able to turn the supply ON.</w:t>
      </w:r>
      <w:r w:rsidR="00E8198E">
        <w:rPr>
          <w:sz w:val="24"/>
          <w:szCs w:val="24"/>
        </w:rPr>
        <w:t xml:space="preserve"> LCW A: LCW B:  … </w:t>
      </w:r>
      <w:bookmarkStart w:id="0" w:name="_GoBack"/>
      <w:bookmarkEnd w:id="0"/>
    </w:p>
    <w:p w:rsidR="00552826" w:rsidRDefault="00165489" w:rsidP="003450C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1D49B2" w:rsidRDefault="001D49B2" w:rsidP="001D49B2">
      <w:pPr>
        <w:keepNext/>
        <w:jc w:val="center"/>
      </w:pPr>
      <w:r>
        <w:rPr>
          <w:noProof/>
          <w:sz w:val="24"/>
          <w:szCs w:val="24"/>
        </w:rPr>
        <w:drawing>
          <wp:inline distT="0" distB="0" distL="0" distR="0">
            <wp:extent cx="4581144" cy="42153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S_Solenoid_P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9B2" w:rsidRDefault="001D49B2" w:rsidP="001D49B2">
      <w:pPr>
        <w:pStyle w:val="Caption"/>
        <w:jc w:val="center"/>
      </w:pPr>
      <w:r>
        <w:t xml:space="preserve">Figure </w:t>
      </w:r>
      <w:fldSimple w:instr=" SEQ Figure \* ARABIC ">
        <w:r w:rsidR="00655DC5">
          <w:rPr>
            <w:noProof/>
          </w:rPr>
          <w:t>6</w:t>
        </w:r>
      </w:fldSimple>
      <w:r>
        <w:t>: Cathode Solenoid power supply control screen</w:t>
      </w:r>
    </w:p>
    <w:p w:rsidR="002B66D9" w:rsidRDefault="002B66D9" w:rsidP="001D49B2">
      <w:pPr>
        <w:jc w:val="center"/>
        <w:rPr>
          <w:sz w:val="24"/>
          <w:szCs w:val="24"/>
        </w:rPr>
      </w:pPr>
      <w:r w:rsidRPr="00E97319">
        <w:rPr>
          <w:sz w:val="24"/>
          <w:szCs w:val="24"/>
        </w:rPr>
        <w:lastRenderedPageBreak/>
        <w:br/>
      </w:r>
      <w:r w:rsidR="00D05A44" w:rsidRPr="00E97319">
        <w:rPr>
          <w:sz w:val="24"/>
          <w:szCs w:val="24"/>
        </w:rPr>
        <w:br/>
      </w:r>
      <w:r w:rsidR="00E732FB" w:rsidRPr="00E65E0C">
        <w:rPr>
          <w:rStyle w:val="Heading1Char"/>
          <w:b/>
        </w:rPr>
        <w:t>Responsible Personnel</w:t>
      </w:r>
      <w:r w:rsidR="00E732FB" w:rsidRPr="00475D67">
        <w:rPr>
          <w:sz w:val="24"/>
          <w:szCs w:val="24"/>
        </w:rPr>
        <w:br/>
      </w:r>
    </w:p>
    <w:p w:rsidR="006957FB" w:rsidRDefault="00E732FB">
      <w:pPr>
        <w:rPr>
          <w:sz w:val="24"/>
          <w:szCs w:val="24"/>
        </w:rPr>
      </w:pPr>
      <w:r w:rsidRPr="00475D67">
        <w:rPr>
          <w:sz w:val="24"/>
          <w:szCs w:val="24"/>
        </w:rPr>
        <w:t>The individuals responsible for the opera</w:t>
      </w:r>
      <w:r w:rsidR="002B66D9">
        <w:rPr>
          <w:sz w:val="24"/>
          <w:szCs w:val="24"/>
        </w:rPr>
        <w:t>tion of the</w:t>
      </w:r>
      <w:r w:rsidR="00062DE3">
        <w:rPr>
          <w:sz w:val="24"/>
          <w:szCs w:val="24"/>
        </w:rPr>
        <w:t xml:space="preserve"> solenoid will be trained and listed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Augustine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augustin@jlab.org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7103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Kevin Banks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banks@jlab.org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7418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Riad Suleim</w:t>
            </w:r>
            <w:r w:rsidRPr="00C74ED4">
              <w:rPr>
                <w:sz w:val="24"/>
                <w:szCs w:val="24"/>
              </w:rPr>
              <w:t>an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suleiman@jlab.org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7159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Carlos </w:t>
            </w:r>
            <w:r w:rsidRPr="00C74ED4">
              <w:rPr>
                <w:sz w:val="24"/>
                <w:szCs w:val="24"/>
              </w:rPr>
              <w:t>Hernandez-Garcia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 w:rsidRPr="00C74ED4">
              <w:rPr>
                <w:sz w:val="24"/>
                <w:szCs w:val="24"/>
              </w:rPr>
              <w:t>chgarcia</w:t>
            </w:r>
            <w:r>
              <w:rPr>
                <w:sz w:val="24"/>
                <w:szCs w:val="24"/>
              </w:rPr>
              <w:t>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6862</w:t>
            </w:r>
          </w:p>
        </w:tc>
      </w:tr>
      <w:tr w:rsidR="00C74ED4" w:rsidTr="00C74ED4">
        <w:tc>
          <w:tcPr>
            <w:tcW w:w="3116" w:type="dxa"/>
          </w:tcPr>
          <w:p w:rsidR="00C74ED4" w:rsidRDefault="00C74ED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Md</w:t>
            </w:r>
            <w:proofErr w:type="spellEnd"/>
            <w:r>
              <w:rPr>
                <w:sz w:val="24"/>
                <w:szCs w:val="24"/>
              </w:rPr>
              <w:t xml:space="preserve"> Abdullah </w:t>
            </w:r>
            <w:proofErr w:type="spellStart"/>
            <w:r>
              <w:rPr>
                <w:sz w:val="24"/>
                <w:szCs w:val="24"/>
              </w:rPr>
              <w:t>Mamun</w:t>
            </w:r>
            <w:proofErr w:type="spellEnd"/>
          </w:p>
        </w:tc>
        <w:tc>
          <w:tcPr>
            <w:tcW w:w="3117" w:type="dxa"/>
          </w:tcPr>
          <w:p w:rsidR="00C74ED4" w:rsidRPr="00C74ED4" w:rsidRDefault="00C74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mamun@jlab.org</w:t>
            </w:r>
          </w:p>
        </w:tc>
        <w:tc>
          <w:tcPr>
            <w:tcW w:w="3117" w:type="dxa"/>
          </w:tcPr>
          <w:p w:rsidR="00C74ED4" w:rsidRDefault="00C74ED4">
            <w:pPr>
              <w:rPr>
                <w:sz w:val="24"/>
                <w:szCs w:val="24"/>
              </w:rPr>
            </w:pPr>
          </w:p>
        </w:tc>
      </w:tr>
    </w:tbl>
    <w:p w:rsidR="00062DE3" w:rsidRPr="00062DE3" w:rsidRDefault="00062DE3">
      <w:pPr>
        <w:rPr>
          <w:sz w:val="24"/>
          <w:szCs w:val="24"/>
        </w:rPr>
      </w:pPr>
    </w:p>
    <w:sectPr w:rsidR="00062DE3" w:rsidRPr="00062D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30BE"/>
    <w:multiLevelType w:val="hybridMultilevel"/>
    <w:tmpl w:val="29E45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E232C"/>
    <w:multiLevelType w:val="hybridMultilevel"/>
    <w:tmpl w:val="29D41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41914"/>
    <w:multiLevelType w:val="hybridMultilevel"/>
    <w:tmpl w:val="8E82B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FB"/>
    <w:rsid w:val="000314B9"/>
    <w:rsid w:val="0003576C"/>
    <w:rsid w:val="00062DE3"/>
    <w:rsid w:val="00073348"/>
    <w:rsid w:val="000D29D7"/>
    <w:rsid w:val="001565F0"/>
    <w:rsid w:val="00165489"/>
    <w:rsid w:val="001B4B1A"/>
    <w:rsid w:val="001D49B2"/>
    <w:rsid w:val="001D6D91"/>
    <w:rsid w:val="0026092A"/>
    <w:rsid w:val="0028579A"/>
    <w:rsid w:val="002B66D9"/>
    <w:rsid w:val="003450C1"/>
    <w:rsid w:val="00351B77"/>
    <w:rsid w:val="00415A91"/>
    <w:rsid w:val="00475D67"/>
    <w:rsid w:val="00490550"/>
    <w:rsid w:val="004C364C"/>
    <w:rsid w:val="004C7C21"/>
    <w:rsid w:val="004E14EA"/>
    <w:rsid w:val="004F08F4"/>
    <w:rsid w:val="004F61E9"/>
    <w:rsid w:val="00516173"/>
    <w:rsid w:val="00552826"/>
    <w:rsid w:val="005871E1"/>
    <w:rsid w:val="005A0354"/>
    <w:rsid w:val="005E5486"/>
    <w:rsid w:val="00610FB5"/>
    <w:rsid w:val="00646156"/>
    <w:rsid w:val="00655DC5"/>
    <w:rsid w:val="006957FB"/>
    <w:rsid w:val="006C2FE8"/>
    <w:rsid w:val="00763FF6"/>
    <w:rsid w:val="007850B1"/>
    <w:rsid w:val="0078792A"/>
    <w:rsid w:val="007D5DC5"/>
    <w:rsid w:val="00803B76"/>
    <w:rsid w:val="00840242"/>
    <w:rsid w:val="008715EB"/>
    <w:rsid w:val="008B6051"/>
    <w:rsid w:val="008D6D07"/>
    <w:rsid w:val="008E555D"/>
    <w:rsid w:val="00984A4C"/>
    <w:rsid w:val="009B0D8C"/>
    <w:rsid w:val="009C0020"/>
    <w:rsid w:val="009D41E5"/>
    <w:rsid w:val="009E4227"/>
    <w:rsid w:val="00A272B8"/>
    <w:rsid w:val="00AC5687"/>
    <w:rsid w:val="00AD5F3F"/>
    <w:rsid w:val="00B101C3"/>
    <w:rsid w:val="00B30859"/>
    <w:rsid w:val="00B4480A"/>
    <w:rsid w:val="00B65D23"/>
    <w:rsid w:val="00B844D6"/>
    <w:rsid w:val="00BF2AE7"/>
    <w:rsid w:val="00C74ED4"/>
    <w:rsid w:val="00C75F16"/>
    <w:rsid w:val="00C830D1"/>
    <w:rsid w:val="00CD59C9"/>
    <w:rsid w:val="00CE4378"/>
    <w:rsid w:val="00CF6CA4"/>
    <w:rsid w:val="00D05A44"/>
    <w:rsid w:val="00D449A1"/>
    <w:rsid w:val="00D628D2"/>
    <w:rsid w:val="00D97CFD"/>
    <w:rsid w:val="00E2713B"/>
    <w:rsid w:val="00E5782D"/>
    <w:rsid w:val="00E65E0C"/>
    <w:rsid w:val="00E72A7E"/>
    <w:rsid w:val="00E732FB"/>
    <w:rsid w:val="00E8198E"/>
    <w:rsid w:val="00E8544D"/>
    <w:rsid w:val="00E90658"/>
    <w:rsid w:val="00E97319"/>
    <w:rsid w:val="00EA5004"/>
    <w:rsid w:val="00ED1BA1"/>
    <w:rsid w:val="00F07F31"/>
    <w:rsid w:val="00F249E3"/>
    <w:rsid w:val="00F952D0"/>
    <w:rsid w:val="00FF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00022"/>
  <w15:chartTrackingRefBased/>
  <w15:docId w15:val="{901BA869-4DC2-489E-9DD5-946920E2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0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6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6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08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0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F08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C568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56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C56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C74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D49B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78944820</Template>
  <TotalTime>308</TotalTime>
  <Pages>6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 Suleiman</dc:creator>
  <cp:keywords/>
  <dc:description/>
  <cp:lastModifiedBy>Riad Suleiman</cp:lastModifiedBy>
  <cp:revision>92</cp:revision>
  <cp:lastPrinted>2016-10-25T16:11:00Z</cp:lastPrinted>
  <dcterms:created xsi:type="dcterms:W3CDTF">2016-07-09T20:55:00Z</dcterms:created>
  <dcterms:modified xsi:type="dcterms:W3CDTF">2016-10-25T16:12:00Z</dcterms:modified>
</cp:coreProperties>
</file>