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r>
        <w:rPr>
          <w:noProof/>
        </w:rPr>
        <w:drawing>
          <wp:anchor distT="0" distB="0" distL="114300" distR="114300" simplePos="0" relativeHeight="251656704" behindDoc="1" locked="0" layoutInCell="1" allowOverlap="1" wp14:anchorId="58F5E056" wp14:editId="6BAC1D01">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w:t>
      </w:r>
      <w:r w:rsidR="00677AB2">
        <w:t>JLEIC</w:t>
      </w:r>
      <w:r w:rsidR="003837CD">
        <w:t xml:space="preserve">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A77227">
              <w:rPr>
                <w:rFonts w:ascii="Calibri" w:hAnsi="Calibri" w:cs="Calibri"/>
              </w:rPr>
              <w:t>28</w:t>
            </w:r>
            <w:r w:rsidR="006A7276">
              <w:rPr>
                <w:rFonts w:ascii="Calibri" w:hAnsi="Calibri" w:cs="Calibri"/>
              </w:rPr>
              <w:t>, 2016</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6A7276" w:rsidP="00CD058D">
            <w:pPr>
              <w:ind w:firstLine="0"/>
              <w:rPr>
                <w:rFonts w:ascii="Calibri" w:hAnsi="Calibri" w:cs="Calibri"/>
                <w:b/>
                <w:bCs/>
              </w:rPr>
            </w:pPr>
            <w:r w:rsidRPr="006A7276">
              <w:rPr>
                <w:rFonts w:ascii="Calibri" w:hAnsi="Calibri" w:cs="Calibri"/>
                <w:b/>
                <w:bCs/>
              </w:rPr>
              <w:t>2</w:t>
            </w:r>
            <w:r w:rsidRPr="006A7276">
              <w:rPr>
                <w:rFonts w:ascii="Calibri" w:hAnsi="Calibri" w:cs="Calibri"/>
                <w:b/>
                <w:bCs/>
                <w:vertAlign w:val="superscript"/>
              </w:rPr>
              <w:t>nd</w:t>
            </w:r>
            <w:r w:rsidR="001B1642">
              <w:rPr>
                <w:rFonts w:ascii="Calibri" w:hAnsi="Calibri" w:cs="Calibri"/>
                <w:b/>
                <w:bCs/>
              </w:rPr>
              <w:t xml:space="preserve">  </w:t>
            </w:r>
            <w:r w:rsidR="001B1642" w:rsidRPr="001B1642">
              <w:rPr>
                <w:rFonts w:ascii="Calibri" w:hAnsi="Calibri" w:cs="Calibri"/>
                <w:b/>
                <w:bCs/>
              </w:rPr>
              <w:t>year</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Tom Wilhelm</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553286" w:rsidP="000C44A7">
            <w:pPr>
              <w:ind w:firstLine="0"/>
              <w:rPr>
                <w:rFonts w:ascii="Calibri" w:hAnsi="Calibri" w:cs="Calibri"/>
              </w:rPr>
            </w:pPr>
            <w:r>
              <w:rPr>
                <w:rFonts w:ascii="Calibri" w:hAnsi="Calibri" w:cs="Calibri"/>
              </w:rPr>
              <w:t>(757) 269-6426</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wilhelm@jlab.org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Pr="006560BD" w:rsidRDefault="00DB0672" w:rsidP="00DB0672">
      <w:pPr>
        <w:keepNext/>
        <w:tabs>
          <w:tab w:val="left" w:pos="320"/>
          <w:tab w:val="left" w:pos="720"/>
        </w:tabs>
        <w:spacing w:before="360" w:after="360"/>
        <w:ind w:firstLine="0"/>
        <w:jc w:val="left"/>
        <w:outlineLvl w:val="0"/>
        <w:rPr>
          <w:rFonts w:ascii="Arial" w:hAnsi="Arial" w:cs="Arial"/>
          <w:b/>
          <w:sz w:val="40"/>
          <w:szCs w:val="40"/>
          <w:lang w:val="en-AU"/>
        </w:rPr>
      </w:pPr>
      <w:bookmarkStart w:id="0" w:name="_Toc222903091"/>
      <w:r w:rsidRPr="006560BD">
        <w:rPr>
          <w:rFonts w:ascii="Arial" w:hAnsi="Arial" w:cs="Arial"/>
          <w:b/>
          <w:sz w:val="40"/>
          <w:szCs w:val="40"/>
          <w:lang w:val="en-AU"/>
        </w:rPr>
        <w:lastRenderedPageBreak/>
        <w:t>Abstract</w:t>
      </w:r>
    </w:p>
    <w:p w:rsidR="00C905AD" w:rsidRPr="00DB0672" w:rsidRDefault="00342988" w:rsidP="00DB0672">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w:t>
      </w:r>
      <w:r w:rsidR="00820171">
        <w:rPr>
          <w:rFonts w:asciiTheme="minorBidi" w:hAnsiTheme="minorBidi" w:cstheme="minorBidi"/>
          <w:iCs/>
        </w:rPr>
        <w:t xml:space="preserve"> and characterize</w:t>
      </w:r>
      <w:r>
        <w:rPr>
          <w:rFonts w:asciiTheme="minorBidi" w:hAnsiTheme="minorBidi" w:cstheme="minorBidi"/>
          <w:iCs/>
        </w:rPr>
        <w:t xml:space="preserv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w:t>
      </w:r>
      <w:r w:rsidR="00DB0672">
        <w:rPr>
          <w:rFonts w:asciiTheme="minorBidi" w:hAnsiTheme="minorBidi" w:cstheme="minorBidi"/>
          <w:iCs/>
        </w:rPr>
        <w:t xml:space="preserve">ed gridded thermionic emitter. </w:t>
      </w:r>
      <w:r w:rsidR="00430D39">
        <w:rPr>
          <w:rFonts w:asciiTheme="minorBidi" w:hAnsiTheme="minorBidi" w:cstheme="minorBidi"/>
          <w:iCs/>
        </w:rPr>
        <w:t xml:space="preserve">Combined, these </w:t>
      </w:r>
      <w:r w:rsidR="006537D6">
        <w:rPr>
          <w:rFonts w:asciiTheme="minorBidi" w:hAnsiTheme="minorBidi" w:cstheme="minorBidi"/>
          <w:iCs/>
        </w:rPr>
        <w:t xml:space="preserve">simulations and </w:t>
      </w:r>
      <w:r>
        <w:rPr>
          <w:rFonts w:asciiTheme="minorBidi" w:hAnsiTheme="minorBidi" w:cstheme="minorBidi"/>
          <w:iCs/>
        </w:rPr>
        <w:t>measurements will</w:t>
      </w:r>
      <w:r w:rsidR="006537D6">
        <w:rPr>
          <w:rFonts w:asciiTheme="minorBidi" w:hAnsiTheme="minorBidi" w:cstheme="minorBidi"/>
          <w:iCs/>
        </w:rPr>
        <w:t xml:space="preserve"> benchmark our design tools and</w:t>
      </w:r>
      <w:r>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677AB2">
        <w:rPr>
          <w:rFonts w:asciiTheme="minorBidi" w:hAnsiTheme="minorBidi" w:cstheme="minorBidi"/>
          <w:iCs/>
        </w:rPr>
        <w:t>JLEIC</w:t>
      </w:r>
      <w:r>
        <w:rPr>
          <w:rFonts w:asciiTheme="minorBidi" w:hAnsiTheme="minorBidi" w:cstheme="minorBidi"/>
          <w:iCs/>
        </w:rPr>
        <w:t xml:space="preserve">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0"/>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w:t>
      </w:r>
      <w:r w:rsidR="00677AB2">
        <w:rPr>
          <w:rFonts w:asciiTheme="minorBidi" w:hAnsiTheme="minorBidi" w:cstheme="minorBidi"/>
          <w:iCs/>
        </w:rPr>
        <w:t>JLEIC</w:t>
      </w:r>
      <w:r>
        <w:rPr>
          <w:rFonts w:asciiTheme="minorBidi" w:hAnsiTheme="minorBidi" w:cstheme="minorBidi"/>
          <w:iCs/>
        </w:rPr>
        <w:t xml:space="preserve">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 xml:space="preserve">The envisioned </w:t>
      </w:r>
      <w:r w:rsidR="00677AB2">
        <w:rPr>
          <w:rFonts w:asciiTheme="minorBidi" w:hAnsiTheme="minorBidi" w:cstheme="minorBidi"/>
          <w:iCs/>
        </w:rPr>
        <w:t>JLEIC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 xml:space="preserve">The </w:t>
      </w:r>
      <w:r w:rsidR="00677AB2">
        <w:rPr>
          <w:rFonts w:asciiTheme="minorBidi" w:hAnsiTheme="minorBidi" w:cstheme="minorBidi"/>
          <w:iCs/>
        </w:rPr>
        <w:t>JLEIC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8C6116">
          <w:rPr>
            <w:noProof/>
          </w:rPr>
          <w:t>1</w:t>
        </w:r>
      </w:fldSimple>
      <w:r>
        <w:rPr>
          <w:noProof/>
        </w:rPr>
        <w:t xml:space="preserve">: Requirements on bunched electrom beam for </w:t>
      </w:r>
      <w:r w:rsidR="00677AB2">
        <w:rPr>
          <w:noProof/>
        </w:rPr>
        <w:t>JLEIC</w:t>
      </w:r>
      <w:r w:rsidR="00802EAC">
        <w:rPr>
          <w:noProof/>
        </w:rPr>
        <w:t xml:space="preserve">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4214"/>
        <w:gridCol w:w="1886"/>
      </w:tblGrid>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r w:rsidR="004269E7">
              <w:rPr>
                <w:rFonts w:ascii="Arial" w:hAnsi="Arial" w:cs="Arial"/>
                <w:color w:val="000000" w:themeColor="dark1"/>
                <w:kern w:val="24"/>
              </w:rPr>
              <w:t xml:space="preserve"> (full)</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60 ps (2</w:t>
            </w:r>
            <w:r w:rsidR="00391C24" w:rsidRPr="00AA3A03">
              <w:rPr>
                <w:rFonts w:ascii="Arial" w:hAnsi="Arial" w:cs="Arial"/>
                <w:color w:val="000000" w:themeColor="dark1"/>
                <w:kern w:val="24"/>
              </w:rPr>
              <w:t xml:space="preserve"> cm)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w:t>
            </w:r>
            <w:r w:rsidR="00A5386C">
              <w:rPr>
                <w:rFonts w:ascii="Arial" w:hAnsi="Arial" w:cs="Arial"/>
                <w:color w:val="000000" w:themeColor="dark1"/>
                <w:kern w:val="24"/>
              </w:rPr>
              <w:t>.3</w:t>
            </w:r>
            <w:r w:rsidRPr="00AA3A03">
              <w:rPr>
                <w:rFonts w:ascii="Arial" w:hAnsi="Arial" w:cs="Arial"/>
                <w:color w:val="000000" w:themeColor="dark1"/>
                <w:kern w:val="24"/>
              </w:rPr>
              <w:t xml:space="preserve"> MHz</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7.0</w:t>
            </w:r>
            <w:r w:rsidR="00391C24" w:rsidRPr="00AA3A03">
              <w:rPr>
                <w:rFonts w:ascii="Arial" w:hAnsi="Arial" w:cs="Arial"/>
                <w:color w:val="000000" w:themeColor="dark1"/>
                <w:kern w:val="24"/>
              </w:rPr>
              <w:t xml:space="preserve"> 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r w:rsidR="007139D8">
              <w:rPr>
                <w:rFonts w:ascii="Arial" w:hAnsi="Arial" w:cs="Arial"/>
                <w:color w:val="000000" w:themeColor="dark1"/>
                <w:kern w:val="24"/>
              </w:rPr>
              <w:t xml:space="preserve"> – </w:t>
            </w:r>
            <w:r w:rsidR="00816222">
              <w:rPr>
                <w:rFonts w:ascii="Arial" w:hAnsi="Arial" w:cs="Arial"/>
                <w:color w:val="000000" w:themeColor="dark1"/>
                <w:kern w:val="24"/>
              </w:rPr>
              <w:t>flat-top</w:t>
            </w:r>
          </w:p>
        </w:tc>
        <w:tc>
          <w:tcPr>
            <w:tcW w:w="1886" w:type="dxa"/>
          </w:tcPr>
          <w:p w:rsidR="00391C24" w:rsidRPr="00AA3A03" w:rsidRDefault="007B7086"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1.56</w:t>
            </w:r>
            <w:r w:rsidR="00820171" w:rsidRPr="00AA3A03">
              <w:rPr>
                <w:rFonts w:ascii="Arial" w:hAnsi="Arial" w:cs="Arial"/>
                <w:color w:val="000000" w:themeColor="dark1"/>
                <w:kern w:val="24"/>
              </w:rPr>
              <w:t xml:space="preserve"> </w:t>
            </w:r>
            <w:r w:rsidR="00391C24" w:rsidRPr="00AA3A03">
              <w:rPr>
                <w:rFonts w:ascii="Arial" w:hAnsi="Arial" w:cs="Arial"/>
                <w:color w:val="000000" w:themeColor="dark1"/>
                <w:kern w:val="24"/>
              </w:rPr>
              <w:t>mm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sidR="00291260">
        <w:rPr>
          <w:rFonts w:asciiTheme="minorBidi" w:hAnsiTheme="minorBidi" w:cstheme="minorBidi"/>
          <w:iCs/>
        </w:rPr>
        <w:t>solenoid.</w:t>
      </w:r>
      <w:r>
        <w:rPr>
          <w:rFonts w:asciiTheme="minorBidi" w:hAnsiTheme="minorBidi" w:cstheme="minorBidi"/>
          <w:iCs/>
        </w:rPr>
        <w:t xml:space="preserve">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In general, RF guns are more complicated and e</w:t>
      </w:r>
      <w:r w:rsidR="00291260">
        <w:rPr>
          <w:rFonts w:asciiTheme="minorBidi" w:hAnsiTheme="minorBidi" w:cstheme="minorBidi"/>
          <w:iCs/>
        </w:rPr>
        <w:t>xpensive compared to DC guns.</w:t>
      </w:r>
      <w:r>
        <w:rPr>
          <w:rFonts w:asciiTheme="minorBidi" w:hAnsiTheme="minorBidi" w:cstheme="minorBidi"/>
          <w:iCs/>
        </w:rPr>
        <w:t xml:space="preserve">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Typically, normal RF guns are us</w:t>
      </w:r>
      <w:r w:rsidR="00291260">
        <w:rPr>
          <w:rFonts w:asciiTheme="minorBidi" w:hAnsiTheme="minorBidi" w:cstheme="minorBidi"/>
          <w:iCs/>
        </w:rPr>
        <w:t>ed for pulsed-rf applications.</w:t>
      </w:r>
      <w:r w:rsidR="00D53783">
        <w:rPr>
          <w:rFonts w:asciiTheme="minorBidi" w:hAnsiTheme="minorBidi" w:cstheme="minorBidi"/>
          <w:iCs/>
        </w:rPr>
        <w:t xml:space="preserve">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w:t>
      </w:r>
      <w:r w:rsidR="00291260">
        <w:rPr>
          <w:rFonts w:asciiTheme="minorBidi" w:hAnsiTheme="minorBidi" w:cstheme="minorBidi"/>
          <w:iCs/>
        </w:rPr>
        <w:t>urrent (Rosendorf, BNL).</w:t>
      </w:r>
      <w:r w:rsidR="00D53783">
        <w:rPr>
          <w:rFonts w:asciiTheme="minorBidi" w:hAnsiTheme="minorBidi" w:cstheme="minorBidi"/>
          <w:iCs/>
        </w:rPr>
        <w:t xml:space="preserve"> Moreover, no attempt has been made to produce magnetized beam from an SRF gun, because the application of a magnetic </w:t>
      </w:r>
      <w:r w:rsidR="00D53783">
        <w:rPr>
          <w:rFonts w:asciiTheme="minorBidi" w:hAnsiTheme="minorBidi" w:cstheme="minorBidi"/>
          <w:iCs/>
        </w:rPr>
        <w:lastRenderedPageBreak/>
        <w:t>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291260">
        <w:rPr>
          <w:rFonts w:asciiTheme="minorBidi" w:hAnsiTheme="minorBidi" w:cstheme="minorBidi"/>
          <w:iCs/>
        </w:rPr>
        <w: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sidR="00291260">
        <w:rPr>
          <w:rFonts w:asciiTheme="minorBidi" w:hAnsiTheme="minorBidi" w:cstheme="minorBidi"/>
          <w:iCs/>
        </w:rPr>
        <w:t>.</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291260">
        <w:rPr>
          <w:rFonts w:asciiTheme="minorBidi" w:hAnsiTheme="minorBidi" w:cstheme="minorBidi"/>
          <w:iCs/>
        </w:rPr>
        <w:t>.</w:t>
      </w:r>
      <w:r w:rsidR="00983376">
        <w:rPr>
          <w:rFonts w:asciiTheme="minorBidi" w:hAnsiTheme="minorBidi" w:cstheme="minorBidi"/>
          <w:iCs/>
        </w:rPr>
        <w:t xml:space="preserve">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w:t>
      </w:r>
      <w:r w:rsidR="00291260">
        <w:rPr>
          <w:rFonts w:asciiTheme="minorBidi" w:hAnsiTheme="minorBidi" w:cstheme="minorBidi"/>
          <w:iCs/>
        </w:rPr>
        <w:t>ed gridded thermionic emitter.</w:t>
      </w:r>
      <w:r>
        <w:rPr>
          <w:rFonts w:asciiTheme="minorBidi" w:hAnsiTheme="minorBidi" w:cstheme="minorBidi"/>
          <w:iCs/>
        </w:rPr>
        <w:t xml:space="preserve"> We recently helped TRIUMF develop such a gun, by lending them our original 100</w:t>
      </w:r>
      <w:r w:rsidR="00DE2A31">
        <w:rPr>
          <w:rFonts w:asciiTheme="minorBidi" w:hAnsiTheme="minorBidi" w:cstheme="minorBidi"/>
          <w:iCs/>
        </w:rPr>
        <w:t xml:space="preserve"> </w:t>
      </w:r>
      <w:r w:rsidR="00291260">
        <w:rPr>
          <w:rFonts w:asciiTheme="minorBidi" w:hAnsiTheme="minorBidi" w:cstheme="minorBidi"/>
          <w:iCs/>
        </w:rPr>
        <w:t>kV thermionic gun.</w:t>
      </w:r>
      <w:r>
        <w:rPr>
          <w:rFonts w:asciiTheme="minorBidi" w:hAnsiTheme="minorBidi" w:cstheme="minorBidi"/>
          <w:iCs/>
        </w:rPr>
        <w:t xml:space="preserve">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sidR="00291260">
        <w:rPr>
          <w:rFonts w:asciiTheme="minorBidi" w:hAnsiTheme="minorBidi" w:cstheme="minorBidi"/>
          <w:iCs/>
        </w:rPr>
        <w:t>ps pulses.</w:t>
      </w:r>
      <w:r>
        <w:rPr>
          <w:rFonts w:asciiTheme="minorBidi" w:hAnsiTheme="minorBidi" w:cstheme="minorBidi"/>
          <w:iCs/>
        </w:rPr>
        <w:t xml:space="preserve"> This gun could be returned to JLab for tests using the same diagnostic beamline and gun solenoid described below.    </w:t>
      </w:r>
      <w:r w:rsidR="007C6868">
        <w:rPr>
          <w:rFonts w:asciiTheme="minorBidi" w:hAnsiTheme="minorBidi" w:cstheme="minorBidi"/>
          <w:iCs/>
        </w:rPr>
        <w:t xml:space="preserve">  </w:t>
      </w:r>
    </w:p>
    <w:p w:rsidR="008F73E5" w:rsidRDefault="00AE4DC9" w:rsidP="00547CD3">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w:t>
      </w:r>
      <w:r w:rsidR="00291260">
        <w:rPr>
          <w:rFonts w:asciiTheme="minorBidi" w:hAnsiTheme="minorBidi" w:cstheme="minorBidi"/>
          <w:iCs/>
        </w:rPr>
        <w:t>ge at high repetition rate.</w:t>
      </w:r>
      <w:r>
        <w:rPr>
          <w:rFonts w:asciiTheme="minorBidi" w:hAnsiTheme="minorBidi" w:cstheme="minorBidi"/>
          <w:iCs/>
        </w:rPr>
        <w:t xml:space="preserve"> For a DC high voltage gun, this means the gun must be biased at very high voltage, to create a “stiff” beam that is less susc</w:t>
      </w:r>
      <w:r w:rsidR="00291260">
        <w:rPr>
          <w:rFonts w:asciiTheme="minorBidi" w:hAnsiTheme="minorBidi" w:cstheme="minorBidi"/>
          <w:iCs/>
        </w:rPr>
        <w:t xml:space="preserve">eptible to space charge force. </w:t>
      </w:r>
      <w:r>
        <w:rPr>
          <w:rFonts w:asciiTheme="minorBidi" w:hAnsiTheme="minorBidi" w:cstheme="minorBidi"/>
          <w:iCs/>
        </w:rPr>
        <w:t xml:space="preserve"> We have made relatively good pr</w:t>
      </w:r>
      <w:r w:rsidR="00291260">
        <w:rPr>
          <w:rFonts w:asciiTheme="minorBidi" w:hAnsiTheme="minorBidi" w:cstheme="minorBidi"/>
          <w:iCs/>
        </w:rPr>
        <w:t>ogress developing a 350 kV gun.</w:t>
      </w:r>
      <w:r>
        <w:rPr>
          <w:rFonts w:asciiTheme="minorBidi" w:hAnsiTheme="minorBidi" w:cstheme="minorBidi"/>
          <w:iCs/>
        </w:rPr>
        <w:t xml:space="preserve">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sidR="00291260">
        <w:rPr>
          <w:rFonts w:asciiTheme="minorBidi" w:hAnsiTheme="minorBidi" w:cstheme="minorBidi"/>
          <w:iCs/>
        </w:rPr>
        <w:t>].</w:t>
      </w:r>
      <w:r>
        <w:rPr>
          <w:rFonts w:asciiTheme="minorBidi" w:hAnsiTheme="minorBidi" w:cstheme="minorBidi"/>
          <w:iCs/>
        </w:rPr>
        <w:t xml:space="preserve"> No outside groups appear to be working to develop high a</w:t>
      </w:r>
      <w:r w:rsidR="00291260">
        <w:rPr>
          <w:rFonts w:asciiTheme="minorBidi" w:hAnsiTheme="minorBidi" w:cstheme="minorBidi"/>
          <w:iCs/>
        </w:rPr>
        <w:t>verage current magnetized beam.</w:t>
      </w:r>
      <w:r>
        <w:rPr>
          <w:rFonts w:asciiTheme="minorBidi" w:hAnsiTheme="minorBidi" w:cstheme="minorBidi"/>
          <w:iCs/>
        </w:rPr>
        <w:t xml:space="preserve"> This is a very serious problem for the </w:t>
      </w:r>
      <w:r w:rsidR="00677AB2">
        <w:rPr>
          <w:rFonts w:asciiTheme="minorBidi" w:hAnsiTheme="minorBidi" w:cstheme="minorBidi"/>
          <w:iCs/>
        </w:rPr>
        <w:t>JLEIC</w:t>
      </w:r>
      <w:r w:rsidR="001D087F">
        <w:rPr>
          <w:rFonts w:asciiTheme="minorBidi" w:hAnsiTheme="minorBidi" w:cstheme="minorBidi"/>
          <w:iCs/>
        </w:rPr>
        <w:t xml:space="preserve"> and the reason we assert</w:t>
      </w:r>
      <w:r>
        <w:rPr>
          <w:rFonts w:asciiTheme="minorBidi" w:hAnsiTheme="minorBidi" w:cstheme="minorBidi"/>
          <w:iCs/>
        </w:rPr>
        <w:t xml:space="preserve"> the proposed LDRD is essential for JLab.</w:t>
      </w:r>
    </w:p>
    <w:p w:rsidR="0082017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p>
    <w:p w:rsidR="003048B1" w:rsidRDefault="00382847" w:rsidP="00BE5F82">
      <w:pPr>
        <w:pStyle w:val="ReportText"/>
        <w:ind w:left="0"/>
        <w:jc w:val="both"/>
        <w:rPr>
          <w:rFonts w:asciiTheme="minorBidi" w:hAnsiTheme="minorBidi" w:cstheme="minorBidi"/>
          <w:iCs/>
        </w:rPr>
      </w:pPr>
      <w:r>
        <w:rPr>
          <w:rFonts w:asciiTheme="minorBidi" w:hAnsiTheme="minorBidi" w:cstheme="minorBidi"/>
          <w:iCs/>
        </w:rPr>
        <w:t>The narrative of magnetized electron</w:t>
      </w:r>
      <w:r w:rsidR="000D74AC">
        <w:rPr>
          <w:rFonts w:asciiTheme="minorBidi" w:hAnsiTheme="minorBidi" w:cstheme="minorBidi"/>
          <w:iCs/>
        </w:rPr>
        <w:t xml:space="preserve"> cooling is described below </w:t>
      </w:r>
      <w:r>
        <w:rPr>
          <w:rFonts w:asciiTheme="minorBidi" w:hAnsiTheme="minorBidi" w:cstheme="minorBidi"/>
          <w:iCs/>
        </w:rPr>
        <w:t xml:space="preserve">using </w:t>
      </w:r>
      <w:r w:rsidR="00DB5A1C">
        <w:rPr>
          <w:rFonts w:asciiTheme="minorBidi" w:hAnsiTheme="minorBidi" w:cstheme="minorBidi"/>
          <w:iCs/>
        </w:rPr>
        <w:t>cylindrical</w:t>
      </w:r>
      <w:r>
        <w:rPr>
          <w:rFonts w:asciiTheme="minorBidi" w:hAnsiTheme="minorBidi" w:cstheme="minorBidi"/>
          <w:iCs/>
        </w:rPr>
        <w:t xml:space="preserve"> </w:t>
      </w:r>
      <w:r w:rsidR="00DB5A1C">
        <w:rPr>
          <w:rFonts w:asciiTheme="minorBidi" w:hAnsiTheme="minorBidi" w:cstheme="minorBidi"/>
          <w:iCs/>
        </w:rPr>
        <w:t>coordinates</w:t>
      </w:r>
      <w:r>
        <w:rPr>
          <w:rFonts w:asciiTheme="minorBidi" w:hAnsiTheme="minorBidi" w:cstheme="minorBidi"/>
          <w:iCs/>
        </w:rPr>
        <w:t xml:space="preserve"> (</w:t>
      </w:r>
      <w:proofErr w:type="spellStart"/>
      <w:r w:rsidRPr="00382847">
        <w:rPr>
          <w:rFonts w:asciiTheme="minorBidi" w:hAnsiTheme="minorBidi" w:cstheme="minorBidi"/>
          <w:i/>
        </w:rPr>
        <w:t>r</w:t>
      </w:r>
      <w:r>
        <w:rPr>
          <w:rFonts w:asciiTheme="minorBidi" w:hAnsiTheme="minorBidi" w:cstheme="minorBidi"/>
          <w:iCs/>
        </w:rPr>
        <w:t>,ɸ,</w:t>
      </w:r>
      <w:r w:rsidRPr="00382847">
        <w:rPr>
          <w:rFonts w:asciiTheme="minorBidi" w:hAnsiTheme="minorBidi" w:cstheme="minorBidi"/>
          <w:i/>
        </w:rPr>
        <w:t>z</w:t>
      </w:r>
      <w:proofErr w:type="spellEnd"/>
      <w:r>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sidR="000D74AC">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sidR="000D74AC">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sidR="000D74AC">
        <w:rPr>
          <w:rFonts w:asciiTheme="minorBidi" w:hAnsiTheme="minorBidi" w:cstheme="minorBidi"/>
          <w:iCs/>
        </w:rPr>
        <w:t>) ):</w:t>
      </w:r>
    </w:p>
    <w:p w:rsidR="00C1720D" w:rsidRPr="007C5A0D" w:rsidRDefault="00382847"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sidR="00CF0CC5">
        <w:rPr>
          <w:rFonts w:asciiTheme="minorBidi" w:hAnsiTheme="minorBidi" w:cstheme="minorBidi"/>
          <w:iCs/>
        </w:rPr>
        <w:t>electron beam Gaussian sigma</w:t>
      </w:r>
      <w:r>
        <w:rPr>
          <w:rFonts w:asciiTheme="minorBidi" w:hAnsiTheme="minorBidi" w:cstheme="minorBidi"/>
          <w:iCs/>
        </w:rPr>
        <w:t xml:space="preserve">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w:t>
      </w:r>
      <w:r w:rsidR="00CF0CC5">
        <w:rPr>
          <w:rFonts w:asciiTheme="minorBidi" w:hAnsiTheme="minorBidi" w:cstheme="minorBidi"/>
          <w:iCs/>
        </w:rPr>
        <w:t>3</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F645C8" w:rsidRDefault="00556C14" w:rsidP="00FF7E63">
      <w:pPr>
        <w:pStyle w:val="ReportText"/>
        <w:numPr>
          <w:ilvl w:val="0"/>
          <w:numId w:val="10"/>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p>
    <w:p w:rsidR="00F645C8" w:rsidRDefault="0021026A" w:rsidP="00F645C8">
      <w:pPr>
        <w:pStyle w:val="ReportText"/>
        <w:numPr>
          <w:ilvl w:val="0"/>
          <w:numId w:val="10"/>
        </w:numPr>
        <w:jc w:val="both"/>
        <w:rPr>
          <w:rFonts w:asciiTheme="minorBidi" w:hAnsiTheme="minorBidi" w:cstheme="minorBidi"/>
          <w:iCs/>
        </w:rPr>
      </w:pPr>
      <w:r w:rsidRPr="0035285F">
        <w:rPr>
          <w:rFonts w:asciiTheme="minorBidi" w:hAnsiTheme="minorBidi" w:cstheme="minorBidi"/>
          <w:iCs/>
        </w:rPr>
        <w:t>For</w:t>
      </w:r>
      <w:r w:rsidR="00CB126D" w:rsidRPr="0035285F">
        <w:rPr>
          <w:rFonts w:asciiTheme="minorBidi" w:hAnsiTheme="minorBidi" w:cstheme="minorBidi"/>
          <w:iCs/>
        </w:rPr>
        <w:t xml:space="preserve"> cylindrical</w:t>
      </w:r>
      <w:r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Pr="0035285F">
        <w:rPr>
          <w:rFonts w:asciiTheme="minorBidi" w:hAnsiTheme="minorBidi" w:cstheme="minorBidi"/>
          <w:iCs/>
        </w:rPr>
        <w:t>beam</w:t>
      </w:r>
      <w:r w:rsidR="005D0572">
        <w:rPr>
          <w:rFonts w:asciiTheme="minorBidi" w:hAnsiTheme="minorBidi" w:cstheme="minorBidi"/>
          <w:iCs/>
        </w:rPr>
        <w:t xml:space="preserve"> with sigma</w:t>
      </w:r>
      <w:r w:rsidR="008A4B57">
        <w:rPr>
          <w:rFonts w:asciiTheme="minorBidi" w:hAnsiTheme="minorBidi" w:cstheme="minorBidi"/>
          <w:iCs/>
        </w:rPr>
        <w:t xml:space="preserv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r w:rsidR="00A73C76">
        <w:rPr>
          <w:rFonts w:asciiTheme="minorBidi" w:hAnsiTheme="minorBidi" w:cstheme="minorBidi"/>
          <w:iCs/>
        </w:rPr>
        <w:t xml:space="preserve">. </w:t>
      </w:r>
      <w:r w:rsidR="002C46BB" w:rsidRPr="00505A44">
        <w:rPr>
          <w:rFonts w:asciiTheme="minorBidi" w:hAnsiTheme="minorBidi" w:cstheme="minorBidi"/>
          <w:iCs/>
          <w:u w:val="single"/>
        </w:rPr>
        <w:t>Note:</w:t>
      </w:r>
      <w:r w:rsidR="002C46BB">
        <w:rPr>
          <w:rFonts w:asciiTheme="minorBidi" w:hAnsiTheme="minorBidi" w:cstheme="minorBidi"/>
          <w:iCs/>
        </w:rPr>
        <w:t xml:space="preserve"> F</w:t>
      </w:r>
      <w:r w:rsidR="004A36AF">
        <w:rPr>
          <w:rFonts w:asciiTheme="minorBidi" w:hAnsiTheme="minorBidi" w:cstheme="minorBidi"/>
          <w:iCs/>
        </w:rPr>
        <w:t xml:space="preserve">or </w:t>
      </w:r>
      <w:r w:rsidR="00116B3F" w:rsidRPr="0035285F">
        <w:rPr>
          <w:rFonts w:asciiTheme="minorBidi" w:hAnsiTheme="minorBidi" w:cstheme="minorBidi"/>
          <w:iCs/>
        </w:rPr>
        <w:t xml:space="preserve">cylindrically symmetric </w:t>
      </w:r>
      <w:r w:rsidR="004A36AF">
        <w:rPr>
          <w:rFonts w:asciiTheme="minorBidi" w:hAnsiTheme="minorBidi" w:cstheme="minorBidi"/>
          <w:iCs/>
        </w:rPr>
        <w:t>flat-top</w:t>
      </w:r>
      <w:r w:rsidR="00F645C8" w:rsidRPr="00F645C8">
        <w:rPr>
          <w:rFonts w:asciiTheme="minorBidi" w:hAnsiTheme="minorBidi" w:cstheme="minorBidi"/>
          <w:iCs/>
        </w:rPr>
        <w:t xml:space="preserve"> beam with radius </w:t>
      </w:r>
      <w:r w:rsidR="00F645C8" w:rsidRPr="00F645C8">
        <w:rPr>
          <w:rFonts w:asciiTheme="majorBidi" w:hAnsiTheme="majorBidi" w:cstheme="majorBidi"/>
          <w:i/>
        </w:rPr>
        <w:t>a</w:t>
      </w:r>
      <w:r w:rsidR="00F645C8" w:rsidRPr="00F645C8">
        <w:rPr>
          <w:rFonts w:asciiTheme="minorBidi" w:hAnsiTheme="minorBidi" w:cstheme="minorBidi"/>
          <w:i/>
          <w:vertAlign w:val="subscript"/>
        </w:rPr>
        <w:t>0</w:t>
      </w:r>
      <w:r w:rsidR="007B7086">
        <w:rPr>
          <w:rFonts w:asciiTheme="minorBidi" w:hAnsiTheme="minorBidi" w:cstheme="minorBidi"/>
          <w:i/>
          <w:vertAlign w:val="subscript"/>
        </w:rPr>
        <w:t xml:space="preserve"> </w:t>
      </w:r>
      <w:r w:rsidR="007B7086">
        <w:rPr>
          <w:rFonts w:asciiTheme="minorBidi" w:hAnsiTheme="minorBidi" w:cstheme="minorBidi"/>
          <w:iCs/>
        </w:rPr>
        <w:t>= 1.56 mm</w:t>
      </w:r>
      <w:r w:rsidR="00F645C8" w:rsidRPr="00F645C8">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m:t>
        </m:r>
        <m:f>
          <m:fPr>
            <m:ctrlPr>
              <w:rPr>
                <w:rFonts w:ascii="Cambria Math" w:hAnsi="Cambria Math" w:cstheme="minorBidi"/>
                <w:i/>
                <w:iCs/>
              </w:rPr>
            </m:ctrlPr>
          </m:fPr>
          <m:num>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den>
        </m:f>
      </m:oMath>
      <w:r w:rsidR="00F645C8" w:rsidRPr="00F645C8">
        <w:rPr>
          <w:rFonts w:asciiTheme="minorBidi" w:hAnsiTheme="minorBidi" w:cstheme="minorBidi"/>
          <w:iCs/>
        </w:rPr>
        <w:t xml:space="preserve"> and the average canonical angular momentum for the electron beam 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4</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num>
          <m:den>
            <m:r>
              <w:rPr>
                <w:rFonts w:ascii="Cambria Math" w:hAnsi="Cambria Math" w:cstheme="minorBidi"/>
              </w:rPr>
              <m:t>2</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after existing the solenoid</w:t>
      </w:r>
      <w:r w:rsidR="00A73C76">
        <w:rPr>
          <w:rFonts w:asciiTheme="minorBidi" w:hAnsiTheme="minorBidi" w:cstheme="minorBidi"/>
          <w:iCs/>
        </w:rPr>
        <w:t>.</w:t>
      </w:r>
    </w:p>
    <w:p w:rsidR="00924C0D" w:rsidRPr="00F645C8" w:rsidRDefault="00924C0D" w:rsidP="00924C0D">
      <w:pPr>
        <w:pStyle w:val="ReportText"/>
        <w:numPr>
          <w:ilvl w:val="0"/>
          <w:numId w:val="10"/>
        </w:numPr>
        <w:jc w:val="both"/>
        <w:rPr>
          <w:rFonts w:asciiTheme="minorBidi" w:hAnsiTheme="minorBidi" w:cstheme="minorBidi"/>
          <w:iCs/>
        </w:rPr>
      </w:pPr>
      <w:r w:rsidRPr="0035285F">
        <w:rPr>
          <w:rFonts w:asciiTheme="minorBidi" w:hAnsiTheme="minorBidi" w:cstheme="minorBidi"/>
          <w:iCs/>
        </w:rPr>
        <w:t xml:space="preserve">For cylindrically symmetric </w:t>
      </w:r>
      <w:r>
        <w:rPr>
          <w:rFonts w:asciiTheme="minorBidi" w:hAnsiTheme="minorBidi" w:cstheme="minorBidi"/>
          <w:iCs/>
        </w:rPr>
        <w:t xml:space="preserve">gaussian </w:t>
      </w:r>
      <w:r w:rsidRPr="0035285F">
        <w:rPr>
          <w:rFonts w:asciiTheme="minorBidi" w:hAnsiTheme="minorBidi" w:cstheme="minorBidi"/>
          <w:iCs/>
        </w:rPr>
        <w:t>beam</w:t>
      </w:r>
      <w:r>
        <w:rPr>
          <w:rFonts w:asciiTheme="minorBidi" w:hAnsiTheme="minorBidi" w:cstheme="minorBidi"/>
          <w:iCs/>
        </w:rPr>
        <w:t xml:space="preserve"> with sigma of </w:t>
      </w:r>
      <w:r w:rsidRPr="00382847">
        <w:rPr>
          <w:rFonts w:asciiTheme="majorBidi" w:hAnsiTheme="majorBidi" w:cstheme="majorBidi"/>
          <w:i/>
        </w:rPr>
        <w:t>a</w:t>
      </w:r>
      <w:r>
        <w:rPr>
          <w:rFonts w:asciiTheme="minorBidi" w:hAnsiTheme="minorBidi" w:cstheme="minorBidi"/>
          <w:i/>
          <w:vertAlign w:val="subscript"/>
        </w:rPr>
        <w:t>0</w:t>
      </w:r>
      <w:r>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r</m:t>
            </m:r>
          </m:e>
        </m:d>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π</m:t>
                </m:r>
              </m:num>
              <m:den>
                <m:r>
                  <w:rPr>
                    <w:rFonts w:ascii="Cambria Math" w:hAnsi="Cambria Math" w:cstheme="minorBidi"/>
                  </w:rPr>
                  <m:t>2</m:t>
                </m:r>
              </m:den>
            </m:f>
          </m:e>
        </m:rad>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oMath>
      <w:r>
        <w:rPr>
          <w:rFonts w:asciiTheme="minorBidi" w:hAnsiTheme="minorBidi" w:cstheme="minorBidi"/>
          <w:iCs/>
        </w:rPr>
        <w:t xml:space="preserve"> and for</w:t>
      </w:r>
      <w:r w:rsidR="006F228B">
        <w:rPr>
          <w:rFonts w:asciiTheme="minorBidi" w:hAnsiTheme="minorBidi" w:cstheme="minorBidi"/>
          <w:iCs/>
        </w:rPr>
        <w:t xml:space="preserve"> </w:t>
      </w:r>
      <w:r w:rsidR="006F228B" w:rsidRPr="0035285F">
        <w:rPr>
          <w:rFonts w:asciiTheme="minorBidi" w:hAnsiTheme="minorBidi" w:cstheme="minorBidi"/>
          <w:iCs/>
        </w:rPr>
        <w:t>cylindrically symmetric</w:t>
      </w:r>
      <w:r w:rsidR="006F228B">
        <w:rPr>
          <w:rFonts w:asciiTheme="minorBidi" w:hAnsiTheme="minorBidi" w:cstheme="minorBidi"/>
          <w:iCs/>
        </w:rPr>
        <w:t xml:space="preserve"> </w:t>
      </w:r>
      <w:r>
        <w:rPr>
          <w:rFonts w:asciiTheme="minorBidi" w:hAnsiTheme="minorBidi" w:cstheme="minorBidi"/>
          <w:iCs/>
        </w:rPr>
        <w:t>flat-top</w:t>
      </w:r>
      <w:r w:rsidRPr="00F645C8">
        <w:rPr>
          <w:rFonts w:asciiTheme="minorBidi" w:hAnsiTheme="minorBidi" w:cstheme="minorBidi"/>
          <w:iCs/>
        </w:rPr>
        <w:t xml:space="preserve"> beam with radius </w:t>
      </w:r>
      <w:r w:rsidRPr="00F645C8">
        <w:rPr>
          <w:rFonts w:asciiTheme="majorBidi" w:hAnsiTheme="majorBidi" w:cstheme="majorBidi"/>
          <w:i/>
        </w:rPr>
        <w:t>a</w:t>
      </w:r>
      <w:r w:rsidRPr="00F645C8">
        <w:rPr>
          <w:rFonts w:asciiTheme="minorBidi" w:hAnsiTheme="minorBidi" w:cstheme="minorBidi"/>
          <w:i/>
          <w:vertAlign w:val="subscript"/>
        </w:rPr>
        <w:t>0</w:t>
      </w:r>
      <w:r>
        <w:rPr>
          <w:rFonts w:asciiTheme="minorBidi" w:hAnsiTheme="minorBidi" w:cstheme="minorBidi"/>
          <w:iCs/>
          <w:vertAlign w:val="subscript"/>
        </w:rPr>
        <w:t xml:space="preserve">, </w:t>
      </w:r>
      <m:oMath>
        <m:d>
          <m:dPr>
            <m:begChr m:val="〈"/>
            <m:endChr m:val="〉"/>
            <m:ctrlPr>
              <w:rPr>
                <w:rFonts w:ascii="Cambria Math" w:hAnsi="Cambria Math" w:cstheme="minorBidi"/>
                <w:i/>
                <w:iCs/>
              </w:rPr>
            </m:ctrlPr>
          </m:dPr>
          <m:e>
            <m:r>
              <w:rPr>
                <w:rFonts w:ascii="Cambria Math" w:hAnsi="Cambria Math" w:cstheme="minorBidi"/>
              </w:rPr>
              <m:t>r</m:t>
            </m:r>
          </m:e>
        </m:d>
        <m:r>
          <w:rPr>
            <w:rFonts w:ascii="Cambria Math" w:hAnsi="Cambria Math" w:cstheme="minorBidi"/>
          </w:rPr>
          <m:t>=</m:t>
        </m:r>
        <m:f>
          <m:fPr>
            <m:ctrlPr>
              <w:rPr>
                <w:rFonts w:ascii="Cambria Math" w:hAnsi="Cambria Math" w:cstheme="minorBidi"/>
                <w:i/>
              </w:rPr>
            </m:ctrlPr>
          </m:fPr>
          <m:num>
            <m:r>
              <w:rPr>
                <w:rFonts w:ascii="Cambria Math" w:hAnsi="Cambria Math" w:cstheme="minorBidi"/>
              </w:rPr>
              <m:t>2</m:t>
            </m:r>
          </m:num>
          <m:den>
            <m:r>
              <w:rPr>
                <w:rFonts w:ascii="Cambria Math" w:hAnsi="Cambria Math" w:cstheme="minorBidi"/>
              </w:rPr>
              <m:t>3</m:t>
            </m:r>
          </m:den>
        </m:f>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oMath>
      <w:r>
        <w:rPr>
          <w:rFonts w:asciiTheme="minorBidi" w:hAnsiTheme="minorBidi" w:cstheme="minorBidi"/>
          <w:iCs/>
        </w:rPr>
        <w:t>.</w:t>
      </w:r>
    </w:p>
    <w:p w:rsidR="00260EBA" w:rsidRDefault="00260EBA" w:rsidP="00FF7E63">
      <w:pPr>
        <w:pStyle w:val="ReportText"/>
        <w:numPr>
          <w:ilvl w:val="0"/>
          <w:numId w:val="10"/>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π</m:t>
                </m:r>
              </m:num>
              <m:den>
                <m:r>
                  <w:rPr>
                    <w:rFonts w:ascii="Cambria Math" w:hAnsi="Cambria Math" w:cstheme="minorBidi"/>
                  </w:rPr>
                  <m:t>2</m:t>
                </m:r>
              </m:den>
            </m:f>
          </m:e>
        </m:rad>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F460A">
        <w:rPr>
          <w:rFonts w:asciiTheme="minorBidi" w:hAnsiTheme="minorBidi" w:cstheme="minorBidi"/>
          <w:iCs/>
        </w:rPr>
        <w:t xml:space="preserve"> = 112.72</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0F460A">
        <w:rPr>
          <w:rFonts w:asciiTheme="minorBidi" w:hAnsiTheme="minorBidi" w:cstheme="minorBidi"/>
          <w:iCs/>
        </w:rPr>
        <w:t xml:space="preserve"> 12284.7</w:t>
      </w:r>
      <w:r w:rsidR="00E06587">
        <w:rPr>
          <w:rFonts w:asciiTheme="minorBidi" w:hAnsiTheme="minorBidi" w:cstheme="minorBidi"/>
          <w:iCs/>
        </w:rPr>
        <w:t xml:space="preserve"> eV.</w:t>
      </w:r>
      <w:r w:rsidR="006A081C">
        <w:rPr>
          <w:rFonts w:asciiTheme="minorBidi" w:hAnsiTheme="minorBidi" w:cstheme="minorBidi"/>
          <w:iCs/>
        </w:rPr>
        <w:t xml:space="preserve"> This is small (</w:t>
      </w:r>
      <w:r w:rsidR="00DC73A8">
        <w:rPr>
          <w:rFonts w:asciiTheme="minorBidi" w:hAnsiTheme="minorBidi" w:cstheme="minorBidi"/>
          <w:iCs/>
        </w:rPr>
        <w:t xml:space="preserve">only </w:t>
      </w:r>
      <w:r w:rsidR="00FA04ED">
        <w:rPr>
          <w:rFonts w:asciiTheme="minorBidi" w:hAnsiTheme="minorBidi" w:cstheme="minorBidi"/>
          <w:iCs/>
        </w:rPr>
        <w:t>3.51</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FF7E63">
      <w:pPr>
        <w:pStyle w:val="ReportText"/>
        <w:numPr>
          <w:ilvl w:val="0"/>
          <w:numId w:val="10"/>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FF7E63">
      <w:pPr>
        <w:pStyle w:val="ReportText"/>
        <w:numPr>
          <w:ilvl w:val="0"/>
          <w:numId w:val="10"/>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FF7E63">
      <w:pPr>
        <w:pStyle w:val="ReportText"/>
        <w:numPr>
          <w:ilvl w:val="0"/>
          <w:numId w:val="10"/>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w:t>
      </w:r>
      <w:r w:rsidR="000D2810">
        <w:rPr>
          <w:rFonts w:asciiTheme="minorBidi" w:hAnsiTheme="minorBidi" w:cstheme="minorBidi"/>
          <w:iCs/>
        </w:rPr>
        <w:lastRenderedPageBreak/>
        <w:t xml:space="preserve">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w:t>
      </w:r>
      <w:r w:rsidR="00794B98">
        <w:rPr>
          <w:rFonts w:asciiTheme="minorBidi" w:hAnsiTheme="minorBidi" w:cstheme="minorBidi"/>
          <w:iCs/>
        </w:rPr>
        <w:t xml:space="preserve">B </w:t>
      </w:r>
      <w:r w:rsidR="00AB7597">
        <w:rPr>
          <w:rFonts w:asciiTheme="minorBidi" w:hAnsiTheme="minorBidi" w:cstheme="minorBidi"/>
          <w:iCs/>
        </w:rPr>
        <w:t xml:space="preserve">[kG]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r w:rsidR="00CF4484">
        <w:rPr>
          <w:rFonts w:asciiTheme="minorBidi" w:hAnsiTheme="minorBidi" w:cstheme="minorBidi"/>
          <w:iCs/>
        </w:rPr>
        <w:t xml:space="preserve"> </w:t>
      </w:r>
      <w:r w:rsidR="00CF4484" w:rsidRPr="00505A44">
        <w:rPr>
          <w:rFonts w:asciiTheme="minorBidi" w:hAnsiTheme="minorBidi" w:cstheme="minorBidi"/>
          <w:iCs/>
          <w:u w:val="single"/>
        </w:rPr>
        <w:t>Note</w:t>
      </w:r>
      <w:r w:rsidR="002C46BB" w:rsidRPr="00505A44">
        <w:rPr>
          <w:rFonts w:asciiTheme="minorBidi" w:hAnsiTheme="minorBidi" w:cstheme="minorBidi"/>
          <w:iCs/>
          <w:u w:val="single"/>
        </w:rPr>
        <w:t>:</w:t>
      </w:r>
      <w:r w:rsidR="002C46BB">
        <w:rPr>
          <w:rFonts w:asciiTheme="minorBidi" w:hAnsiTheme="minorBidi" w:cstheme="minorBidi"/>
          <w:iCs/>
        </w:rPr>
        <w:t xml:space="preserve"> F</w:t>
      </w:r>
      <w:r w:rsidR="004A36AF">
        <w:rPr>
          <w:rFonts w:asciiTheme="minorBidi" w:hAnsiTheme="minorBidi" w:cstheme="minorBidi"/>
          <w:iCs/>
        </w:rPr>
        <w:t>or flat-top</w:t>
      </w:r>
      <w:r w:rsidR="00CF4484" w:rsidRPr="00F645C8">
        <w:rPr>
          <w:rFonts w:asciiTheme="minorBidi" w:hAnsiTheme="minorBidi" w:cstheme="minorBidi"/>
          <w:iCs/>
        </w:rPr>
        <w:t xml:space="preserve"> beam with radius </w:t>
      </w:r>
      <w:r w:rsidR="00CF4484" w:rsidRPr="00F645C8">
        <w:rPr>
          <w:rFonts w:asciiTheme="majorBidi" w:hAnsiTheme="majorBidi" w:cstheme="majorBidi"/>
          <w:i/>
        </w:rPr>
        <w:t>a</w:t>
      </w:r>
      <w:r w:rsidR="00CF4484" w:rsidRPr="00F645C8">
        <w:rPr>
          <w:rFonts w:asciiTheme="minorBidi" w:hAnsiTheme="minorBidi" w:cstheme="minorBidi"/>
          <w:i/>
          <w:vertAlign w:val="subscript"/>
        </w:rPr>
        <w:t>0</w:t>
      </w:r>
      <w:r w:rsidR="00CF4484">
        <w:rPr>
          <w:rFonts w:asciiTheme="minorBidi" w:hAnsiTheme="minorBidi" w:cstheme="minorBidi"/>
          <w:i/>
          <w:vertAlign w:val="subscript"/>
        </w:rPr>
        <w:t xml:space="preserve"> </w:t>
      </w:r>
      <w:r w:rsidR="00CF4484">
        <w:rPr>
          <w:rFonts w:asciiTheme="minorBidi" w:hAnsiTheme="minorBidi" w:cstheme="minorBidi"/>
          <w:iCs/>
        </w:rPr>
        <w:t xml:space="preserve">= </w:t>
      </w:r>
      <w:r w:rsidR="007B7086">
        <w:rPr>
          <w:rFonts w:asciiTheme="minorBidi" w:hAnsiTheme="minorBidi" w:cstheme="minorBidi"/>
          <w:iCs/>
        </w:rPr>
        <w:t>1.56</w:t>
      </w:r>
      <w:r w:rsidR="00CF4484">
        <w:rPr>
          <w:rFonts w:asciiTheme="minorBidi" w:hAnsiTheme="minorBidi" w:cstheme="minorBidi"/>
          <w:iCs/>
        </w:rPr>
        <w:t xml:space="preserve"> mm</w:t>
      </w:r>
      <w:r w:rsidR="00575E2C">
        <w:rPr>
          <w:rFonts w:asciiTheme="minorBidi" w:hAnsiTheme="minorBidi" w:cstheme="minorBidi"/>
          <w:iCs/>
        </w:rPr>
        <w:t>,</w:t>
      </w:r>
      <w:r w:rsidR="00CF4484">
        <w:rPr>
          <w:rFonts w:asciiTheme="minorBidi" w:hAnsiTheme="minorBidi" w:cstheme="minorBidi"/>
          <w:iCs/>
        </w:rPr>
        <w:t xml:space="preserve"> the drift or magnetized emittance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8</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CF4484">
        <w:rPr>
          <w:rFonts w:asciiTheme="minorBidi" w:hAnsiTheme="minorBidi" w:cstheme="minorBidi"/>
          <w:iCs/>
        </w:rPr>
        <w:t xml:space="preserve"> = 36 µm, o</w:t>
      </w:r>
      <w:bookmarkStart w:id="1" w:name="_GoBack"/>
      <w:bookmarkEnd w:id="1"/>
      <w:r w:rsidR="00CF4484">
        <w:rPr>
          <w:rFonts w:asciiTheme="minorBidi" w:hAnsiTheme="minorBidi" w:cstheme="minorBidi"/>
          <w:iCs/>
        </w:rPr>
        <w:t xml:space="preserve">r in general,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7B7086">
        <w:rPr>
          <w:rFonts w:asciiTheme="minorBidi" w:hAnsiTheme="minorBidi" w:cstheme="minorBidi"/>
          <w:iCs/>
        </w:rPr>
        <w:t>[µm] ~ 7.3</w:t>
      </w:r>
      <w:r w:rsidR="00CF4484">
        <w:rPr>
          <w:rFonts w:asciiTheme="minorBidi" w:hAnsiTheme="minorBidi" w:cstheme="minorBidi"/>
          <w:iCs/>
        </w:rPr>
        <w:t xml:space="preserve"> B [kG] </w:t>
      </w:r>
      <m:oMath>
        <m:sSubSup>
          <m:sSubSupPr>
            <m:ctrlPr>
              <w:rPr>
                <w:rFonts w:ascii="Cambria Math" w:hAnsi="Cambria Math" w:cstheme="minorBidi"/>
                <w:i/>
                <w:iCs/>
              </w:rPr>
            </m:ctrlPr>
          </m:sSubSupPr>
          <m:e>
            <m:r>
              <w:rPr>
                <w:rFonts w:ascii="Cambria Math" w:hAnsi="Cambria Math" w:cstheme="minorBidi"/>
              </w:rPr>
              <m:t>r</m:t>
            </m:r>
          </m:e>
          <m:sub>
            <m:r>
              <w:rPr>
                <w:rFonts w:ascii="Cambria Math" w:hAnsi="Cambria Math" w:cstheme="minorBidi"/>
              </w:rPr>
              <m:t>e</m:t>
            </m:r>
          </m:sub>
          <m:sup>
            <m:r>
              <w:rPr>
                <w:rFonts w:ascii="Cambria Math" w:hAnsi="Cambria Math" w:cstheme="minorBidi"/>
              </w:rPr>
              <m:t>2</m:t>
            </m:r>
          </m:sup>
        </m:sSubSup>
      </m:oMath>
      <w:r w:rsidR="00CF4484">
        <w:rPr>
          <w:rFonts w:asciiTheme="minorBidi" w:hAnsiTheme="minorBidi" w:cstheme="minorBidi"/>
          <w:iCs/>
        </w:rPr>
        <w:t xml:space="preserve"> [mm]</w:t>
      </w:r>
      <w:r w:rsidR="00CF4484">
        <w:rPr>
          <w:rFonts w:asciiTheme="minorBidi" w:hAnsiTheme="minorBidi" w:cstheme="minorBidi"/>
          <w:iCs/>
          <w:vertAlign w:val="superscript"/>
        </w:rPr>
        <w:t xml:space="preserve"> 2</w:t>
      </w:r>
      <w:r w:rsidR="00CF4484">
        <w:rPr>
          <w:rFonts w:asciiTheme="minorBidi" w:hAnsiTheme="minorBidi" w:cstheme="minorBidi"/>
          <w:iCs/>
        </w:rPr>
        <w:t>.</w:t>
      </w:r>
    </w:p>
    <w:p w:rsidR="0082672B" w:rsidRDefault="0082672B" w:rsidP="00FF7E63">
      <w:pPr>
        <w:pStyle w:val="ReportText"/>
        <w:numPr>
          <w:ilvl w:val="0"/>
          <w:numId w:val="10"/>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FF7E63">
      <w:pPr>
        <w:pStyle w:val="ReportText"/>
        <w:numPr>
          <w:ilvl w:val="0"/>
          <w:numId w:val="10"/>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FF7E63">
      <w:pPr>
        <w:pStyle w:val="ReportText"/>
        <w:numPr>
          <w:ilvl w:val="0"/>
          <w:numId w:val="10"/>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FF7E63">
      <w:pPr>
        <w:pStyle w:val="ReportText"/>
        <w:numPr>
          <w:ilvl w:val="0"/>
          <w:numId w:val="10"/>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FF7E63">
      <w:pPr>
        <w:pStyle w:val="ReportText"/>
        <w:numPr>
          <w:ilvl w:val="0"/>
          <w:numId w:val="10"/>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FF7E63">
      <w:pPr>
        <w:pStyle w:val="ReportText"/>
        <w:numPr>
          <w:ilvl w:val="0"/>
          <w:numId w:val="10"/>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FF7E63">
      <w:pPr>
        <w:pStyle w:val="ReportText"/>
        <w:numPr>
          <w:ilvl w:val="0"/>
          <w:numId w:val="10"/>
        </w:numPr>
        <w:jc w:val="both"/>
        <w:rPr>
          <w:rFonts w:asciiTheme="minorBidi" w:hAnsiTheme="minorBidi" w:cstheme="minorBidi"/>
          <w:iCs/>
        </w:rPr>
      </w:pPr>
      <w:r w:rsidRPr="00A32434">
        <w:rPr>
          <w:rFonts w:asciiTheme="minorBidi" w:hAnsiTheme="minorBidi" w:cstheme="minorBidi"/>
          <w:iCs/>
        </w:rPr>
        <w:lastRenderedPageBreak/>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FF7E63">
      <w:pPr>
        <w:pStyle w:val="ReportText"/>
        <w:numPr>
          <w:ilvl w:val="0"/>
          <w:numId w:val="10"/>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w:t>
      </w:r>
      <m:oMath>
        <m:r>
          <w:rPr>
            <w:rFonts w:ascii="Cambria Math" w:hAnsi="Cambria Math" w:cstheme="minorBidi"/>
          </w:rPr>
          <m:t>n=</m:t>
        </m:r>
        <m:f>
          <m:fPr>
            <m:ctrlPr>
              <w:rPr>
                <w:rFonts w:ascii="Cambria Math" w:hAnsi="Cambria Math" w:cstheme="minorBidi"/>
                <w:i/>
                <w:iCs/>
              </w:rPr>
            </m:ctrlPr>
          </m:fPr>
          <m:num>
            <m:r>
              <w:rPr>
                <w:rFonts w:ascii="Cambria Math" w:hAnsi="Cambria Math" w:cstheme="minorBidi"/>
              </w:rPr>
              <m:t>L</m:t>
            </m:r>
          </m:num>
          <m:den>
            <m:r>
              <w:rPr>
                <w:rFonts w:ascii="Cambria Math" w:hAnsi="Cambria Math" w:cstheme="minorBidi"/>
              </w:rPr>
              <m:t>βc</m:t>
            </m:r>
          </m:den>
        </m:f>
        <m:sSub>
          <m:sSubPr>
            <m:ctrlPr>
              <w:rPr>
                <w:rFonts w:ascii="Cambria Math" w:hAnsi="Cambria Math" w:cstheme="minorBidi"/>
                <w:i/>
                <w:iCs/>
              </w:rPr>
            </m:ctrlPr>
          </m:sSubPr>
          <m:e>
            <m:r>
              <w:rPr>
                <w:rFonts w:ascii="Cambria Math" w:hAnsi="Cambria Math" w:cstheme="minorBidi"/>
              </w:rPr>
              <m:t>f</m:t>
            </m:r>
          </m:e>
          <m:sub>
            <m:r>
              <w:rPr>
                <w:rFonts w:ascii="Cambria Math" w:hAnsi="Cambria Math" w:cstheme="minorBidi"/>
              </w:rPr>
              <m:t>c</m:t>
            </m:r>
          </m:sub>
        </m:sSub>
      </m:oMath>
      <w:r w:rsidR="009F6720">
        <w:rPr>
          <w:rFonts w:asciiTheme="minorBidi" w:hAnsiTheme="minorBidi" w:cstheme="minorBidi"/>
          <w:iCs/>
        </w:rPr>
        <w:t xml:space="preserve"> = </w:t>
      </w:r>
      <w:r w:rsidR="00CB3D04">
        <w:rPr>
          <w:rFonts w:asciiTheme="minorBidi" w:hAnsiTheme="minorBidi" w:cstheme="minorBidi"/>
          <w:iCs/>
        </w:rPr>
        <w:t>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FF7E63">
      <w:pPr>
        <w:pStyle w:val="ReportText"/>
        <w:numPr>
          <w:ilvl w:val="0"/>
          <w:numId w:val="10"/>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FF7E63">
      <w:pPr>
        <w:pStyle w:val="ReportText"/>
        <w:numPr>
          <w:ilvl w:val="0"/>
          <w:numId w:val="10"/>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FF7E63">
      <w:pPr>
        <w:pStyle w:val="ReportText"/>
        <w:numPr>
          <w:ilvl w:val="0"/>
          <w:numId w:val="10"/>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xml:space="preserve">. Electron beam energy spread in </w:t>
      </w:r>
      <w:r w:rsidR="00677AB2">
        <w:rPr>
          <w:rFonts w:asciiTheme="minorBidi" w:hAnsiTheme="minorBidi" w:cstheme="minorBidi"/>
          <w:iCs/>
        </w:rPr>
        <w:t>JLEIC</w:t>
      </w:r>
      <w:r>
        <w:rPr>
          <w:rFonts w:asciiTheme="minorBidi" w:hAnsiTheme="minorBidi" w:cstheme="minorBidi"/>
          <w:iCs/>
        </w:rPr>
        <w:t xml:space="preserve">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FF7E63">
      <w:pPr>
        <w:pStyle w:val="ReportText"/>
        <w:numPr>
          <w:ilvl w:val="0"/>
          <w:numId w:val="10"/>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FF7E63">
      <w:pPr>
        <w:pStyle w:val="ReportText"/>
        <w:numPr>
          <w:ilvl w:val="0"/>
          <w:numId w:val="10"/>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402FF1" w:rsidRDefault="002A527C" w:rsidP="00291260">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291260" w:rsidRPr="00DA7EFC" w:rsidRDefault="00291260" w:rsidP="00291260">
      <w:pPr>
        <w:pStyle w:val="ReportText"/>
        <w:ind w:left="0"/>
        <w:jc w:val="both"/>
        <w:rPr>
          <w:rFonts w:asciiTheme="minorBidi" w:hAnsiTheme="minorBidi" w:cstheme="minorBidi"/>
          <w:iCs/>
        </w:rPr>
      </w:pPr>
    </w:p>
    <w:p w:rsidR="00C75482" w:rsidRDefault="00DD6639" w:rsidP="005416B0">
      <w:pPr>
        <w:pStyle w:val="ReportText"/>
        <w:ind w:left="0"/>
        <w:jc w:val="center"/>
        <w:rPr>
          <w:rFonts w:asciiTheme="minorBidi" w:hAnsiTheme="minorBidi" w:cstheme="minorBidi"/>
          <w:iCs/>
        </w:rPr>
      </w:pPr>
      <w:r w:rsidRPr="00DD6639">
        <w:rPr>
          <w:noProof/>
        </w:rPr>
        <w:lastRenderedPageBreak/>
        <w:drawing>
          <wp:inline distT="0" distB="0" distL="0" distR="0" wp14:anchorId="217ACD8B" wp14:editId="7F2C1FFD">
            <wp:extent cx="5943600" cy="176839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68397"/>
                    </a:xfrm>
                    <a:prstGeom prst="rect">
                      <a:avLst/>
                    </a:prstGeom>
                    <a:noFill/>
                    <a:ln>
                      <a:noFill/>
                    </a:ln>
                  </pic:spPr>
                </pic:pic>
              </a:graphicData>
            </a:graphic>
          </wp:inline>
        </w:drawing>
      </w:r>
    </w:p>
    <w:p w:rsidR="001A7074" w:rsidRPr="00C70CF5" w:rsidRDefault="001A7074" w:rsidP="001A7074">
      <w:pPr>
        <w:pStyle w:val="ReportText"/>
        <w:ind w:left="0"/>
        <w:rPr>
          <w:rFonts w:asciiTheme="minorBidi" w:hAnsiTheme="minorBidi" w:cstheme="minorBidi"/>
          <w:iCs/>
        </w:rPr>
      </w:pPr>
    </w:p>
    <w:p w:rsidR="00627FD9" w:rsidRDefault="00C75482" w:rsidP="005416B0">
      <w:pPr>
        <w:pStyle w:val="Caption"/>
      </w:pPr>
      <w:r>
        <w:t xml:space="preserve">Figure </w:t>
      </w:r>
      <w:fldSimple w:instr=" SEQ Figure \* ARABIC ">
        <w:r w:rsidR="008C6116">
          <w:rPr>
            <w:noProof/>
          </w:rPr>
          <w:t>1</w:t>
        </w:r>
      </w:fldSimple>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6A452A" w:rsidRPr="006A452A" w:rsidRDefault="006A452A" w:rsidP="006A452A">
      <w:pPr>
        <w:rPr>
          <w:rFonts w:asciiTheme="minorBidi" w:hAnsiTheme="minorBidi" w:cstheme="minorBidi"/>
        </w:rPr>
      </w:pPr>
    </w:p>
    <w:p w:rsidR="00736470" w:rsidRDefault="008F78D2" w:rsidP="0072637D">
      <w:pPr>
        <w:pStyle w:val="Heading2"/>
      </w:pPr>
      <w:bookmarkStart w:id="2" w:name="_Toc222903092"/>
      <w:r>
        <w:t>Expected Results</w:t>
      </w:r>
      <w:bookmarkEnd w:id="2"/>
    </w:p>
    <w:p w:rsidR="009B15A0" w:rsidRDefault="005B1291" w:rsidP="00F33C32">
      <w:pPr>
        <w:pStyle w:val="ReportText"/>
        <w:ind w:left="0"/>
        <w:jc w:val="both"/>
        <w:rPr>
          <w:rFonts w:asciiTheme="minorBidi" w:hAnsiTheme="minorBidi" w:cstheme="minorBidi"/>
          <w:iCs/>
        </w:rPr>
      </w:pPr>
      <w:r>
        <w:rPr>
          <w:rFonts w:asciiTheme="minorBidi" w:hAnsiTheme="minorBidi" w:cstheme="minorBidi"/>
          <w:iCs/>
        </w:rPr>
        <w:t>This LDRD will</w:t>
      </w:r>
      <w:r w:rsidR="009B15A0">
        <w:rPr>
          <w:rFonts w:asciiTheme="minorBidi" w:hAnsiTheme="minorBidi" w:cstheme="minorBidi"/>
          <w:iCs/>
        </w:rPr>
        <w:t xml:space="preserve"> generate </w:t>
      </w:r>
      <w:r>
        <w:rPr>
          <w:rFonts w:asciiTheme="minorBidi" w:hAnsiTheme="minorBidi" w:cstheme="minorBidi"/>
          <w:iCs/>
        </w:rPr>
        <w:t>and characterize magnetized electron beams from a DC high voltage photogun</w:t>
      </w:r>
      <w:r w:rsidR="009B15A0">
        <w:rPr>
          <w:rFonts w:asciiTheme="minorBidi" w:hAnsiTheme="minorBidi" w:cstheme="minorBidi"/>
          <w:iCs/>
        </w:rPr>
        <w:t>. Expected results include:</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FF7E63">
      <w:pPr>
        <w:pStyle w:val="ReportText"/>
        <w:numPr>
          <w:ilvl w:val="0"/>
          <w:numId w:val="22"/>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3"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B723BA">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B723BA">
        <w:rPr>
          <w:rFonts w:asciiTheme="minorBidi" w:hAnsiTheme="minorBidi" w:cstheme="minorBidi"/>
          <w:iCs/>
        </w:rPr>
        <w:t>The</w:t>
      </w:r>
      <w:r w:rsidR="00101D07">
        <w:rPr>
          <w:rFonts w:asciiTheme="minorBidi" w:hAnsiTheme="minorBidi" w:cstheme="minorBidi"/>
          <w:iCs/>
        </w:rPr>
        <w:t xml:space="preserve"> </w:t>
      </w:r>
      <w:r w:rsidR="00136105">
        <w:rPr>
          <w:rFonts w:asciiTheme="minorBidi" w:hAnsiTheme="minorBidi" w:cstheme="minorBidi"/>
          <w:iCs/>
        </w:rPr>
        <w:t xml:space="preserve">simulations and </w:t>
      </w:r>
      <w:r w:rsidR="00B723BA">
        <w:rPr>
          <w:rFonts w:asciiTheme="minorBidi" w:hAnsiTheme="minorBidi" w:cstheme="minorBidi"/>
          <w:iCs/>
        </w:rPr>
        <w:t xml:space="preserve">corresponding </w:t>
      </w:r>
      <w:r w:rsidR="00101D07">
        <w:rPr>
          <w:rFonts w:asciiTheme="minorBidi" w:hAnsiTheme="minorBidi" w:cstheme="minorBidi"/>
          <w:iCs/>
        </w:rPr>
        <w:t xml:space="preserve">measurements will provide insights on ways to optimize the </w:t>
      </w:r>
      <w:r w:rsidR="00677AB2">
        <w:rPr>
          <w:rFonts w:asciiTheme="minorBidi" w:hAnsiTheme="minorBidi" w:cstheme="minorBidi"/>
          <w:iCs/>
        </w:rPr>
        <w:t>JLEIC</w:t>
      </w:r>
      <w:r w:rsidR="00101D07">
        <w:rPr>
          <w:rFonts w:asciiTheme="minorBidi" w:hAnsiTheme="minorBidi" w:cstheme="minorBidi"/>
          <w:iCs/>
        </w:rPr>
        <w:t xml:space="preserve"> electron cooler, and help us design the appropriate electron source.</w:t>
      </w:r>
      <w:r w:rsidR="00314450">
        <w:rPr>
          <w:rFonts w:asciiTheme="minorBidi" w:hAnsiTheme="minorBidi" w:cstheme="minorBidi"/>
          <w:iCs/>
        </w:rPr>
        <w:t xml:space="preserve"> Below we will describe the proposed measurements and simulation plans.</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314450">
        <w:rPr>
          <w:rFonts w:asciiTheme="minorBidi" w:hAnsiTheme="minorBidi" w:cstheme="minorBidi"/>
        </w:rPr>
        <w:t>, noticeably the installment</w:t>
      </w:r>
      <w:r w:rsidR="008F73E5">
        <w:rPr>
          <w:rFonts w:asciiTheme="minorBidi" w:hAnsiTheme="minorBidi" w:cstheme="minorBidi"/>
        </w:rPr>
        <w:t xml:space="preserve">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w:t>
      </w:r>
      <w:r w:rsidR="008F73E5">
        <w:rPr>
          <w:rFonts w:asciiTheme="minorBidi" w:hAnsiTheme="minorBidi" w:cstheme="minorBidi"/>
        </w:rPr>
        <w:lastRenderedPageBreak/>
        <w:t>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F37683">
      <w:pPr>
        <w:pStyle w:val="ReportText"/>
        <w:ind w:left="0"/>
        <w:jc w:val="both"/>
        <w:rPr>
          <w:rFonts w:asciiTheme="minorBidi" w:hAnsiTheme="minorBidi" w:cstheme="minorBidi"/>
          <w:iCs/>
        </w:rPr>
      </w:pPr>
      <w:r>
        <w:t xml:space="preserve">   </w:t>
      </w:r>
      <w:r w:rsidR="00F37683" w:rsidRPr="00F37683">
        <w:rPr>
          <w:noProof/>
        </w:rPr>
        <w:drawing>
          <wp:inline distT="0" distB="0" distL="0" distR="0" wp14:anchorId="5AD42C96" wp14:editId="18BF641D">
            <wp:extent cx="5943600" cy="24219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21938"/>
                    </a:xfrm>
                    <a:prstGeom prst="rect">
                      <a:avLst/>
                    </a:prstGeom>
                    <a:noFill/>
                    <a:ln>
                      <a:noFill/>
                    </a:ln>
                  </pic:spPr>
                </pic:pic>
              </a:graphicData>
            </a:graphic>
          </wp:inline>
        </w:drawing>
      </w:r>
    </w:p>
    <w:p w:rsidR="00136105" w:rsidRDefault="00136105" w:rsidP="005416B0">
      <w:pPr>
        <w:pStyle w:val="Caption"/>
        <w:rPr>
          <w:rFonts w:asciiTheme="minorBidi" w:hAnsiTheme="minorBidi" w:cstheme="minorBidi"/>
        </w:rPr>
      </w:pPr>
      <w:r>
        <w:t>Figure 2: Proposed beamline to generate magnetized beam and measure beam magnetization.</w:t>
      </w:r>
      <w:r w:rsidR="008F73E5">
        <w:t xml:space="preserve"> F</w:t>
      </w:r>
      <w:r>
        <w:t>ocusing solenoid</w:t>
      </w:r>
      <w:r w:rsidR="00887949">
        <w:t xml:space="preserve">s will be installed between </w:t>
      </w:r>
      <w:r>
        <w:t>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4F4492">
        <w:rPr>
          <w:rFonts w:asciiTheme="minorBidi" w:hAnsiTheme="minorBidi" w:cstheme="minorBidi"/>
          <w:iCs/>
        </w:rPr>
        <w:t xml:space="preserve">of 15 </w:t>
      </w:r>
      <w:r w:rsidR="009A140E">
        <w:rPr>
          <w:rFonts w:asciiTheme="minorBidi" w:hAnsiTheme="minorBidi" w:cstheme="minorBidi"/>
          <w:iCs/>
        </w:rPr>
        <w:t>Hz to 476</w:t>
      </w:r>
      <w:r w:rsidR="004F4492">
        <w:rPr>
          <w:rFonts w:asciiTheme="minorBidi" w:hAnsiTheme="minorBidi" w:cstheme="minorBidi"/>
          <w:iCs/>
        </w:rPr>
        <w:t>.3</w:t>
      </w:r>
      <w:r w:rsidR="009A140E">
        <w:rPr>
          <w:rFonts w:asciiTheme="minorBidi" w:hAnsiTheme="minorBidi" w:cstheme="minorBidi"/>
          <w:iCs/>
        </w:rPr>
        <w:t xml:space="preserve">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3A5351" w:rsidP="008F73E5">
      <w:pPr>
        <w:pStyle w:val="ReportText"/>
        <w:keepNext/>
        <w:ind w:left="0" w:firstLine="666"/>
        <w:jc w:val="center"/>
      </w:pPr>
      <w:r w:rsidRPr="005F5A09">
        <w:rPr>
          <w:noProof/>
        </w:rPr>
        <mc:AlternateContent>
          <mc:Choice Requires="wps">
            <w:drawing>
              <wp:anchor distT="0" distB="0" distL="114300" distR="114300" simplePos="0" relativeHeight="251710976" behindDoc="0" locked="0" layoutInCell="1" allowOverlap="1" wp14:anchorId="0DB56612" wp14:editId="03197CDC">
                <wp:simplePos x="0" y="0"/>
                <wp:positionH relativeFrom="column">
                  <wp:posOffset>2961640</wp:posOffset>
                </wp:positionH>
                <wp:positionV relativeFrom="paragraph">
                  <wp:posOffset>2046605</wp:posOffset>
                </wp:positionV>
                <wp:extent cx="1190625" cy="2952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solidFill>
                          <a:srgbClr val="FFFFFF"/>
                        </a:solidFill>
                        <a:ln w="9525">
                          <a:noFill/>
                          <a:miter lim="800000"/>
                          <a:headEnd/>
                          <a:tailEnd/>
                        </a:ln>
                      </wps:spPr>
                      <wps:txbx>
                        <w:txbxContent>
                          <w:p w:rsidR="00116B3F" w:rsidRPr="00DE58A3" w:rsidRDefault="00116B3F" w:rsidP="005B6D86">
                            <w:pPr>
                              <w:ind w:firstLine="0"/>
                              <w:rPr>
                                <w:rFonts w:asciiTheme="minorBidi" w:hAnsiTheme="minorBidi" w:cstheme="minorBidi"/>
                              </w:rPr>
                            </w:pPr>
                            <w:r w:rsidRPr="00DE58A3">
                              <w:rPr>
                                <w:rFonts w:asciiTheme="minorBidi" w:hAnsiTheme="minorBidi" w:cstheme="minorBidi"/>
                              </w:rPr>
                              <w:t>Photocathode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3.2pt;margin-top:161.15pt;width:93.75pt;height:2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" stroked="f">
                <v:textbox>
                  <w:txbxContent>
                    <w:p w:rsidR="00116B3F" w:rsidRPr="00DE58A3" w:rsidRDefault="00116B3F" w:rsidP="005B6D86">
                      <w:pPr>
                        <w:ind w:firstLine="0"/>
                        <w:rPr>
                          <w:rFonts w:asciiTheme="minorBidi" w:hAnsiTheme="minorBidi" w:cstheme="minorBidi"/>
                        </w:rPr>
                      </w:pPr>
                      <w:r w:rsidRPr="00DE58A3">
                        <w:rPr>
                          <w:rFonts w:asciiTheme="minorBidi" w:hAnsiTheme="minorBidi" w:cstheme="minorBidi"/>
                        </w:rPr>
                        <w:t>Photocathode</w:t>
                      </w:r>
                    </w:p>
                  </w:txbxContent>
                </v:textbox>
              </v:shape>
            </w:pict>
          </mc:Fallback>
        </mc:AlternateContent>
      </w:r>
      <w:r w:rsidRPr="005F5A09">
        <w:rPr>
          <w:noProof/>
        </w:rPr>
        <mc:AlternateContent>
          <mc:Choice Requires="wps">
            <w:drawing>
              <wp:anchor distT="0" distB="0" distL="114300" distR="114300" simplePos="0" relativeHeight="251708928" behindDoc="0" locked="0" layoutInCell="1" allowOverlap="1" wp14:anchorId="4A8E7C5F" wp14:editId="57461F5A">
                <wp:simplePos x="0" y="0"/>
                <wp:positionH relativeFrom="column">
                  <wp:posOffset>3152775</wp:posOffset>
                </wp:positionH>
                <wp:positionV relativeFrom="paragraph">
                  <wp:posOffset>1350645</wp:posOffset>
                </wp:positionV>
                <wp:extent cx="295275" cy="781050"/>
                <wp:effectExtent l="57150" t="38100" r="28575"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295275"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48.25pt;margin-top:106.35pt;width:23.25pt;height:61.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" strokecolor="#4579b8 [3044]">
                <v:stroke endarrow="open"/>
              </v:shape>
            </w:pict>
          </mc:Fallback>
        </mc:AlternateContent>
      </w:r>
      <w:r w:rsidRPr="005F5A09">
        <w:rPr>
          <w:noProof/>
        </w:rPr>
        <mc:AlternateContent>
          <mc:Choice Requires="wps">
            <w:drawing>
              <wp:anchor distT="0" distB="0" distL="114300" distR="114300" simplePos="0" relativeHeight="251706880" behindDoc="0" locked="0" layoutInCell="1" allowOverlap="1" wp14:anchorId="382DAD8A" wp14:editId="4B676BE9">
                <wp:simplePos x="0" y="0"/>
                <wp:positionH relativeFrom="column">
                  <wp:posOffset>3228975</wp:posOffset>
                </wp:positionH>
                <wp:positionV relativeFrom="paragraph">
                  <wp:posOffset>922020</wp:posOffset>
                </wp:positionV>
                <wp:extent cx="1209675" cy="428625"/>
                <wp:effectExtent l="38100" t="0" r="28575" b="85725"/>
                <wp:wrapNone/>
                <wp:docPr id="21" name="Straight Arrow Connector 21"/>
                <wp:cNvGraphicFramePr/>
                <a:graphic xmlns:a="http://schemas.openxmlformats.org/drawingml/2006/main">
                  <a:graphicData uri="http://schemas.microsoft.com/office/word/2010/wordprocessingShape">
                    <wps:wsp>
                      <wps:cNvCnPr/>
                      <wps:spPr>
                        <a:xfrm flipH="1">
                          <a:off x="0" y="0"/>
                          <a:ext cx="120967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54.25pt;margin-top:72.6pt;width:95.25pt;height:33.7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" strokecolor="#4579b8 [3044]">
                <v:stroke endarrow="open"/>
              </v:shape>
            </w:pict>
          </mc:Fallback>
        </mc:AlternateContent>
      </w:r>
      <w:r w:rsidR="00B42CCA" w:rsidRPr="005F5A09">
        <w:rPr>
          <w:noProof/>
        </w:rPr>
        <mc:AlternateContent>
          <mc:Choice Requires="wps">
            <w:drawing>
              <wp:anchor distT="0" distB="0" distL="114300" distR="114300" simplePos="0" relativeHeight="251704832" behindDoc="0" locked="0" layoutInCell="1" allowOverlap="1" wp14:anchorId="59A3AF3F" wp14:editId="7786E969">
                <wp:simplePos x="0" y="0"/>
                <wp:positionH relativeFrom="column">
                  <wp:posOffset>4438650</wp:posOffset>
                </wp:positionH>
                <wp:positionV relativeFrom="paragraph">
                  <wp:posOffset>634365</wp:posOffset>
                </wp:positionV>
                <wp:extent cx="1343025" cy="5715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71500"/>
                        </a:xfrm>
                        <a:prstGeom prst="rect">
                          <a:avLst/>
                        </a:prstGeom>
                        <a:solidFill>
                          <a:srgbClr val="FFFFFF"/>
                        </a:solidFill>
                        <a:ln w="9525">
                          <a:noFill/>
                          <a:miter lim="800000"/>
                          <a:headEnd/>
                          <a:tailEnd/>
                        </a:ln>
                      </wps:spPr>
                      <wps:txbx>
                        <w:txbxContent>
                          <w:p w:rsidR="00116B3F" w:rsidRPr="00DE58A3" w:rsidRDefault="00116B3F"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9.5pt;margin-top:49.95pt;width:105.75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" stroked="f">
                <v:textbox>
                  <w:txbxContent>
                    <w:p w:rsidR="00116B3F" w:rsidRPr="00DE58A3" w:rsidRDefault="00116B3F"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v:textbox>
              </v:shape>
            </w:pict>
          </mc:Fallback>
        </mc:AlternateContent>
      </w:r>
      <w:r w:rsidR="005B6D86" w:rsidRPr="005F5A09">
        <w:rPr>
          <w:noProof/>
        </w:rPr>
        <mc:AlternateContent>
          <mc:Choice Requires="wps">
            <w:drawing>
              <wp:anchor distT="0" distB="0" distL="114300" distR="114300" simplePos="0" relativeHeight="251701760" behindDoc="0" locked="0" layoutInCell="1" allowOverlap="1" wp14:anchorId="3B6AE060" wp14:editId="0E2E8DF5">
                <wp:simplePos x="0" y="0"/>
                <wp:positionH relativeFrom="column">
                  <wp:posOffset>609600</wp:posOffset>
                </wp:positionH>
                <wp:positionV relativeFrom="paragraph">
                  <wp:posOffset>399415</wp:posOffset>
                </wp:positionV>
                <wp:extent cx="1019175" cy="7620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62000"/>
                        </a:xfrm>
                        <a:prstGeom prst="rect">
                          <a:avLst/>
                        </a:prstGeom>
                        <a:solidFill>
                          <a:srgbClr val="FFFFFF"/>
                        </a:solidFill>
                        <a:ln w="9525">
                          <a:noFill/>
                          <a:miter lim="800000"/>
                          <a:headEnd/>
                          <a:tailEnd/>
                        </a:ln>
                      </wps:spPr>
                      <wps:txbx>
                        <w:txbxContent>
                          <w:p w:rsidR="00116B3F" w:rsidRPr="00DE58A3" w:rsidRDefault="00116B3F"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pt;margin-top:31.45pt;width:80.25pt;height:6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" stroked="f">
                <v:textbox>
                  <w:txbxContent>
                    <w:p w:rsidR="00116B3F" w:rsidRPr="00DE58A3" w:rsidRDefault="00116B3F"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v:textbox>
              </v:shape>
            </w:pict>
          </mc:Fallback>
        </mc:AlternateContent>
      </w:r>
      <w:r w:rsidR="005F5A09" w:rsidRPr="005F5A09">
        <w:rPr>
          <w:noProof/>
        </w:rPr>
        <mc:AlternateContent>
          <mc:Choice Requires="wps">
            <w:drawing>
              <wp:anchor distT="0" distB="0" distL="114300" distR="114300" simplePos="0" relativeHeight="251702784" behindDoc="0" locked="0" layoutInCell="1" allowOverlap="1" wp14:anchorId="2B08A3A2" wp14:editId="057A371A">
                <wp:simplePos x="0" y="0"/>
                <wp:positionH relativeFrom="column">
                  <wp:posOffset>1552575</wp:posOffset>
                </wp:positionH>
                <wp:positionV relativeFrom="paragraph">
                  <wp:posOffset>742315</wp:posOffset>
                </wp:positionV>
                <wp:extent cx="71437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2.25pt;margin-top:58.45pt;width:56.2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" strokecolor="#4579b8 [3044]">
                <v:stroke endarrow="open"/>
              </v:shape>
            </w:pict>
          </mc:Fallback>
        </mc:AlternateContent>
      </w:r>
      <w:r w:rsidR="009014EF">
        <w:rPr>
          <w:noProof/>
        </w:rPr>
        <w:drawing>
          <wp:inline distT="0" distB="0" distL="0" distR="0" wp14:anchorId="3CA08B3B" wp14:editId="760A2568">
            <wp:extent cx="2450592" cy="2359152"/>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_CathodeMa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0592" cy="2359152"/>
                    </a:xfrm>
                    <a:prstGeom prst="rect">
                      <a:avLst/>
                    </a:prstGeom>
                  </pic:spPr>
                </pic:pic>
              </a:graphicData>
            </a:graphic>
          </wp:inline>
        </w:drawing>
      </w:r>
    </w:p>
    <w:p w:rsidR="003A5351" w:rsidRPr="003E1C5A" w:rsidRDefault="003A5351" w:rsidP="003E1C5A">
      <w:pPr>
        <w:pStyle w:val="Caption"/>
      </w:pPr>
      <w:r>
        <w:t xml:space="preserve">Figure 3: </w:t>
      </w:r>
      <w:r w:rsidR="00136105">
        <w:t>HV chamber with inverted ceramic and a ball cathode. A solenoid</w:t>
      </w:r>
      <w:r w:rsidR="00233B8E">
        <w:t xml:space="preserve"> magnet will be installed in front of</w:t>
      </w:r>
      <w:r w:rsidR="00136105">
        <w:t xml:space="preserve">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lastRenderedPageBreak/>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 xml:space="preserve">The electron beam parameters from the injector required to meet the </w:t>
      </w:r>
      <w:r w:rsidR="00677AB2">
        <w:rPr>
          <w:rFonts w:asciiTheme="minorBidi" w:hAnsiTheme="minorBidi" w:cstheme="minorBidi"/>
        </w:rPr>
        <w:t>JLEIC</w:t>
      </w:r>
      <w:r>
        <w:rPr>
          <w:rFonts w:asciiTheme="minorBidi" w:hAnsiTheme="minorBidi" w:cstheme="minorBidi"/>
        </w:rPr>
        <w:t xml:space="preserve">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w:t>
      </w:r>
      <w:r w:rsidR="00677AB2">
        <w:rPr>
          <w:rFonts w:asciiTheme="minorBidi" w:hAnsiTheme="minorBidi" w:cstheme="minorBidi"/>
        </w:rPr>
        <w:t>JLEIC</w:t>
      </w:r>
      <w:r w:rsidR="00166D47">
        <w:rPr>
          <w:rFonts w:asciiTheme="minorBidi" w:hAnsiTheme="minorBidi" w:cstheme="minorBidi"/>
        </w:rPr>
        <w:t xml:space="preserve">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6C5E46" w:rsidRDefault="006C5E46" w:rsidP="00B97819">
      <w:pPr>
        <w:pStyle w:val="ReportText"/>
        <w:ind w:left="0"/>
        <w:jc w:val="both"/>
        <w:rPr>
          <w:rFonts w:asciiTheme="minorBidi" w:hAnsiTheme="minorBidi" w:cstheme="minorBidi"/>
        </w:rPr>
      </w:pP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314450">
        <w:rPr>
          <w:rFonts w:asciiTheme="minorBidi" w:hAnsiTheme="minorBidi" w:cstheme="minorBidi"/>
        </w:rPr>
        <w:t>1</w:t>
      </w:r>
      <w:r w:rsidR="00384813">
        <w:rPr>
          <w:rFonts w:asciiTheme="minorBidi" w:hAnsiTheme="minorBidi" w:cstheme="minorBidi"/>
        </w:rPr>
        <w:t xml:space="preserve"> </w:t>
      </w:r>
      <w:r w:rsidR="00384813">
        <w:rPr>
          <w:rFonts w:asciiTheme="minorBidi" w:hAnsiTheme="minorBidi" w:cstheme="minorBidi"/>
          <w:iCs/>
        </w:rPr>
        <w:t>–</w:t>
      </w:r>
      <w:r w:rsidR="00FA7E62">
        <w:rPr>
          <w:rFonts w:asciiTheme="minorBidi" w:hAnsiTheme="minorBidi" w:cstheme="minorBidi"/>
        </w:rPr>
        <w:t xml:space="preserve"> 5</w:t>
      </w:r>
      <w:r w:rsidR="00780840">
        <w:rPr>
          <w:rFonts w:asciiTheme="minorBidi" w:hAnsiTheme="minorBidi" w:cstheme="minorBidi"/>
        </w:rPr>
        <w:t xml:space="preserve"> mm), bunch charges (1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314450">
        <w:rPr>
          <w:rFonts w:asciiTheme="minorBidi" w:hAnsiTheme="minorBidi" w:cstheme="minorBidi"/>
        </w:rPr>
        <w:t>1</w:t>
      </w:r>
      <w:r w:rsidR="005E5174">
        <w:rPr>
          <w:rFonts w:asciiTheme="minorBidi" w:hAnsiTheme="minorBidi" w:cstheme="minorBidi"/>
        </w:rPr>
        <w:t xml:space="preserve">0 </w:t>
      </w:r>
      <w:r w:rsidR="001412C6">
        <w:rPr>
          <w:rFonts w:asciiTheme="minorBidi" w:hAnsiTheme="minorBidi" w:cstheme="minorBidi"/>
          <w:iCs/>
        </w:rPr>
        <w:t>–</w:t>
      </w:r>
      <w:r w:rsidR="001412C6">
        <w:rPr>
          <w:rFonts w:asciiTheme="minorBidi" w:hAnsiTheme="minorBidi" w:cstheme="minorBidi"/>
        </w:rPr>
        <w:t xml:space="preserve"> </w:t>
      </w:r>
      <w:r w:rsidR="00314450">
        <w:rPr>
          <w:rFonts w:asciiTheme="minorBidi" w:hAnsiTheme="minorBidi" w:cstheme="minorBidi"/>
        </w:rPr>
        <w:t>10</w:t>
      </w:r>
      <w:r w:rsidR="005E5174">
        <w:rPr>
          <w:rFonts w:asciiTheme="minorBidi" w:hAnsiTheme="minorBidi" w:cstheme="minorBidi"/>
        </w:rPr>
        <w:t xml:space="preserve">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116B3F"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is the bea</w:t>
      </w:r>
      <w:r w:rsidR="002455DA">
        <w:rPr>
          <w:rFonts w:asciiTheme="minorBidi" w:hAnsiTheme="minorBidi" w:cstheme="minorBidi"/>
        </w:rPr>
        <w:t xml:space="preserve">m radius measured at </w:t>
      </w:r>
      <w:r w:rsidR="003E0A50">
        <w:rPr>
          <w:rFonts w:asciiTheme="minorBidi" w:hAnsiTheme="minorBidi" w:cstheme="minorBidi"/>
        </w:rPr>
        <w:t xml:space="preserve">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w:t>
      </w:r>
      <w:r w:rsidR="005B01A9">
        <w:rPr>
          <w:rFonts w:asciiTheme="minorBidi" w:hAnsiTheme="minorBidi" w:cstheme="minorBidi"/>
        </w:rPr>
        <w:t xml:space="preserve">agnostics Cross 2 when the </w:t>
      </w:r>
      <w:r w:rsidR="0041607E">
        <w:rPr>
          <w:rFonts w:asciiTheme="minorBidi" w:hAnsiTheme="minorBidi" w:cstheme="minorBidi"/>
        </w:rPr>
        <w:t>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5F2D9264" wp14:editId="7255E423">
            <wp:extent cx="3666744" cy="16367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3666744" cy="1636776"/>
                    </a:xfrm>
                    <a:prstGeom prst="rect">
                      <a:avLst/>
                    </a:prstGeom>
                    <a:noFill/>
                    <a:ln>
                      <a:noFill/>
                    </a:ln>
                    <a:extLst>
                      <a:ext uri="{53640926-AAD7-44D8-BBD7-CCE9431645EC}">
                        <a14:shadowObscured xmlns:a14="http://schemas.microsoft.com/office/drawing/2010/main"/>
                      </a:ext>
                    </a:extLst>
                  </pic:spPr>
                </pic:pic>
              </a:graphicData>
            </a:graphic>
          </wp:inline>
        </w:drawing>
      </w:r>
    </w:p>
    <w:p w:rsidR="004D62B1" w:rsidRDefault="00417532" w:rsidP="006C5E46">
      <w:pPr>
        <w:pStyle w:val="Caption"/>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C75482" w:rsidRPr="00AA35AD" w:rsidRDefault="00035AA6" w:rsidP="00C75482">
      <w:pPr>
        <w:pStyle w:val="ReportText"/>
        <w:ind w:left="0"/>
      </w:pPr>
      <w:r>
        <w:rPr>
          <w:noProof/>
        </w:rPr>
        <w:lastRenderedPageBreak/>
        <mc:AlternateContent>
          <mc:Choice Requires="wpg">
            <w:drawing>
              <wp:anchor distT="0" distB="0" distL="114300" distR="114300" simplePos="0" relativeHeight="251667968" behindDoc="0" locked="0" layoutInCell="1" allowOverlap="1" wp14:anchorId="34DAE2B2" wp14:editId="4C37968A">
                <wp:simplePos x="0" y="0"/>
                <wp:positionH relativeFrom="column">
                  <wp:posOffset>219075</wp:posOffset>
                </wp:positionH>
                <wp:positionV relativeFrom="paragraph">
                  <wp:posOffset>114300</wp:posOffset>
                </wp:positionV>
                <wp:extent cx="5219700" cy="2314575"/>
                <wp:effectExtent l="0" t="0" r="0" b="9525"/>
                <wp:wrapNone/>
                <wp:docPr id="1" name="Group 1"/>
                <wp:cNvGraphicFramePr/>
                <a:graphic xmlns:a="http://schemas.openxmlformats.org/drawingml/2006/main">
                  <a:graphicData uri="http://schemas.microsoft.com/office/word/2010/wordprocessingGroup">
                    <wpg:wgp>
                      <wpg:cNvGrpSpPr/>
                      <wpg:grpSpPr>
                        <a:xfrm>
                          <a:off x="0"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1" o:spid="_x0000_s1026" style="position:absolute;margin-left:17.25pt;margin-top:9pt;width:411pt;height:182.25pt;z-index:251667968" coordsize="52197,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8"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035AA6" w:rsidP="0090517A">
      <w:pPr>
        <w:pStyle w:val="ReportText"/>
        <w:ind w:left="0"/>
        <w:rPr>
          <w:rFonts w:asciiTheme="minorBidi" w:hAnsiTheme="minorBidi" w:cstheme="minorBidi"/>
        </w:rPr>
      </w:pPr>
      <w:r>
        <w:rPr>
          <w:rFonts w:asciiTheme="minorBidi" w:hAnsiTheme="minorBidi" w:cstheme="minorBidi"/>
          <w:noProof/>
        </w:rPr>
        <mc:AlternateContent>
          <mc:Choice Requires="wps">
            <w:drawing>
              <wp:anchor distT="0" distB="0" distL="114300" distR="114300" simplePos="0" relativeHeight="251668992" behindDoc="0" locked="0" layoutInCell="1" allowOverlap="1" wp14:anchorId="5CDCDF03" wp14:editId="2064557A">
                <wp:simplePos x="0" y="0"/>
                <wp:positionH relativeFrom="column">
                  <wp:posOffset>171450</wp:posOffset>
                </wp:positionH>
                <wp:positionV relativeFrom="paragraph">
                  <wp:posOffset>144780</wp:posOffset>
                </wp:positionV>
                <wp:extent cx="5219700" cy="4114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5219700" cy="411480"/>
                        </a:xfrm>
                        <a:prstGeom prst="rect">
                          <a:avLst/>
                        </a:prstGeom>
                        <a:solidFill>
                          <a:prstClr val="white"/>
                        </a:solidFill>
                        <a:ln>
                          <a:noFill/>
                        </a:ln>
                        <a:effectLst/>
                      </wps:spPr>
                      <wps:txbx>
                        <w:txbxContent>
                          <w:p w:rsidR="00116B3F" w:rsidRPr="00FF09DE" w:rsidRDefault="00116B3F" w:rsidP="005416B0">
                            <w:pPr>
                              <w:pStyle w:val="Caption"/>
                              <w:rPr>
                                <w:noProof/>
                              </w:rPr>
                            </w:pPr>
                            <w:r>
                              <w:t>Figure 5: Example of data set used for mechanical angular momentum measurement at Fermilab. Figure from Ref.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type="#_x0000_t202" style="position:absolute;margin-left:13.5pt;margin-top:11.4pt;width:411pt;height:32.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" stroked="f">
                <v:textbox style="mso-fit-shape-to-text:t" inset="0,0,0,0">
                  <w:txbxContent>
                    <w:p w:rsidR="00116B3F" w:rsidRPr="00FF09DE" w:rsidRDefault="00116B3F" w:rsidP="005416B0">
                      <w:pPr>
                        <w:pStyle w:val="Caption"/>
                        <w:rPr>
                          <w:noProof/>
                        </w:rPr>
                      </w:pPr>
                      <w:r>
                        <w:t>Figure 5: Example of data set used for mechanical angular momentum measurement at Fermilab. Figure from Ref. [9].</w:t>
                      </w:r>
                    </w:p>
                  </w:txbxContent>
                </v:textbox>
              </v:shape>
            </w:pict>
          </mc:Fallback>
        </mc:AlternateContent>
      </w: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FF7E63">
      <w:pPr>
        <w:pStyle w:val="ReportText"/>
        <w:numPr>
          <w:ilvl w:val="1"/>
          <w:numId w:val="21"/>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lastRenderedPageBreak/>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32BB1">
        <w:rPr>
          <w:rFonts w:asciiTheme="minorBidi" w:hAnsiTheme="minorBidi" w:cstheme="minorBidi"/>
          <w:iCs/>
        </w:rPr>
        <w:t xml:space="preserve"> performed in the LERF</w:t>
      </w:r>
      <w:r w:rsidR="007E0550">
        <w:rPr>
          <w:rFonts w:asciiTheme="minorBidi" w:hAnsiTheme="minorBidi" w:cstheme="minorBidi"/>
          <w:iCs/>
        </w:rPr>
        <w:t xml:space="preserve"> Gun Test Stand</w:t>
      </w:r>
      <w:r w:rsidR="00F810AD">
        <w:rPr>
          <w:rFonts w:asciiTheme="minorBidi" w:hAnsiTheme="minorBidi" w:cstheme="minorBidi"/>
          <w:iCs/>
        </w:rPr>
        <w:t xml:space="preserve"> (GTS)</w:t>
      </w:r>
      <w:r>
        <w:rPr>
          <w:rFonts w:asciiTheme="minorBidi" w:hAnsiTheme="minorBidi" w:cstheme="minorBidi"/>
          <w:iCs/>
        </w:rPr>
        <w:t>.</w:t>
      </w:r>
      <w:r w:rsidR="00932953">
        <w:rPr>
          <w:rFonts w:asciiTheme="minorBidi" w:hAnsiTheme="minorBidi" w:cstheme="minorBidi"/>
          <w:iCs/>
        </w:rPr>
        <w:t xml:space="preserve"> Figure</w:t>
      </w:r>
      <w:r w:rsidR="00417532">
        <w:rPr>
          <w:rFonts w:asciiTheme="minorBidi" w:hAnsiTheme="minorBidi" w:cstheme="minorBidi"/>
          <w:iCs/>
        </w:rPr>
        <w:t xml:space="preserve"> 6</w:t>
      </w:r>
      <w:r>
        <w:rPr>
          <w:rFonts w:asciiTheme="minorBidi" w:hAnsiTheme="minorBidi" w:cstheme="minorBidi"/>
          <w:iCs/>
        </w:rPr>
        <w:t xml:space="preserve"> show</w:t>
      </w:r>
      <w:r w:rsidR="005F44AC">
        <w:rPr>
          <w:rFonts w:asciiTheme="minorBidi" w:hAnsiTheme="minorBidi" w:cstheme="minorBidi"/>
          <w:iCs/>
        </w:rPr>
        <w:t>s</w:t>
      </w:r>
      <w:r w:rsidR="00932953">
        <w:rPr>
          <w:rFonts w:asciiTheme="minorBidi" w:hAnsiTheme="minorBidi" w:cstheme="minorBidi"/>
          <w:iCs/>
        </w:rPr>
        <w:t xml:space="preserve"> the existing beamline</w:t>
      </w:r>
      <w:r w:rsidR="00732BB1">
        <w:rPr>
          <w:rFonts w:asciiTheme="minorBidi" w:hAnsiTheme="minorBidi" w:cstheme="minorBidi"/>
          <w:iCs/>
        </w:rPr>
        <w:t xml:space="preserve"> that was built as part of FEL program but never used</w:t>
      </w:r>
      <w:r w:rsidR="00932953">
        <w:rPr>
          <w:rFonts w:asciiTheme="minorBidi" w:hAnsiTheme="minorBidi" w:cstheme="minorBidi"/>
          <w:iCs/>
        </w:rPr>
        <w:t xml:space="preserv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257BC257" wp14:editId="17DB5A27">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5416B0">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2B6F96" w:rsidRPr="002B6F96" w:rsidRDefault="002B6F96" w:rsidP="005F44AC">
      <w:pPr>
        <w:pStyle w:val="ReportText"/>
        <w:ind w:left="0"/>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w:t>
      </w:r>
      <w:r w:rsidR="00677AB2">
        <w:rPr>
          <w:rFonts w:asciiTheme="minorBidi" w:hAnsiTheme="minorBidi" w:cstheme="minorBidi"/>
          <w:iCs/>
        </w:rPr>
        <w:t>JLEIC</w:t>
      </w:r>
      <w:r w:rsidR="009A140E">
        <w:rPr>
          <w:rFonts w:asciiTheme="minorBidi" w:hAnsiTheme="minorBidi" w:cstheme="minorBidi"/>
          <w:iCs/>
        </w:rPr>
        <w:t xml:space="preserve">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D1E51"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32</w:t>
      </w:r>
      <w:r w:rsidR="00DE153B">
        <w:rPr>
          <w:rFonts w:asciiTheme="minorBidi" w:hAnsiTheme="minorBidi" w:cstheme="minorBidi"/>
          <w:iCs/>
        </w:rPr>
        <w:t xml:space="preserve"> </w:t>
      </w:r>
      <w:r>
        <w:rPr>
          <w:rFonts w:asciiTheme="minorBidi" w:hAnsiTheme="minorBidi" w:cstheme="minorBidi"/>
          <w:iCs/>
        </w:rPr>
        <w:t xml:space="preserve">mA magnetized beam at </w:t>
      </w:r>
      <w:r w:rsidR="00362EDF">
        <w:rPr>
          <w:rFonts w:asciiTheme="minorBidi" w:hAnsiTheme="minorBidi" w:cstheme="minorBidi"/>
          <w:iCs/>
        </w:rPr>
        <w:t>2</w:t>
      </w:r>
      <w:r w:rsidR="00F83542">
        <w:rPr>
          <w:rFonts w:asciiTheme="minorBidi" w:hAnsiTheme="minorBidi" w:cstheme="minorBidi"/>
          <w:iCs/>
        </w:rPr>
        <w:t>0</w:t>
      </w:r>
      <w:r w:rsidR="00B97819">
        <w:rPr>
          <w:rFonts w:asciiTheme="minorBidi" w:hAnsiTheme="minorBidi" w:cstheme="minorBidi"/>
          <w:iCs/>
        </w:rPr>
        <w:t>0</w:t>
      </w:r>
      <w:r w:rsidR="00DE153B">
        <w:rPr>
          <w:rFonts w:asciiTheme="minorBidi" w:hAnsiTheme="minorBidi" w:cstheme="minorBidi"/>
          <w:iCs/>
        </w:rPr>
        <w:t xml:space="preserve"> </w:t>
      </w:r>
      <w:r w:rsidR="00B97819">
        <w:rPr>
          <w:rFonts w:asciiTheme="minorBidi" w:hAnsiTheme="minorBidi" w:cstheme="minorBidi"/>
          <w:iCs/>
        </w:rPr>
        <w:t>kV</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 xml:space="preserve">Measure magnetization for a variety of charge, bunch dimensions, solenoid strength etc. guided by </w:t>
      </w:r>
      <w:r w:rsidR="00677AB2">
        <w:rPr>
          <w:rFonts w:asciiTheme="minorBidi" w:hAnsiTheme="minorBidi" w:cstheme="minorBidi"/>
          <w:iCs/>
        </w:rPr>
        <w:t>JLEIC</w:t>
      </w:r>
      <w:r>
        <w:rPr>
          <w:rFonts w:asciiTheme="minorBidi" w:hAnsiTheme="minorBidi" w:cstheme="minorBidi"/>
          <w:iCs/>
        </w:rPr>
        <w:t xml:space="preserve"> specifications.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094821" w:rsidRPr="00BD16D3" w:rsidRDefault="00094821" w:rsidP="00094821">
      <w:pPr>
        <w:pStyle w:val="Heading1"/>
      </w:pPr>
      <w:r>
        <w:lastRenderedPageBreak/>
        <w:t>Prior Year Accomplishments</w:t>
      </w:r>
    </w:p>
    <w:p w:rsidR="004A060C" w:rsidRPr="008441C0" w:rsidRDefault="004A060C" w:rsidP="004A060C">
      <w:pPr>
        <w:pStyle w:val="Heading2"/>
      </w:pPr>
      <w:r>
        <w:t xml:space="preserve">Gun, </w:t>
      </w:r>
      <w:r w:rsidR="00995A11">
        <w:t>Preparation</w:t>
      </w:r>
      <w:r>
        <w:t xml:space="preserve"> Chamber and Beamline</w:t>
      </w:r>
    </w:p>
    <w:p w:rsidR="004A060C" w:rsidRDefault="00E7722B" w:rsidP="00715EB9">
      <w:pPr>
        <w:pStyle w:val="ReportText"/>
        <w:ind w:left="0"/>
        <w:jc w:val="both"/>
        <w:rPr>
          <w:rFonts w:asciiTheme="minorBidi" w:hAnsiTheme="minorBidi" w:cstheme="minorBidi"/>
          <w:iCs/>
        </w:rPr>
      </w:pPr>
      <w:r>
        <w:rPr>
          <w:rFonts w:asciiTheme="minorBidi" w:hAnsiTheme="minorBidi" w:cstheme="minorBidi"/>
          <w:iCs/>
        </w:rPr>
        <w:t>We s</w:t>
      </w:r>
      <w:r w:rsidRPr="00E7722B">
        <w:rPr>
          <w:rFonts w:asciiTheme="minorBidi" w:hAnsiTheme="minorBidi" w:cstheme="minorBidi"/>
          <w:iCs/>
        </w:rPr>
        <w:t>tarted with an empty r</w:t>
      </w:r>
      <w:r w:rsidR="009B218E">
        <w:rPr>
          <w:rFonts w:asciiTheme="minorBidi" w:hAnsiTheme="minorBidi" w:cstheme="minorBidi"/>
          <w:iCs/>
        </w:rPr>
        <w:t>oom at the GTS</w:t>
      </w:r>
      <w:r w:rsidRPr="00E7722B">
        <w:rPr>
          <w:rFonts w:asciiTheme="minorBidi" w:hAnsiTheme="minorBidi" w:cstheme="minorBidi"/>
          <w:iCs/>
        </w:rPr>
        <w:t xml:space="preserve"> and built a photogun, an alkali-antimonide photocathode preparation chamber and </w:t>
      </w:r>
      <w:r w:rsidR="009639AA">
        <w:rPr>
          <w:rFonts w:asciiTheme="minorBidi" w:hAnsiTheme="minorBidi" w:cstheme="minorBidi"/>
          <w:iCs/>
        </w:rPr>
        <w:t xml:space="preserve">a </w:t>
      </w:r>
      <w:r w:rsidRPr="00E7722B">
        <w:rPr>
          <w:rFonts w:asciiTheme="minorBidi" w:hAnsiTheme="minorBidi" w:cstheme="minorBidi"/>
          <w:iCs/>
        </w:rPr>
        <w:t>diagnostic beamline</w:t>
      </w:r>
      <w:r w:rsidR="004A060C">
        <w:rPr>
          <w:rFonts w:asciiTheme="minorBidi" w:hAnsiTheme="minorBidi" w:cstheme="minorBidi"/>
          <w:iCs/>
        </w:rPr>
        <w:t>.</w:t>
      </w:r>
      <w:r w:rsidR="00F72761">
        <w:rPr>
          <w:rFonts w:asciiTheme="minorBidi" w:hAnsiTheme="minorBidi" w:cstheme="minorBidi"/>
          <w:iCs/>
        </w:rPr>
        <w:t xml:space="preserve"> Figure 7</w:t>
      </w:r>
      <w:r w:rsidR="00EB3547">
        <w:rPr>
          <w:rFonts w:asciiTheme="minorBidi" w:hAnsiTheme="minorBidi" w:cstheme="minorBidi"/>
          <w:iCs/>
        </w:rPr>
        <w:t xml:space="preserve"> shows the preparation chamb</w:t>
      </w:r>
      <w:r w:rsidR="009639AA">
        <w:rPr>
          <w:rFonts w:asciiTheme="minorBidi" w:hAnsiTheme="minorBidi" w:cstheme="minorBidi"/>
          <w:iCs/>
        </w:rPr>
        <w:t>er, gun and beamline in the GTS, a</w:t>
      </w:r>
      <w:r w:rsidR="00096648">
        <w:rPr>
          <w:rFonts w:asciiTheme="minorBidi" w:hAnsiTheme="minorBidi" w:cstheme="minorBidi"/>
          <w:iCs/>
        </w:rPr>
        <w:t xml:space="preserve">ll connected, baked and under vacuum. </w:t>
      </w:r>
      <w:r w:rsidR="00962371">
        <w:rPr>
          <w:rFonts w:asciiTheme="minorBidi" w:hAnsiTheme="minorBidi" w:cstheme="minorBidi"/>
          <w:iCs/>
        </w:rPr>
        <w:t>The gun was HV conditioned</w:t>
      </w:r>
      <w:r w:rsidR="00AD5BB9">
        <w:rPr>
          <w:rFonts w:asciiTheme="minorBidi" w:hAnsiTheme="minorBidi" w:cstheme="minorBidi"/>
          <w:iCs/>
        </w:rPr>
        <w:t xml:space="preserve"> and </w:t>
      </w:r>
      <w:r w:rsidR="009639AA">
        <w:rPr>
          <w:rFonts w:asciiTheme="minorBidi" w:hAnsiTheme="minorBidi" w:cstheme="minorBidi"/>
          <w:iCs/>
        </w:rPr>
        <w:t xml:space="preserve">is now </w:t>
      </w:r>
      <w:r w:rsidR="00AD5BB9" w:rsidRPr="00AD5BB9">
        <w:rPr>
          <w:rFonts w:asciiTheme="minorBidi" w:hAnsiTheme="minorBidi" w:cstheme="minorBidi"/>
          <w:iCs/>
        </w:rPr>
        <w:t>ready to make beam at 325 kV</w:t>
      </w:r>
      <w:r w:rsidR="00AD5BB9">
        <w:rPr>
          <w:rFonts w:asciiTheme="minorBidi" w:hAnsiTheme="minorBidi" w:cstheme="minorBidi"/>
          <w:iCs/>
        </w:rPr>
        <w:t xml:space="preserve">. The </w:t>
      </w:r>
      <w:r w:rsidR="00AD5BB9" w:rsidRPr="00AD5BB9">
        <w:rPr>
          <w:rFonts w:asciiTheme="minorBidi" w:hAnsiTheme="minorBidi" w:cstheme="minorBidi"/>
          <w:iCs/>
        </w:rPr>
        <w:t>K</w:t>
      </w:r>
      <w:r w:rsidR="00AD5BB9" w:rsidRPr="0080744E">
        <w:rPr>
          <w:rFonts w:asciiTheme="minorBidi" w:hAnsiTheme="minorBidi" w:cstheme="minorBidi"/>
          <w:iCs/>
          <w:vertAlign w:val="subscript"/>
        </w:rPr>
        <w:t>2</w:t>
      </w:r>
      <w:r w:rsidR="00AD5BB9">
        <w:rPr>
          <w:rFonts w:asciiTheme="minorBidi" w:hAnsiTheme="minorBidi" w:cstheme="minorBidi"/>
          <w:iCs/>
        </w:rPr>
        <w:t>C</w:t>
      </w:r>
      <w:r w:rsidR="0080744E">
        <w:rPr>
          <w:rFonts w:asciiTheme="minorBidi" w:hAnsiTheme="minorBidi" w:cstheme="minorBidi"/>
          <w:iCs/>
        </w:rPr>
        <w:t>sSb preparation c</w:t>
      </w:r>
      <w:r w:rsidR="00AD5BB9">
        <w:rPr>
          <w:rFonts w:asciiTheme="minorBidi" w:hAnsiTheme="minorBidi" w:cstheme="minorBidi"/>
          <w:iCs/>
        </w:rPr>
        <w:t>hamber has been assembled and</w:t>
      </w:r>
      <w:r w:rsidR="00962371">
        <w:rPr>
          <w:rFonts w:asciiTheme="minorBidi" w:hAnsiTheme="minorBidi" w:cstheme="minorBidi"/>
          <w:iCs/>
        </w:rPr>
        <w:t xml:space="preserve"> we successfully gre</w:t>
      </w:r>
      <w:r w:rsidR="00AD5BB9" w:rsidRPr="00AD5BB9">
        <w:rPr>
          <w:rFonts w:asciiTheme="minorBidi" w:hAnsiTheme="minorBidi" w:cstheme="minorBidi"/>
          <w:iCs/>
        </w:rPr>
        <w:t xml:space="preserve">w </w:t>
      </w:r>
      <w:r w:rsidR="009639AA">
        <w:rPr>
          <w:rFonts w:asciiTheme="minorBidi" w:hAnsiTheme="minorBidi" w:cstheme="minorBidi"/>
          <w:iCs/>
        </w:rPr>
        <w:t xml:space="preserve">our first </w:t>
      </w:r>
      <w:r w:rsidR="00962371">
        <w:rPr>
          <w:rFonts w:asciiTheme="minorBidi" w:hAnsiTheme="minorBidi" w:cstheme="minorBidi"/>
          <w:iCs/>
        </w:rPr>
        <w:t xml:space="preserve">photocathode </w:t>
      </w:r>
      <w:r w:rsidR="009639AA">
        <w:rPr>
          <w:rFonts w:asciiTheme="minorBidi" w:hAnsiTheme="minorBidi" w:cstheme="minorBidi"/>
          <w:iCs/>
        </w:rPr>
        <w:t xml:space="preserve">at GTS </w:t>
      </w:r>
      <w:r w:rsidR="00962371">
        <w:rPr>
          <w:rFonts w:asciiTheme="minorBidi" w:hAnsiTheme="minorBidi" w:cstheme="minorBidi"/>
          <w:iCs/>
        </w:rPr>
        <w:t>on April 25, 2016</w:t>
      </w:r>
      <w:r w:rsidR="00AD5BB9">
        <w:rPr>
          <w:rFonts w:asciiTheme="minorBidi" w:hAnsiTheme="minorBidi" w:cstheme="minorBidi"/>
          <w:iCs/>
        </w:rPr>
        <w:t>.</w:t>
      </w:r>
      <w:r w:rsidR="00AD5BB9" w:rsidRPr="00AD5BB9">
        <w:rPr>
          <w:rFonts w:asciiTheme="minorBidi" w:hAnsiTheme="minorBidi" w:cstheme="minorBidi"/>
          <w:iCs/>
        </w:rPr>
        <w:t xml:space="preserve"> </w:t>
      </w:r>
      <w:r w:rsidR="00096648">
        <w:rPr>
          <w:rFonts w:asciiTheme="minorBidi" w:hAnsiTheme="minorBidi" w:cstheme="minorBidi"/>
          <w:iCs/>
        </w:rPr>
        <w:t>The beamline has been instrumented with steering coils, ion pumps and viewers. The GTS OSP is approved for only 10 nA;</w:t>
      </w:r>
      <w:r w:rsidR="00096648" w:rsidRPr="00096648">
        <w:rPr>
          <w:rFonts w:asciiTheme="minorBidi" w:hAnsiTheme="minorBidi" w:cstheme="minorBidi"/>
          <w:iCs/>
        </w:rPr>
        <w:t xml:space="preserve"> </w:t>
      </w:r>
      <w:r w:rsidR="00096648">
        <w:rPr>
          <w:rFonts w:asciiTheme="minorBidi" w:hAnsiTheme="minorBidi" w:cstheme="minorBidi"/>
          <w:iCs/>
        </w:rPr>
        <w:t xml:space="preserve">we are </w:t>
      </w:r>
      <w:r w:rsidR="00096648" w:rsidRPr="00096648">
        <w:rPr>
          <w:rFonts w:asciiTheme="minorBidi" w:hAnsiTheme="minorBidi" w:cstheme="minorBidi"/>
          <w:iCs/>
        </w:rPr>
        <w:t xml:space="preserve">working with Radiation </w:t>
      </w:r>
      <w:r w:rsidR="00096648">
        <w:rPr>
          <w:rFonts w:asciiTheme="minorBidi" w:hAnsiTheme="minorBidi" w:cstheme="minorBidi"/>
          <w:iCs/>
        </w:rPr>
        <w:t xml:space="preserve">Control </w:t>
      </w:r>
      <w:r w:rsidR="00096648" w:rsidRPr="00096648">
        <w:rPr>
          <w:rFonts w:asciiTheme="minorBidi" w:hAnsiTheme="minorBidi" w:cstheme="minorBidi"/>
          <w:iCs/>
        </w:rPr>
        <w:t>Group for approval at full current</w:t>
      </w:r>
      <w:r w:rsidR="00096648">
        <w:rPr>
          <w:rFonts w:asciiTheme="minorBidi" w:hAnsiTheme="minorBidi" w:cstheme="minorBidi"/>
          <w:iCs/>
        </w:rPr>
        <w:t>.</w:t>
      </w:r>
      <w:r w:rsidR="00726CD8">
        <w:rPr>
          <w:rFonts w:asciiTheme="minorBidi" w:hAnsiTheme="minorBidi" w:cstheme="minorBidi"/>
          <w:iCs/>
        </w:rPr>
        <w:t xml:space="preserve"> </w:t>
      </w:r>
      <w:r w:rsidR="00715EB9" w:rsidRPr="00715EB9">
        <w:rPr>
          <w:rFonts w:asciiTheme="minorBidi" w:hAnsiTheme="minorBidi" w:cstheme="minorBidi"/>
          <w:iCs/>
        </w:rPr>
        <w:t xml:space="preserve">We believe </w:t>
      </w:r>
      <w:proofErr w:type="spellStart"/>
      <w:r w:rsidR="00715EB9" w:rsidRPr="00715EB9">
        <w:rPr>
          <w:rFonts w:asciiTheme="minorBidi" w:hAnsiTheme="minorBidi" w:cstheme="minorBidi"/>
          <w:iCs/>
        </w:rPr>
        <w:t>RadCon</w:t>
      </w:r>
      <w:proofErr w:type="spellEnd"/>
      <w:r w:rsidR="00715EB9" w:rsidRPr="00715EB9">
        <w:rPr>
          <w:rFonts w:asciiTheme="minorBidi" w:hAnsiTheme="minorBidi" w:cstheme="minorBidi"/>
          <w:iCs/>
        </w:rPr>
        <w:t xml:space="preserve"> will approve operation at the desired high current via judicious placement of local shielding along the beamline and beam dump</w:t>
      </w:r>
      <w:r w:rsidR="00715EB9">
        <w:rPr>
          <w:rFonts w:asciiTheme="minorBidi" w:hAnsiTheme="minorBidi" w:cstheme="minorBidi"/>
          <w:iCs/>
        </w:rPr>
        <w:t>. We plan to</w:t>
      </w:r>
      <w:r w:rsidR="00726CD8">
        <w:rPr>
          <w:rFonts w:asciiTheme="minorBidi" w:hAnsiTheme="minorBidi" w:cstheme="minorBidi"/>
          <w:iCs/>
        </w:rPr>
        <w:t xml:space="preserve"> start making non-magnetized beam at the GTS by early May 2016.</w:t>
      </w:r>
    </w:p>
    <w:p w:rsidR="00C3397F" w:rsidRDefault="00C3397F" w:rsidP="004A060C">
      <w:pPr>
        <w:pStyle w:val="ReportText"/>
        <w:ind w:left="0"/>
        <w:jc w:val="both"/>
        <w:rPr>
          <w:rFonts w:asciiTheme="minorBidi" w:hAnsiTheme="minorBidi" w:cstheme="minorBidi"/>
          <w:iCs/>
        </w:rPr>
      </w:pPr>
    </w:p>
    <w:p w:rsidR="00521767" w:rsidRDefault="00117554" w:rsidP="00521767">
      <w:pPr>
        <w:pStyle w:val="ReportText"/>
        <w:keepNext/>
        <w:ind w:left="0"/>
        <w:jc w:val="center"/>
      </w:pPr>
      <w:r>
        <w:rPr>
          <w:rFonts w:asciiTheme="minorBidi" w:hAnsiTheme="minorBidi" w:cstheme="minorBidi"/>
          <w:iCs/>
          <w:noProof/>
        </w:rPr>
        <mc:AlternateContent>
          <mc:Choice Requires="wps">
            <w:drawing>
              <wp:anchor distT="0" distB="0" distL="114300" distR="114300" simplePos="0" relativeHeight="251687424" behindDoc="0" locked="0" layoutInCell="1" allowOverlap="1" wp14:anchorId="4622D4C3" wp14:editId="41491C4C">
                <wp:simplePos x="0" y="0"/>
                <wp:positionH relativeFrom="column">
                  <wp:posOffset>1752600</wp:posOffset>
                </wp:positionH>
                <wp:positionV relativeFrom="paragraph">
                  <wp:posOffset>1448435</wp:posOffset>
                </wp:positionV>
                <wp:extent cx="514350" cy="1238250"/>
                <wp:effectExtent l="0" t="38100" r="57150" b="19050"/>
                <wp:wrapNone/>
                <wp:docPr id="24596" name="Straight Arrow Connector 24596"/>
                <wp:cNvGraphicFramePr/>
                <a:graphic xmlns:a="http://schemas.openxmlformats.org/drawingml/2006/main">
                  <a:graphicData uri="http://schemas.microsoft.com/office/word/2010/wordprocessingShape">
                    <wps:wsp>
                      <wps:cNvCnPr/>
                      <wps:spPr>
                        <a:xfrm flipV="1">
                          <a:off x="0" y="0"/>
                          <a:ext cx="514350" cy="1238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6" o:spid="_x0000_s1026" type="#_x0000_t32" style="position:absolute;margin-left:138pt;margin-top:114.05pt;width:40.5pt;height:97.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" strokecolor="#4579b8 [3044]">
                <v:stroke endarrow="open"/>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85376" behindDoc="0" locked="0" layoutInCell="1" allowOverlap="1" wp14:anchorId="17690CE5" wp14:editId="34207D11">
                <wp:simplePos x="0" y="0"/>
                <wp:positionH relativeFrom="column">
                  <wp:posOffset>1028700</wp:posOffset>
                </wp:positionH>
                <wp:positionV relativeFrom="paragraph">
                  <wp:posOffset>2686685</wp:posOffset>
                </wp:positionV>
                <wp:extent cx="1428750" cy="295275"/>
                <wp:effectExtent l="0" t="0" r="0" b="9525"/>
                <wp:wrapNone/>
                <wp:docPr id="2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95275"/>
                        </a:xfrm>
                        <a:prstGeom prst="rect">
                          <a:avLst/>
                        </a:prstGeom>
                        <a:solidFill>
                          <a:srgbClr val="FFFFFF"/>
                        </a:solidFill>
                        <a:ln w="9525">
                          <a:noFill/>
                          <a:miter lim="800000"/>
                          <a:headEnd/>
                          <a:tailEnd/>
                        </a:ln>
                      </wps:spPr>
                      <wps:txbx>
                        <w:txbxContent>
                          <w:p w:rsidR="00116B3F" w:rsidRPr="006D1C59" w:rsidRDefault="00116B3F" w:rsidP="00117554">
                            <w:pPr>
                              <w:ind w:firstLine="0"/>
                              <w:jc w:val="center"/>
                              <w:rPr>
                                <w:rFonts w:asciiTheme="minorBidi" w:hAnsiTheme="minorBidi" w:cstheme="minorBidi"/>
                              </w:rPr>
                            </w:pPr>
                            <w:r w:rsidRPr="006D1C59">
                              <w:rPr>
                                <w:rFonts w:asciiTheme="minorBidi" w:hAnsiTheme="minorBidi" w:cstheme="minorBidi"/>
                              </w:rPr>
                              <w:t>Gun HV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1pt;margin-top:211.55pt;width:112.5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" stroked="f">
                <v:textbox>
                  <w:txbxContent>
                    <w:p w:rsidR="00116B3F" w:rsidRPr="006D1C59" w:rsidRDefault="00116B3F" w:rsidP="00117554">
                      <w:pPr>
                        <w:ind w:firstLine="0"/>
                        <w:jc w:val="center"/>
                        <w:rPr>
                          <w:rFonts w:asciiTheme="minorBidi" w:hAnsiTheme="minorBidi" w:cstheme="minorBidi"/>
                        </w:rPr>
                      </w:pPr>
                      <w:r w:rsidRPr="006D1C59">
                        <w:rPr>
                          <w:rFonts w:asciiTheme="minorBidi" w:hAnsiTheme="minorBidi" w:cstheme="minorBidi"/>
                        </w:rPr>
                        <w:t>Gun HV Chamber</w:t>
                      </w:r>
                    </w:p>
                  </w:txbxContent>
                </v:textbox>
              </v:shape>
            </w:pict>
          </mc:Fallback>
        </mc:AlternateContent>
      </w:r>
      <w:r w:rsidR="004F69A3">
        <w:rPr>
          <w:rFonts w:asciiTheme="minorBidi" w:hAnsiTheme="minorBidi" w:cstheme="minorBidi"/>
          <w:iCs/>
          <w:noProof/>
        </w:rPr>
        <mc:AlternateContent>
          <mc:Choice Requires="wps">
            <w:drawing>
              <wp:anchor distT="0" distB="0" distL="114300" distR="114300" simplePos="0" relativeHeight="251691520" behindDoc="0" locked="0" layoutInCell="1" allowOverlap="1" wp14:anchorId="5D6AC0C7" wp14:editId="637276B2">
                <wp:simplePos x="0" y="0"/>
                <wp:positionH relativeFrom="column">
                  <wp:posOffset>786765</wp:posOffset>
                </wp:positionH>
                <wp:positionV relativeFrom="paragraph">
                  <wp:posOffset>1184275</wp:posOffset>
                </wp:positionV>
                <wp:extent cx="1224280" cy="542290"/>
                <wp:effectExtent l="0" t="38100" r="52070" b="29210"/>
                <wp:wrapNone/>
                <wp:docPr id="24598" name="Straight Arrow Connector 24598"/>
                <wp:cNvGraphicFramePr/>
                <a:graphic xmlns:a="http://schemas.openxmlformats.org/drawingml/2006/main">
                  <a:graphicData uri="http://schemas.microsoft.com/office/word/2010/wordprocessingShape">
                    <wps:wsp>
                      <wps:cNvCnPr/>
                      <wps:spPr>
                        <a:xfrm flipV="1">
                          <a:off x="0" y="0"/>
                          <a:ext cx="1224280" cy="542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8" o:spid="_x0000_s1026" type="#_x0000_t32" style="position:absolute;margin-left:61.95pt;margin-top:93.25pt;width:96.4pt;height:42.7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" strokecolor="#4579b8 [3044]">
                <v:stroke endarrow="open"/>
              </v:shape>
            </w:pict>
          </mc:Fallback>
        </mc:AlternateContent>
      </w:r>
      <w:r w:rsidR="009258FF" w:rsidRPr="00410278">
        <w:rPr>
          <w:rFonts w:asciiTheme="minorBidi" w:hAnsiTheme="minorBidi" w:cstheme="minorBidi"/>
          <w:iCs/>
          <w:noProof/>
        </w:rPr>
        <mc:AlternateContent>
          <mc:Choice Requires="wps">
            <w:drawing>
              <wp:anchor distT="0" distB="0" distL="114300" distR="114300" simplePos="0" relativeHeight="251699712" behindDoc="0" locked="0" layoutInCell="1" allowOverlap="1" wp14:anchorId="394073CA" wp14:editId="78A6E026">
                <wp:simplePos x="0" y="0"/>
                <wp:positionH relativeFrom="column">
                  <wp:posOffset>-57150</wp:posOffset>
                </wp:positionH>
                <wp:positionV relativeFrom="paragraph">
                  <wp:posOffset>1026160</wp:posOffset>
                </wp:positionV>
                <wp:extent cx="981075" cy="381000"/>
                <wp:effectExtent l="0" t="0" r="0" b="0"/>
                <wp:wrapNone/>
                <wp:docPr id="2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000"/>
                        </a:xfrm>
                        <a:prstGeom prst="rect">
                          <a:avLst/>
                        </a:prstGeom>
                        <a:noFill/>
                        <a:ln w="9525">
                          <a:noFill/>
                          <a:miter lim="800000"/>
                          <a:headEnd/>
                          <a:tailEnd/>
                        </a:ln>
                      </wps:spPr>
                      <wps:txbx>
                        <w:txbxContent>
                          <w:p w:rsidR="00116B3F" w:rsidRPr="00E04962" w:rsidRDefault="00116B3F" w:rsidP="00410278">
                            <w:pPr>
                              <w:ind w:firstLine="0"/>
                              <w:rPr>
                                <w:rFonts w:asciiTheme="minorBidi" w:hAnsiTheme="minorBidi" w:cstheme="minorBidi"/>
                              </w:rPr>
                            </w:pPr>
                            <w:r w:rsidRPr="00E04962">
                              <w:rPr>
                                <w:rFonts w:asciiTheme="minorBidi" w:hAnsiTheme="minorBidi" w:cstheme="minorBidi"/>
                              </w:rPr>
                              <w:t>Diagnostics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pt;margin-top:80.8pt;width:77.25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" filled="f" stroked="f">
                <v:textbox>
                  <w:txbxContent>
                    <w:p w:rsidR="00116B3F" w:rsidRPr="00E04962" w:rsidRDefault="00116B3F" w:rsidP="00410278">
                      <w:pPr>
                        <w:ind w:firstLine="0"/>
                        <w:rPr>
                          <w:rFonts w:asciiTheme="minorBidi" w:hAnsiTheme="minorBidi" w:cstheme="minorBidi"/>
                        </w:rPr>
                      </w:pPr>
                      <w:r w:rsidRPr="00E04962">
                        <w:rPr>
                          <w:rFonts w:asciiTheme="minorBidi" w:hAnsiTheme="minorBidi" w:cstheme="minorBidi"/>
                        </w:rPr>
                        <w:t>Diagnostics</w:t>
                      </w:r>
                    </w:p>
                  </w:txbxContent>
                </v:textbox>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2304" behindDoc="0" locked="0" layoutInCell="1" allowOverlap="1" wp14:anchorId="34F214DB" wp14:editId="4616E38F">
                <wp:simplePos x="0" y="0"/>
                <wp:positionH relativeFrom="column">
                  <wp:posOffset>5010150</wp:posOffset>
                </wp:positionH>
                <wp:positionV relativeFrom="paragraph">
                  <wp:posOffset>116840</wp:posOffset>
                </wp:positionV>
                <wp:extent cx="1019175" cy="676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76275"/>
                        </a:xfrm>
                        <a:prstGeom prst="rect">
                          <a:avLst/>
                        </a:prstGeom>
                        <a:solidFill>
                          <a:srgbClr val="FFFFFF"/>
                        </a:solidFill>
                        <a:ln w="9525">
                          <a:noFill/>
                          <a:miter lim="800000"/>
                          <a:headEnd/>
                          <a:tailEnd/>
                        </a:ln>
                      </wps:spPr>
                      <wps:txbx>
                        <w:txbxContent>
                          <w:p w:rsidR="00116B3F" w:rsidRPr="00E04962" w:rsidRDefault="00116B3F"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4.5pt;margin-top:9.2pt;width:80.2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CgIw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" stroked="f">
                <v:textbox>
                  <w:txbxContent>
                    <w:p w:rsidR="00116B3F" w:rsidRPr="00E04962" w:rsidRDefault="00116B3F"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3568" behindDoc="0" locked="0" layoutInCell="1" allowOverlap="1" wp14:anchorId="7724C228" wp14:editId="5839773C">
                <wp:simplePos x="0" y="0"/>
                <wp:positionH relativeFrom="column">
                  <wp:posOffset>790575</wp:posOffset>
                </wp:positionH>
                <wp:positionV relativeFrom="paragraph">
                  <wp:posOffset>840740</wp:posOffset>
                </wp:positionV>
                <wp:extent cx="676275" cy="275590"/>
                <wp:effectExtent l="0" t="38100" r="66675" b="29210"/>
                <wp:wrapNone/>
                <wp:docPr id="24599" name="Straight Arrow Connector 24599"/>
                <wp:cNvGraphicFramePr/>
                <a:graphic xmlns:a="http://schemas.openxmlformats.org/drawingml/2006/main">
                  <a:graphicData uri="http://schemas.microsoft.com/office/word/2010/wordprocessingShape">
                    <wps:wsp>
                      <wps:cNvCnPr/>
                      <wps:spPr>
                        <a:xfrm flipV="1">
                          <a:off x="0" y="0"/>
                          <a:ext cx="676275" cy="275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9" o:spid="_x0000_s1026" type="#_x0000_t32" style="position:absolute;margin-left:62.25pt;margin-top:66.2pt;width:53.25pt;height:21.7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7664" behindDoc="0" locked="0" layoutInCell="1" allowOverlap="1" wp14:anchorId="2FA018A2" wp14:editId="2BDDBE8B">
                <wp:simplePos x="0" y="0"/>
                <wp:positionH relativeFrom="column">
                  <wp:posOffset>762000</wp:posOffset>
                </wp:positionH>
                <wp:positionV relativeFrom="paragraph">
                  <wp:posOffset>1002665</wp:posOffset>
                </wp:positionV>
                <wp:extent cx="1057275" cy="113665"/>
                <wp:effectExtent l="0" t="76200" r="0" b="19685"/>
                <wp:wrapNone/>
                <wp:docPr id="24601" name="Straight Arrow Connector 24601"/>
                <wp:cNvGraphicFramePr/>
                <a:graphic xmlns:a="http://schemas.openxmlformats.org/drawingml/2006/main">
                  <a:graphicData uri="http://schemas.microsoft.com/office/word/2010/wordprocessingShape">
                    <wps:wsp>
                      <wps:cNvCnPr/>
                      <wps:spPr>
                        <a:xfrm flipV="1">
                          <a:off x="0" y="0"/>
                          <a:ext cx="1057275" cy="113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1" o:spid="_x0000_s1026" type="#_x0000_t32" style="position:absolute;margin-left:60pt;margin-top:78.95pt;width:83.25pt;height:8.9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5616" behindDoc="0" locked="0" layoutInCell="1" allowOverlap="1" wp14:anchorId="74E39D1B" wp14:editId="5B0F0101">
                <wp:simplePos x="0" y="0"/>
                <wp:positionH relativeFrom="column">
                  <wp:posOffset>819150</wp:posOffset>
                </wp:positionH>
                <wp:positionV relativeFrom="paragraph">
                  <wp:posOffset>935990</wp:posOffset>
                </wp:positionV>
                <wp:extent cx="762000" cy="180974"/>
                <wp:effectExtent l="0" t="57150" r="19050" b="29210"/>
                <wp:wrapNone/>
                <wp:docPr id="24600" name="Straight Arrow Connector 24600"/>
                <wp:cNvGraphicFramePr/>
                <a:graphic xmlns:a="http://schemas.openxmlformats.org/drawingml/2006/main">
                  <a:graphicData uri="http://schemas.microsoft.com/office/word/2010/wordprocessingShape">
                    <wps:wsp>
                      <wps:cNvCnPr/>
                      <wps:spPr>
                        <a:xfrm flipV="1">
                          <a:off x="0" y="0"/>
                          <a:ext cx="762000" cy="180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0" o:spid="_x0000_s1026" type="#_x0000_t32" style="position:absolute;margin-left:64.5pt;margin-top:73.7pt;width:60pt;height:14.2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" strokecolor="#4579b8 [3044]">
                <v:stroke endarrow="open"/>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9472" behindDoc="0" locked="0" layoutInCell="1" allowOverlap="1" wp14:anchorId="69A6684A" wp14:editId="2FFBD26C">
                <wp:simplePos x="0" y="0"/>
                <wp:positionH relativeFrom="column">
                  <wp:posOffset>9525</wp:posOffset>
                </wp:positionH>
                <wp:positionV relativeFrom="paragraph">
                  <wp:posOffset>1478915</wp:posOffset>
                </wp:positionV>
                <wp:extent cx="866775" cy="504825"/>
                <wp:effectExtent l="0" t="0" r="0" b="0"/>
                <wp:wrapNone/>
                <wp:docPr id="2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04825"/>
                        </a:xfrm>
                        <a:prstGeom prst="rect">
                          <a:avLst/>
                        </a:prstGeom>
                        <a:noFill/>
                        <a:ln w="9525">
                          <a:noFill/>
                          <a:miter lim="800000"/>
                          <a:headEnd/>
                          <a:tailEnd/>
                        </a:ln>
                      </wps:spPr>
                      <wps:txbx>
                        <w:txbxContent>
                          <w:p w:rsidR="00116B3F" w:rsidRPr="00E04962" w:rsidRDefault="00116B3F" w:rsidP="00410278">
                            <w:pPr>
                              <w:ind w:firstLine="0"/>
                              <w:rPr>
                                <w:rFonts w:asciiTheme="minorBidi" w:hAnsiTheme="minorBidi" w:cstheme="minorBidi"/>
                              </w:rPr>
                            </w:pPr>
                            <w:r w:rsidRPr="00E04962">
                              <w:rPr>
                                <w:rFonts w:asciiTheme="minorBidi" w:hAnsiTheme="minorBidi" w:cstheme="minorBidi"/>
                              </w:rPr>
                              <w:t>Beamline Solenoid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5pt;margin-top:116.45pt;width:68.25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" filled="f" stroked="f">
                <v:textbox>
                  <w:txbxContent>
                    <w:p w:rsidR="00116B3F" w:rsidRPr="00E04962" w:rsidRDefault="00116B3F" w:rsidP="00410278">
                      <w:pPr>
                        <w:ind w:firstLine="0"/>
                        <w:rPr>
                          <w:rFonts w:asciiTheme="minorBidi" w:hAnsiTheme="minorBidi" w:cstheme="minorBidi"/>
                        </w:rPr>
                      </w:pPr>
                      <w:r w:rsidRPr="00E04962">
                        <w:rPr>
                          <w:rFonts w:asciiTheme="minorBidi" w:hAnsiTheme="minorBidi" w:cstheme="minorBidi"/>
                        </w:rPr>
                        <w:t>Beamline Solenoid</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83328" behindDoc="0" locked="0" layoutInCell="1" allowOverlap="1" wp14:anchorId="6AC45685" wp14:editId="09380BA1">
                <wp:simplePos x="0" y="0"/>
                <wp:positionH relativeFrom="column">
                  <wp:posOffset>3962400</wp:posOffset>
                </wp:positionH>
                <wp:positionV relativeFrom="paragraph">
                  <wp:posOffset>554990</wp:posOffset>
                </wp:positionV>
                <wp:extent cx="1104900" cy="828675"/>
                <wp:effectExtent l="38100" t="0" r="19050" b="47625"/>
                <wp:wrapNone/>
                <wp:docPr id="24594" name="Straight Arrow Connector 24594"/>
                <wp:cNvGraphicFramePr/>
                <a:graphic xmlns:a="http://schemas.openxmlformats.org/drawingml/2006/main">
                  <a:graphicData uri="http://schemas.microsoft.com/office/word/2010/wordprocessingShape">
                    <wps:wsp>
                      <wps:cNvCnPr/>
                      <wps:spPr>
                        <a:xfrm flipH="1">
                          <a:off x="0" y="0"/>
                          <a:ext cx="110490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4" o:spid="_x0000_s1026" type="#_x0000_t32" style="position:absolute;margin-left:312pt;margin-top:43.7pt;width:87pt;height:65.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" strokecolor="#4579b8 [3044]">
                <v:stroke endarrow="open"/>
              </v:shape>
            </w:pict>
          </mc:Fallback>
        </mc:AlternateContent>
      </w:r>
      <w:r w:rsidR="00C3397F" w:rsidRPr="00C3397F">
        <w:rPr>
          <w:rFonts w:asciiTheme="minorBidi" w:hAnsiTheme="minorBidi" w:cstheme="minorBidi"/>
          <w:iCs/>
          <w:noProof/>
        </w:rPr>
        <w:drawing>
          <wp:inline distT="0" distB="0" distL="0" distR="0" wp14:anchorId="1180D858" wp14:editId="16F858C0">
            <wp:extent cx="4069080" cy="3054096"/>
            <wp:effectExtent l="0" t="0" r="762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069080" cy="3054096"/>
                    </a:xfrm>
                    <a:prstGeom prst="rect">
                      <a:avLst/>
                    </a:prstGeom>
                    <a:noFill/>
                    <a:ln>
                      <a:noFill/>
                    </a:ln>
                    <a:extLst/>
                  </pic:spPr>
                </pic:pic>
              </a:graphicData>
            </a:graphic>
          </wp:inline>
        </w:drawing>
      </w:r>
    </w:p>
    <w:p w:rsidR="00C3397F" w:rsidRDefault="00521767" w:rsidP="005416B0">
      <w:pPr>
        <w:pStyle w:val="Caption"/>
        <w:rPr>
          <w:rFonts w:asciiTheme="minorBidi" w:hAnsiTheme="minorBidi" w:cstheme="minorBidi"/>
          <w:iCs/>
        </w:rPr>
      </w:pPr>
      <w:r>
        <w:t xml:space="preserve">Figure </w:t>
      </w:r>
      <w:r w:rsidR="00F72761">
        <w:t>7</w:t>
      </w:r>
      <w:r>
        <w:t>: Preparation chamber, gun and beamline</w:t>
      </w:r>
      <w:r w:rsidR="00EB3547">
        <w:t xml:space="preserve"> in</w:t>
      </w:r>
      <w:r w:rsidR="00F810AD">
        <w:t xml:space="preserve"> the GTS.</w:t>
      </w:r>
    </w:p>
    <w:p w:rsidR="00C3397F" w:rsidRDefault="00C3397F" w:rsidP="004A060C">
      <w:pPr>
        <w:pStyle w:val="ReportText"/>
        <w:ind w:left="0"/>
        <w:jc w:val="both"/>
        <w:rPr>
          <w:rFonts w:asciiTheme="minorBidi" w:hAnsiTheme="minorBidi" w:cstheme="minorBidi"/>
          <w:iCs/>
        </w:rPr>
      </w:pPr>
    </w:p>
    <w:p w:rsidR="00784EFB" w:rsidRPr="00784EFB" w:rsidRDefault="00784EFB" w:rsidP="00784EFB">
      <w:pPr>
        <w:pStyle w:val="ReportText"/>
        <w:ind w:left="0"/>
        <w:jc w:val="both"/>
        <w:rPr>
          <w:rFonts w:asciiTheme="minorBidi" w:hAnsiTheme="minorBidi" w:cstheme="minorBidi"/>
          <w:iCs/>
        </w:rPr>
      </w:pPr>
      <w:r>
        <w:rPr>
          <w:rFonts w:asciiTheme="minorBidi" w:hAnsiTheme="minorBidi" w:cstheme="minorBidi"/>
          <w:iCs/>
        </w:rPr>
        <w:t xml:space="preserve">The lasers are ready and the </w:t>
      </w:r>
      <w:r w:rsidRPr="00784EFB">
        <w:rPr>
          <w:rFonts w:asciiTheme="minorBidi" w:hAnsiTheme="minorBidi" w:cstheme="minorBidi"/>
          <w:iCs/>
        </w:rPr>
        <w:t xml:space="preserve">LOSP </w:t>
      </w:r>
      <w:r w:rsidR="005E6BB8">
        <w:rPr>
          <w:rFonts w:asciiTheme="minorBidi" w:hAnsiTheme="minorBidi" w:cstheme="minorBidi"/>
          <w:iCs/>
        </w:rPr>
        <w:t xml:space="preserve">has been </w:t>
      </w:r>
      <w:r>
        <w:rPr>
          <w:rFonts w:asciiTheme="minorBidi" w:hAnsiTheme="minorBidi" w:cstheme="minorBidi"/>
          <w:iCs/>
        </w:rPr>
        <w:t xml:space="preserve">approved. We will have three </w:t>
      </w:r>
      <w:r w:rsidR="00D4154D">
        <w:rPr>
          <w:rFonts w:asciiTheme="minorBidi" w:hAnsiTheme="minorBidi" w:cstheme="minorBidi"/>
          <w:iCs/>
        </w:rPr>
        <w:t xml:space="preserve">types of </w:t>
      </w:r>
      <w:r>
        <w:rPr>
          <w:rFonts w:asciiTheme="minorBidi" w:hAnsiTheme="minorBidi" w:cstheme="minorBidi"/>
          <w:iCs/>
        </w:rPr>
        <w:t>lasers:</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 xml:space="preserve">Amplified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aser system: 15 Hz, 4</w:t>
      </w:r>
      <w:r w:rsidR="00E760E4">
        <w:rPr>
          <w:rFonts w:asciiTheme="minorBidi" w:hAnsiTheme="minorBidi" w:cstheme="minorBidi"/>
          <w:iCs/>
        </w:rPr>
        <w:t xml:space="preserve">5 ps, green, 1 </w:t>
      </w:r>
      <w:proofErr w:type="spellStart"/>
      <w:r w:rsidR="00E760E4">
        <w:rPr>
          <w:rFonts w:asciiTheme="minorBidi" w:hAnsiTheme="minorBidi" w:cstheme="minorBidi"/>
          <w:iCs/>
        </w:rPr>
        <w:t>mJ</w:t>
      </w:r>
      <w:proofErr w:type="spellEnd"/>
      <w:r w:rsidR="00E760E4">
        <w:rPr>
          <w:rFonts w:asciiTheme="minorBidi" w:hAnsiTheme="minorBidi" w:cstheme="minorBidi"/>
          <w:iCs/>
        </w:rPr>
        <w:t xml:space="preserve">/pulse energy, </w:t>
      </w:r>
      <w:r w:rsidR="00784EFB" w:rsidRPr="00784EFB">
        <w:rPr>
          <w:rFonts w:asciiTheme="minorBidi" w:hAnsiTheme="minorBidi" w:cstheme="minorBidi"/>
          <w:iCs/>
        </w:rPr>
        <w:t xml:space="preserve">10 </w:t>
      </w:r>
      <w:proofErr w:type="spellStart"/>
      <w:r w:rsidR="00784EFB" w:rsidRPr="00784EFB">
        <w:rPr>
          <w:rFonts w:asciiTheme="minorBidi" w:hAnsiTheme="minorBidi" w:cstheme="minorBidi"/>
          <w:iCs/>
        </w:rPr>
        <w:t>mW</w:t>
      </w:r>
      <w:proofErr w:type="spellEnd"/>
      <w:r w:rsidR="00784EFB" w:rsidRPr="00784EFB">
        <w:rPr>
          <w:rFonts w:asciiTheme="minorBidi" w:hAnsiTheme="minorBidi" w:cstheme="minorBidi"/>
          <w:iCs/>
        </w:rPr>
        <w:t xml:space="preserve"> (average)</w:t>
      </w:r>
      <w:r w:rsidR="006C5E46">
        <w:rPr>
          <w:rFonts w:asciiTheme="minorBidi" w:hAnsiTheme="minorBidi" w:cstheme="minorBidi"/>
          <w:iCs/>
        </w:rPr>
        <w:t>,</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Verdi l</w:t>
      </w:r>
      <w:r w:rsidR="00784EFB" w:rsidRPr="00784EFB">
        <w:rPr>
          <w:rFonts w:asciiTheme="minorBidi" w:hAnsiTheme="minorBidi" w:cstheme="minorBidi"/>
          <w:iCs/>
        </w:rPr>
        <w:t>aser: DC, green, 10 W</w:t>
      </w:r>
      <w:r w:rsidR="006C5E46">
        <w:rPr>
          <w:rFonts w:asciiTheme="minorBidi" w:hAnsiTheme="minorBidi" w:cstheme="minorBidi"/>
          <w:iCs/>
        </w:rPr>
        <w:t xml:space="preserve"> and</w:t>
      </w:r>
    </w:p>
    <w:p w:rsidR="00C3397F" w:rsidRPr="00726CD8" w:rsidRDefault="007B1641" w:rsidP="00726CD8">
      <w:pPr>
        <w:pStyle w:val="ReportText"/>
        <w:numPr>
          <w:ilvl w:val="0"/>
          <w:numId w:val="25"/>
        </w:numPr>
        <w:jc w:val="both"/>
        <w:rPr>
          <w:rFonts w:asciiTheme="minorBidi" w:hAnsiTheme="minorBidi" w:cstheme="minorBidi"/>
          <w:iCs/>
        </w:rPr>
      </w:pPr>
      <w:r>
        <w:rPr>
          <w:rFonts w:asciiTheme="minorBidi" w:hAnsiTheme="minorBidi" w:cstheme="minorBidi"/>
          <w:iCs/>
        </w:rPr>
        <w:t xml:space="preserve">Antares Mode-locked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aser: 74.85 MHz, 60 ps, green, 5 W.  To be r</w:t>
      </w:r>
      <w:r>
        <w:rPr>
          <w:rFonts w:asciiTheme="minorBidi" w:hAnsiTheme="minorBidi" w:cstheme="minorBidi"/>
          <w:iCs/>
        </w:rPr>
        <w:t>eplaced later with fiber l</w:t>
      </w:r>
      <w:r w:rsidR="00784EFB">
        <w:rPr>
          <w:rFonts w:asciiTheme="minorBidi" w:hAnsiTheme="minorBidi" w:cstheme="minorBidi"/>
          <w:iCs/>
        </w:rPr>
        <w:t xml:space="preserve">aser at </w:t>
      </w:r>
      <w:r w:rsidR="00784EFB" w:rsidRPr="00784EFB">
        <w:rPr>
          <w:rFonts w:asciiTheme="minorBidi" w:hAnsiTheme="minorBidi" w:cstheme="minorBidi"/>
          <w:iCs/>
        </w:rPr>
        <w:t>476.3 MHz</w:t>
      </w:r>
      <w:r w:rsidR="00784EFB">
        <w:rPr>
          <w:rFonts w:asciiTheme="minorBidi" w:hAnsiTheme="minorBidi" w:cstheme="minorBidi"/>
          <w:iCs/>
        </w:rPr>
        <w:t>.</w:t>
      </w:r>
    </w:p>
    <w:p w:rsidR="00094821" w:rsidRPr="008441C0" w:rsidRDefault="004A060C" w:rsidP="00094821">
      <w:pPr>
        <w:pStyle w:val="Heading2"/>
      </w:pPr>
      <w:r>
        <w:lastRenderedPageBreak/>
        <w:t>Cathode</w:t>
      </w:r>
      <w:r w:rsidR="00094821">
        <w:t xml:space="preserve"> </w:t>
      </w:r>
      <w:r w:rsidR="000E0F73">
        <w:t xml:space="preserve">Solenoid </w:t>
      </w:r>
      <w:r w:rsidR="00094821">
        <w:t>Magnet</w:t>
      </w:r>
    </w:p>
    <w:p w:rsidR="00726CD8" w:rsidRDefault="00B65885" w:rsidP="00726CD8">
      <w:pPr>
        <w:pStyle w:val="ReportText"/>
        <w:ind w:left="0"/>
        <w:jc w:val="both"/>
        <w:rPr>
          <w:rFonts w:asciiTheme="minorBidi" w:hAnsiTheme="minorBidi" w:cstheme="minorBidi"/>
          <w:iCs/>
        </w:rPr>
      </w:pPr>
      <w:r>
        <w:rPr>
          <w:rFonts w:asciiTheme="minorBidi" w:hAnsiTheme="minorBidi" w:cstheme="minorBidi"/>
          <w:iCs/>
        </w:rPr>
        <w:t xml:space="preserve">The </w:t>
      </w:r>
      <w:r w:rsidR="00B0248C">
        <w:rPr>
          <w:rFonts w:asciiTheme="minorBidi" w:hAnsiTheme="minorBidi" w:cstheme="minorBidi"/>
          <w:iCs/>
        </w:rPr>
        <w:t>cathode solenoid magnet was designed to fit i</w:t>
      </w:r>
      <w:r>
        <w:rPr>
          <w:rFonts w:asciiTheme="minorBidi" w:hAnsiTheme="minorBidi" w:cstheme="minorBidi"/>
          <w:iCs/>
        </w:rPr>
        <w:t xml:space="preserve">n the </w:t>
      </w:r>
      <w:r w:rsidR="003402FA">
        <w:rPr>
          <w:rFonts w:asciiTheme="minorBidi" w:hAnsiTheme="minorBidi" w:cstheme="minorBidi"/>
          <w:iCs/>
        </w:rPr>
        <w:t xml:space="preserve">front of the gun chamber. </w:t>
      </w:r>
      <w:r w:rsidR="00B176C5">
        <w:rPr>
          <w:rFonts w:asciiTheme="minorBidi" w:hAnsiTheme="minorBidi" w:cstheme="minorBidi"/>
          <w:iCs/>
        </w:rPr>
        <w:t xml:space="preserve">Table 2 </w:t>
      </w:r>
      <w:r>
        <w:rPr>
          <w:rFonts w:asciiTheme="minorBidi" w:hAnsiTheme="minorBidi" w:cstheme="minorBidi"/>
          <w:iCs/>
        </w:rPr>
        <w:t>lists the physical properties of the magnet.</w:t>
      </w:r>
      <w:r w:rsidR="003D42AC">
        <w:rPr>
          <w:rFonts w:asciiTheme="minorBidi" w:hAnsiTheme="minorBidi" w:cstheme="minorBidi"/>
          <w:iCs/>
        </w:rPr>
        <w:t xml:space="preserve"> The </w:t>
      </w:r>
      <w:r w:rsidR="004B224A">
        <w:rPr>
          <w:rFonts w:asciiTheme="minorBidi" w:hAnsiTheme="minorBidi" w:cstheme="minorBidi"/>
          <w:iCs/>
        </w:rPr>
        <w:t>field at the cathode is 1.4 kG when using the standard molybdenum puck.</w:t>
      </w:r>
      <w:r w:rsidR="00B73E13">
        <w:rPr>
          <w:rFonts w:asciiTheme="minorBidi" w:hAnsiTheme="minorBidi" w:cstheme="minorBidi"/>
          <w:iCs/>
        </w:rPr>
        <w:t xml:space="preserve"> The magnet will be powered by </w:t>
      </w:r>
      <w:r w:rsidR="00D24DA7">
        <w:rPr>
          <w:rFonts w:asciiTheme="minorBidi" w:hAnsiTheme="minorBidi" w:cstheme="minorBidi"/>
          <w:iCs/>
        </w:rPr>
        <w:t xml:space="preserve">the </w:t>
      </w:r>
      <w:r w:rsidR="00B73E13">
        <w:rPr>
          <w:rFonts w:asciiTheme="minorBidi" w:hAnsiTheme="minorBidi" w:cstheme="minorBidi"/>
          <w:iCs/>
        </w:rPr>
        <w:t>new CEBAF spare dogleg supply (500A,</w:t>
      </w:r>
      <w:r w:rsidR="00943734">
        <w:rPr>
          <w:rFonts w:asciiTheme="minorBidi" w:hAnsiTheme="minorBidi" w:cstheme="minorBidi"/>
          <w:iCs/>
        </w:rPr>
        <w:t xml:space="preserve"> </w:t>
      </w:r>
      <w:r w:rsidR="00B73E13">
        <w:rPr>
          <w:rFonts w:asciiTheme="minorBidi" w:hAnsiTheme="minorBidi" w:cstheme="minorBidi"/>
          <w:iCs/>
        </w:rPr>
        <w:t>80V).</w:t>
      </w:r>
      <w:r w:rsidR="00090400">
        <w:rPr>
          <w:rFonts w:asciiTheme="minorBidi" w:hAnsiTheme="minorBidi" w:cstheme="minorBidi"/>
          <w:iCs/>
        </w:rPr>
        <w:t xml:space="preserve"> The magnet </w:t>
      </w:r>
      <w:r w:rsidR="00B0248C">
        <w:rPr>
          <w:rFonts w:asciiTheme="minorBidi" w:hAnsiTheme="minorBidi" w:cstheme="minorBidi"/>
          <w:iCs/>
        </w:rPr>
        <w:t xml:space="preserve">has been procured and </w:t>
      </w:r>
      <w:r w:rsidR="00090400">
        <w:rPr>
          <w:rFonts w:asciiTheme="minorBidi" w:hAnsiTheme="minorBidi" w:cstheme="minorBidi"/>
          <w:iCs/>
        </w:rPr>
        <w:t xml:space="preserve">is expected to be on site by July 8, 2016. </w:t>
      </w:r>
    </w:p>
    <w:p w:rsidR="00072B5C" w:rsidRDefault="00090400" w:rsidP="00726CD8">
      <w:pPr>
        <w:pStyle w:val="ReportText"/>
        <w:ind w:left="0"/>
        <w:jc w:val="both"/>
        <w:rPr>
          <w:rFonts w:asciiTheme="minorBidi" w:hAnsiTheme="minorBidi" w:cstheme="minorBidi"/>
          <w:iCs/>
        </w:rPr>
      </w:pPr>
      <w:r>
        <w:rPr>
          <w:rFonts w:asciiTheme="minorBidi" w:hAnsiTheme="minorBidi" w:cstheme="minorBidi"/>
          <w:iCs/>
        </w:rPr>
        <w:t xml:space="preserve"> </w:t>
      </w:r>
    </w:p>
    <w:p w:rsidR="00463A90" w:rsidRDefault="003402FA" w:rsidP="00726CD8">
      <w:pPr>
        <w:pStyle w:val="Caption"/>
        <w:keepNext/>
      </w:pPr>
      <w:bookmarkStart w:id="4" w:name="_Ref448056760"/>
      <w:r>
        <w:t xml:space="preserve">Table </w:t>
      </w:r>
      <w:fldSimple w:instr=" SEQ Table \* ARABIC ">
        <w:r w:rsidR="008C6116">
          <w:rPr>
            <w:noProof/>
          </w:rPr>
          <w:t>2</w:t>
        </w:r>
      </w:fldSimple>
      <w:bookmarkEnd w:id="4"/>
      <w:r>
        <w:t xml:space="preserve">: Physical properties of the cathode </w:t>
      </w:r>
      <w:r w:rsidR="0090530A">
        <w:t xml:space="preserve">magnet </w:t>
      </w:r>
      <w:r>
        <w:t>solenoid.</w:t>
      </w:r>
      <w:r w:rsidR="003D42AC">
        <w:t xml:space="preserve"> The magnet will be operated at 400 A to provide 1.4 kG at cathode.</w:t>
      </w:r>
    </w:p>
    <w:p w:rsidR="00726CD8" w:rsidRPr="00726CD8" w:rsidRDefault="00726CD8" w:rsidP="00726CD8"/>
    <w:tbl>
      <w:tblPr>
        <w:tblStyle w:val="TableGrid1"/>
        <w:tblW w:w="0" w:type="auto"/>
        <w:jc w:val="center"/>
        <w:tblLook w:val="0400" w:firstRow="0" w:lastRow="0" w:firstColumn="0" w:lastColumn="0" w:noHBand="0" w:noVBand="1"/>
      </w:tblPr>
      <w:tblGrid>
        <w:gridCol w:w="2565"/>
        <w:gridCol w:w="5077"/>
      </w:tblGrid>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Pr>
                <w:rFonts w:ascii="Arial" w:hAnsi="Arial" w:cs="Arial"/>
              </w:rPr>
              <w:t>Size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11.811” ID, 27.559” OD, 6.242” Z</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Conductor</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L=500 m, A=0.53 cm2 (16 layers by 20 turns)</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Coil Weight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240 kg</w:t>
            </w:r>
          </w:p>
        </w:tc>
      </w:tr>
      <w:tr w:rsidR="00463A90" w:rsidTr="000E609F">
        <w:trPr>
          <w:trHeight w:val="337"/>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Resistance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0.18 Ω (65°C average T)</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Field at photocathode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1.4 kG</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Voltage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72 V</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Current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400 A</w:t>
            </w:r>
          </w:p>
        </w:tc>
      </w:tr>
    </w:tbl>
    <w:p w:rsidR="00463A90" w:rsidRDefault="00463A90" w:rsidP="00094821">
      <w:pPr>
        <w:pStyle w:val="ReportText"/>
        <w:ind w:left="0"/>
        <w:jc w:val="both"/>
        <w:rPr>
          <w:rFonts w:asciiTheme="minorBidi" w:hAnsiTheme="minorBidi" w:cstheme="minorBidi"/>
          <w:iCs/>
        </w:rPr>
      </w:pPr>
    </w:p>
    <w:p w:rsidR="00B65885" w:rsidRDefault="00D24DA7" w:rsidP="00094821">
      <w:pPr>
        <w:pStyle w:val="ReportText"/>
        <w:ind w:left="0"/>
        <w:jc w:val="both"/>
        <w:rPr>
          <w:rFonts w:asciiTheme="minorBidi" w:hAnsiTheme="minorBidi" w:cstheme="minorBidi"/>
          <w:iCs/>
        </w:rPr>
      </w:pPr>
      <w:r>
        <w:rPr>
          <w:rFonts w:asciiTheme="minorBidi" w:hAnsiTheme="minorBidi" w:cstheme="minorBidi"/>
          <w:iCs/>
        </w:rPr>
        <w:t>The magnet coil is shown in Figure 8</w:t>
      </w:r>
      <w:r w:rsidR="003D42AC">
        <w:rPr>
          <w:rFonts w:asciiTheme="minorBidi" w:hAnsiTheme="minorBidi" w:cstheme="minorBidi"/>
          <w:iCs/>
        </w:rPr>
        <w:t>. There are 16 layers along the beam</w:t>
      </w:r>
      <w:r w:rsidR="00B0248C">
        <w:rPr>
          <w:rFonts w:asciiTheme="minorBidi" w:hAnsiTheme="minorBidi" w:cstheme="minorBidi"/>
          <w:iCs/>
        </w:rPr>
        <w:t xml:space="preserve"> and 20 radial turns</w:t>
      </w:r>
      <w:r w:rsidR="003D42AC">
        <w:rPr>
          <w:rFonts w:asciiTheme="minorBidi" w:hAnsiTheme="minorBidi" w:cstheme="minorBidi"/>
          <w:iCs/>
        </w:rPr>
        <w:t xml:space="preserve">. </w:t>
      </w:r>
      <w:r w:rsidR="005D022A">
        <w:rPr>
          <w:rFonts w:asciiTheme="minorBidi" w:hAnsiTheme="minorBidi" w:cstheme="minorBidi"/>
          <w:iCs/>
        </w:rPr>
        <w:t xml:space="preserve">LCW will be used to cool the magnet. The LCW </w:t>
      </w:r>
      <w:r w:rsidR="006C1215">
        <w:rPr>
          <w:rFonts w:asciiTheme="minorBidi" w:hAnsiTheme="minorBidi" w:cstheme="minorBidi"/>
          <w:iCs/>
        </w:rPr>
        <w:t>pressure at GTS is 150 psi</w:t>
      </w:r>
      <w:r w:rsidR="005D022A">
        <w:rPr>
          <w:rFonts w:asciiTheme="minorBidi" w:hAnsiTheme="minorBidi" w:cstheme="minorBidi"/>
          <w:iCs/>
        </w:rPr>
        <w:t xml:space="preserve"> and </w:t>
      </w:r>
      <w:r w:rsidR="00D74367">
        <w:rPr>
          <w:rFonts w:asciiTheme="minorBidi" w:hAnsiTheme="minorBidi" w:cstheme="minorBidi"/>
          <w:iCs/>
        </w:rPr>
        <w:t>the operating temperature is 90˚</w:t>
      </w:r>
      <w:r w:rsidR="005D022A">
        <w:rPr>
          <w:rFonts w:asciiTheme="minorBidi" w:hAnsiTheme="minorBidi" w:cstheme="minorBidi"/>
          <w:iCs/>
        </w:rPr>
        <w:t>F.</w:t>
      </w:r>
    </w:p>
    <w:p w:rsidR="003D42AC" w:rsidRDefault="003D42AC" w:rsidP="00094821">
      <w:pPr>
        <w:pStyle w:val="ReportText"/>
        <w:ind w:left="0"/>
        <w:jc w:val="both"/>
        <w:rPr>
          <w:rFonts w:asciiTheme="minorBidi" w:hAnsiTheme="minorBidi" w:cstheme="minorBidi"/>
          <w:iCs/>
        </w:rPr>
      </w:pPr>
    </w:p>
    <w:p w:rsidR="001A72A0" w:rsidRDefault="00C555D8" w:rsidP="003D42AC">
      <w:pPr>
        <w:pStyle w:val="ReportText"/>
        <w:keepNext/>
        <w:ind w:left="0"/>
        <w:jc w:val="center"/>
      </w:pPr>
      <w:r w:rsidRPr="00C555D8">
        <w:rPr>
          <w:rFonts w:asciiTheme="minorBidi" w:hAnsiTheme="minorBidi" w:cstheme="minorBidi"/>
          <w:iCs/>
          <w:noProof/>
        </w:rPr>
        <w:drawing>
          <wp:inline distT="0" distB="0" distL="0" distR="0" wp14:anchorId="50717ABE" wp14:editId="2C7E9F52">
            <wp:extent cx="1911096" cy="1929384"/>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1096" cy="1929384"/>
                    </a:xfrm>
                    <a:prstGeom prst="rect">
                      <a:avLst/>
                    </a:prstGeom>
                  </pic:spPr>
                </pic:pic>
              </a:graphicData>
            </a:graphic>
          </wp:inline>
        </w:drawing>
      </w:r>
    </w:p>
    <w:p w:rsidR="00A77987" w:rsidRDefault="001A72A0" w:rsidP="005416B0">
      <w:pPr>
        <w:pStyle w:val="Caption"/>
        <w:ind w:left="187" w:firstLine="0"/>
      </w:pPr>
      <w:r>
        <w:t xml:space="preserve">Figure </w:t>
      </w:r>
      <w:r w:rsidR="00F72761">
        <w:t>8</w:t>
      </w:r>
      <w:r>
        <w:t>: Cathode solenoid magnet.</w:t>
      </w:r>
      <w:r w:rsidR="003D42AC">
        <w:t xml:space="preserve"> The magnet is made up of 8 double pancakes.</w:t>
      </w:r>
    </w:p>
    <w:p w:rsidR="00F221F3" w:rsidRPr="00F221F3" w:rsidRDefault="00F221F3" w:rsidP="00F221F3"/>
    <w:p w:rsidR="00C667EC" w:rsidRPr="00A77987" w:rsidRDefault="00A77987" w:rsidP="00F221F3">
      <w:pPr>
        <w:pStyle w:val="ReportText"/>
        <w:ind w:left="0"/>
        <w:jc w:val="both"/>
        <w:rPr>
          <w:rFonts w:asciiTheme="minorBidi" w:hAnsiTheme="minorBidi" w:cstheme="minorBidi"/>
          <w:iCs/>
        </w:rPr>
      </w:pPr>
      <w:r>
        <w:rPr>
          <w:rFonts w:asciiTheme="minorBidi" w:hAnsiTheme="minorBidi" w:cstheme="minorBidi"/>
          <w:iCs/>
        </w:rPr>
        <w:t>A molybdenum and carbon steel</w:t>
      </w:r>
      <w:r w:rsidR="00115A7C" w:rsidRPr="00A77987">
        <w:rPr>
          <w:rFonts w:asciiTheme="minorBidi" w:hAnsiTheme="minorBidi" w:cstheme="minorBidi"/>
          <w:iCs/>
        </w:rPr>
        <w:t xml:space="preserve"> hybrid puck</w:t>
      </w:r>
      <w:r>
        <w:rPr>
          <w:rFonts w:asciiTheme="minorBidi" w:hAnsiTheme="minorBidi" w:cstheme="minorBidi"/>
          <w:iCs/>
        </w:rPr>
        <w:t xml:space="preserve"> is d</w:t>
      </w:r>
      <w:r w:rsidR="00115A7C" w:rsidRPr="00A77987">
        <w:rPr>
          <w:rFonts w:asciiTheme="minorBidi" w:hAnsiTheme="minorBidi" w:cstheme="minorBidi"/>
          <w:iCs/>
        </w:rPr>
        <w:t xml:space="preserve">esigned to enhance field </w:t>
      </w:r>
      <w:r w:rsidR="00F221F3">
        <w:rPr>
          <w:rFonts w:asciiTheme="minorBidi" w:hAnsiTheme="minorBidi" w:cstheme="minorBidi"/>
          <w:iCs/>
        </w:rPr>
        <w:t>at cathode to 2.0 kG</w:t>
      </w:r>
      <w:r>
        <w:rPr>
          <w:rFonts w:asciiTheme="minorBidi" w:hAnsiTheme="minorBidi" w:cstheme="minorBidi"/>
          <w:iCs/>
        </w:rPr>
        <w:t>. We plan to make</w:t>
      </w:r>
      <w:r w:rsidR="00115A7C" w:rsidRPr="00A77987">
        <w:rPr>
          <w:rFonts w:asciiTheme="minorBidi" w:hAnsiTheme="minorBidi" w:cstheme="minorBidi"/>
          <w:iCs/>
        </w:rPr>
        <w:t xml:space="preserve"> 4 pucks </w:t>
      </w:r>
      <w:r>
        <w:rPr>
          <w:rFonts w:asciiTheme="minorBidi" w:hAnsiTheme="minorBidi" w:cstheme="minorBidi"/>
          <w:iCs/>
        </w:rPr>
        <w:t>and</w:t>
      </w:r>
      <w:r w:rsidR="00115A7C" w:rsidRPr="00A77987">
        <w:rPr>
          <w:rFonts w:asciiTheme="minorBidi" w:hAnsiTheme="minorBidi" w:cstheme="minorBidi"/>
          <w:iCs/>
        </w:rPr>
        <w:t xml:space="preserve"> map with soleno</w:t>
      </w:r>
      <w:r>
        <w:rPr>
          <w:rFonts w:asciiTheme="minorBidi" w:hAnsiTheme="minorBidi" w:cstheme="minorBidi"/>
          <w:iCs/>
        </w:rPr>
        <w:t>id. These 4 p</w:t>
      </w:r>
      <w:r w:rsidR="00115A7C" w:rsidRPr="00A77987">
        <w:rPr>
          <w:rFonts w:asciiTheme="minorBidi" w:hAnsiTheme="minorBidi" w:cstheme="minorBidi"/>
          <w:iCs/>
        </w:rPr>
        <w:t xml:space="preserve">ucks </w:t>
      </w:r>
      <w:r>
        <w:rPr>
          <w:rFonts w:asciiTheme="minorBidi" w:hAnsiTheme="minorBidi" w:cstheme="minorBidi"/>
          <w:iCs/>
        </w:rPr>
        <w:t xml:space="preserve">will be subjected to the following </w:t>
      </w:r>
      <w:r w:rsidR="00115A7C" w:rsidRPr="00A77987">
        <w:rPr>
          <w:rFonts w:asciiTheme="minorBidi" w:hAnsiTheme="minorBidi" w:cstheme="minorBidi"/>
          <w:iCs/>
        </w:rPr>
        <w:t>heat treatment plan – 4 choices:</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lastRenderedPageBreak/>
        <w:t>Un-heated</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200˚C (</w:t>
      </w:r>
      <w:r w:rsidR="002A0087">
        <w:rPr>
          <w:rFonts w:asciiTheme="minorBidi" w:hAnsiTheme="minorBidi" w:cstheme="minorBidi"/>
          <w:iCs/>
        </w:rPr>
        <w:t xml:space="preserve">experienced during </w:t>
      </w:r>
      <w:r w:rsidRPr="00A77987">
        <w:rPr>
          <w:rFonts w:asciiTheme="minorBidi" w:hAnsiTheme="minorBidi" w:cstheme="minorBidi"/>
          <w:iCs/>
        </w:rPr>
        <w:t>Sb growth) and 120˚C (</w:t>
      </w:r>
      <w:r w:rsidR="002A0087">
        <w:rPr>
          <w:rFonts w:asciiTheme="minorBidi" w:hAnsiTheme="minorBidi" w:cstheme="minorBidi"/>
          <w:iCs/>
        </w:rPr>
        <w:t xml:space="preserve">experienced during </w:t>
      </w:r>
      <w:r w:rsidRPr="00A77987">
        <w:rPr>
          <w:rFonts w:asciiTheme="minorBidi" w:hAnsiTheme="minorBidi" w:cstheme="minorBidi"/>
          <w:iCs/>
        </w:rPr>
        <w:t>K – Cs growth)</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550˚C (</w:t>
      </w:r>
      <w:r w:rsidR="00A833CF">
        <w:rPr>
          <w:rFonts w:asciiTheme="minorBidi" w:hAnsiTheme="minorBidi" w:cstheme="minorBidi"/>
          <w:iCs/>
        </w:rPr>
        <w:t xml:space="preserve">experienced during </w:t>
      </w:r>
      <w:r w:rsidRPr="00A77987">
        <w:rPr>
          <w:rFonts w:asciiTheme="minorBidi" w:hAnsiTheme="minorBidi" w:cstheme="minorBidi"/>
          <w:iCs/>
        </w:rPr>
        <w:t>heat cleaning) then 200˚C and 120˚C</w:t>
      </w:r>
      <w:r w:rsidR="00D24DA7">
        <w:rPr>
          <w:rFonts w:asciiTheme="minorBidi" w:hAnsiTheme="minorBidi" w:cstheme="minorBidi"/>
          <w:iCs/>
        </w:rPr>
        <w:t xml:space="preserve"> and</w:t>
      </w:r>
    </w:p>
    <w:p w:rsidR="00C667EC"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Multiple heat cycles</w:t>
      </w:r>
      <w:r w:rsidR="00A833CF">
        <w:rPr>
          <w:rFonts w:asciiTheme="minorBidi" w:hAnsiTheme="minorBidi" w:cstheme="minorBidi"/>
          <w:iCs/>
        </w:rPr>
        <w:t>.</w:t>
      </w:r>
    </w:p>
    <w:p w:rsidR="007A17DC" w:rsidRDefault="007A17DC" w:rsidP="007A17DC">
      <w:pPr>
        <w:pStyle w:val="ReportText"/>
        <w:ind w:left="720"/>
        <w:jc w:val="both"/>
        <w:rPr>
          <w:rFonts w:asciiTheme="minorBidi" w:hAnsiTheme="minorBidi" w:cstheme="minorBidi"/>
          <w:iCs/>
        </w:rPr>
      </w:pPr>
    </w:p>
    <w:p w:rsidR="007A17DC" w:rsidRDefault="00806F1D" w:rsidP="00757837">
      <w:pPr>
        <w:pStyle w:val="ReportText"/>
        <w:keepNext/>
        <w:ind w:left="0"/>
        <w:jc w:val="center"/>
      </w:pPr>
      <w:r w:rsidRPr="00757837">
        <w:rPr>
          <w:noProof/>
        </w:rPr>
        <mc:AlternateContent>
          <mc:Choice Requires="wps">
            <w:drawing>
              <wp:anchor distT="0" distB="0" distL="114300" distR="114300" simplePos="0" relativeHeight="251713024" behindDoc="0" locked="0" layoutInCell="1" allowOverlap="1" wp14:anchorId="1D0A535F" wp14:editId="302D1E1B">
                <wp:simplePos x="0" y="0"/>
                <wp:positionH relativeFrom="column">
                  <wp:posOffset>429260</wp:posOffset>
                </wp:positionH>
                <wp:positionV relativeFrom="paragraph">
                  <wp:posOffset>999490</wp:posOffset>
                </wp:positionV>
                <wp:extent cx="2082165" cy="461645"/>
                <wp:effectExtent l="0" t="0" r="0" b="0"/>
                <wp:wrapNone/>
                <wp:docPr id="6" name="TextBox 5"/>
                <wp:cNvGraphicFramePr/>
                <a:graphic xmlns:a="http://schemas.openxmlformats.org/drawingml/2006/main">
                  <a:graphicData uri="http://schemas.microsoft.com/office/word/2010/wordprocessingShape">
                    <wps:wsp>
                      <wps:cNvSpPr txBox="1"/>
                      <wps:spPr>
                        <a:xfrm>
                          <a:off x="0" y="0"/>
                          <a:ext cx="2082165" cy="461645"/>
                        </a:xfrm>
                        <a:prstGeom prst="rect">
                          <a:avLst/>
                        </a:prstGeom>
                        <a:noFill/>
                      </wps:spPr>
                      <wps:txbx>
                        <w:txbxContent>
                          <w:p w:rsidR="00116B3F" w:rsidRPr="009E1BBB" w:rsidRDefault="00116B3F"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wps:txbx>
                      <wps:bodyPr wrap="none" rtlCol="0">
                        <a:spAutoFit/>
                      </wps:bodyPr>
                    </wps:wsp>
                  </a:graphicData>
                </a:graphic>
              </wp:anchor>
            </w:drawing>
          </mc:Choice>
          <mc:Fallback>
            <w:pict>
              <v:shape id="TextBox 5" o:spid="_x0000_s1034" type="#_x0000_t202" style="position:absolute;left:0;text-align:left;margin-left:33.8pt;margin-top:78.7pt;width:163.95pt;height:36.3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" filled="f" stroked="f">
                <v:textbox style="mso-fit-shape-to-text:t">
                  <w:txbxContent>
                    <w:p w:rsidR="00116B3F" w:rsidRPr="009E1BBB" w:rsidRDefault="00116B3F"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v:textbox>
              </v:shape>
            </w:pict>
          </mc:Fallback>
        </mc:AlternateContent>
      </w:r>
      <w:r w:rsidRPr="00757837">
        <w:rPr>
          <w:noProof/>
        </w:rPr>
        <mc:AlternateContent>
          <mc:Choice Requires="wps">
            <w:drawing>
              <wp:anchor distT="0" distB="0" distL="114300" distR="114300" simplePos="0" relativeHeight="251722240" behindDoc="0" locked="0" layoutInCell="1" allowOverlap="1" wp14:anchorId="5BDFD021" wp14:editId="3440723B">
                <wp:simplePos x="0" y="0"/>
                <wp:positionH relativeFrom="column">
                  <wp:posOffset>1504950</wp:posOffset>
                </wp:positionH>
                <wp:positionV relativeFrom="paragraph">
                  <wp:posOffset>1101090</wp:posOffset>
                </wp:positionV>
                <wp:extent cx="1485900" cy="0"/>
                <wp:effectExtent l="0" t="76200" r="19050" b="114300"/>
                <wp:wrapNone/>
                <wp:docPr id="292" name="Straight Arrow Connector 4"/>
                <wp:cNvGraphicFramePr/>
                <a:graphic xmlns:a="http://schemas.openxmlformats.org/drawingml/2006/main">
                  <a:graphicData uri="http://schemas.microsoft.com/office/word/2010/wordprocessingShape">
                    <wps:wsp>
                      <wps:cNvCnPr/>
                      <wps:spPr>
                        <a:xfrm>
                          <a:off x="0" y="0"/>
                          <a:ext cx="14859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18.5pt;margin-top:86.7pt;width:117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" strokecolor="black [3213]" strokeweight="1pt">
                <v:stroke endarrow="open"/>
              </v:shape>
            </w:pict>
          </mc:Fallback>
        </mc:AlternateContent>
      </w:r>
      <w:r w:rsidR="00860E2B" w:rsidRPr="00757837">
        <w:rPr>
          <w:noProof/>
        </w:rPr>
        <mc:AlternateContent>
          <mc:Choice Requires="wps">
            <w:drawing>
              <wp:anchor distT="0" distB="0" distL="114300" distR="114300" simplePos="0" relativeHeight="251726336" behindDoc="0" locked="0" layoutInCell="1" allowOverlap="1" wp14:anchorId="276B1F05" wp14:editId="5391D7A2">
                <wp:simplePos x="0" y="0"/>
                <wp:positionH relativeFrom="column">
                  <wp:posOffset>3400426</wp:posOffset>
                </wp:positionH>
                <wp:positionV relativeFrom="paragraph">
                  <wp:posOffset>643890</wp:posOffset>
                </wp:positionV>
                <wp:extent cx="1162049" cy="0"/>
                <wp:effectExtent l="38100" t="76200" r="0" b="114300"/>
                <wp:wrapNone/>
                <wp:docPr id="34" name="Straight Arrow Connector 33"/>
                <wp:cNvGraphicFramePr/>
                <a:graphic xmlns:a="http://schemas.openxmlformats.org/drawingml/2006/main">
                  <a:graphicData uri="http://schemas.microsoft.com/office/word/2010/wordprocessingShape">
                    <wps:wsp>
                      <wps:cNvCnPr/>
                      <wps:spPr>
                        <a:xfrm flipH="1">
                          <a:off x="0" y="0"/>
                          <a:ext cx="1162049"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67.75pt;margin-top:50.7pt;width:91.5pt;height: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" strokecolor="black [3213]" strokeweight="1pt">
                <v:stroke endarrow="open"/>
              </v:shape>
            </w:pict>
          </mc:Fallback>
        </mc:AlternateContent>
      </w:r>
      <w:r w:rsidR="00EB6BCD" w:rsidRPr="00757837">
        <w:rPr>
          <w:noProof/>
        </w:rPr>
        <mc:AlternateContent>
          <mc:Choice Requires="wps">
            <w:drawing>
              <wp:anchor distT="0" distB="0" distL="114300" distR="114300" simplePos="0" relativeHeight="251727360" behindDoc="0" locked="0" layoutInCell="1" allowOverlap="1" wp14:anchorId="08DD22AA" wp14:editId="26877BD9">
                <wp:simplePos x="0" y="0"/>
                <wp:positionH relativeFrom="column">
                  <wp:posOffset>4566920</wp:posOffset>
                </wp:positionH>
                <wp:positionV relativeFrom="paragraph">
                  <wp:posOffset>521970</wp:posOffset>
                </wp:positionV>
                <wp:extent cx="2080895" cy="461645"/>
                <wp:effectExtent l="0" t="0" r="0" b="0"/>
                <wp:wrapNone/>
                <wp:docPr id="35" name="TextBox 34"/>
                <wp:cNvGraphicFramePr/>
                <a:graphic xmlns:a="http://schemas.openxmlformats.org/drawingml/2006/main">
                  <a:graphicData uri="http://schemas.microsoft.com/office/word/2010/wordprocessingShape">
                    <wps:wsp>
                      <wps:cNvSpPr txBox="1"/>
                      <wps:spPr>
                        <a:xfrm>
                          <a:off x="0" y="0"/>
                          <a:ext cx="2080895" cy="461645"/>
                        </a:xfrm>
                        <a:prstGeom prst="rect">
                          <a:avLst/>
                        </a:prstGeom>
                        <a:noFill/>
                      </wps:spPr>
                      <wps:txbx>
                        <w:txbxContent>
                          <w:p w:rsidR="00116B3F" w:rsidRPr="009E1BBB" w:rsidRDefault="00116B3F"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wps:txbx>
                      <wps:bodyPr wrap="none" rtlCol="0">
                        <a:spAutoFit/>
                      </wps:bodyPr>
                    </wps:wsp>
                  </a:graphicData>
                </a:graphic>
              </wp:anchor>
            </w:drawing>
          </mc:Choice>
          <mc:Fallback>
            <w:pict>
              <v:shape id="TextBox 34" o:spid="_x0000_s1035" type="#_x0000_t202" style="position:absolute;left:0;text-align:left;margin-left:359.6pt;margin-top:41.1pt;width:163.85pt;height:36.35pt;z-index:25172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" filled="f" stroked="f">
                <v:textbox style="mso-fit-shape-to-text:t">
                  <w:txbxContent>
                    <w:p w:rsidR="00116B3F" w:rsidRPr="009E1BBB" w:rsidRDefault="00116B3F"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v:textbox>
              </v:shape>
            </w:pict>
          </mc:Fallback>
        </mc:AlternateContent>
      </w:r>
      <w:r w:rsidR="007A17DC" w:rsidRPr="007A17DC">
        <w:rPr>
          <w:rFonts w:asciiTheme="minorBidi" w:hAnsiTheme="minorBidi" w:cstheme="minorBidi"/>
          <w:iCs/>
          <w:noProof/>
        </w:rPr>
        <w:drawing>
          <wp:inline distT="0" distB="0" distL="0" distR="0" wp14:anchorId="65DF0041" wp14:editId="3719A5B1">
            <wp:extent cx="2139696" cy="1801368"/>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9696" cy="1801368"/>
                    </a:xfrm>
                    <a:prstGeom prst="rect">
                      <a:avLst/>
                    </a:prstGeom>
                  </pic:spPr>
                </pic:pic>
              </a:graphicData>
            </a:graphic>
          </wp:inline>
        </w:drawing>
      </w:r>
    </w:p>
    <w:p w:rsidR="00236401" w:rsidRDefault="007A17DC" w:rsidP="005416B0">
      <w:pPr>
        <w:pStyle w:val="Caption"/>
        <w:rPr>
          <w:rFonts w:asciiTheme="minorBidi" w:hAnsiTheme="minorBidi" w:cstheme="minorBidi"/>
          <w:iCs/>
        </w:rPr>
      </w:pPr>
      <w:r>
        <w:t xml:space="preserve">Figure </w:t>
      </w:r>
      <w:r w:rsidR="00F72761">
        <w:t>9</w:t>
      </w:r>
      <w:r>
        <w:t>: Molybdenum and carbon steel hybrid puck.</w:t>
      </w:r>
      <w:r w:rsidR="00757837" w:rsidRPr="00757837">
        <w:rPr>
          <w:b w:val="0"/>
          <w:bCs w:val="0"/>
          <w:noProof/>
          <w:szCs w:val="24"/>
        </w:rPr>
        <w:t xml:space="preserve"> </w:t>
      </w:r>
    </w:p>
    <w:p w:rsidR="007A17DC" w:rsidRDefault="007A17DC" w:rsidP="007A17DC">
      <w:pPr>
        <w:pStyle w:val="ReportText"/>
        <w:ind w:left="0"/>
        <w:jc w:val="both"/>
        <w:rPr>
          <w:rFonts w:asciiTheme="minorBidi" w:hAnsiTheme="minorBidi" w:cstheme="minorBidi"/>
          <w:iCs/>
        </w:rPr>
      </w:pPr>
    </w:p>
    <w:p w:rsidR="00A77987" w:rsidRDefault="00236401" w:rsidP="00090400">
      <w:pPr>
        <w:pStyle w:val="ReportText"/>
        <w:ind w:left="0"/>
        <w:jc w:val="both"/>
        <w:rPr>
          <w:rFonts w:asciiTheme="minorBidi" w:hAnsiTheme="minorBidi" w:cstheme="minorBidi"/>
          <w:iCs/>
        </w:rPr>
      </w:pPr>
      <w:r>
        <w:rPr>
          <w:rFonts w:asciiTheme="minorBidi" w:hAnsiTheme="minorBidi" w:cstheme="minorBidi"/>
          <w:iCs/>
        </w:rPr>
        <w:t xml:space="preserve">Figure </w:t>
      </w:r>
      <w:r w:rsidR="00F72761">
        <w:rPr>
          <w:rFonts w:asciiTheme="minorBidi" w:hAnsiTheme="minorBidi" w:cstheme="minorBidi"/>
          <w:iCs/>
        </w:rPr>
        <w:t>9</w:t>
      </w:r>
      <w:r w:rsidR="006279FC">
        <w:rPr>
          <w:rFonts w:asciiTheme="minorBidi" w:hAnsiTheme="minorBidi" w:cstheme="minorBidi"/>
          <w:iCs/>
        </w:rPr>
        <w:t xml:space="preserve"> </w:t>
      </w:r>
      <w:r>
        <w:rPr>
          <w:rFonts w:asciiTheme="minorBidi" w:hAnsiTheme="minorBidi" w:cstheme="minorBidi"/>
          <w:iCs/>
        </w:rPr>
        <w:t xml:space="preserve">shows the new </w:t>
      </w:r>
      <w:r w:rsidR="00184C89">
        <w:rPr>
          <w:rFonts w:asciiTheme="minorBidi" w:hAnsiTheme="minorBidi" w:cstheme="minorBidi"/>
          <w:iCs/>
        </w:rPr>
        <w:t>puck design</w:t>
      </w:r>
      <w:r>
        <w:rPr>
          <w:rFonts w:asciiTheme="minorBidi" w:hAnsiTheme="minorBidi" w:cstheme="minorBidi"/>
          <w:iCs/>
        </w:rPr>
        <w:t>.</w:t>
      </w:r>
      <w:r w:rsidR="001A3D52">
        <w:rPr>
          <w:rFonts w:asciiTheme="minorBidi" w:hAnsiTheme="minorBidi" w:cstheme="minorBidi"/>
          <w:iCs/>
        </w:rPr>
        <w:t xml:space="preserve"> </w:t>
      </w:r>
      <w:r w:rsidR="00F221F3">
        <w:rPr>
          <w:rFonts w:asciiTheme="minorBidi" w:hAnsiTheme="minorBidi" w:cstheme="minorBidi"/>
          <w:iCs/>
        </w:rPr>
        <w:t>We will use 1006</w:t>
      </w:r>
      <w:r w:rsidR="00F221F3" w:rsidRPr="00A77987">
        <w:rPr>
          <w:rFonts w:asciiTheme="minorBidi" w:hAnsiTheme="minorBidi" w:cstheme="minorBidi"/>
          <w:iCs/>
        </w:rPr>
        <w:t xml:space="preserve"> carbon steel</w:t>
      </w:r>
      <w:r w:rsidR="00F221F3">
        <w:rPr>
          <w:rFonts w:asciiTheme="minorBidi" w:hAnsiTheme="minorBidi" w:cstheme="minorBidi"/>
          <w:iCs/>
        </w:rPr>
        <w:t xml:space="preserve"> brazed inside the molybdenum puck. </w:t>
      </w:r>
      <w:r w:rsidR="0014109F">
        <w:rPr>
          <w:rFonts w:asciiTheme="minorBidi" w:hAnsiTheme="minorBidi" w:cstheme="minorBidi"/>
          <w:iCs/>
        </w:rPr>
        <w:t>The enhancement of the magnetic field is proportional to the thickness of carbon steel</w:t>
      </w:r>
      <w:r w:rsidR="00090400">
        <w:rPr>
          <w:rFonts w:asciiTheme="minorBidi" w:hAnsiTheme="minorBidi" w:cstheme="minorBidi"/>
          <w:iCs/>
        </w:rPr>
        <w:t xml:space="preserve"> [14]</w:t>
      </w:r>
      <w:r w:rsidR="0014109F">
        <w:rPr>
          <w:rFonts w:asciiTheme="minorBidi" w:hAnsiTheme="minorBidi" w:cstheme="minorBidi"/>
          <w:iCs/>
        </w:rPr>
        <w:t xml:space="preserve">. Because of </w:t>
      </w:r>
      <w:r w:rsidR="00387CB1">
        <w:rPr>
          <w:rFonts w:asciiTheme="minorBidi" w:hAnsiTheme="minorBidi" w:cstheme="minorBidi"/>
          <w:iCs/>
        </w:rPr>
        <w:t xml:space="preserve">the </w:t>
      </w:r>
      <w:r w:rsidR="0014109F">
        <w:rPr>
          <w:rFonts w:asciiTheme="minorBidi" w:hAnsiTheme="minorBidi" w:cstheme="minorBidi"/>
          <w:iCs/>
        </w:rPr>
        <w:t xml:space="preserve">current design of pucks, cathode and preparation chamber, the maximum carbon steel that can be added to the puck is limited to </w:t>
      </w:r>
      <w:r w:rsidR="00090400">
        <w:rPr>
          <w:rFonts w:asciiTheme="minorBidi" w:hAnsiTheme="minorBidi" w:cstheme="minorBidi"/>
          <w:iCs/>
        </w:rPr>
        <w:t xml:space="preserve">about </w:t>
      </w:r>
      <w:r w:rsidR="0014109F">
        <w:rPr>
          <w:rFonts w:asciiTheme="minorBidi" w:hAnsiTheme="minorBidi" w:cstheme="minorBidi"/>
          <w:iCs/>
        </w:rPr>
        <w:t xml:space="preserve">10 mm. </w:t>
      </w:r>
      <w:r w:rsidR="00F221F3">
        <w:rPr>
          <w:rFonts w:asciiTheme="minorBidi" w:hAnsiTheme="minorBidi" w:cstheme="minorBidi"/>
          <w:iCs/>
        </w:rPr>
        <w:t xml:space="preserve">We may opt to make the whole new puck of carbon steel. </w:t>
      </w:r>
      <w:r w:rsidR="00090400">
        <w:rPr>
          <w:rFonts w:asciiTheme="minorBidi" w:hAnsiTheme="minorBidi" w:cstheme="minorBidi"/>
          <w:iCs/>
        </w:rPr>
        <w:t>We plan to map the magnet alone and with the hybrid puck in the Magnet Measurement Facility before i</w:t>
      </w:r>
      <w:r w:rsidR="00726CD8">
        <w:rPr>
          <w:rFonts w:asciiTheme="minorBidi" w:hAnsiTheme="minorBidi" w:cstheme="minorBidi"/>
          <w:iCs/>
        </w:rPr>
        <w:t>nstalling the magnet in the GTS</w:t>
      </w:r>
      <w:r w:rsidR="00827F50">
        <w:rPr>
          <w:rFonts w:asciiTheme="minorBidi" w:hAnsiTheme="minorBidi" w:cstheme="minorBidi"/>
          <w:iCs/>
        </w:rPr>
        <w:t xml:space="preserve"> in August</w:t>
      </w:r>
      <w:r w:rsidR="00726CD8">
        <w:rPr>
          <w:rFonts w:asciiTheme="minorBidi" w:hAnsiTheme="minorBidi" w:cstheme="minorBidi"/>
          <w:iCs/>
        </w:rPr>
        <w:t>.</w:t>
      </w:r>
      <w:r w:rsidR="00F221F3">
        <w:rPr>
          <w:rFonts w:asciiTheme="minorBidi" w:hAnsiTheme="minorBidi" w:cstheme="minorBidi"/>
          <w:iCs/>
        </w:rPr>
        <w:t xml:space="preserve"> The plan is to generate </w:t>
      </w:r>
      <w:r w:rsidR="00827F50">
        <w:rPr>
          <w:rFonts w:asciiTheme="minorBidi" w:hAnsiTheme="minorBidi" w:cstheme="minorBidi"/>
          <w:iCs/>
        </w:rPr>
        <w:t>magnetized beam by October 1</w:t>
      </w:r>
      <w:r w:rsidR="00827F50" w:rsidRPr="00827F50">
        <w:rPr>
          <w:rFonts w:asciiTheme="minorBidi" w:hAnsiTheme="minorBidi" w:cstheme="minorBidi"/>
          <w:iCs/>
          <w:vertAlign w:val="superscript"/>
        </w:rPr>
        <w:t>st</w:t>
      </w:r>
      <w:r w:rsidR="00827F50">
        <w:rPr>
          <w:rFonts w:asciiTheme="minorBidi" w:hAnsiTheme="minorBidi" w:cstheme="minorBidi"/>
          <w:iCs/>
        </w:rPr>
        <w:t>, 2016.</w:t>
      </w:r>
    </w:p>
    <w:p w:rsidR="00827F50" w:rsidRPr="007A17DC" w:rsidRDefault="00827F50" w:rsidP="00090400">
      <w:pPr>
        <w:pStyle w:val="ReportText"/>
        <w:ind w:left="0"/>
        <w:jc w:val="both"/>
        <w:rPr>
          <w:rFonts w:asciiTheme="minorBidi" w:hAnsiTheme="minorBidi" w:cstheme="minorBidi"/>
          <w:iCs/>
        </w:rPr>
      </w:pPr>
    </w:p>
    <w:p w:rsidR="00C555D8" w:rsidRDefault="00C555D8" w:rsidP="00C555D8">
      <w:pPr>
        <w:pStyle w:val="ReportText"/>
        <w:keepNext/>
        <w:ind w:left="0"/>
        <w:jc w:val="center"/>
      </w:pPr>
      <w:r>
        <w:rPr>
          <w:rFonts w:asciiTheme="minorBidi" w:hAnsiTheme="minorBidi" w:cstheme="minorBidi"/>
          <w:iCs/>
          <w:noProof/>
        </w:rPr>
        <w:drawing>
          <wp:inline distT="0" distB="0" distL="0" distR="0" wp14:anchorId="6DF6363D" wp14:editId="198BB22E">
            <wp:extent cx="3310128" cy="198424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Magnet_Bz.gif"/>
                    <pic:cNvPicPr/>
                  </pic:nvPicPr>
                  <pic:blipFill rotWithShape="1">
                    <a:blip r:embed="rId28">
                      <a:extLst>
                        <a:ext uri="{28A0092B-C50C-407E-A947-70E740481C1C}">
                          <a14:useLocalDpi xmlns:a14="http://schemas.microsoft.com/office/drawing/2010/main" val="0"/>
                        </a:ext>
                      </a:extLst>
                    </a:blip>
                    <a:srcRect t="7701" b="4088"/>
                    <a:stretch/>
                  </pic:blipFill>
                  <pic:spPr bwMode="auto">
                    <a:xfrm>
                      <a:off x="0" y="0"/>
                      <a:ext cx="3310128" cy="1984248"/>
                    </a:xfrm>
                    <a:prstGeom prst="rect">
                      <a:avLst/>
                    </a:prstGeom>
                    <a:ln>
                      <a:noFill/>
                    </a:ln>
                    <a:extLst>
                      <a:ext uri="{53640926-AAD7-44D8-BBD7-CCE9431645EC}">
                        <a14:shadowObscured xmlns:a14="http://schemas.microsoft.com/office/drawing/2010/main"/>
                      </a:ext>
                    </a:extLst>
                  </pic:spPr>
                </pic:pic>
              </a:graphicData>
            </a:graphic>
          </wp:inline>
        </w:drawing>
      </w:r>
    </w:p>
    <w:p w:rsidR="00C555D8" w:rsidRDefault="003D42AC" w:rsidP="005416B0">
      <w:pPr>
        <w:pStyle w:val="Caption"/>
      </w:pPr>
      <w:r>
        <w:t xml:space="preserve">Figure </w:t>
      </w:r>
      <w:r w:rsidR="00F72761">
        <w:t>10</w:t>
      </w:r>
      <w:r w:rsidR="00C555D8">
        <w:t>: Magnetic field</w:t>
      </w:r>
      <w:r w:rsidR="00732BB1">
        <w:t>s generated by the cathode solenoid and the carbon steel hybrid puck. The photocathode is at z=0 cm.</w:t>
      </w:r>
    </w:p>
    <w:p w:rsidR="00C555D8" w:rsidRDefault="00C555D8" w:rsidP="00C555D8"/>
    <w:p w:rsidR="009D6B54" w:rsidRPr="004F7D5F" w:rsidRDefault="009D6B54" w:rsidP="004F7D5F">
      <w:pPr>
        <w:ind w:firstLine="0"/>
        <w:rPr>
          <w:rFonts w:asciiTheme="minorBidi" w:hAnsiTheme="minorBidi" w:cstheme="minorBidi"/>
        </w:rPr>
      </w:pPr>
      <w:r w:rsidRPr="004F7D5F">
        <w:rPr>
          <w:rFonts w:asciiTheme="minorBidi" w:hAnsiTheme="minorBidi" w:cstheme="minorBidi"/>
        </w:rPr>
        <w:t xml:space="preserve">The magnetic field, B(0,0,z), as a function of z along the beam </w:t>
      </w:r>
      <w:r w:rsidR="000D0BB7">
        <w:rPr>
          <w:rFonts w:asciiTheme="minorBidi" w:hAnsiTheme="minorBidi" w:cstheme="minorBidi"/>
        </w:rPr>
        <w:t xml:space="preserve">path </w:t>
      </w:r>
      <w:r w:rsidRPr="004F7D5F">
        <w:rPr>
          <w:rFonts w:asciiTheme="minorBidi" w:hAnsiTheme="minorBidi" w:cstheme="minorBidi"/>
        </w:rPr>
        <w:t>is shown in Figure 1</w:t>
      </w:r>
      <w:r w:rsidR="00F72761">
        <w:rPr>
          <w:rFonts w:asciiTheme="minorBidi" w:hAnsiTheme="minorBidi" w:cstheme="minorBidi"/>
        </w:rPr>
        <w:t>0</w:t>
      </w:r>
      <w:r w:rsidRPr="004F7D5F">
        <w:rPr>
          <w:rFonts w:asciiTheme="minorBidi" w:hAnsiTheme="minorBidi" w:cstheme="minorBidi"/>
        </w:rPr>
        <w:t>.</w:t>
      </w:r>
      <w:r w:rsidR="000D0BB7">
        <w:rPr>
          <w:rFonts w:asciiTheme="minorBidi" w:hAnsiTheme="minorBidi" w:cstheme="minorBidi"/>
        </w:rPr>
        <w:t xml:space="preserve"> The magnet will be a</w:t>
      </w:r>
      <w:r w:rsidR="0076369D" w:rsidRPr="004F7D5F">
        <w:rPr>
          <w:rFonts w:asciiTheme="minorBidi" w:hAnsiTheme="minorBidi" w:cstheme="minorBidi"/>
        </w:rPr>
        <w:t xml:space="preserve"> bare </w:t>
      </w:r>
      <w:r w:rsidR="000D0BB7">
        <w:rPr>
          <w:rFonts w:asciiTheme="minorBidi" w:hAnsiTheme="minorBidi" w:cstheme="minorBidi"/>
        </w:rPr>
        <w:t xml:space="preserve">coil </w:t>
      </w:r>
      <w:r w:rsidR="0076369D" w:rsidRPr="004F7D5F">
        <w:rPr>
          <w:rFonts w:asciiTheme="minorBidi" w:hAnsiTheme="minorBidi" w:cstheme="minorBidi"/>
        </w:rPr>
        <w:t>with no steel shielding around it. We will mark the 5 G region around t</w:t>
      </w:r>
      <w:r w:rsidR="000D0BB7">
        <w:rPr>
          <w:rFonts w:asciiTheme="minorBidi" w:hAnsiTheme="minorBidi" w:cstheme="minorBidi"/>
        </w:rPr>
        <w:t>he magnet and develop procedure for safe operation</w:t>
      </w:r>
      <w:r w:rsidR="0076369D" w:rsidRPr="004F7D5F">
        <w:rPr>
          <w:rFonts w:asciiTheme="minorBidi" w:hAnsiTheme="minorBidi" w:cstheme="minorBidi"/>
        </w:rPr>
        <w:t>.</w:t>
      </w:r>
      <w:r w:rsidR="006B223C" w:rsidRPr="004F7D5F">
        <w:rPr>
          <w:rFonts w:asciiTheme="minorBidi" w:hAnsiTheme="minorBidi" w:cstheme="minorBidi"/>
        </w:rPr>
        <w:t xml:space="preserve"> In particular, we will add interlocks to the GTS concrete shield door and a beacon, to ensure solenoid can only be energized when door is closed.</w:t>
      </w:r>
      <w:r w:rsidRPr="004F7D5F">
        <w:rPr>
          <w:rFonts w:asciiTheme="minorBidi" w:hAnsiTheme="minorBidi" w:cstheme="minorBidi"/>
        </w:rPr>
        <w:t xml:space="preserve"> </w:t>
      </w:r>
    </w:p>
    <w:p w:rsidR="00C555D8" w:rsidRDefault="00C555D8" w:rsidP="00C555D8"/>
    <w:p w:rsidR="00F9627D" w:rsidRDefault="00C555D8" w:rsidP="003D42AC">
      <w:pPr>
        <w:keepNext/>
        <w:jc w:val="center"/>
      </w:pPr>
      <w:r w:rsidRPr="00C555D8">
        <w:rPr>
          <w:noProof/>
        </w:rPr>
        <w:drawing>
          <wp:inline distT="0" distB="0" distL="0" distR="0" wp14:anchorId="1F3F5778" wp14:editId="5C0B5861">
            <wp:extent cx="3694176" cy="2862072"/>
            <wp:effectExtent l="0" t="0" r="190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4176" cy="2862072"/>
                    </a:xfrm>
                    <a:prstGeom prst="rect">
                      <a:avLst/>
                    </a:prstGeom>
                  </pic:spPr>
                </pic:pic>
              </a:graphicData>
            </a:graphic>
          </wp:inline>
        </w:drawing>
      </w:r>
    </w:p>
    <w:p w:rsidR="003D42AC" w:rsidRDefault="003D42AC" w:rsidP="003D42AC">
      <w:pPr>
        <w:keepNext/>
        <w:jc w:val="center"/>
      </w:pPr>
    </w:p>
    <w:p w:rsidR="00C555D8" w:rsidRDefault="00F9627D" w:rsidP="005416B0">
      <w:pPr>
        <w:pStyle w:val="Caption"/>
      </w:pPr>
      <w:r>
        <w:t xml:space="preserve">Figure </w:t>
      </w:r>
      <w:r w:rsidR="00F72761">
        <w:t>11</w:t>
      </w:r>
      <w:r>
        <w:t>: Cathode magnet support structure to be able to push the magnet away from the gun to have space to bui</w:t>
      </w:r>
      <w:r w:rsidR="007775A2">
        <w:t xml:space="preserve">ld an oven to bake the gun </w:t>
      </w:r>
      <w:r w:rsidR="000D0BB7">
        <w:t xml:space="preserve">chamber </w:t>
      </w:r>
      <w:r w:rsidR="007775A2">
        <w:t>to 25</w:t>
      </w:r>
      <w:r>
        <w:t>0˚C.</w:t>
      </w:r>
    </w:p>
    <w:p w:rsidR="00C555D8" w:rsidRDefault="00C555D8" w:rsidP="00C555D8"/>
    <w:p w:rsidR="006B223C" w:rsidRPr="004F7D5F" w:rsidRDefault="000D0BB7" w:rsidP="00806F1D">
      <w:pPr>
        <w:ind w:firstLine="0"/>
        <w:rPr>
          <w:rFonts w:asciiTheme="minorBidi" w:hAnsiTheme="minorBidi" w:cstheme="minorBidi"/>
        </w:rPr>
      </w:pPr>
      <w:r>
        <w:rPr>
          <w:rFonts w:asciiTheme="minorBidi" w:hAnsiTheme="minorBidi" w:cstheme="minorBidi"/>
        </w:rPr>
        <w:t>The magnet will</w:t>
      </w:r>
      <w:r w:rsidR="001E7D37" w:rsidRPr="004F7D5F">
        <w:rPr>
          <w:rFonts w:asciiTheme="minorBidi" w:hAnsiTheme="minorBidi" w:cstheme="minorBidi"/>
        </w:rPr>
        <w:t xml:space="preserve"> not </w:t>
      </w:r>
      <w:r>
        <w:rPr>
          <w:rFonts w:asciiTheme="minorBidi" w:hAnsiTheme="minorBidi" w:cstheme="minorBidi"/>
        </w:rPr>
        <w:t xml:space="preserve">be </w:t>
      </w:r>
      <w:proofErr w:type="spellStart"/>
      <w:r w:rsidR="001E7D37" w:rsidRPr="004F7D5F">
        <w:rPr>
          <w:rFonts w:asciiTheme="minorBidi" w:hAnsiTheme="minorBidi" w:cstheme="minorBidi"/>
        </w:rPr>
        <w:t>bakable</w:t>
      </w:r>
      <w:proofErr w:type="spellEnd"/>
      <w:r w:rsidR="001E7D37" w:rsidRPr="004F7D5F">
        <w:rPr>
          <w:rFonts w:asciiTheme="minorBidi" w:hAnsiTheme="minorBidi" w:cstheme="minorBidi"/>
        </w:rPr>
        <w:t>. To be able to bake the gun</w:t>
      </w:r>
      <w:r>
        <w:rPr>
          <w:rFonts w:asciiTheme="minorBidi" w:hAnsiTheme="minorBidi" w:cstheme="minorBidi"/>
        </w:rPr>
        <w:t xml:space="preserve"> HV chamber</w:t>
      </w:r>
      <w:r w:rsidR="001E7D37" w:rsidRPr="004F7D5F">
        <w:rPr>
          <w:rFonts w:asciiTheme="minorBidi" w:hAnsiTheme="minorBidi" w:cstheme="minorBidi"/>
        </w:rPr>
        <w:t>, the magnet will be mounted on rails and will be moved downstream away from the gun</w:t>
      </w:r>
      <w:r w:rsidR="00F72761">
        <w:rPr>
          <w:rFonts w:asciiTheme="minorBidi" w:hAnsiTheme="minorBidi" w:cstheme="minorBidi"/>
        </w:rPr>
        <w:t xml:space="preserve"> as illustrated in Figure 11</w:t>
      </w:r>
      <w:r w:rsidR="001E7D37" w:rsidRPr="004F7D5F">
        <w:rPr>
          <w:rFonts w:asciiTheme="minorBidi" w:hAnsiTheme="minorBidi" w:cstheme="minorBidi"/>
        </w:rPr>
        <w:t>. This will provide enough space to build an oven around the gun.</w:t>
      </w:r>
      <w:r w:rsidR="00806F1D">
        <w:rPr>
          <w:rFonts w:asciiTheme="minorBidi" w:hAnsiTheme="minorBidi" w:cstheme="minorBidi"/>
        </w:rPr>
        <w:t xml:space="preserve"> </w:t>
      </w:r>
      <w:r>
        <w:rPr>
          <w:rFonts w:asciiTheme="minorBidi" w:hAnsiTheme="minorBidi" w:cstheme="minorBidi"/>
        </w:rPr>
        <w:t>In addition, t</w:t>
      </w:r>
      <w:r w:rsidR="006B223C" w:rsidRPr="004F7D5F">
        <w:rPr>
          <w:rFonts w:asciiTheme="minorBidi" w:hAnsiTheme="minorBidi" w:cstheme="minorBidi"/>
        </w:rPr>
        <w:t xml:space="preserve">he magnet support will allow for small adjustments of about 5 mm in </w:t>
      </w:r>
      <w:r w:rsidR="00053197">
        <w:rPr>
          <w:rFonts w:asciiTheme="minorBidi" w:hAnsiTheme="minorBidi" w:cstheme="minorBidi"/>
        </w:rPr>
        <w:t xml:space="preserve">both </w:t>
      </w:r>
      <w:r w:rsidR="006B223C" w:rsidRPr="00AD0716">
        <w:rPr>
          <w:rFonts w:asciiTheme="minorBidi" w:hAnsiTheme="minorBidi" w:cstheme="minorBidi"/>
          <w:i/>
          <w:iCs/>
        </w:rPr>
        <w:t>x</w:t>
      </w:r>
      <w:r w:rsidR="006B223C" w:rsidRPr="004F7D5F">
        <w:rPr>
          <w:rFonts w:asciiTheme="minorBidi" w:hAnsiTheme="minorBidi" w:cstheme="minorBidi"/>
        </w:rPr>
        <w:t xml:space="preserve"> and </w:t>
      </w:r>
      <w:r w:rsidR="006B223C" w:rsidRPr="00AD0716">
        <w:rPr>
          <w:rFonts w:asciiTheme="minorBidi" w:hAnsiTheme="minorBidi" w:cstheme="minorBidi"/>
          <w:i/>
          <w:iCs/>
        </w:rPr>
        <w:t>y</w:t>
      </w:r>
      <w:r w:rsidR="006B223C" w:rsidRPr="004F7D5F">
        <w:rPr>
          <w:rFonts w:asciiTheme="minorBidi" w:hAnsiTheme="minorBidi" w:cstheme="minorBidi"/>
        </w:rPr>
        <w:t xml:space="preserve"> to center </w:t>
      </w:r>
      <w:r w:rsidR="00AD0716">
        <w:rPr>
          <w:rFonts w:asciiTheme="minorBidi" w:hAnsiTheme="minorBidi" w:cstheme="minorBidi"/>
        </w:rPr>
        <w:t xml:space="preserve">the </w:t>
      </w:r>
      <w:r w:rsidR="006B223C" w:rsidRPr="004F7D5F">
        <w:rPr>
          <w:rFonts w:asciiTheme="minorBidi" w:hAnsiTheme="minorBidi" w:cstheme="minorBidi"/>
        </w:rPr>
        <w:t xml:space="preserve">solenoid on </w:t>
      </w:r>
      <w:r w:rsidR="00AD0716">
        <w:rPr>
          <w:rFonts w:asciiTheme="minorBidi" w:hAnsiTheme="minorBidi" w:cstheme="minorBidi"/>
        </w:rPr>
        <w:t xml:space="preserve">the electron </w:t>
      </w:r>
      <w:r w:rsidR="006B223C" w:rsidRPr="004F7D5F">
        <w:rPr>
          <w:rFonts w:asciiTheme="minorBidi" w:hAnsiTheme="minorBidi" w:cstheme="minorBidi"/>
        </w:rPr>
        <w:t>beam.</w:t>
      </w:r>
    </w:p>
    <w:p w:rsidR="001E7D37" w:rsidRPr="00C555D8" w:rsidRDefault="001E7D37" w:rsidP="00C555D8"/>
    <w:p w:rsidR="00134800" w:rsidRPr="007E4B69" w:rsidRDefault="00094821" w:rsidP="007E4B69">
      <w:pPr>
        <w:pStyle w:val="Heading2"/>
      </w:pPr>
      <w:r>
        <w:t>Simulations</w:t>
      </w:r>
      <w:r w:rsidR="00B50B90">
        <w:t xml:space="preserve"> (Fay Hannon)</w:t>
      </w:r>
    </w:p>
    <w:p w:rsidR="00134800" w:rsidRPr="00DB35D1" w:rsidRDefault="00134800" w:rsidP="004A060C">
      <w:pPr>
        <w:pStyle w:val="ReportText"/>
        <w:ind w:left="0"/>
        <w:jc w:val="both"/>
        <w:rPr>
          <w:rFonts w:ascii="Arial" w:hAnsi="Arial" w:cs="Arial"/>
          <w:iCs/>
        </w:rPr>
      </w:pPr>
      <w:r>
        <w:rPr>
          <w:rFonts w:ascii="Arial" w:hAnsi="Arial" w:cs="Arial"/>
          <w:iCs/>
        </w:rPr>
        <w:t>Simulations of the magnetized beam have been used to determine the beamline layout, the design of the emittance and magnetization measurement diagnostics and the concept of a round to flat transformer.</w:t>
      </w:r>
    </w:p>
    <w:p w:rsidR="000E5076" w:rsidRPr="00DB35D1" w:rsidRDefault="000E5076" w:rsidP="002B0CDB">
      <w:pPr>
        <w:pStyle w:val="Heading3"/>
      </w:pPr>
      <w:r w:rsidRPr="00DB35D1">
        <w:t>Magnetized beams</w:t>
      </w:r>
    </w:p>
    <w:p w:rsidR="00820171" w:rsidRDefault="00820171" w:rsidP="004A060C">
      <w:pPr>
        <w:pStyle w:val="ReportText"/>
        <w:ind w:left="0"/>
        <w:jc w:val="both"/>
        <w:rPr>
          <w:rFonts w:ascii="Arial" w:hAnsi="Arial" w:cs="Arial"/>
          <w:iCs/>
        </w:rPr>
      </w:pPr>
      <w:r w:rsidRPr="00DB35D1">
        <w:rPr>
          <w:rFonts w:ascii="Arial" w:hAnsi="Arial" w:cs="Arial"/>
          <w:iCs/>
        </w:rPr>
        <w:t>Simulations have shown that a magnetized beam with the</w:t>
      </w:r>
      <w:r w:rsidR="00095C7A">
        <w:rPr>
          <w:rFonts w:ascii="Arial" w:hAnsi="Arial" w:cs="Arial"/>
          <w:iCs/>
        </w:rPr>
        <w:t xml:space="preserve"> properties described in Table 3</w:t>
      </w:r>
      <w:r w:rsidRPr="00DB35D1">
        <w:rPr>
          <w:rFonts w:ascii="Arial" w:hAnsi="Arial" w:cs="Arial"/>
          <w:iCs/>
        </w:rPr>
        <w:t>, are dominated by the transverse canonical angular momentum imparted when exiting the cathode solenoid.</w:t>
      </w:r>
    </w:p>
    <w:p w:rsidR="00F617AA" w:rsidRPr="00DB35D1" w:rsidRDefault="00F617AA" w:rsidP="004A060C">
      <w:pPr>
        <w:pStyle w:val="ReportText"/>
        <w:ind w:left="0"/>
        <w:jc w:val="both"/>
        <w:rPr>
          <w:rFonts w:ascii="Arial" w:hAnsi="Arial" w:cs="Arial"/>
          <w:iCs/>
        </w:rPr>
      </w:pPr>
    </w:p>
    <w:p w:rsidR="00F617AA" w:rsidRDefault="00F617AA" w:rsidP="00F617AA">
      <w:pPr>
        <w:pStyle w:val="Caption"/>
        <w:keepNext/>
      </w:pPr>
      <w:r>
        <w:t xml:space="preserve">Table </w:t>
      </w:r>
      <w:fldSimple w:instr=" SEQ Table \* ARABIC ">
        <w:r w:rsidR="008C6116">
          <w:rPr>
            <w:noProof/>
          </w:rPr>
          <w:t>3</w:t>
        </w:r>
      </w:fldSimple>
      <w:r>
        <w:t xml:space="preserve">: </w:t>
      </w:r>
      <w:r w:rsidR="00F908EB">
        <w:t>Input parameters used in simulation of magnetized beam from a photogun.</w:t>
      </w:r>
    </w:p>
    <w:p w:rsidR="00F617AA" w:rsidRPr="00F617AA" w:rsidRDefault="00F617AA" w:rsidP="00F617AA"/>
    <w:tbl>
      <w:tblPr>
        <w:tblStyle w:val="TableGrid"/>
        <w:tblW w:w="4558" w:type="dxa"/>
        <w:jc w:val="center"/>
        <w:tblLook w:val="0420" w:firstRow="1" w:lastRow="0" w:firstColumn="0" w:lastColumn="0" w:noHBand="0" w:noVBand="1"/>
      </w:tblPr>
      <w:tblGrid>
        <w:gridCol w:w="2758"/>
        <w:gridCol w:w="1800"/>
      </w:tblGrid>
      <w:tr w:rsidR="00820171" w:rsidRPr="00134800" w:rsidTr="00EB2E9C">
        <w:trPr>
          <w:trHeight w:val="347"/>
          <w:jc w:val="center"/>
        </w:trPr>
        <w:tc>
          <w:tcPr>
            <w:tcW w:w="2758"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 xml:space="preserve">Cathode </w:t>
            </w:r>
            <w:proofErr w:type="spellStart"/>
            <w:r w:rsidRPr="00F617AA">
              <w:rPr>
                <w:rFonts w:ascii="Arial" w:hAnsi="Arial" w:cs="Arial"/>
                <w:color w:val="000000" w:themeColor="dark1"/>
                <w:kern w:val="24"/>
              </w:rPr>
              <w:t>B</w:t>
            </w:r>
            <w:r w:rsidRPr="00F77111">
              <w:rPr>
                <w:rFonts w:ascii="Arial" w:hAnsi="Arial" w:cs="Arial"/>
                <w:color w:val="000000" w:themeColor="dark1"/>
                <w:kern w:val="24"/>
                <w:vertAlign w:val="subscript"/>
              </w:rPr>
              <w:t>z</w:t>
            </w:r>
            <w:proofErr w:type="spellEnd"/>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0.2</w:t>
            </w:r>
            <w:r w:rsidR="00F77111">
              <w:rPr>
                <w:rFonts w:ascii="Arial" w:hAnsi="Arial" w:cs="Arial"/>
                <w:color w:val="000000" w:themeColor="dark1"/>
                <w:kern w:val="24"/>
              </w:rPr>
              <w:t xml:space="preserve"> </w:t>
            </w:r>
            <w:r w:rsidRPr="00F617AA">
              <w:rPr>
                <w:rFonts w:ascii="Arial" w:hAnsi="Arial" w:cs="Arial"/>
                <w:color w:val="000000" w:themeColor="dark1"/>
                <w:kern w:val="24"/>
              </w:rPr>
              <w:t>T</w:t>
            </w:r>
          </w:p>
        </w:tc>
      </w:tr>
      <w:tr w:rsidR="00820171" w:rsidRPr="00134800" w:rsidTr="00EB2E9C">
        <w:trPr>
          <w:trHeight w:val="347"/>
          <w:jc w:val="center"/>
        </w:trPr>
        <w:tc>
          <w:tcPr>
            <w:tcW w:w="2758" w:type="dxa"/>
            <w:hideMark/>
          </w:tcPr>
          <w:p w:rsidR="00820171" w:rsidRPr="00F617AA" w:rsidRDefault="00A073A1" w:rsidP="00820171">
            <w:pPr>
              <w:ind w:firstLine="0"/>
              <w:jc w:val="left"/>
              <w:rPr>
                <w:rFonts w:ascii="Arial" w:hAnsi="Arial" w:cs="Arial"/>
              </w:rPr>
            </w:pPr>
            <w:r>
              <w:rPr>
                <w:rFonts w:ascii="Arial" w:hAnsi="Arial" w:cs="Arial"/>
                <w:color w:val="000000" w:themeColor="dark1"/>
                <w:kern w:val="24"/>
              </w:rPr>
              <w:t>Radius</w:t>
            </w:r>
            <w:r w:rsidR="00820171" w:rsidRPr="00F617AA">
              <w:rPr>
                <w:rFonts w:ascii="Arial" w:hAnsi="Arial" w:cs="Arial"/>
                <w:color w:val="000000" w:themeColor="dark1"/>
                <w:kern w:val="24"/>
              </w:rPr>
              <w:t xml:space="preserve">, </w:t>
            </w:r>
            <w:r w:rsidR="00816222">
              <w:rPr>
                <w:rFonts w:ascii="Arial" w:hAnsi="Arial" w:cs="Arial"/>
                <w:color w:val="000000" w:themeColor="dark1"/>
                <w:kern w:val="24"/>
              </w:rPr>
              <w:t>flat-top</w:t>
            </w:r>
          </w:p>
        </w:tc>
        <w:tc>
          <w:tcPr>
            <w:tcW w:w="1800" w:type="dxa"/>
            <w:hideMark/>
          </w:tcPr>
          <w:p w:rsidR="00820171" w:rsidRPr="00F617AA" w:rsidRDefault="00A073A1" w:rsidP="00820171">
            <w:pPr>
              <w:ind w:firstLine="0"/>
              <w:jc w:val="left"/>
              <w:rPr>
                <w:rFonts w:ascii="Arial" w:hAnsi="Arial" w:cs="Arial"/>
              </w:rPr>
            </w:pPr>
            <w:r>
              <w:rPr>
                <w:rFonts w:ascii="Arial" w:hAnsi="Arial" w:cs="Arial"/>
                <w:color w:val="000000" w:themeColor="dark1"/>
                <w:kern w:val="24"/>
              </w:rPr>
              <w:t>3.0</w:t>
            </w:r>
            <w:r w:rsidR="00F77111">
              <w:rPr>
                <w:rFonts w:ascii="Arial" w:hAnsi="Arial" w:cs="Arial"/>
                <w:color w:val="000000" w:themeColor="dark1"/>
                <w:kern w:val="24"/>
              </w:rPr>
              <w:t xml:space="preserve"> </w:t>
            </w:r>
            <w:r w:rsidR="00820171" w:rsidRPr="00F617AA">
              <w:rPr>
                <w:rFonts w:ascii="Arial" w:hAnsi="Arial" w:cs="Arial"/>
                <w:color w:val="000000" w:themeColor="dark1"/>
                <w:kern w:val="24"/>
              </w:rPr>
              <w:t>mm</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proofErr w:type="spellStart"/>
            <w:r>
              <w:rPr>
                <w:rFonts w:ascii="Arial" w:hAnsi="Arial" w:cs="Arial"/>
                <w:color w:val="000000" w:themeColor="dark1"/>
                <w:kern w:val="24"/>
              </w:rPr>
              <w:t>t_</w:t>
            </w:r>
            <w:r w:rsidR="00820171" w:rsidRPr="00F617AA">
              <w:rPr>
                <w:rFonts w:ascii="Arial" w:hAnsi="Arial" w:cs="Arial"/>
                <w:color w:val="000000" w:themeColor="dark1"/>
                <w:kern w:val="24"/>
              </w:rPr>
              <w:t>rms</w:t>
            </w:r>
            <w:proofErr w:type="spellEnd"/>
            <w:r w:rsidR="00820171" w:rsidRPr="00F617AA">
              <w:rPr>
                <w:rFonts w:ascii="Arial" w:hAnsi="Arial" w:cs="Arial"/>
                <w:color w:val="000000" w:themeColor="dark1"/>
                <w:kern w:val="24"/>
              </w:rPr>
              <w:t>, Gaussian</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23</w:t>
            </w:r>
            <w:r w:rsidR="00F77111">
              <w:rPr>
                <w:rFonts w:ascii="Arial" w:hAnsi="Arial" w:cs="Arial"/>
                <w:color w:val="000000" w:themeColor="dark1"/>
                <w:kern w:val="24"/>
              </w:rPr>
              <w:t xml:space="preserve"> </w:t>
            </w:r>
            <w:r w:rsidRPr="00F617AA">
              <w:rPr>
                <w:rFonts w:ascii="Arial" w:hAnsi="Arial" w:cs="Arial"/>
                <w:color w:val="000000" w:themeColor="dark1"/>
                <w:kern w:val="24"/>
              </w:rPr>
              <w:t>ps</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Bunch c</w:t>
            </w:r>
            <w:r w:rsidR="00820171" w:rsidRPr="00F617AA">
              <w:rPr>
                <w:rFonts w:ascii="Arial" w:hAnsi="Arial" w:cs="Arial"/>
                <w:color w:val="000000" w:themeColor="dark1"/>
                <w:kern w:val="24"/>
              </w:rPr>
              <w:t>harge</w:t>
            </w:r>
          </w:p>
        </w:tc>
        <w:tc>
          <w:tcPr>
            <w:tcW w:w="1800" w:type="dxa"/>
            <w:hideMark/>
          </w:tcPr>
          <w:p w:rsidR="00820171" w:rsidRPr="00F617AA" w:rsidRDefault="00780840" w:rsidP="00820171">
            <w:pPr>
              <w:ind w:firstLine="0"/>
              <w:jc w:val="left"/>
              <w:rPr>
                <w:rFonts w:ascii="Arial" w:hAnsi="Arial" w:cs="Arial"/>
              </w:rPr>
            </w:pPr>
            <w:r>
              <w:rPr>
                <w:rFonts w:ascii="Arial" w:hAnsi="Arial" w:cs="Arial"/>
                <w:color w:val="000000" w:themeColor="dark1"/>
                <w:kern w:val="24"/>
              </w:rPr>
              <w:t>1</w:t>
            </w:r>
            <w:r w:rsidR="00820171" w:rsidRPr="00F617AA">
              <w:rPr>
                <w:rFonts w:ascii="Arial" w:hAnsi="Arial" w:cs="Arial"/>
                <w:color w:val="000000" w:themeColor="dark1"/>
                <w:kern w:val="24"/>
              </w:rPr>
              <w:t xml:space="preserve"> – 420</w:t>
            </w:r>
            <w:r w:rsidR="00F77111">
              <w:rPr>
                <w:rFonts w:ascii="Arial" w:hAnsi="Arial" w:cs="Arial"/>
                <w:color w:val="000000" w:themeColor="dark1"/>
                <w:kern w:val="24"/>
              </w:rPr>
              <w:t xml:space="preserve"> </w:t>
            </w:r>
            <w:r w:rsidR="00820171" w:rsidRPr="00F617AA">
              <w:rPr>
                <w:rFonts w:ascii="Arial" w:hAnsi="Arial" w:cs="Arial"/>
                <w:color w:val="000000" w:themeColor="dark1"/>
                <w:kern w:val="24"/>
              </w:rPr>
              <w:t>pC</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Gun high v</w:t>
            </w:r>
            <w:r w:rsidR="00820171" w:rsidRPr="00F617AA">
              <w:rPr>
                <w:rFonts w:ascii="Arial" w:hAnsi="Arial" w:cs="Arial"/>
                <w:color w:val="000000" w:themeColor="dark1"/>
                <w:kern w:val="24"/>
              </w:rPr>
              <w:t>oltage</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350</w:t>
            </w:r>
            <w:r w:rsidR="00F77111">
              <w:rPr>
                <w:rFonts w:ascii="Arial" w:hAnsi="Arial" w:cs="Arial"/>
                <w:color w:val="000000" w:themeColor="dark1"/>
                <w:kern w:val="24"/>
              </w:rPr>
              <w:t xml:space="preserve"> </w:t>
            </w:r>
            <w:r w:rsidRPr="00F617AA">
              <w:rPr>
                <w:rFonts w:ascii="Arial" w:hAnsi="Arial" w:cs="Arial"/>
                <w:color w:val="000000" w:themeColor="dark1"/>
                <w:kern w:val="24"/>
              </w:rPr>
              <w:t>kV</w:t>
            </w:r>
          </w:p>
        </w:tc>
      </w:tr>
    </w:tbl>
    <w:p w:rsidR="00820171" w:rsidRPr="00DB35D1" w:rsidRDefault="00820171" w:rsidP="004A060C">
      <w:pPr>
        <w:pStyle w:val="ReportText"/>
        <w:ind w:left="0"/>
        <w:jc w:val="both"/>
        <w:rPr>
          <w:rFonts w:ascii="Arial" w:hAnsi="Arial" w:cs="Arial"/>
          <w:iCs/>
        </w:rPr>
      </w:pPr>
    </w:p>
    <w:p w:rsidR="00820171" w:rsidRPr="00DB35D1" w:rsidRDefault="00184C89" w:rsidP="004A060C">
      <w:pPr>
        <w:pStyle w:val="ReportText"/>
        <w:ind w:left="0"/>
        <w:jc w:val="both"/>
        <w:rPr>
          <w:rFonts w:ascii="Arial" w:hAnsi="Arial" w:cs="Arial"/>
          <w:iCs/>
        </w:rPr>
      </w:pPr>
      <w:r>
        <w:rPr>
          <w:rFonts w:ascii="Arial" w:hAnsi="Arial" w:cs="Arial"/>
          <w:iCs/>
        </w:rPr>
        <w:t>Figure 12</w:t>
      </w:r>
      <w:r w:rsidR="00820171" w:rsidRPr="00DB35D1">
        <w:rPr>
          <w:rFonts w:ascii="Arial" w:hAnsi="Arial" w:cs="Arial"/>
          <w:iCs/>
        </w:rPr>
        <w:t xml:space="preserve"> shows that irrespective of bunch charge, the transverse beam evolution is practically the same. We hope to conf</w:t>
      </w:r>
      <w:r w:rsidR="002F3AE6">
        <w:rPr>
          <w:rFonts w:ascii="Arial" w:hAnsi="Arial" w:cs="Arial"/>
          <w:iCs/>
        </w:rPr>
        <w:t>irm this with measurements in FY17</w:t>
      </w:r>
      <w:r w:rsidR="00820171" w:rsidRPr="00DB35D1">
        <w:rPr>
          <w:rFonts w:ascii="Arial" w:hAnsi="Arial" w:cs="Arial"/>
          <w:iCs/>
        </w:rPr>
        <w:t>.</w:t>
      </w:r>
      <w:r w:rsidR="00134800">
        <w:rPr>
          <w:rFonts w:ascii="Arial" w:hAnsi="Arial" w:cs="Arial"/>
          <w:iCs/>
        </w:rPr>
        <w:t xml:space="preserve"> Note that the beam size is large compar</w:t>
      </w:r>
      <w:r w:rsidR="002F3AE6">
        <w:rPr>
          <w:rFonts w:ascii="Arial" w:hAnsi="Arial" w:cs="Arial"/>
          <w:iCs/>
        </w:rPr>
        <w:t>ed to other beams we use at Jefferson Lab</w:t>
      </w:r>
      <w:r w:rsidR="00134800">
        <w:rPr>
          <w:rFonts w:ascii="Arial" w:hAnsi="Arial" w:cs="Arial"/>
          <w:iCs/>
        </w:rPr>
        <w:t>. For this reason care will be taken to place transport magnets such that we don’t lose any part of the beam on the beam</w:t>
      </w:r>
      <w:r w:rsidR="002F3AE6">
        <w:rPr>
          <w:rFonts w:ascii="Arial" w:hAnsi="Arial" w:cs="Arial"/>
          <w:iCs/>
        </w:rPr>
        <w:t xml:space="preserve"> </w:t>
      </w:r>
      <w:r w:rsidR="00134800">
        <w:rPr>
          <w:rFonts w:ascii="Arial" w:hAnsi="Arial" w:cs="Arial"/>
          <w:iCs/>
        </w:rPr>
        <w:t>tubes.</w:t>
      </w:r>
    </w:p>
    <w:p w:rsidR="002F3AE6" w:rsidRDefault="00820171" w:rsidP="00B02371">
      <w:pPr>
        <w:pStyle w:val="ReportText"/>
        <w:keepNext/>
        <w:ind w:left="0"/>
        <w:jc w:val="center"/>
      </w:pPr>
      <w:r w:rsidRPr="00DB35D1">
        <w:rPr>
          <w:rFonts w:ascii="Arial" w:hAnsi="Arial" w:cs="Arial"/>
          <w:iCs/>
          <w:noProof/>
        </w:rPr>
        <w:drawing>
          <wp:inline distT="0" distB="0" distL="0" distR="0" wp14:anchorId="3A4A6D83" wp14:editId="5458001F">
            <wp:extent cx="5934075" cy="3000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820171" w:rsidRPr="00DB35D1" w:rsidRDefault="002F3AE6" w:rsidP="005416B0">
      <w:pPr>
        <w:pStyle w:val="Caption"/>
        <w:rPr>
          <w:rFonts w:ascii="Arial" w:hAnsi="Arial" w:cs="Arial"/>
          <w:iCs/>
        </w:rPr>
      </w:pPr>
      <w:r>
        <w:t>Figure 12</w:t>
      </w:r>
      <w:r>
        <w:rPr>
          <w:noProof/>
        </w:rPr>
        <w:t>: Transverse rms beam size</w:t>
      </w:r>
      <w:r w:rsidRPr="002F3AE6">
        <w:t xml:space="preserve"> </w:t>
      </w:r>
      <w:r w:rsidRPr="002F3AE6">
        <w:rPr>
          <w:noProof/>
        </w:rPr>
        <w:t>as a function of distance from the cathode. The first diagnostic cross will be placed at 1</w:t>
      </w:r>
      <w:r>
        <w:rPr>
          <w:noProof/>
        </w:rPr>
        <w:t xml:space="preserve"> </w:t>
      </w:r>
      <w:r w:rsidRPr="002F3AE6">
        <w:rPr>
          <w:noProof/>
        </w:rPr>
        <w:t>m.</w:t>
      </w:r>
    </w:p>
    <w:p w:rsidR="00820171" w:rsidRDefault="00820171" w:rsidP="004A060C">
      <w:pPr>
        <w:pStyle w:val="ReportText"/>
        <w:ind w:left="0"/>
        <w:jc w:val="both"/>
        <w:rPr>
          <w:rFonts w:ascii="Arial" w:hAnsi="Arial" w:cs="Arial"/>
          <w:iCs/>
        </w:rPr>
      </w:pPr>
      <w:r w:rsidRPr="00DB35D1">
        <w:rPr>
          <w:rFonts w:ascii="Arial" w:hAnsi="Arial" w:cs="Arial"/>
          <w:iCs/>
        </w:rPr>
        <w:t>Longitudinally, the bunch length propagates as normal, proportional with space ch</w:t>
      </w:r>
      <w:r w:rsidR="00184C89">
        <w:rPr>
          <w:rFonts w:ascii="Arial" w:hAnsi="Arial" w:cs="Arial"/>
          <w:iCs/>
        </w:rPr>
        <w:t>arge effects, shown in F</w:t>
      </w:r>
      <w:r w:rsidR="002F3AE6">
        <w:rPr>
          <w:rFonts w:ascii="Arial" w:hAnsi="Arial" w:cs="Arial"/>
          <w:iCs/>
        </w:rPr>
        <w:t>igure 13</w:t>
      </w:r>
      <w:r w:rsidRPr="00DB35D1">
        <w:rPr>
          <w:rFonts w:ascii="Arial" w:hAnsi="Arial" w:cs="Arial"/>
          <w:iCs/>
        </w:rPr>
        <w:t>.</w:t>
      </w:r>
    </w:p>
    <w:p w:rsidR="002F3AE6" w:rsidRPr="00DB35D1" w:rsidRDefault="002F3AE6" w:rsidP="004A060C">
      <w:pPr>
        <w:pStyle w:val="ReportText"/>
        <w:ind w:left="0"/>
        <w:jc w:val="both"/>
        <w:rPr>
          <w:rFonts w:ascii="Arial" w:hAnsi="Arial" w:cs="Arial"/>
          <w:iCs/>
        </w:rPr>
      </w:pPr>
    </w:p>
    <w:p w:rsidR="002F3AE6" w:rsidRDefault="00820171" w:rsidP="00B02371">
      <w:pPr>
        <w:pStyle w:val="ReportText"/>
        <w:keepNext/>
        <w:ind w:left="0"/>
        <w:jc w:val="center"/>
      </w:pPr>
      <w:r w:rsidRPr="00DB35D1">
        <w:rPr>
          <w:rFonts w:ascii="Arial" w:hAnsi="Arial" w:cs="Arial"/>
          <w:iCs/>
          <w:noProof/>
        </w:rPr>
        <w:lastRenderedPageBreak/>
        <w:drawing>
          <wp:inline distT="0" distB="0" distL="0" distR="0" wp14:anchorId="4F0994AE" wp14:editId="3D99B4DF">
            <wp:extent cx="5943600" cy="2348865"/>
            <wp:effectExtent l="0" t="0" r="0" b="0"/>
            <wp:docPr id="410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348865"/>
                    </a:xfrm>
                    <a:prstGeom prst="rect">
                      <a:avLst/>
                    </a:prstGeom>
                    <a:noFill/>
                    <a:ln>
                      <a:noFill/>
                    </a:ln>
                    <a:extLst/>
                  </pic:spPr>
                </pic:pic>
              </a:graphicData>
            </a:graphic>
          </wp:inline>
        </w:drawing>
      </w:r>
    </w:p>
    <w:p w:rsidR="00820171" w:rsidRPr="00DB35D1" w:rsidRDefault="002F3AE6" w:rsidP="005416B0">
      <w:pPr>
        <w:pStyle w:val="Caption"/>
        <w:rPr>
          <w:rFonts w:ascii="Arial" w:hAnsi="Arial" w:cs="Arial"/>
          <w:iCs/>
        </w:rPr>
      </w:pPr>
      <w:r>
        <w:t>Figure 13: Longitudinal rms</w:t>
      </w:r>
      <w:r w:rsidRPr="002F3AE6">
        <w:rPr>
          <w:rFonts w:ascii="Arial" w:hAnsi="Arial" w:cs="Arial"/>
          <w:b w:val="0"/>
          <w:bCs w:val="0"/>
          <w:iCs/>
          <w:szCs w:val="24"/>
        </w:rPr>
        <w:t xml:space="preserve"> </w:t>
      </w:r>
      <w:r w:rsidRPr="002F3AE6">
        <w:rPr>
          <w:iCs/>
        </w:rPr>
        <w:t xml:space="preserve">bunch length as </w:t>
      </w:r>
      <w:r w:rsidR="005416B0">
        <w:rPr>
          <w:iCs/>
        </w:rPr>
        <w:t xml:space="preserve">a function of distance from the </w:t>
      </w:r>
      <w:r w:rsidRPr="002F3AE6">
        <w:rPr>
          <w:iCs/>
        </w:rPr>
        <w:t>cathode. Note we have no mechanism for measuring bunch length with this apparatus.</w:t>
      </w:r>
    </w:p>
    <w:p w:rsidR="000E5076" w:rsidRPr="00DB35D1" w:rsidRDefault="000E5076" w:rsidP="004A060C">
      <w:pPr>
        <w:pStyle w:val="ReportText"/>
        <w:ind w:left="0"/>
        <w:jc w:val="both"/>
        <w:rPr>
          <w:rFonts w:ascii="Arial" w:hAnsi="Arial" w:cs="Arial"/>
          <w:iCs/>
        </w:rPr>
      </w:pPr>
    </w:p>
    <w:p w:rsidR="000E5076" w:rsidRPr="00DB35D1" w:rsidRDefault="000E5076" w:rsidP="004A060C">
      <w:pPr>
        <w:pStyle w:val="ReportText"/>
        <w:ind w:left="0"/>
        <w:jc w:val="both"/>
        <w:rPr>
          <w:rFonts w:ascii="Arial" w:hAnsi="Arial" w:cs="Arial"/>
          <w:iCs/>
        </w:rPr>
      </w:pPr>
      <w:r w:rsidRPr="00DB35D1">
        <w:rPr>
          <w:rFonts w:ascii="Arial" w:hAnsi="Arial" w:cs="Arial"/>
          <w:iCs/>
        </w:rPr>
        <w:t xml:space="preserve">A number of magnetizing </w:t>
      </w:r>
      <w:r w:rsidR="00B50B90" w:rsidRPr="00DB35D1">
        <w:rPr>
          <w:rFonts w:ascii="Arial" w:hAnsi="Arial" w:cs="Arial"/>
          <w:iCs/>
        </w:rPr>
        <w:t>magnet</w:t>
      </w:r>
      <w:r w:rsidRPr="00DB35D1">
        <w:rPr>
          <w:rFonts w:ascii="Arial" w:hAnsi="Arial" w:cs="Arial"/>
          <w:iCs/>
        </w:rPr>
        <w:t xml:space="preserve"> schemes were evaluated for use in the LDRD </w:t>
      </w:r>
      <w:r w:rsidR="009B5098">
        <w:rPr>
          <w:rFonts w:ascii="Arial" w:hAnsi="Arial" w:cs="Arial"/>
          <w:iCs/>
        </w:rPr>
        <w:t>experiment as shown in Figure 14</w:t>
      </w:r>
      <w:r w:rsidRPr="00DB35D1">
        <w:rPr>
          <w:rFonts w:ascii="Arial" w:hAnsi="Arial" w:cs="Arial"/>
          <w:iCs/>
        </w:rPr>
        <w:t xml:space="preserve">. </w:t>
      </w:r>
    </w:p>
    <w:p w:rsidR="000E5076" w:rsidRDefault="000E5076" w:rsidP="004A060C">
      <w:pPr>
        <w:pStyle w:val="ReportText"/>
        <w:ind w:left="0"/>
        <w:jc w:val="both"/>
        <w:rPr>
          <w:rFonts w:ascii="Arial" w:hAnsi="Arial" w:cs="Arial"/>
          <w:iCs/>
        </w:rPr>
      </w:pPr>
    </w:p>
    <w:p w:rsidR="002F3AE6" w:rsidRDefault="00E25FC1" w:rsidP="009B5098">
      <w:pPr>
        <w:pStyle w:val="ReportText"/>
        <w:keepNext/>
        <w:ind w:left="0"/>
        <w:jc w:val="center"/>
      </w:pPr>
      <w:r>
        <w:rPr>
          <w:noProof/>
        </w:rPr>
        <w:drawing>
          <wp:inline distT="0" distB="0" distL="0" distR="0" wp14:anchorId="5D556744" wp14:editId="30677864">
            <wp:extent cx="5943600" cy="3291205"/>
            <wp:effectExtent l="0" t="0" r="19050" b="234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703E" w:rsidRPr="00DB35D1" w:rsidRDefault="002F3AE6" w:rsidP="005416B0">
      <w:pPr>
        <w:pStyle w:val="Caption"/>
        <w:rPr>
          <w:rFonts w:ascii="Arial" w:hAnsi="Arial" w:cs="Arial"/>
          <w:iCs/>
        </w:rPr>
      </w:pPr>
      <w:r>
        <w:t xml:space="preserve">Figure </w:t>
      </w:r>
      <w:r w:rsidR="009B5098">
        <w:t>14</w:t>
      </w:r>
      <w:r>
        <w:t>: Magnetizing magnet options.</w:t>
      </w:r>
    </w:p>
    <w:p w:rsidR="000E5076" w:rsidRPr="00DB35D1" w:rsidRDefault="000E5076" w:rsidP="004A060C">
      <w:pPr>
        <w:pStyle w:val="ReportText"/>
        <w:ind w:left="0"/>
        <w:jc w:val="both"/>
        <w:rPr>
          <w:rFonts w:ascii="Arial" w:hAnsi="Arial" w:cs="Arial"/>
          <w:iCs/>
        </w:rPr>
      </w:pPr>
    </w:p>
    <w:p w:rsidR="009B5098" w:rsidRDefault="000E5076" w:rsidP="00605444">
      <w:pPr>
        <w:pStyle w:val="ReportText"/>
        <w:ind w:left="0"/>
        <w:jc w:val="both"/>
        <w:rPr>
          <w:rFonts w:ascii="Arial" w:hAnsi="Arial" w:cs="Arial"/>
          <w:iCs/>
        </w:rPr>
      </w:pPr>
      <w:r w:rsidRPr="00DB35D1">
        <w:rPr>
          <w:rFonts w:ascii="Arial" w:hAnsi="Arial" w:cs="Arial"/>
          <w:iCs/>
        </w:rPr>
        <w:lastRenderedPageBreak/>
        <w:t>Simulation results</w:t>
      </w:r>
      <w:r w:rsidR="00B50B90" w:rsidRPr="00DB35D1">
        <w:rPr>
          <w:rFonts w:ascii="Arial" w:hAnsi="Arial" w:cs="Arial"/>
          <w:iCs/>
        </w:rPr>
        <w:t xml:space="preserve"> from a virtual magnetization measurement experiment (as detailed in the </w:t>
      </w:r>
      <w:r w:rsidR="00E1703E">
        <w:rPr>
          <w:rFonts w:ascii="Arial" w:hAnsi="Arial" w:cs="Arial"/>
          <w:iCs/>
        </w:rPr>
        <w:t xml:space="preserve">former </w:t>
      </w:r>
      <w:r w:rsidR="00B50B90" w:rsidRPr="00DB35D1">
        <w:rPr>
          <w:rFonts w:ascii="Arial" w:hAnsi="Arial" w:cs="Arial"/>
          <w:iCs/>
        </w:rPr>
        <w:t>narrative)</w:t>
      </w:r>
      <w:r w:rsidRPr="00DB35D1">
        <w:rPr>
          <w:rFonts w:ascii="Arial" w:hAnsi="Arial" w:cs="Arial"/>
          <w:iCs/>
        </w:rPr>
        <w:t xml:space="preserve"> show that we can produce a linearly magnetiz</w:t>
      </w:r>
      <w:r w:rsidR="00B50B90" w:rsidRPr="00DB35D1">
        <w:rPr>
          <w:rFonts w:ascii="Arial" w:hAnsi="Arial" w:cs="Arial"/>
          <w:iCs/>
        </w:rPr>
        <w:t>ed beam with any of the op</w:t>
      </w:r>
      <w:r w:rsidR="000717F4">
        <w:rPr>
          <w:rFonts w:ascii="Arial" w:hAnsi="Arial" w:cs="Arial"/>
          <w:iCs/>
        </w:rPr>
        <w:t>tions, green points in Figure 15</w:t>
      </w:r>
      <w:r w:rsidR="00B50B90" w:rsidRPr="00DB35D1">
        <w:rPr>
          <w:rFonts w:ascii="Arial" w:hAnsi="Arial" w:cs="Arial"/>
          <w:iCs/>
        </w:rPr>
        <w:t>. For this reason the most cost effective choice of a single solenoid placed just downstream of the gun flange with the option of a steel puck was chosen for the LDRD experiments.</w:t>
      </w:r>
    </w:p>
    <w:p w:rsidR="00605444" w:rsidRPr="00DB35D1" w:rsidRDefault="00605444" w:rsidP="00605444">
      <w:pPr>
        <w:pStyle w:val="ReportText"/>
        <w:ind w:left="0"/>
        <w:jc w:val="both"/>
        <w:rPr>
          <w:rFonts w:ascii="Arial" w:hAnsi="Arial" w:cs="Arial"/>
          <w:iCs/>
        </w:rPr>
      </w:pPr>
    </w:p>
    <w:p w:rsidR="009B5098" w:rsidRDefault="00E25FC1" w:rsidP="00780ACA">
      <w:pPr>
        <w:pStyle w:val="ReportText"/>
        <w:keepNext/>
        <w:ind w:left="0"/>
        <w:jc w:val="center"/>
      </w:pPr>
      <w:r>
        <w:rPr>
          <w:rFonts w:ascii="Arial" w:hAnsi="Arial" w:cs="Arial"/>
          <w:iCs/>
          <w:noProof/>
        </w:rPr>
        <w:drawing>
          <wp:inline distT="0" distB="0" distL="0" distR="0" wp14:anchorId="4E2514EC" wp14:editId="7FA093C6">
            <wp:extent cx="5938520" cy="45720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1554"/>
                    <a:stretch/>
                  </pic:blipFill>
                  <pic:spPr bwMode="auto">
                    <a:xfrm>
                      <a:off x="0" y="0"/>
                      <a:ext cx="5943600" cy="4575911"/>
                    </a:xfrm>
                    <a:prstGeom prst="rect">
                      <a:avLst/>
                    </a:prstGeom>
                    <a:noFill/>
                    <a:ln>
                      <a:noFill/>
                    </a:ln>
                    <a:extLst>
                      <a:ext uri="{53640926-AAD7-44D8-BBD7-CCE9431645EC}">
                        <a14:shadowObscured xmlns:a14="http://schemas.microsoft.com/office/drawing/2010/main"/>
                      </a:ext>
                    </a:extLst>
                  </pic:spPr>
                </pic:pic>
              </a:graphicData>
            </a:graphic>
          </wp:inline>
        </w:drawing>
      </w:r>
    </w:p>
    <w:p w:rsidR="00B50B90" w:rsidRPr="00DB35D1" w:rsidRDefault="009B5098" w:rsidP="00C56A49">
      <w:pPr>
        <w:pStyle w:val="Caption"/>
        <w:rPr>
          <w:rFonts w:ascii="Arial" w:hAnsi="Arial" w:cs="Arial"/>
          <w:iCs/>
        </w:rPr>
      </w:pPr>
      <w:r>
        <w:t xml:space="preserve">Figure </w:t>
      </w:r>
      <w:r w:rsidR="000717F4">
        <w:t>15</w:t>
      </w:r>
      <w:r>
        <w:t xml:space="preserve">: Virtual </w:t>
      </w:r>
      <w:r w:rsidRPr="009B5098">
        <w:rPr>
          <w:iCs/>
        </w:rPr>
        <w:t>magnetization measurement simulation. Blue: transverse particle positions at the first diagnostic screen. Red: t</w:t>
      </w:r>
      <w:r w:rsidR="00C97686">
        <w:rPr>
          <w:iCs/>
        </w:rPr>
        <w:t xml:space="preserve">he particles selected by a 40 </w:t>
      </w:r>
      <w:proofErr w:type="spellStart"/>
      <w:r w:rsidR="00C97686">
        <w:rPr>
          <w:iCs/>
        </w:rPr>
        <w:t>μm</w:t>
      </w:r>
      <w:proofErr w:type="spellEnd"/>
      <w:r w:rsidRPr="009B5098">
        <w:rPr>
          <w:iCs/>
        </w:rPr>
        <w:t xml:space="preserve"> vertical slit at the first diagnostic. Green: The particle position at the second diagnostic screen.</w:t>
      </w:r>
    </w:p>
    <w:p w:rsidR="00B50B90" w:rsidRPr="00DB35D1" w:rsidRDefault="00B50B90" w:rsidP="004A060C">
      <w:pPr>
        <w:pStyle w:val="ReportText"/>
        <w:ind w:left="0"/>
        <w:jc w:val="both"/>
        <w:rPr>
          <w:rFonts w:ascii="Arial" w:hAnsi="Arial" w:cs="Arial"/>
          <w:iCs/>
        </w:rPr>
      </w:pPr>
    </w:p>
    <w:p w:rsidR="00B50B90" w:rsidRPr="00DB35D1" w:rsidRDefault="00B50B90" w:rsidP="004A060C">
      <w:pPr>
        <w:pStyle w:val="ReportText"/>
        <w:ind w:left="0"/>
        <w:jc w:val="both"/>
        <w:rPr>
          <w:rFonts w:ascii="Arial" w:hAnsi="Arial" w:cs="Arial"/>
          <w:iCs/>
        </w:rPr>
      </w:pPr>
      <w:r w:rsidRPr="00DB35D1">
        <w:rPr>
          <w:rFonts w:ascii="Arial" w:hAnsi="Arial" w:cs="Arial"/>
          <w:iCs/>
        </w:rPr>
        <w:t xml:space="preserve">It will be important to measure the range of electron beam </w:t>
      </w:r>
      <w:r w:rsidR="00FC23BC" w:rsidRPr="00DB35D1">
        <w:rPr>
          <w:rFonts w:ascii="Arial" w:hAnsi="Arial" w:cs="Arial"/>
          <w:iCs/>
        </w:rPr>
        <w:t>parameters</w:t>
      </w:r>
      <w:r w:rsidRPr="00DB35D1">
        <w:rPr>
          <w:rFonts w:ascii="Arial" w:hAnsi="Arial" w:cs="Arial"/>
          <w:iCs/>
        </w:rPr>
        <w:t xml:space="preserve"> at</w:t>
      </w:r>
      <w:r w:rsidR="00FC23BC" w:rsidRPr="00DB35D1">
        <w:rPr>
          <w:rFonts w:ascii="Arial" w:hAnsi="Arial" w:cs="Arial"/>
          <w:iCs/>
        </w:rPr>
        <w:t xml:space="preserve"> the cathode. We will vary both cathode radius and field strength, such that the magnetized emittance v</w:t>
      </w:r>
      <w:r w:rsidR="000717F4">
        <w:rPr>
          <w:rFonts w:ascii="Arial" w:hAnsi="Arial" w:cs="Arial"/>
          <w:iCs/>
        </w:rPr>
        <w:t>alue remains constant, Figure 16</w:t>
      </w:r>
      <w:r w:rsidR="00FC23BC" w:rsidRPr="00DB35D1">
        <w:rPr>
          <w:rFonts w:ascii="Arial" w:hAnsi="Arial" w:cs="Arial"/>
          <w:iCs/>
        </w:rPr>
        <w:t>. By measuring lifetime as a function of these settings we can guide the JLEIC cooler design.</w:t>
      </w:r>
    </w:p>
    <w:p w:rsidR="00C56A49" w:rsidRDefault="00FC23BC" w:rsidP="00C56A49">
      <w:pPr>
        <w:pStyle w:val="ReportText"/>
        <w:keepNext/>
        <w:ind w:left="0"/>
        <w:jc w:val="center"/>
      </w:pPr>
      <w:r w:rsidRPr="00DB35D1">
        <w:rPr>
          <w:rFonts w:ascii="Arial" w:hAnsi="Arial" w:cs="Arial"/>
          <w:noProof/>
        </w:rPr>
        <w:lastRenderedPageBreak/>
        <w:drawing>
          <wp:inline distT="0" distB="0" distL="0" distR="0" wp14:anchorId="52E29E23" wp14:editId="5AD99448">
            <wp:extent cx="3676650" cy="2466975"/>
            <wp:effectExtent l="0" t="0" r="1905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23BC" w:rsidRPr="00DB35D1" w:rsidRDefault="00C56A49" w:rsidP="005416B0">
      <w:pPr>
        <w:pStyle w:val="Caption"/>
        <w:rPr>
          <w:rFonts w:ascii="Arial" w:hAnsi="Arial" w:cs="Arial"/>
          <w:iCs/>
        </w:rPr>
      </w:pPr>
      <w:r>
        <w:t xml:space="preserve">Figure </w:t>
      </w:r>
      <w:r w:rsidR="000717F4">
        <w:t>16</w:t>
      </w:r>
      <w:r>
        <w:t>: Curve of constant magnetized emittance.</w:t>
      </w:r>
    </w:p>
    <w:p w:rsidR="00E1703E" w:rsidRDefault="00E1703E" w:rsidP="004A060C">
      <w:pPr>
        <w:pStyle w:val="ReportText"/>
        <w:ind w:left="0"/>
        <w:jc w:val="both"/>
        <w:rPr>
          <w:rFonts w:ascii="Arial" w:hAnsi="Arial" w:cs="Arial"/>
          <w:b/>
          <w:iCs/>
        </w:rPr>
      </w:pPr>
    </w:p>
    <w:p w:rsidR="000E5076" w:rsidRPr="00DB35D1" w:rsidRDefault="000E5076" w:rsidP="002B0CDB">
      <w:pPr>
        <w:pStyle w:val="Heading3"/>
      </w:pPr>
      <w:r w:rsidRPr="00DB35D1">
        <w:t>Emittance measurements</w:t>
      </w:r>
    </w:p>
    <w:p w:rsidR="000E5076" w:rsidRDefault="000E5076" w:rsidP="004A060C">
      <w:pPr>
        <w:pStyle w:val="ReportText"/>
        <w:ind w:left="0"/>
        <w:jc w:val="both"/>
        <w:rPr>
          <w:rFonts w:ascii="Arial" w:hAnsi="Arial" w:cs="Arial"/>
          <w:iCs/>
        </w:rPr>
      </w:pPr>
      <w:r w:rsidRPr="00DB35D1">
        <w:rPr>
          <w:rFonts w:ascii="Arial" w:hAnsi="Arial" w:cs="Arial"/>
          <w:iCs/>
        </w:rPr>
        <w:t xml:space="preserve">We have simulated a virtual </w:t>
      </w:r>
      <w:r w:rsidR="00E1703E" w:rsidRPr="00E1703E">
        <w:rPr>
          <w:rFonts w:ascii="Arial" w:hAnsi="Arial" w:cs="Arial"/>
          <w:iCs/>
        </w:rPr>
        <w:t>experiment</w:t>
      </w:r>
      <w:r w:rsidRPr="00DB35D1">
        <w:rPr>
          <w:rFonts w:ascii="Arial" w:hAnsi="Arial" w:cs="Arial"/>
          <w:iCs/>
        </w:rPr>
        <w:t xml:space="preserve"> to determine the best dimensions of the emittance measurement slit. The double slit measurement technique </w:t>
      </w:r>
      <w:r w:rsidR="000717F4">
        <w:rPr>
          <w:rFonts w:ascii="Arial" w:hAnsi="Arial" w:cs="Arial"/>
          <w:iCs/>
        </w:rPr>
        <w:t>will be used (shown in figure 17</w:t>
      </w:r>
      <w:r w:rsidRPr="00DB35D1">
        <w:rPr>
          <w:rFonts w:ascii="Arial" w:hAnsi="Arial" w:cs="Arial"/>
          <w:iCs/>
        </w:rPr>
        <w:t>), whereby the electron beam is swept across one slit using a pair of corrector magnets, and then the resulting beamlets are</w:t>
      </w:r>
      <w:r w:rsidR="000717F4">
        <w:rPr>
          <w:rFonts w:ascii="Arial" w:hAnsi="Arial" w:cs="Arial"/>
          <w:iCs/>
        </w:rPr>
        <w:t xml:space="preserve"> swept across a second slit. A F</w:t>
      </w:r>
      <w:r w:rsidRPr="00DB35D1">
        <w:rPr>
          <w:rFonts w:ascii="Arial" w:hAnsi="Arial" w:cs="Arial"/>
          <w:iCs/>
        </w:rPr>
        <w:t xml:space="preserve">araday cup with </w:t>
      </w:r>
      <w:proofErr w:type="spellStart"/>
      <w:r w:rsidRPr="00DB35D1">
        <w:rPr>
          <w:rFonts w:ascii="Arial" w:hAnsi="Arial" w:cs="Arial"/>
          <w:iCs/>
        </w:rPr>
        <w:t>picoammeter</w:t>
      </w:r>
      <w:proofErr w:type="spellEnd"/>
      <w:r w:rsidRPr="00DB35D1">
        <w:rPr>
          <w:rFonts w:ascii="Arial" w:hAnsi="Arial" w:cs="Arial"/>
          <w:iCs/>
        </w:rPr>
        <w:t xml:space="preserve"> is used to measure charge.</w:t>
      </w:r>
    </w:p>
    <w:p w:rsidR="00C56A49" w:rsidRPr="00DB35D1" w:rsidRDefault="00C56A49" w:rsidP="004A060C">
      <w:pPr>
        <w:pStyle w:val="ReportText"/>
        <w:ind w:left="0"/>
        <w:jc w:val="both"/>
        <w:rPr>
          <w:rFonts w:ascii="Arial" w:hAnsi="Arial" w:cs="Arial"/>
          <w:iCs/>
        </w:rPr>
      </w:pPr>
    </w:p>
    <w:p w:rsidR="000717F4" w:rsidRDefault="000E5076" w:rsidP="00780ACA">
      <w:pPr>
        <w:pStyle w:val="ReportText"/>
        <w:keepNext/>
        <w:ind w:left="0"/>
        <w:jc w:val="center"/>
      </w:pPr>
      <w:r w:rsidRPr="00DB35D1">
        <w:rPr>
          <w:rFonts w:ascii="Arial" w:hAnsi="Arial" w:cs="Arial"/>
          <w:noProof/>
        </w:rPr>
        <w:drawing>
          <wp:inline distT="0" distB="0" distL="0" distR="0" wp14:anchorId="681A79C0" wp14:editId="5ABDB4A8">
            <wp:extent cx="5934075" cy="301752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1920"/>
                    <a:stretch/>
                  </pic:blipFill>
                  <pic:spPr bwMode="auto">
                    <a:xfrm>
                      <a:off x="0" y="0"/>
                      <a:ext cx="5934075" cy="3017520"/>
                    </a:xfrm>
                    <a:prstGeom prst="rect">
                      <a:avLst/>
                    </a:prstGeom>
                    <a:noFill/>
                    <a:ln>
                      <a:noFill/>
                    </a:ln>
                    <a:extLst>
                      <a:ext uri="{53640926-AAD7-44D8-BBD7-CCE9431645EC}">
                        <a14:shadowObscured xmlns:a14="http://schemas.microsoft.com/office/drawing/2010/main"/>
                      </a:ext>
                    </a:extLst>
                  </pic:spPr>
                </pic:pic>
              </a:graphicData>
            </a:graphic>
          </wp:inline>
        </w:drawing>
      </w:r>
    </w:p>
    <w:p w:rsidR="00094821" w:rsidRDefault="000717F4" w:rsidP="005416B0">
      <w:pPr>
        <w:pStyle w:val="Caption"/>
        <w:rPr>
          <w:rFonts w:ascii="Arial" w:hAnsi="Arial" w:cs="Arial"/>
        </w:rPr>
      </w:pPr>
      <w:r>
        <w:t xml:space="preserve">Figure 17: </w:t>
      </w:r>
      <w:r w:rsidRPr="000717F4">
        <w:t>Schematic concept of the double slit emittance measurement technique. The first slit gives position information, the second angular information</w:t>
      </w:r>
      <w:r>
        <w:t>.</w:t>
      </w:r>
    </w:p>
    <w:p w:rsidR="000717F4" w:rsidRDefault="00E1703E" w:rsidP="00291EC1">
      <w:pPr>
        <w:pStyle w:val="ReportText"/>
        <w:keepNext/>
        <w:ind w:left="0"/>
        <w:jc w:val="center"/>
      </w:pPr>
      <w:r>
        <w:rPr>
          <w:rFonts w:ascii="Arial" w:hAnsi="Arial" w:cs="Arial"/>
          <w:noProof/>
        </w:rPr>
        <w:lastRenderedPageBreak/>
        <w:drawing>
          <wp:inline distT="0" distB="0" distL="0" distR="0" wp14:anchorId="3AC87F2D" wp14:editId="38C3BBA3">
            <wp:extent cx="5925548"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6381"/>
                    <a:stretch/>
                  </pic:blipFill>
                  <pic:spPr bwMode="auto">
                    <a:xfrm>
                      <a:off x="0" y="0"/>
                      <a:ext cx="5943600" cy="2568120"/>
                    </a:xfrm>
                    <a:prstGeom prst="rect">
                      <a:avLst/>
                    </a:prstGeom>
                    <a:noFill/>
                    <a:ln>
                      <a:noFill/>
                    </a:ln>
                    <a:extLst>
                      <a:ext uri="{53640926-AAD7-44D8-BBD7-CCE9431645EC}">
                        <a14:shadowObscured xmlns:a14="http://schemas.microsoft.com/office/drawing/2010/main"/>
                      </a:ext>
                    </a:extLst>
                  </pic:spPr>
                </pic:pic>
              </a:graphicData>
            </a:graphic>
          </wp:inline>
        </w:drawing>
      </w:r>
    </w:p>
    <w:p w:rsidR="000E5076" w:rsidRDefault="000717F4" w:rsidP="005416B0">
      <w:pPr>
        <w:pStyle w:val="Caption"/>
      </w:pPr>
      <w:r>
        <w:t>Figure 18: Simulation results of an emittance measurement using the double slit technique.</w:t>
      </w:r>
    </w:p>
    <w:p w:rsidR="00291EC1" w:rsidRPr="00291EC1" w:rsidRDefault="00291EC1" w:rsidP="00291EC1"/>
    <w:p w:rsidR="00094821" w:rsidRPr="00DB35D1" w:rsidRDefault="000E5076" w:rsidP="00184C89">
      <w:pPr>
        <w:pStyle w:val="ReportText"/>
        <w:ind w:left="0"/>
        <w:jc w:val="both"/>
        <w:rPr>
          <w:rFonts w:ascii="Arial" w:hAnsi="Arial" w:cs="Arial"/>
        </w:rPr>
      </w:pPr>
      <w:r w:rsidRPr="00DB35D1">
        <w:rPr>
          <w:rFonts w:ascii="Arial" w:hAnsi="Arial" w:cs="Arial"/>
        </w:rPr>
        <w:t xml:space="preserve">From our </w:t>
      </w:r>
      <w:r w:rsidR="009B0F4F" w:rsidRPr="00DB35D1">
        <w:rPr>
          <w:rFonts w:ascii="Arial" w:hAnsi="Arial" w:cs="Arial"/>
        </w:rPr>
        <w:t>simulations</w:t>
      </w:r>
      <w:r w:rsidRPr="00DB35D1">
        <w:rPr>
          <w:rFonts w:ascii="Arial" w:hAnsi="Arial" w:cs="Arial"/>
        </w:rPr>
        <w:t xml:space="preserve"> </w:t>
      </w:r>
      <w:r w:rsidR="000717F4">
        <w:rPr>
          <w:rFonts w:ascii="Arial" w:hAnsi="Arial" w:cs="Arial"/>
        </w:rPr>
        <w:t xml:space="preserve">(see Figure 18) </w:t>
      </w:r>
      <w:r w:rsidRPr="00DB35D1">
        <w:rPr>
          <w:rFonts w:ascii="Arial" w:hAnsi="Arial" w:cs="Arial"/>
        </w:rPr>
        <w:t>we de</w:t>
      </w:r>
      <w:r w:rsidR="000717F4">
        <w:rPr>
          <w:rFonts w:ascii="Arial" w:hAnsi="Arial" w:cs="Arial"/>
        </w:rPr>
        <w:t xml:space="preserve">termine that a slit width of 40 </w:t>
      </w:r>
      <w:proofErr w:type="spellStart"/>
      <w:r w:rsidR="000717F4">
        <w:rPr>
          <w:rFonts w:ascii="Arial" w:hAnsi="Arial" w:cs="Arial"/>
        </w:rPr>
        <w:t>μ</w:t>
      </w:r>
      <w:r w:rsidRPr="00DB35D1">
        <w:rPr>
          <w:rFonts w:ascii="Arial" w:hAnsi="Arial" w:cs="Arial"/>
        </w:rPr>
        <w:t>m</w:t>
      </w:r>
      <w:proofErr w:type="spellEnd"/>
      <w:r w:rsidRPr="00DB35D1">
        <w:rPr>
          <w:rFonts w:ascii="Arial" w:hAnsi="Arial" w:cs="Arial"/>
        </w:rPr>
        <w:t xml:space="preserve"> and separation of 37</w:t>
      </w:r>
      <w:r w:rsidR="000717F4">
        <w:rPr>
          <w:rFonts w:ascii="Arial" w:hAnsi="Arial" w:cs="Arial"/>
        </w:rPr>
        <w:t xml:space="preserve"> </w:t>
      </w:r>
      <w:r w:rsidRPr="00DB35D1">
        <w:rPr>
          <w:rFonts w:ascii="Arial" w:hAnsi="Arial" w:cs="Arial"/>
        </w:rPr>
        <w:t>cm will result in a 98% accurate emittance measurement.</w:t>
      </w:r>
    </w:p>
    <w:p w:rsidR="000E5076" w:rsidRPr="00DB35D1" w:rsidRDefault="000E5076" w:rsidP="00DB35D1">
      <w:pPr>
        <w:pStyle w:val="ReportText"/>
        <w:ind w:left="0"/>
        <w:rPr>
          <w:rFonts w:ascii="Arial" w:hAnsi="Arial" w:cs="Arial"/>
        </w:rPr>
      </w:pPr>
    </w:p>
    <w:p w:rsidR="00FC23BC" w:rsidRPr="00DB35D1" w:rsidRDefault="00FC23BC" w:rsidP="002B0CDB">
      <w:pPr>
        <w:pStyle w:val="Heading3"/>
      </w:pPr>
      <w:r w:rsidRPr="00DB35D1">
        <w:t>Round to Flat Transform</w:t>
      </w:r>
    </w:p>
    <w:p w:rsidR="00A933F1" w:rsidRPr="00DB35D1" w:rsidRDefault="00FC23BC" w:rsidP="00184C89">
      <w:pPr>
        <w:pStyle w:val="ReportText"/>
        <w:ind w:left="0"/>
        <w:jc w:val="both"/>
        <w:rPr>
          <w:rFonts w:ascii="Arial" w:hAnsi="Arial" w:cs="Arial"/>
        </w:rPr>
      </w:pPr>
      <w:r w:rsidRPr="00DB35D1">
        <w:rPr>
          <w:rFonts w:ascii="Arial" w:hAnsi="Arial" w:cs="Arial"/>
        </w:rPr>
        <w:t>Transforming a round magnetized beam to a flat non-magnetized beam requires a beamline of three skew quadrupoles. The</w:t>
      </w:r>
      <w:r w:rsidR="009B0F4F" w:rsidRPr="00DB35D1">
        <w:rPr>
          <w:rFonts w:ascii="Arial" w:hAnsi="Arial" w:cs="Arial"/>
        </w:rPr>
        <w:t xml:space="preserve"> magnetized</w:t>
      </w:r>
      <w:r w:rsidRPr="00DB35D1">
        <w:rPr>
          <w:rFonts w:ascii="Arial" w:hAnsi="Arial" w:cs="Arial"/>
        </w:rPr>
        <w:t xml:space="preserve"> emittance</w:t>
      </w:r>
      <w:r w:rsidR="009B0F4F" w:rsidRPr="00DB35D1">
        <w:rPr>
          <w:rFonts w:ascii="Arial" w:hAnsi="Arial" w:cs="Arial"/>
        </w:rPr>
        <w:t xml:space="preserve"> is split into a large and small component by the transformer, as shown in Figure 19.</w:t>
      </w:r>
      <w:r w:rsidR="00134800" w:rsidRPr="00DB35D1">
        <w:rPr>
          <w:rFonts w:ascii="Arial" w:hAnsi="Arial" w:cs="Arial"/>
        </w:rPr>
        <w:t xml:space="preserve"> Thus far, simulations have required an additional solenoid to match into the transformer section. Future plans are to find a solution without this magnet</w:t>
      </w:r>
      <w:r w:rsidR="00E1703E">
        <w:rPr>
          <w:rFonts w:ascii="Arial" w:hAnsi="Arial" w:cs="Arial"/>
        </w:rPr>
        <w:t xml:space="preserve"> for a range of bunch charges.</w:t>
      </w:r>
    </w:p>
    <w:p w:rsidR="002E62FE" w:rsidRDefault="009B0F4F" w:rsidP="00780ACA">
      <w:pPr>
        <w:pStyle w:val="ReportText"/>
        <w:keepNext/>
        <w:ind w:left="0"/>
        <w:jc w:val="center"/>
      </w:pPr>
      <w:r w:rsidRPr="00DB35D1">
        <w:rPr>
          <w:rFonts w:ascii="Arial" w:hAnsi="Arial" w:cs="Arial"/>
          <w:noProof/>
        </w:rPr>
        <w:drawing>
          <wp:inline distT="0" distB="0" distL="0" distR="0" wp14:anchorId="49068BBC" wp14:editId="1B2B94F3">
            <wp:extent cx="5943600" cy="2390774"/>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43600" cy="2390774"/>
                    </a:xfrm>
                    <a:prstGeom prst="rect">
                      <a:avLst/>
                    </a:prstGeom>
                    <a:noFill/>
                    <a:ln>
                      <a:noFill/>
                    </a:ln>
                    <a:extLst/>
                  </pic:spPr>
                </pic:pic>
              </a:graphicData>
            </a:graphic>
          </wp:inline>
        </w:drawing>
      </w:r>
    </w:p>
    <w:p w:rsidR="008802BF" w:rsidRPr="00F908EB" w:rsidRDefault="002E62FE" w:rsidP="00F908EB">
      <w:pPr>
        <w:pStyle w:val="Caption"/>
        <w:rPr>
          <w:rFonts w:ascii="Arial" w:hAnsi="Arial" w:cs="Arial"/>
        </w:rPr>
      </w:pPr>
      <w:r>
        <w:t xml:space="preserve">Figure 19: </w:t>
      </w:r>
      <w:r w:rsidRPr="002E62FE">
        <w:t>Horizontal and vertical emittance through a round to flat transformer. The vertical lines depict the location of the skew quadrupoles.</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FF7E63">
      <w:pPr>
        <w:numPr>
          <w:ilvl w:val="0"/>
          <w:numId w:val="12"/>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FF7E63">
      <w:pPr>
        <w:widowControl w:val="0"/>
        <w:numPr>
          <w:ilvl w:val="0"/>
          <w:numId w:val="13"/>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FF7E63">
      <w:pPr>
        <w:widowControl w:val="0"/>
        <w:numPr>
          <w:ilvl w:val="0"/>
          <w:numId w:val="13"/>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FF7E63">
      <w:pPr>
        <w:pStyle w:val="Title"/>
        <w:numPr>
          <w:ilvl w:val="0"/>
          <w:numId w:val="13"/>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FF7E63">
      <w:pPr>
        <w:pStyle w:val="Default"/>
        <w:numPr>
          <w:ilvl w:val="0"/>
          <w:numId w:val="13"/>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FF7E63">
      <w:pPr>
        <w:numPr>
          <w:ilvl w:val="0"/>
          <w:numId w:val="12"/>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FF7E63">
      <w:pPr>
        <w:pStyle w:val="BodyText"/>
        <w:numPr>
          <w:ilvl w:val="0"/>
          <w:numId w:val="14"/>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FF7E63">
      <w:pPr>
        <w:pStyle w:val="BodyText"/>
        <w:numPr>
          <w:ilvl w:val="0"/>
          <w:numId w:val="12"/>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FF7E63">
      <w:pPr>
        <w:pStyle w:val="BodyText"/>
        <w:numPr>
          <w:ilvl w:val="0"/>
          <w:numId w:val="15"/>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FF7E63">
      <w:pPr>
        <w:pStyle w:val="ListParagraph"/>
        <w:numPr>
          <w:ilvl w:val="0"/>
          <w:numId w:val="18"/>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FF7E63">
      <w:pPr>
        <w:pStyle w:val="ListParagraph"/>
        <w:widowControl w:val="0"/>
        <w:numPr>
          <w:ilvl w:val="0"/>
          <w:numId w:val="19"/>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FF7E63">
      <w:pPr>
        <w:pStyle w:val="ListParagraph"/>
        <w:widowControl w:val="0"/>
        <w:numPr>
          <w:ilvl w:val="0"/>
          <w:numId w:val="19"/>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FF7E63">
      <w:pPr>
        <w:pStyle w:val="ListParagraph"/>
        <w:numPr>
          <w:ilvl w:val="0"/>
          <w:numId w:val="19"/>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5" w:name="OLE_LINK1"/>
      <w:bookmarkStart w:id="6"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Purchase </w:t>
      </w:r>
      <w:r w:rsidR="00D515E9">
        <w:rPr>
          <w:rFonts w:asciiTheme="minorBidi" w:hAnsiTheme="minorBidi" w:cstheme="minorBidi"/>
          <w:sz w:val="24"/>
          <w:szCs w:val="24"/>
        </w:rPr>
        <w:t xml:space="preserve">cathode </w:t>
      </w:r>
      <w:r w:rsidRPr="00D84B99">
        <w:rPr>
          <w:rFonts w:asciiTheme="minorBidi" w:hAnsiTheme="minorBidi" w:cstheme="minorBidi"/>
          <w:sz w:val="24"/>
          <w:szCs w:val="24"/>
        </w:rPr>
        <w:t>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B01A9">
        <w:rPr>
          <w:rFonts w:asciiTheme="minorBidi" w:hAnsiTheme="minorBidi" w:cstheme="minorBidi"/>
          <w:sz w:val="24"/>
          <w:szCs w:val="24"/>
        </w:rPr>
        <w:t>steering magnets and</w:t>
      </w:r>
      <w:r w:rsidR="00570D18" w:rsidRPr="00D84B99">
        <w:rPr>
          <w:rFonts w:asciiTheme="minorBidi" w:hAnsiTheme="minorBidi" w:cstheme="minorBidi"/>
          <w:sz w:val="24"/>
          <w:szCs w:val="24"/>
        </w:rPr>
        <w:t xml:space="preserve"> slits for </w:t>
      </w:r>
      <w:r w:rsidR="005B01A9">
        <w:rPr>
          <w:rFonts w:asciiTheme="minorBidi" w:hAnsiTheme="minorBidi" w:cstheme="minorBidi"/>
          <w:sz w:val="24"/>
          <w:szCs w:val="24"/>
        </w:rPr>
        <w:t xml:space="preserve">beam </w:t>
      </w:r>
      <w:r w:rsidR="00570D18" w:rsidRPr="00D84B99">
        <w:rPr>
          <w:rFonts w:asciiTheme="minorBidi" w:hAnsiTheme="minorBidi" w:cstheme="minorBidi"/>
          <w:sz w:val="24"/>
          <w:szCs w:val="24"/>
        </w:rPr>
        <w:t>emittance</w:t>
      </w:r>
      <w:r w:rsidR="005B01A9">
        <w:rPr>
          <w:rFonts w:asciiTheme="minorBidi" w:hAnsiTheme="minorBidi" w:cstheme="minorBidi"/>
          <w:sz w:val="24"/>
          <w:szCs w:val="24"/>
        </w:rPr>
        <w:t xml:space="preserve"> and magnetization</w:t>
      </w:r>
      <w:r w:rsidR="00570D18" w:rsidRPr="00D84B99">
        <w:rPr>
          <w:rFonts w:asciiTheme="minorBidi" w:hAnsiTheme="minorBidi" w:cstheme="minorBidi"/>
          <w:sz w:val="24"/>
          <w:szCs w:val="24"/>
        </w:rPr>
        <w:t xml:space="preserv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5B01A9">
        <w:rPr>
          <w:rFonts w:asciiTheme="minorBidi" w:hAnsiTheme="minorBidi" w:cstheme="minorBidi"/>
          <w:sz w:val="24"/>
          <w:szCs w:val="24"/>
        </w:rPr>
        <w:t xml:space="preserve">HV supplies,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5B01A9">
        <w:rPr>
          <w:rFonts w:asciiTheme="minorBidi" w:hAnsiTheme="minorBidi" w:cstheme="minorBidi"/>
          <w:sz w:val="24"/>
          <w:szCs w:val="24"/>
        </w:rPr>
        <w:t>CsSb preparation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t>
      </w:r>
      <w:r w:rsidR="005B01A9">
        <w:rPr>
          <w:rFonts w:asciiTheme="minorBidi" w:hAnsiTheme="minorBidi" w:cstheme="minorBidi"/>
          <w:sz w:val="24"/>
          <w:szCs w:val="24"/>
        </w:rPr>
        <w:t xml:space="preserve">viewer crosses, </w:t>
      </w:r>
      <w:r w:rsidR="00E51D8E" w:rsidRPr="00D84B99">
        <w:rPr>
          <w:rFonts w:asciiTheme="minorBidi" w:hAnsiTheme="minorBidi" w:cstheme="minorBidi"/>
          <w:sz w:val="24"/>
          <w:szCs w:val="24"/>
        </w:rPr>
        <w:t>we have 80/20 aluminum support structure</w:t>
      </w:r>
      <w:r w:rsidR="00E22FA7" w:rsidRPr="00D84B99">
        <w:rPr>
          <w:rFonts w:asciiTheme="minorBidi" w:hAnsiTheme="minorBidi" w:cstheme="minorBidi"/>
          <w:sz w:val="24"/>
          <w:szCs w:val="24"/>
        </w:rPr>
        <w:t>)</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r>
        <w:rPr>
          <w:rFonts w:asciiTheme="minorBidi" w:hAnsiTheme="minorBidi" w:cstheme="minorBidi"/>
          <w:sz w:val="24"/>
          <w:szCs w:val="24"/>
        </w:rPr>
        <w:t>and procurement</w:t>
      </w:r>
    </w:p>
    <w:p w:rsidR="005E7C63"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 xml:space="preserve">new CEBAF </w:t>
      </w:r>
      <w:r w:rsidR="00E759DD">
        <w:rPr>
          <w:rFonts w:asciiTheme="minorBidi" w:hAnsiTheme="minorBidi" w:cstheme="minorBidi"/>
          <w:sz w:val="24"/>
          <w:szCs w:val="24"/>
        </w:rPr>
        <w:t xml:space="preserve">spare </w:t>
      </w:r>
      <w:r w:rsidR="006A7276">
        <w:rPr>
          <w:rFonts w:asciiTheme="minorBidi" w:hAnsiTheme="minorBidi" w:cstheme="minorBidi"/>
          <w:sz w:val="24"/>
          <w:szCs w:val="24"/>
        </w:rPr>
        <w:t>dogleg</w:t>
      </w:r>
      <w:r>
        <w:rPr>
          <w:rFonts w:asciiTheme="minorBidi" w:hAnsiTheme="minorBidi" w:cstheme="minorBidi"/>
          <w:sz w:val="24"/>
          <w:szCs w:val="24"/>
        </w:rPr>
        <w:t xml:space="preserve"> power supply </w:t>
      </w:r>
      <w:r w:rsidR="00E759DD">
        <w:rPr>
          <w:rFonts w:asciiTheme="minorBidi" w:hAnsiTheme="minorBidi" w:cstheme="minorBidi"/>
          <w:lang w:val="en-AU"/>
        </w:rPr>
        <w:t>(500</w:t>
      </w:r>
      <w:r w:rsidR="00E759DD" w:rsidRPr="00CC7585">
        <w:rPr>
          <w:rFonts w:asciiTheme="minorBidi" w:hAnsiTheme="minorBidi" w:cstheme="minorBidi"/>
          <w:lang w:val="en-AU"/>
        </w:rPr>
        <w:t>A</w:t>
      </w:r>
      <w:r w:rsidR="001A75F8">
        <w:rPr>
          <w:rFonts w:asciiTheme="minorBidi" w:hAnsiTheme="minorBidi" w:cstheme="minorBidi"/>
          <w:lang w:val="en-AU"/>
        </w:rPr>
        <w:t>/80</w:t>
      </w:r>
      <w:r w:rsidR="00E759DD">
        <w:rPr>
          <w:rFonts w:asciiTheme="minorBidi" w:hAnsiTheme="minorBidi" w:cstheme="minorBidi"/>
          <w:lang w:val="en-AU"/>
        </w:rPr>
        <w:t xml:space="preserve">V) </w:t>
      </w:r>
      <w:r w:rsidRPr="005E7C63">
        <w:rPr>
          <w:rFonts w:asciiTheme="minorBidi" w:hAnsiTheme="minorBidi" w:cstheme="minorBidi"/>
          <w:sz w:val="24"/>
          <w:szCs w:val="24"/>
        </w:rPr>
        <w:t>a</w:t>
      </w:r>
      <w:r w:rsidR="005135E3">
        <w:rPr>
          <w:rFonts w:asciiTheme="minorBidi" w:hAnsiTheme="minorBidi" w:cstheme="minorBidi"/>
          <w:sz w:val="24"/>
          <w:szCs w:val="24"/>
        </w:rPr>
        <w:t>nd provide 480V</w:t>
      </w:r>
      <w:r w:rsidR="0079353D">
        <w:rPr>
          <w:rFonts w:asciiTheme="minorBidi" w:hAnsiTheme="minorBidi" w:cstheme="minorBidi"/>
          <w:sz w:val="24"/>
          <w:szCs w:val="24"/>
        </w:rPr>
        <w:t>AC</w:t>
      </w:r>
      <w:r w:rsidR="005135E3">
        <w:rPr>
          <w:rFonts w:asciiTheme="minorBidi" w:hAnsiTheme="minorBidi" w:cstheme="minorBidi"/>
          <w:sz w:val="24"/>
          <w:szCs w:val="24"/>
        </w:rPr>
        <w:t xml:space="preserve"> and LCW</w:t>
      </w:r>
    </w:p>
    <w:p w:rsidR="00E22FA7" w:rsidRPr="00683E02"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D515E9">
        <w:rPr>
          <w:rFonts w:asciiTheme="minorBidi" w:hAnsiTheme="minorBidi" w:cstheme="minorBidi"/>
          <w:sz w:val="24"/>
          <w:szCs w:val="24"/>
        </w:rPr>
        <w:t>for cathode</w:t>
      </w:r>
      <w:r w:rsidR="00E759DD">
        <w:rPr>
          <w:rFonts w:asciiTheme="minorBidi" w:hAnsiTheme="minorBidi" w:cstheme="minorBidi"/>
          <w:sz w:val="24"/>
          <w:szCs w:val="24"/>
        </w:rPr>
        <w:t xml:space="preserve"> magnet support</w:t>
      </w:r>
    </w:p>
    <w:p w:rsidR="00E22FA7" w:rsidRPr="00D84B99"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w:t>
      </w:r>
      <w:r w:rsidR="004A060C">
        <w:rPr>
          <w:rFonts w:asciiTheme="minorBidi" w:hAnsiTheme="minorBidi" w:cstheme="minorBidi"/>
          <w:sz w:val="24"/>
          <w:szCs w:val="24"/>
        </w:rPr>
        <w:t>gner for</w:t>
      </w:r>
      <w:r w:rsidR="00E759DD">
        <w:rPr>
          <w:rFonts w:asciiTheme="minorBidi" w:hAnsiTheme="minorBidi" w:cstheme="minorBidi"/>
          <w:sz w:val="24"/>
          <w:szCs w:val="24"/>
        </w:rPr>
        <w:t xml:space="preserve"> slits and beamline</w:t>
      </w:r>
    </w:p>
    <w:p w:rsidR="00C04ACB" w:rsidRDefault="00DE1522"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E759DD">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E759DD">
        <w:rPr>
          <w:rFonts w:asciiTheme="minorBidi" w:hAnsiTheme="minorBidi" w:cstheme="minorBidi"/>
          <w:lang w:val="en-AU"/>
        </w:rPr>
        <w:t>with overhead)</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837C18" w:rsidRDefault="00D72A0B" w:rsidP="00837C18">
      <w:pPr>
        <w:pStyle w:val="Heading1"/>
      </w:pPr>
      <w:r w:rsidRPr="00837C18">
        <w:lastRenderedPageBreak/>
        <w:t>References</w:t>
      </w:r>
    </w:p>
    <w:p w:rsidR="00CD40BB" w:rsidRPr="006E3C62" w:rsidRDefault="00B330EF"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w:t>
      </w:r>
      <w:r w:rsidR="002E24ED">
        <w:rPr>
          <w:rFonts w:asciiTheme="minorBidi" w:hAnsiTheme="minorBidi" w:cstheme="minorBidi"/>
          <w:sz w:val="24"/>
          <w:szCs w:val="24"/>
        </w:rPr>
        <w:t>, R. Suleiman</w:t>
      </w:r>
      <w:r w:rsidR="00715A6D" w:rsidRPr="006E3C62">
        <w:rPr>
          <w:rFonts w:asciiTheme="minorBidi" w:hAnsiTheme="minorBidi" w:cstheme="minorBidi"/>
          <w:sz w:val="24"/>
          <w:szCs w:val="24"/>
        </w:rPr>
        <w:t xml:space="preserve">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4A6723" w:rsidRPr="006E3C62" w:rsidRDefault="004A6723"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“Magnet Design for the Magnetized Beam LDRD Proposal</w:t>
      </w:r>
      <w:r w:rsidR="00553F5F">
        <w:rPr>
          <w:rFonts w:asciiTheme="minorBidi" w:hAnsiTheme="minorBidi" w:cstheme="minorBidi"/>
          <w:sz w:val="24"/>
          <w:szCs w:val="24"/>
        </w:rPr>
        <w:t>.</w:t>
      </w:r>
      <w:r>
        <w:rPr>
          <w:rFonts w:asciiTheme="minorBidi" w:hAnsiTheme="minorBidi" w:cstheme="minorBidi"/>
          <w:sz w:val="24"/>
          <w:szCs w:val="24"/>
        </w:rPr>
        <w:t>” J. Benesch, Jefferson Lab Tech Note 15-043 (2015).</w:t>
      </w:r>
    </w:p>
    <w:p w:rsidR="00644F07" w:rsidRPr="00800A21" w:rsidRDefault="00644F07" w:rsidP="00FF7E63">
      <w:pPr>
        <w:pStyle w:val="ListParagraph"/>
        <w:numPr>
          <w:ilvl w:val="0"/>
          <w:numId w:val="20"/>
        </w:numPr>
        <w:rPr>
          <w:rFonts w:asciiTheme="minorBidi" w:hAnsiTheme="minorBidi" w:cstheme="minorBidi"/>
          <w:sz w:val="24"/>
          <w:szCs w:val="24"/>
        </w:rPr>
      </w:pPr>
      <w:r w:rsidRPr="00800A21">
        <w:rPr>
          <w:rFonts w:asciiTheme="minorBidi" w:hAnsiTheme="minorBidi" w:cstheme="minorBidi"/>
          <w:sz w:val="24"/>
          <w:szCs w:val="24"/>
        </w:rPr>
        <w:br w:type="page"/>
      </w:r>
    </w:p>
    <w:bookmarkEnd w:id="3"/>
    <w:bookmarkEnd w:id="5"/>
    <w:bookmarkEnd w:id="6"/>
    <w:p w:rsidR="00A91F07" w:rsidRDefault="00837C18" w:rsidP="00837C18">
      <w:pPr>
        <w:pStyle w:val="Heading1"/>
      </w:pPr>
      <w:r>
        <w:lastRenderedPageBreak/>
        <w:t>Project Milestones</w:t>
      </w:r>
    </w:p>
    <w:p w:rsidR="00837C18" w:rsidRPr="00837C18" w:rsidRDefault="00837C18" w:rsidP="00837C18">
      <w:pPr>
        <w:pStyle w:val="ReportText"/>
      </w:pPr>
    </w:p>
    <w:p w:rsidR="009617A5" w:rsidRPr="00D30F68" w:rsidRDefault="00281776" w:rsidP="00837C18">
      <w:pPr>
        <w:pStyle w:val="Heading2"/>
      </w:pPr>
      <w:r w:rsidRPr="00D30F68">
        <w:rPr>
          <w:rFonts w:eastAsiaTheme="minorEastAsia"/>
        </w:rPr>
        <w:t>Year 1 Milestones</w:t>
      </w: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Q1 (Oct, Nov, Dec):</w:t>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HV condition gun to 350 kV and build K</w:t>
      </w:r>
      <w:r w:rsidRPr="00281776">
        <w:rPr>
          <w:rFonts w:asciiTheme="minorBidi" w:eastAsiaTheme="minorEastAsia" w:hAnsiTheme="minorBidi" w:cstheme="minorBidi"/>
          <w:color w:val="000000" w:themeColor="text1"/>
          <w:kern w:val="24"/>
          <w:position w:val="-9"/>
          <w:vertAlign w:val="subscript"/>
        </w:rPr>
        <w:t>2</w:t>
      </w:r>
      <w:proofErr w:type="spellStart"/>
      <w:r w:rsidRPr="00281776">
        <w:rPr>
          <w:rFonts w:asciiTheme="minorBidi" w:eastAsiaTheme="minorEastAsia" w:hAnsiTheme="minorBidi" w:cstheme="minorBidi"/>
          <w:color w:val="000000" w:themeColor="text1"/>
          <w:kern w:val="24"/>
        </w:rPr>
        <w:t>CsSb</w:t>
      </w:r>
      <w:proofErr w:type="spellEnd"/>
      <w:r w:rsidRPr="00281776">
        <w:rPr>
          <w:rFonts w:asciiTheme="minorBidi" w:eastAsiaTheme="minorEastAsia" w:hAnsiTheme="minorBidi" w:cstheme="minorBidi"/>
          <w:color w:val="000000" w:themeColor="text1"/>
          <w:kern w:val="24"/>
        </w:rPr>
        <w:t xml:space="preserve"> preparation chamber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beamline, locate magnets and diagnostics at optimum positions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Q2 (Jan, Feb, Mar):</w:t>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Connect existing beamline to gun and instrument beamline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Procure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slits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Q3 (Apr, May, Jun):</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Commission exiting beamline with beam</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Measure photocathode lifetime at 5 mA and 350 kV (not magnetized)</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Relocate new spare CEBAF dogleg power supply to GTS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Q4 (Jul, Aug, Sep):</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Install cathode solenoid magnet</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Assemble new beamline and commission with beam</w:t>
      </w:r>
    </w:p>
    <w:p w:rsidR="009617A5" w:rsidRPr="009617A5"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three skew quads</w:t>
      </w:r>
    </w:p>
    <w:p w:rsidR="009617A5" w:rsidRPr="009617A5" w:rsidRDefault="009617A5" w:rsidP="009617A5">
      <w:pPr>
        <w:ind w:left="360" w:firstLine="0"/>
        <w:contextualSpacing/>
        <w:jc w:val="left"/>
        <w:rPr>
          <w:rFonts w:asciiTheme="minorBidi" w:hAnsiTheme="minorBidi" w:cstheme="minorBidi"/>
        </w:rPr>
      </w:pPr>
    </w:p>
    <w:p w:rsidR="009617A5" w:rsidRDefault="009617A5" w:rsidP="009617A5">
      <w:pPr>
        <w:ind w:left="360" w:firstLine="0"/>
        <w:contextualSpacing/>
        <w:jc w:val="left"/>
        <w:rPr>
          <w:rFonts w:asciiTheme="minorBidi" w:eastAsiaTheme="minorEastAsia" w:hAnsiTheme="minorBidi" w:cstheme="minorBidi"/>
          <w:color w:val="000000" w:themeColor="text1"/>
          <w:kern w:val="24"/>
        </w:rPr>
      </w:pPr>
    </w:p>
    <w:p w:rsidR="009617A5" w:rsidRPr="00D30F68" w:rsidRDefault="009617A5" w:rsidP="00837C18">
      <w:pPr>
        <w:pStyle w:val="Heading2"/>
      </w:pPr>
      <w:r w:rsidRPr="00D30F68">
        <w:t>Year 2 Milestones</w:t>
      </w:r>
    </w:p>
    <w:p w:rsidR="009D6CFE"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Q1 (Oct, Nov, Dec):</w:t>
      </w:r>
    </w:p>
    <w:p w:rsidR="009617A5" w:rsidRP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Generate magnetized beam</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magnetization and laser size</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ind w:left="360"/>
        <w:rPr>
          <w:rFonts w:asciiTheme="minorBidi" w:hAnsiTheme="minorBidi" w:cstheme="minorBidi"/>
          <w:bCs/>
          <w:sz w:val="24"/>
          <w:szCs w:val="24"/>
        </w:rPr>
      </w:pPr>
    </w:p>
    <w:p w:rsidR="009617A5"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Q2 (Jan, Feb, Mar):</w:t>
      </w:r>
    </w:p>
    <w:p w:rsidR="009617A5" w:rsidRP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bunch charge and bunch length</w:t>
      </w:r>
    </w:p>
    <w:p w:rsid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rPr>
          <w:rFonts w:asciiTheme="minorBidi" w:hAnsiTheme="minorBidi" w:cstheme="minorBidi"/>
          <w:bCs/>
          <w:sz w:val="24"/>
          <w:szCs w:val="24"/>
        </w:rPr>
      </w:pPr>
    </w:p>
    <w:p w:rsidR="009617A5" w:rsidRDefault="009617A5" w:rsidP="009617A5">
      <w:pPr>
        <w:pStyle w:val="ListParagraph"/>
        <w:rPr>
          <w:rFonts w:asciiTheme="minorBidi" w:hAnsiTheme="minorBidi" w:cstheme="minorBidi"/>
          <w:bCs/>
          <w:sz w:val="24"/>
          <w:szCs w:val="24"/>
        </w:rPr>
      </w:pPr>
    </w:p>
    <w:p w:rsidR="00837C18"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Q3 (Apr, May, Jun):</w:t>
      </w:r>
    </w:p>
    <w:p w:rsidR="00FF7E63" w:rsidRPr="004F7D5F" w:rsidRDefault="009617A5" w:rsidP="001256E4">
      <w:pPr>
        <w:pStyle w:val="ListParagraph"/>
        <w:numPr>
          <w:ilvl w:val="0"/>
          <w:numId w:val="47"/>
        </w:numPr>
        <w:rPr>
          <w:rFonts w:asciiTheme="minorBidi" w:hAnsiTheme="minorBidi" w:cstheme="minorBidi"/>
          <w:bCs/>
          <w:sz w:val="24"/>
          <w:szCs w:val="24"/>
        </w:rPr>
      </w:pPr>
      <w:r w:rsidRPr="004F7D5F">
        <w:rPr>
          <w:rFonts w:asciiTheme="minorBidi" w:hAnsiTheme="minorBidi" w:cstheme="minorBidi"/>
          <w:sz w:val="24"/>
          <w:szCs w:val="24"/>
        </w:rPr>
        <w:t>Generate very high currents magnetized beam and study beam tra</w:t>
      </w:r>
      <w:r w:rsidR="00FF7E63" w:rsidRPr="004F7D5F">
        <w:rPr>
          <w:rFonts w:asciiTheme="minorBidi" w:hAnsiTheme="minorBidi" w:cstheme="minorBidi"/>
          <w:sz w:val="24"/>
          <w:szCs w:val="24"/>
        </w:rPr>
        <w:t>nsport vs electron bunch charge</w:t>
      </w:r>
    </w:p>
    <w:p w:rsidR="001256E4" w:rsidRPr="001256E4" w:rsidRDefault="001256E4" w:rsidP="001256E4">
      <w:pPr>
        <w:pStyle w:val="ListParagraph"/>
        <w:rPr>
          <w:rFonts w:asciiTheme="minorBidi" w:hAnsiTheme="minorBidi" w:cstheme="minorBidi"/>
          <w:bCs/>
          <w:sz w:val="24"/>
          <w:szCs w:val="24"/>
        </w:rPr>
      </w:pPr>
    </w:p>
    <w:p w:rsidR="001256E4" w:rsidRPr="001256E4" w:rsidRDefault="001256E4"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Q4 (Jul, Aug, Sep):</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Measure photocathode lifetime vs magnetization at 5 mA and 350 kV</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Study beam halo and beam loss vs magnetization</w:t>
      </w:r>
    </w:p>
    <w:p w:rsidR="00FF7E63" w:rsidRPr="00FF7E63" w:rsidRDefault="00FF7E63" w:rsidP="00FF7E63">
      <w:pPr>
        <w:pStyle w:val="ReportText"/>
        <w:ind w:left="0"/>
        <w:rPr>
          <w:lang w:val="en-AU"/>
        </w:rPr>
      </w:pPr>
    </w:p>
    <w:p w:rsidR="006D09CA" w:rsidRPr="00D30F68" w:rsidRDefault="006D09CA" w:rsidP="00837C18">
      <w:pPr>
        <w:pStyle w:val="Heading2"/>
      </w:pPr>
      <w:r w:rsidRPr="00D30F68">
        <w:t>Year 3 Milestones</w:t>
      </w: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Q1 (Oct, Nov, Dec):</w:t>
      </w:r>
    </w:p>
    <w:p w:rsidR="00255FA8" w:rsidRPr="006D09CA"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Install three skew quads</w:t>
      </w:r>
    </w:p>
    <w:p w:rsidR="00255FA8"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Generate flat beam with skew quads – RTFB Transformer – and measure horizontal and vertical emittances using slit method</w:t>
      </w:r>
    </w:p>
    <w:p w:rsidR="006D09CA" w:rsidRPr="006D09CA" w:rsidRDefault="006D09CA" w:rsidP="006D09CA">
      <w:pPr>
        <w:pStyle w:val="ReportText"/>
        <w:ind w:left="720"/>
        <w:rPr>
          <w:rFonts w:asciiTheme="minorBidi" w:hAnsiTheme="minorBidi" w:cstheme="minorBidi"/>
          <w:sz w:val="32"/>
          <w:szCs w:val="32"/>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Q2 (Jan, Feb, Mar):</w:t>
      </w:r>
    </w:p>
    <w:p w:rsidR="00255FA8" w:rsidRPr="006D09CA"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Measure RTFB transformation versus electron bunch charge</w:t>
      </w:r>
    </w:p>
    <w:p w:rsidR="00255FA8"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Use simulation to quantify how good or complete RTFB transform</w:t>
      </w:r>
    </w:p>
    <w:p w:rsidR="006D09CA" w:rsidRPr="006D09CA" w:rsidRDefault="006D09CA" w:rsidP="006D09CA">
      <w:pPr>
        <w:pStyle w:val="ReportText"/>
        <w:ind w:left="720"/>
        <w:rPr>
          <w:rFonts w:asciiTheme="minorBidi" w:hAnsiTheme="minorBidi" w:cstheme="minorBidi"/>
          <w:szCs w:val="24"/>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Q3 (Apr, May, Jun):</w:t>
      </w:r>
    </w:p>
    <w:p w:rsidR="00255FA8" w:rsidRDefault="00AC2BBA" w:rsidP="006D09CA">
      <w:pPr>
        <w:pStyle w:val="ReportText"/>
        <w:numPr>
          <w:ilvl w:val="0"/>
          <w:numId w:val="42"/>
        </w:numPr>
        <w:rPr>
          <w:rFonts w:asciiTheme="minorBidi" w:hAnsiTheme="minorBidi" w:cstheme="minorBidi"/>
          <w:szCs w:val="24"/>
        </w:rPr>
      </w:pPr>
      <w:r w:rsidRPr="006D09CA">
        <w:rPr>
          <w:rFonts w:asciiTheme="minorBidi" w:hAnsiTheme="minorBidi" w:cstheme="minorBidi"/>
          <w:szCs w:val="24"/>
        </w:rPr>
        <w:t>Change to HV Supply of 32 mA and 200 kV</w:t>
      </w:r>
    </w:p>
    <w:p w:rsidR="006D09CA" w:rsidRPr="006D09CA" w:rsidRDefault="006D09CA" w:rsidP="006D09CA">
      <w:pPr>
        <w:pStyle w:val="ReportText"/>
        <w:ind w:left="720"/>
        <w:rPr>
          <w:rFonts w:asciiTheme="minorBidi" w:hAnsiTheme="minorBidi" w:cstheme="minorBidi"/>
          <w:szCs w:val="24"/>
        </w:rPr>
      </w:pPr>
    </w:p>
    <w:p w:rsidR="00255FA8" w:rsidRPr="00D30F68" w:rsidRDefault="00AC2BBA" w:rsidP="001256E4">
      <w:pPr>
        <w:pStyle w:val="ReportText"/>
        <w:numPr>
          <w:ilvl w:val="0"/>
          <w:numId w:val="18"/>
        </w:numPr>
        <w:rPr>
          <w:rFonts w:asciiTheme="minorBidi" w:hAnsiTheme="minorBidi" w:cstheme="minorBidi"/>
          <w:sz w:val="32"/>
          <w:szCs w:val="32"/>
        </w:rPr>
      </w:pPr>
      <w:r w:rsidRPr="00D30F68">
        <w:rPr>
          <w:rFonts w:asciiTheme="minorBidi" w:hAnsiTheme="minorBidi" w:cstheme="minorBidi"/>
          <w:sz w:val="32"/>
          <w:szCs w:val="32"/>
        </w:rPr>
        <w:t>Q4 (Jul, Aug, Sep):</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Measure photocathode lifetime vs magnetization at 32 mA and 200 kV</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Study beam halo and beam loss vs magnetization</w:t>
      </w:r>
    </w:p>
    <w:p w:rsidR="00FF7E63" w:rsidRPr="00FF7E63" w:rsidRDefault="00FF7E63" w:rsidP="00FF7E63">
      <w:pPr>
        <w:pStyle w:val="ReportText"/>
        <w:ind w:left="0"/>
        <w:rPr>
          <w:lang w:val="en-AU"/>
        </w:rPr>
      </w:pPr>
    </w:p>
    <w:sectPr w:rsidR="00FF7E63" w:rsidRPr="00FF7E63" w:rsidSect="00123D84">
      <w:headerReference w:type="default" r:id="rId38"/>
      <w:footerReference w:type="default" r:id="rId39"/>
      <w:headerReference w:type="first" r:id="rId40"/>
      <w:footerReference w:type="first" r:id="rId4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B3F" w:rsidRDefault="00116B3F">
      <w:r>
        <w:separator/>
      </w:r>
    </w:p>
    <w:p w:rsidR="00116B3F" w:rsidRDefault="00116B3F"/>
    <w:p w:rsidR="00116B3F" w:rsidRDefault="00116B3F"/>
  </w:endnote>
  <w:endnote w:type="continuationSeparator" w:id="0">
    <w:p w:rsidR="00116B3F" w:rsidRDefault="00116B3F">
      <w:r>
        <w:continuationSeparator/>
      </w:r>
    </w:p>
    <w:p w:rsidR="00116B3F" w:rsidRDefault="00116B3F"/>
    <w:p w:rsidR="00116B3F" w:rsidRDefault="00116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3F" w:rsidRPr="003B6606" w:rsidRDefault="00116B3F"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3F" w:rsidRPr="004C5804" w:rsidRDefault="00116B3F"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8C6116">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8C6116">
      <w:rPr>
        <w:rStyle w:val="PageNumber"/>
        <w:rFonts w:cs="Arial"/>
        <w:noProof/>
        <w:szCs w:val="18"/>
      </w:rPr>
      <w:t>29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3F" w:rsidRPr="004C5804" w:rsidRDefault="00116B3F"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8C6116">
      <w:rPr>
        <w:rStyle w:val="PageNumber"/>
        <w:rFonts w:cs="Arial"/>
        <w:noProof/>
        <w:szCs w:val="18"/>
      </w:rPr>
      <w:t>8</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8C6116">
      <w:rPr>
        <w:rStyle w:val="PageNumber"/>
        <w:rFonts w:cs="Arial"/>
        <w:noProof/>
        <w:szCs w:val="18"/>
      </w:rPr>
      <w:t>29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3F" w:rsidRPr="0026346F" w:rsidRDefault="00116B3F"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8C6116">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8C6116">
      <w:rPr>
        <w:rStyle w:val="PageNumber"/>
        <w:rFonts w:cs="Arial"/>
        <w:noProof/>
        <w:szCs w:val="18"/>
      </w:rPr>
      <w:t>29</w:t>
    </w:r>
    <w:r w:rsidRPr="0026346F">
      <w:rPr>
        <w:rStyle w:val="PageNumber"/>
        <w:rFonts w:cs="Arial"/>
        <w:szCs w:val="18"/>
      </w:rPr>
      <w:fldChar w:fldCharType="end"/>
    </w:r>
    <w:bookmarkStart w:id="7" w:name="_Toc222903090"/>
    <w:bookmarkStart w:id="8" w:name="_Toc184007895"/>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bookmarkEnd w:id="7"/>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B3F" w:rsidRDefault="00116B3F">
      <w:r>
        <w:separator/>
      </w:r>
    </w:p>
    <w:p w:rsidR="00116B3F" w:rsidRDefault="00116B3F"/>
    <w:p w:rsidR="00116B3F" w:rsidRDefault="00116B3F"/>
  </w:footnote>
  <w:footnote w:type="continuationSeparator" w:id="0">
    <w:p w:rsidR="00116B3F" w:rsidRDefault="00116B3F">
      <w:r>
        <w:continuationSeparator/>
      </w:r>
    </w:p>
    <w:p w:rsidR="00116B3F" w:rsidRDefault="00116B3F"/>
    <w:p w:rsidR="00116B3F" w:rsidRDefault="00116B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3F" w:rsidRPr="008F78D2" w:rsidRDefault="00116B3F"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B3F" w:rsidRPr="0026346F" w:rsidRDefault="00116B3F"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6825C0C"/>
    <w:multiLevelType w:val="hybridMultilevel"/>
    <w:tmpl w:val="0EEA9D8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0F73AA"/>
    <w:multiLevelType w:val="hybridMultilevel"/>
    <w:tmpl w:val="340E4D38"/>
    <w:lvl w:ilvl="0" w:tplc="0409000F">
      <w:start w:val="1"/>
      <w:numFmt w:val="decimal"/>
      <w:lvlText w:val="%1."/>
      <w:lvlJc w:val="left"/>
      <w:pPr>
        <w:tabs>
          <w:tab w:val="num" w:pos="720"/>
        </w:tabs>
        <w:ind w:left="720" w:hanging="360"/>
      </w:pPr>
      <w:rPr>
        <w:rFonts w:hint="default"/>
      </w:rPr>
    </w:lvl>
    <w:lvl w:ilvl="1" w:tplc="E38E7538">
      <w:start w:val="1"/>
      <w:numFmt w:val="decimal"/>
      <w:lvlText w:val="%2."/>
      <w:lvlJc w:val="left"/>
      <w:pPr>
        <w:tabs>
          <w:tab w:val="num" w:pos="1440"/>
        </w:tabs>
        <w:ind w:left="1440" w:hanging="360"/>
      </w:pPr>
    </w:lvl>
    <w:lvl w:ilvl="2" w:tplc="7CDA2E46" w:tentative="1">
      <w:start w:val="1"/>
      <w:numFmt w:val="bullet"/>
      <w:lvlText w:val="•"/>
      <w:lvlJc w:val="left"/>
      <w:pPr>
        <w:tabs>
          <w:tab w:val="num" w:pos="2160"/>
        </w:tabs>
        <w:ind w:left="2160" w:hanging="360"/>
      </w:pPr>
      <w:rPr>
        <w:rFonts w:ascii="Arial" w:hAnsi="Arial" w:hint="default"/>
      </w:rPr>
    </w:lvl>
    <w:lvl w:ilvl="3" w:tplc="8B66677A" w:tentative="1">
      <w:start w:val="1"/>
      <w:numFmt w:val="bullet"/>
      <w:lvlText w:val="•"/>
      <w:lvlJc w:val="left"/>
      <w:pPr>
        <w:tabs>
          <w:tab w:val="num" w:pos="2880"/>
        </w:tabs>
        <w:ind w:left="2880" w:hanging="360"/>
      </w:pPr>
      <w:rPr>
        <w:rFonts w:ascii="Arial" w:hAnsi="Arial" w:hint="default"/>
      </w:rPr>
    </w:lvl>
    <w:lvl w:ilvl="4" w:tplc="27181CEE" w:tentative="1">
      <w:start w:val="1"/>
      <w:numFmt w:val="bullet"/>
      <w:lvlText w:val="•"/>
      <w:lvlJc w:val="left"/>
      <w:pPr>
        <w:tabs>
          <w:tab w:val="num" w:pos="3600"/>
        </w:tabs>
        <w:ind w:left="3600" w:hanging="360"/>
      </w:pPr>
      <w:rPr>
        <w:rFonts w:ascii="Arial" w:hAnsi="Arial" w:hint="default"/>
      </w:rPr>
    </w:lvl>
    <w:lvl w:ilvl="5" w:tplc="24CE54A0" w:tentative="1">
      <w:start w:val="1"/>
      <w:numFmt w:val="bullet"/>
      <w:lvlText w:val="•"/>
      <w:lvlJc w:val="left"/>
      <w:pPr>
        <w:tabs>
          <w:tab w:val="num" w:pos="4320"/>
        </w:tabs>
        <w:ind w:left="4320" w:hanging="360"/>
      </w:pPr>
      <w:rPr>
        <w:rFonts w:ascii="Arial" w:hAnsi="Arial" w:hint="default"/>
      </w:rPr>
    </w:lvl>
    <w:lvl w:ilvl="6" w:tplc="09E29632" w:tentative="1">
      <w:start w:val="1"/>
      <w:numFmt w:val="bullet"/>
      <w:lvlText w:val="•"/>
      <w:lvlJc w:val="left"/>
      <w:pPr>
        <w:tabs>
          <w:tab w:val="num" w:pos="5040"/>
        </w:tabs>
        <w:ind w:left="5040" w:hanging="360"/>
      </w:pPr>
      <w:rPr>
        <w:rFonts w:ascii="Arial" w:hAnsi="Arial" w:hint="default"/>
      </w:rPr>
    </w:lvl>
    <w:lvl w:ilvl="7" w:tplc="9FD2B892" w:tentative="1">
      <w:start w:val="1"/>
      <w:numFmt w:val="bullet"/>
      <w:lvlText w:val="•"/>
      <w:lvlJc w:val="left"/>
      <w:pPr>
        <w:tabs>
          <w:tab w:val="num" w:pos="5760"/>
        </w:tabs>
        <w:ind w:left="5760" w:hanging="360"/>
      </w:pPr>
      <w:rPr>
        <w:rFonts w:ascii="Arial" w:hAnsi="Arial" w:hint="default"/>
      </w:rPr>
    </w:lvl>
    <w:lvl w:ilvl="8" w:tplc="45C6190E" w:tentative="1">
      <w:start w:val="1"/>
      <w:numFmt w:val="bullet"/>
      <w:lvlText w:val="•"/>
      <w:lvlJc w:val="left"/>
      <w:pPr>
        <w:tabs>
          <w:tab w:val="num" w:pos="6480"/>
        </w:tabs>
        <w:ind w:left="6480" w:hanging="360"/>
      </w:pPr>
      <w:rPr>
        <w:rFonts w:ascii="Arial" w:hAnsi="Arial" w:hint="default"/>
      </w:rPr>
    </w:lvl>
  </w:abstractNum>
  <w:abstractNum w:abstractNumId="4">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5">
    <w:nsid w:val="152B4A28"/>
    <w:multiLevelType w:val="hybridMultilevel"/>
    <w:tmpl w:val="6ED43BB0"/>
    <w:lvl w:ilvl="0" w:tplc="320674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E84A1E"/>
    <w:multiLevelType w:val="hybridMultilevel"/>
    <w:tmpl w:val="28A6E1D2"/>
    <w:lvl w:ilvl="0" w:tplc="E8DAA05A">
      <w:start w:val="1"/>
      <w:numFmt w:val="bullet"/>
      <w:lvlText w:val="•"/>
      <w:lvlJc w:val="left"/>
      <w:pPr>
        <w:tabs>
          <w:tab w:val="num" w:pos="360"/>
        </w:tabs>
        <w:ind w:left="360" w:hanging="360"/>
      </w:pPr>
      <w:rPr>
        <w:rFonts w:ascii="Arial" w:hAnsi="Arial" w:hint="default"/>
      </w:rPr>
    </w:lvl>
    <w:lvl w:ilvl="1" w:tplc="06AA2ADC">
      <w:start w:val="1"/>
      <w:numFmt w:val="bullet"/>
      <w:lvlText w:val="•"/>
      <w:lvlJc w:val="left"/>
      <w:pPr>
        <w:tabs>
          <w:tab w:val="num" w:pos="1080"/>
        </w:tabs>
        <w:ind w:left="1080" w:hanging="360"/>
      </w:pPr>
      <w:rPr>
        <w:rFonts w:ascii="Arial" w:hAnsi="Arial" w:hint="default"/>
      </w:rPr>
    </w:lvl>
    <w:lvl w:ilvl="2" w:tplc="9634EFB0">
      <w:start w:val="1"/>
      <w:numFmt w:val="decimal"/>
      <w:lvlText w:val="%3."/>
      <w:lvlJc w:val="left"/>
      <w:pPr>
        <w:tabs>
          <w:tab w:val="num" w:pos="1800"/>
        </w:tabs>
        <w:ind w:left="1800" w:hanging="360"/>
      </w:pPr>
    </w:lvl>
    <w:lvl w:ilvl="3" w:tplc="D38EA022">
      <w:start w:val="1"/>
      <w:numFmt w:val="bullet"/>
      <w:lvlText w:val="•"/>
      <w:lvlJc w:val="left"/>
      <w:pPr>
        <w:tabs>
          <w:tab w:val="num" w:pos="2520"/>
        </w:tabs>
        <w:ind w:left="2520" w:hanging="360"/>
      </w:pPr>
      <w:rPr>
        <w:rFonts w:ascii="Arial" w:hAnsi="Arial" w:hint="default"/>
      </w:rPr>
    </w:lvl>
    <w:lvl w:ilvl="4" w:tplc="EA6AAA3C" w:tentative="1">
      <w:start w:val="1"/>
      <w:numFmt w:val="bullet"/>
      <w:lvlText w:val="•"/>
      <w:lvlJc w:val="left"/>
      <w:pPr>
        <w:tabs>
          <w:tab w:val="num" w:pos="3240"/>
        </w:tabs>
        <w:ind w:left="3240" w:hanging="360"/>
      </w:pPr>
      <w:rPr>
        <w:rFonts w:ascii="Arial" w:hAnsi="Arial" w:hint="default"/>
      </w:rPr>
    </w:lvl>
    <w:lvl w:ilvl="5" w:tplc="4D4AA1FC" w:tentative="1">
      <w:start w:val="1"/>
      <w:numFmt w:val="bullet"/>
      <w:lvlText w:val="•"/>
      <w:lvlJc w:val="left"/>
      <w:pPr>
        <w:tabs>
          <w:tab w:val="num" w:pos="3960"/>
        </w:tabs>
        <w:ind w:left="3960" w:hanging="360"/>
      </w:pPr>
      <w:rPr>
        <w:rFonts w:ascii="Arial" w:hAnsi="Arial" w:hint="default"/>
      </w:rPr>
    </w:lvl>
    <w:lvl w:ilvl="6" w:tplc="DB1C6336" w:tentative="1">
      <w:start w:val="1"/>
      <w:numFmt w:val="bullet"/>
      <w:lvlText w:val="•"/>
      <w:lvlJc w:val="left"/>
      <w:pPr>
        <w:tabs>
          <w:tab w:val="num" w:pos="4680"/>
        </w:tabs>
        <w:ind w:left="4680" w:hanging="360"/>
      </w:pPr>
      <w:rPr>
        <w:rFonts w:ascii="Arial" w:hAnsi="Arial" w:hint="default"/>
      </w:rPr>
    </w:lvl>
    <w:lvl w:ilvl="7" w:tplc="99F03310" w:tentative="1">
      <w:start w:val="1"/>
      <w:numFmt w:val="bullet"/>
      <w:lvlText w:val="•"/>
      <w:lvlJc w:val="left"/>
      <w:pPr>
        <w:tabs>
          <w:tab w:val="num" w:pos="5400"/>
        </w:tabs>
        <w:ind w:left="5400" w:hanging="360"/>
      </w:pPr>
      <w:rPr>
        <w:rFonts w:ascii="Arial" w:hAnsi="Arial" w:hint="default"/>
      </w:rPr>
    </w:lvl>
    <w:lvl w:ilvl="8" w:tplc="696A8360" w:tentative="1">
      <w:start w:val="1"/>
      <w:numFmt w:val="bullet"/>
      <w:lvlText w:val="•"/>
      <w:lvlJc w:val="left"/>
      <w:pPr>
        <w:tabs>
          <w:tab w:val="num" w:pos="6120"/>
        </w:tabs>
        <w:ind w:left="6120" w:hanging="360"/>
      </w:pPr>
      <w:rPr>
        <w:rFonts w:ascii="Arial" w:hAnsi="Arial" w:hint="default"/>
      </w:rPr>
    </w:lvl>
  </w:abstractNum>
  <w:abstractNum w:abstractNumId="11">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984676"/>
    <w:multiLevelType w:val="hybridMultilevel"/>
    <w:tmpl w:val="A7E0CFB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13">
    <w:nsid w:val="2C7D62DF"/>
    <w:multiLevelType w:val="hybridMultilevel"/>
    <w:tmpl w:val="CC58FFF4"/>
    <w:lvl w:ilvl="0" w:tplc="C21C2846">
      <w:start w:val="1"/>
      <w:numFmt w:val="decimal"/>
      <w:pStyle w:val="ReportHeading"/>
      <w:lvlText w:val="%1."/>
      <w:lvlJc w:val="left"/>
      <w:pPr>
        <w:ind w:left="720" w:hanging="360"/>
      </w:pPr>
    </w:lvl>
    <w:lvl w:ilvl="1" w:tplc="2F4E35E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DF2E26"/>
    <w:multiLevelType w:val="hybridMultilevel"/>
    <w:tmpl w:val="4F4CA2F6"/>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83D02D40">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15">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A1355"/>
    <w:multiLevelType w:val="hybridMultilevel"/>
    <w:tmpl w:val="C70E050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83D02D40">
      <w:start w:val="1"/>
      <w:numFmt w:val="decimal"/>
      <w:lvlText w:val="%3."/>
      <w:lvlJc w:val="left"/>
      <w:pPr>
        <w:tabs>
          <w:tab w:val="num" w:pos="2160"/>
        </w:tabs>
        <w:ind w:left="2160" w:hanging="360"/>
      </w:pPr>
    </w:lvl>
    <w:lvl w:ilvl="3" w:tplc="72D49C32" w:tentative="1">
      <w:start w:val="1"/>
      <w:numFmt w:val="bullet"/>
      <w:lvlText w:val="•"/>
      <w:lvlJc w:val="left"/>
      <w:pPr>
        <w:tabs>
          <w:tab w:val="num" w:pos="2880"/>
        </w:tabs>
        <w:ind w:left="2880" w:hanging="360"/>
      </w:pPr>
      <w:rPr>
        <w:rFonts w:ascii="Arial" w:hAnsi="Arial" w:hint="default"/>
      </w:rPr>
    </w:lvl>
    <w:lvl w:ilvl="4" w:tplc="9850D194" w:tentative="1">
      <w:start w:val="1"/>
      <w:numFmt w:val="bullet"/>
      <w:lvlText w:val="•"/>
      <w:lvlJc w:val="left"/>
      <w:pPr>
        <w:tabs>
          <w:tab w:val="num" w:pos="3600"/>
        </w:tabs>
        <w:ind w:left="3600" w:hanging="360"/>
      </w:pPr>
      <w:rPr>
        <w:rFonts w:ascii="Arial" w:hAnsi="Arial" w:hint="default"/>
      </w:rPr>
    </w:lvl>
    <w:lvl w:ilvl="5" w:tplc="956A8630" w:tentative="1">
      <w:start w:val="1"/>
      <w:numFmt w:val="bullet"/>
      <w:lvlText w:val="•"/>
      <w:lvlJc w:val="left"/>
      <w:pPr>
        <w:tabs>
          <w:tab w:val="num" w:pos="4320"/>
        </w:tabs>
        <w:ind w:left="4320" w:hanging="360"/>
      </w:pPr>
      <w:rPr>
        <w:rFonts w:ascii="Arial" w:hAnsi="Arial" w:hint="default"/>
      </w:rPr>
    </w:lvl>
    <w:lvl w:ilvl="6" w:tplc="460A757C" w:tentative="1">
      <w:start w:val="1"/>
      <w:numFmt w:val="bullet"/>
      <w:lvlText w:val="•"/>
      <w:lvlJc w:val="left"/>
      <w:pPr>
        <w:tabs>
          <w:tab w:val="num" w:pos="5040"/>
        </w:tabs>
        <w:ind w:left="5040" w:hanging="360"/>
      </w:pPr>
      <w:rPr>
        <w:rFonts w:ascii="Arial" w:hAnsi="Arial" w:hint="default"/>
      </w:rPr>
    </w:lvl>
    <w:lvl w:ilvl="7" w:tplc="A5E4B40C" w:tentative="1">
      <w:start w:val="1"/>
      <w:numFmt w:val="bullet"/>
      <w:lvlText w:val="•"/>
      <w:lvlJc w:val="left"/>
      <w:pPr>
        <w:tabs>
          <w:tab w:val="num" w:pos="5760"/>
        </w:tabs>
        <w:ind w:left="5760" w:hanging="360"/>
      </w:pPr>
      <w:rPr>
        <w:rFonts w:ascii="Arial" w:hAnsi="Arial" w:hint="default"/>
      </w:rPr>
    </w:lvl>
    <w:lvl w:ilvl="8" w:tplc="B4E42A72" w:tentative="1">
      <w:start w:val="1"/>
      <w:numFmt w:val="bullet"/>
      <w:lvlText w:val="•"/>
      <w:lvlJc w:val="left"/>
      <w:pPr>
        <w:tabs>
          <w:tab w:val="num" w:pos="6480"/>
        </w:tabs>
        <w:ind w:left="6480" w:hanging="360"/>
      </w:pPr>
      <w:rPr>
        <w:rFonts w:ascii="Arial" w:hAnsi="Arial" w:hint="default"/>
      </w:rPr>
    </w:lvl>
  </w:abstractNum>
  <w:abstractNum w:abstractNumId="17">
    <w:nsid w:val="3867163D"/>
    <w:multiLevelType w:val="hybridMultilevel"/>
    <w:tmpl w:val="ACBEA0DA"/>
    <w:lvl w:ilvl="0" w:tplc="32566F7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AE7F33"/>
    <w:multiLevelType w:val="hybridMultilevel"/>
    <w:tmpl w:val="8D4AEC30"/>
    <w:lvl w:ilvl="0" w:tplc="A0BA88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CB3166"/>
    <w:multiLevelType w:val="hybridMultilevel"/>
    <w:tmpl w:val="C392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C0854"/>
    <w:multiLevelType w:val="hybridMultilevel"/>
    <w:tmpl w:val="4600F78A"/>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3341D"/>
    <w:multiLevelType w:val="hybridMultilevel"/>
    <w:tmpl w:val="E34C5A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9F1B61"/>
    <w:multiLevelType w:val="hybridMultilevel"/>
    <w:tmpl w:val="24D4226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9">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1">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9DB79F3"/>
    <w:multiLevelType w:val="hybridMultilevel"/>
    <w:tmpl w:val="839C5D12"/>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3">
    <w:nsid w:val="5AAA01F7"/>
    <w:multiLevelType w:val="hybridMultilevel"/>
    <w:tmpl w:val="5FC6A0A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5F103286"/>
    <w:multiLevelType w:val="hybridMultilevel"/>
    <w:tmpl w:val="0206F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D76E14"/>
    <w:multiLevelType w:val="hybridMultilevel"/>
    <w:tmpl w:val="9474BC78"/>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7">
    <w:nsid w:val="67B6060C"/>
    <w:multiLevelType w:val="hybridMultilevel"/>
    <w:tmpl w:val="6524973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8C756E3"/>
    <w:multiLevelType w:val="hybridMultilevel"/>
    <w:tmpl w:val="F560FDF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0">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A860D4"/>
    <w:multiLevelType w:val="hybridMultilevel"/>
    <w:tmpl w:val="DABAA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748730F1"/>
    <w:multiLevelType w:val="hybridMultilevel"/>
    <w:tmpl w:val="922041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8C6DF0"/>
    <w:multiLevelType w:val="hybridMultilevel"/>
    <w:tmpl w:val="CD90B7FE"/>
    <w:lvl w:ilvl="0" w:tplc="E8DAA05A">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45">
    <w:nsid w:val="7E4577BB"/>
    <w:multiLevelType w:val="hybridMultilevel"/>
    <w:tmpl w:val="0E145C04"/>
    <w:lvl w:ilvl="0" w:tplc="9710E6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8"/>
  </w:num>
  <w:num w:numId="3">
    <w:abstractNumId w:val="20"/>
  </w:num>
  <w:num w:numId="4">
    <w:abstractNumId w:val="42"/>
  </w:num>
  <w:num w:numId="5">
    <w:abstractNumId w:val="0"/>
  </w:num>
  <w:num w:numId="6">
    <w:abstractNumId w:val="4"/>
  </w:num>
  <w:num w:numId="7">
    <w:abstractNumId w:val="30"/>
  </w:num>
  <w:num w:numId="8">
    <w:abstractNumId w:val="6"/>
  </w:num>
  <w:num w:numId="9">
    <w:abstractNumId w:val="21"/>
  </w:num>
  <w:num w:numId="10">
    <w:abstractNumId w:val="11"/>
  </w:num>
  <w:num w:numId="11">
    <w:abstractNumId w:val="40"/>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4"/>
  </w:num>
  <w:num w:numId="18">
    <w:abstractNumId w:val="33"/>
  </w:num>
  <w:num w:numId="19">
    <w:abstractNumId w:val="2"/>
  </w:num>
  <w:num w:numId="20">
    <w:abstractNumId w:val="9"/>
  </w:num>
  <w:num w:numId="21">
    <w:abstractNumId w:val="15"/>
  </w:num>
  <w:num w:numId="22">
    <w:abstractNumId w:val="34"/>
  </w:num>
  <w:num w:numId="23">
    <w:abstractNumId w:val="26"/>
  </w:num>
  <w:num w:numId="24">
    <w:abstractNumId w:val="3"/>
  </w:num>
  <w:num w:numId="25">
    <w:abstractNumId w:val="41"/>
  </w:num>
  <w:num w:numId="26">
    <w:abstractNumId w:val="14"/>
  </w:num>
  <w:num w:numId="27">
    <w:abstractNumId w:val="16"/>
  </w:num>
  <w:num w:numId="28">
    <w:abstractNumId w:val="36"/>
  </w:num>
  <w:num w:numId="29">
    <w:abstractNumId w:val="32"/>
  </w:num>
  <w:num w:numId="30">
    <w:abstractNumId w:val="45"/>
  </w:num>
  <w:num w:numId="31">
    <w:abstractNumId w:val="5"/>
  </w:num>
  <w:num w:numId="32">
    <w:abstractNumId w:val="27"/>
  </w:num>
  <w:num w:numId="33">
    <w:abstractNumId w:val="35"/>
  </w:num>
  <w:num w:numId="34">
    <w:abstractNumId w:val="19"/>
  </w:num>
  <w:num w:numId="35">
    <w:abstractNumId w:val="19"/>
    <w:lvlOverride w:ilvl="0">
      <w:startOverride w:val="1"/>
    </w:lvlOverride>
  </w:num>
  <w:num w:numId="36">
    <w:abstractNumId w:val="37"/>
  </w:num>
  <w:num w:numId="37">
    <w:abstractNumId w:val="10"/>
  </w:num>
  <w:num w:numId="38">
    <w:abstractNumId w:val="44"/>
  </w:num>
  <w:num w:numId="39">
    <w:abstractNumId w:val="1"/>
  </w:num>
  <w:num w:numId="40">
    <w:abstractNumId w:val="25"/>
  </w:num>
  <w:num w:numId="41">
    <w:abstractNumId w:val="22"/>
  </w:num>
  <w:num w:numId="42">
    <w:abstractNumId w:val="28"/>
  </w:num>
  <w:num w:numId="43">
    <w:abstractNumId w:val="12"/>
  </w:num>
  <w:num w:numId="44">
    <w:abstractNumId w:val="17"/>
  </w:num>
  <w:num w:numId="45">
    <w:abstractNumId w:val="13"/>
  </w:num>
  <w:num w:numId="46">
    <w:abstractNumId w:val="13"/>
    <w:lvlOverride w:ilvl="0">
      <w:startOverride w:val="1"/>
    </w:lvlOverride>
  </w:num>
  <w:num w:numId="47">
    <w:abstractNumId w:val="43"/>
  </w:num>
  <w:num w:numId="48">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6F8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AA6"/>
    <w:rsid w:val="00035B77"/>
    <w:rsid w:val="0003621E"/>
    <w:rsid w:val="0003682F"/>
    <w:rsid w:val="00036E16"/>
    <w:rsid w:val="00037455"/>
    <w:rsid w:val="00037F98"/>
    <w:rsid w:val="00040127"/>
    <w:rsid w:val="000411FE"/>
    <w:rsid w:val="00042003"/>
    <w:rsid w:val="00042007"/>
    <w:rsid w:val="00043055"/>
    <w:rsid w:val="000433A0"/>
    <w:rsid w:val="00043C43"/>
    <w:rsid w:val="00043E7E"/>
    <w:rsid w:val="000464BC"/>
    <w:rsid w:val="00046686"/>
    <w:rsid w:val="00046DEE"/>
    <w:rsid w:val="00050C0D"/>
    <w:rsid w:val="00053090"/>
    <w:rsid w:val="00053197"/>
    <w:rsid w:val="0005399E"/>
    <w:rsid w:val="00053F89"/>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7F4"/>
    <w:rsid w:val="00071A3A"/>
    <w:rsid w:val="000727CE"/>
    <w:rsid w:val="00072B5C"/>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400"/>
    <w:rsid w:val="0009064A"/>
    <w:rsid w:val="0009099D"/>
    <w:rsid w:val="0009102B"/>
    <w:rsid w:val="00091291"/>
    <w:rsid w:val="00091E99"/>
    <w:rsid w:val="00093B7C"/>
    <w:rsid w:val="000941A1"/>
    <w:rsid w:val="00094821"/>
    <w:rsid w:val="00095A53"/>
    <w:rsid w:val="00095C7A"/>
    <w:rsid w:val="00096648"/>
    <w:rsid w:val="00097059"/>
    <w:rsid w:val="000A0CA3"/>
    <w:rsid w:val="000A164A"/>
    <w:rsid w:val="000A1B9A"/>
    <w:rsid w:val="000A2195"/>
    <w:rsid w:val="000A325A"/>
    <w:rsid w:val="000A3378"/>
    <w:rsid w:val="000A3481"/>
    <w:rsid w:val="000A39AD"/>
    <w:rsid w:val="000A4B0B"/>
    <w:rsid w:val="000A628A"/>
    <w:rsid w:val="000A63F5"/>
    <w:rsid w:val="000A69B5"/>
    <w:rsid w:val="000A6EEA"/>
    <w:rsid w:val="000A7333"/>
    <w:rsid w:val="000A7453"/>
    <w:rsid w:val="000A7A5E"/>
    <w:rsid w:val="000B04F9"/>
    <w:rsid w:val="000B0916"/>
    <w:rsid w:val="000B091F"/>
    <w:rsid w:val="000B1B90"/>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0BB7"/>
    <w:rsid w:val="000D2810"/>
    <w:rsid w:val="000D2833"/>
    <w:rsid w:val="000D3E85"/>
    <w:rsid w:val="000D4D53"/>
    <w:rsid w:val="000D59A5"/>
    <w:rsid w:val="000D67B8"/>
    <w:rsid w:val="000D74AC"/>
    <w:rsid w:val="000D78F9"/>
    <w:rsid w:val="000D7C8C"/>
    <w:rsid w:val="000E0397"/>
    <w:rsid w:val="000E0F73"/>
    <w:rsid w:val="000E1BBE"/>
    <w:rsid w:val="000E216A"/>
    <w:rsid w:val="000E297B"/>
    <w:rsid w:val="000E2AC7"/>
    <w:rsid w:val="000E3031"/>
    <w:rsid w:val="000E359C"/>
    <w:rsid w:val="000E37E4"/>
    <w:rsid w:val="000E383A"/>
    <w:rsid w:val="000E5076"/>
    <w:rsid w:val="000E59CC"/>
    <w:rsid w:val="000E5EE9"/>
    <w:rsid w:val="000E609F"/>
    <w:rsid w:val="000E647E"/>
    <w:rsid w:val="000E6C88"/>
    <w:rsid w:val="000F038D"/>
    <w:rsid w:val="000F0923"/>
    <w:rsid w:val="000F1089"/>
    <w:rsid w:val="000F1108"/>
    <w:rsid w:val="000F460A"/>
    <w:rsid w:val="000F4F9D"/>
    <w:rsid w:val="000F51F8"/>
    <w:rsid w:val="000F53AF"/>
    <w:rsid w:val="000F5439"/>
    <w:rsid w:val="000F59EB"/>
    <w:rsid w:val="000F6325"/>
    <w:rsid w:val="000F6577"/>
    <w:rsid w:val="000F6EE1"/>
    <w:rsid w:val="0010044C"/>
    <w:rsid w:val="00101BC3"/>
    <w:rsid w:val="00101D07"/>
    <w:rsid w:val="00102ED5"/>
    <w:rsid w:val="00103265"/>
    <w:rsid w:val="001033EF"/>
    <w:rsid w:val="00103403"/>
    <w:rsid w:val="00103727"/>
    <w:rsid w:val="00104786"/>
    <w:rsid w:val="00104800"/>
    <w:rsid w:val="00104A34"/>
    <w:rsid w:val="001051F4"/>
    <w:rsid w:val="0010637D"/>
    <w:rsid w:val="00106CA2"/>
    <w:rsid w:val="00107D48"/>
    <w:rsid w:val="00110485"/>
    <w:rsid w:val="00110BE7"/>
    <w:rsid w:val="0011125F"/>
    <w:rsid w:val="00111E88"/>
    <w:rsid w:val="00112731"/>
    <w:rsid w:val="00113C2B"/>
    <w:rsid w:val="00113F5D"/>
    <w:rsid w:val="00114FAD"/>
    <w:rsid w:val="001156AB"/>
    <w:rsid w:val="00115A7C"/>
    <w:rsid w:val="00115D1A"/>
    <w:rsid w:val="00116A19"/>
    <w:rsid w:val="00116B3F"/>
    <w:rsid w:val="00117554"/>
    <w:rsid w:val="00117715"/>
    <w:rsid w:val="0012014A"/>
    <w:rsid w:val="00120524"/>
    <w:rsid w:val="00121947"/>
    <w:rsid w:val="00122E4B"/>
    <w:rsid w:val="00123B88"/>
    <w:rsid w:val="00123D84"/>
    <w:rsid w:val="001251DC"/>
    <w:rsid w:val="001256E4"/>
    <w:rsid w:val="00126C9F"/>
    <w:rsid w:val="001278B2"/>
    <w:rsid w:val="00130307"/>
    <w:rsid w:val="00132333"/>
    <w:rsid w:val="001326ED"/>
    <w:rsid w:val="0013392F"/>
    <w:rsid w:val="001343C4"/>
    <w:rsid w:val="00134800"/>
    <w:rsid w:val="00135AB5"/>
    <w:rsid w:val="00136105"/>
    <w:rsid w:val="00136C8E"/>
    <w:rsid w:val="001372A0"/>
    <w:rsid w:val="001403F3"/>
    <w:rsid w:val="00141016"/>
    <w:rsid w:val="0014109F"/>
    <w:rsid w:val="001412C6"/>
    <w:rsid w:val="00141B53"/>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39BC"/>
    <w:rsid w:val="0015426C"/>
    <w:rsid w:val="00155F60"/>
    <w:rsid w:val="001609E6"/>
    <w:rsid w:val="00161081"/>
    <w:rsid w:val="001615EB"/>
    <w:rsid w:val="00161941"/>
    <w:rsid w:val="00161C07"/>
    <w:rsid w:val="00163525"/>
    <w:rsid w:val="00163A1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01BA"/>
    <w:rsid w:val="00180A1B"/>
    <w:rsid w:val="00180E99"/>
    <w:rsid w:val="00181050"/>
    <w:rsid w:val="0018152F"/>
    <w:rsid w:val="00182ED1"/>
    <w:rsid w:val="001830EB"/>
    <w:rsid w:val="00184C89"/>
    <w:rsid w:val="0018570F"/>
    <w:rsid w:val="00185938"/>
    <w:rsid w:val="00185F49"/>
    <w:rsid w:val="00186C06"/>
    <w:rsid w:val="00190A7A"/>
    <w:rsid w:val="00192F83"/>
    <w:rsid w:val="00193735"/>
    <w:rsid w:val="00193A9B"/>
    <w:rsid w:val="00193E72"/>
    <w:rsid w:val="00194721"/>
    <w:rsid w:val="001955D9"/>
    <w:rsid w:val="00195D24"/>
    <w:rsid w:val="001969EF"/>
    <w:rsid w:val="00196E3E"/>
    <w:rsid w:val="001978B6"/>
    <w:rsid w:val="00197971"/>
    <w:rsid w:val="001A2FAE"/>
    <w:rsid w:val="001A345F"/>
    <w:rsid w:val="001A3D52"/>
    <w:rsid w:val="001A4F4B"/>
    <w:rsid w:val="001A5027"/>
    <w:rsid w:val="001A521D"/>
    <w:rsid w:val="001A60B7"/>
    <w:rsid w:val="001A63EA"/>
    <w:rsid w:val="001A6686"/>
    <w:rsid w:val="001A68E0"/>
    <w:rsid w:val="001A6E7A"/>
    <w:rsid w:val="001A7074"/>
    <w:rsid w:val="001A7215"/>
    <w:rsid w:val="001A72A0"/>
    <w:rsid w:val="001A75F8"/>
    <w:rsid w:val="001B08FA"/>
    <w:rsid w:val="001B0D1E"/>
    <w:rsid w:val="001B12AE"/>
    <w:rsid w:val="001B1642"/>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68D"/>
    <w:rsid w:val="001C4CFF"/>
    <w:rsid w:val="001C513F"/>
    <w:rsid w:val="001C58CE"/>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E7D37"/>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48DF"/>
    <w:rsid w:val="0020634B"/>
    <w:rsid w:val="00206A61"/>
    <w:rsid w:val="00207BA1"/>
    <w:rsid w:val="00210158"/>
    <w:rsid w:val="0021026A"/>
    <w:rsid w:val="002107BC"/>
    <w:rsid w:val="00210A32"/>
    <w:rsid w:val="00212923"/>
    <w:rsid w:val="00212B05"/>
    <w:rsid w:val="002136C5"/>
    <w:rsid w:val="00214B4A"/>
    <w:rsid w:val="00216F60"/>
    <w:rsid w:val="00217464"/>
    <w:rsid w:val="002256A6"/>
    <w:rsid w:val="00230450"/>
    <w:rsid w:val="002309CB"/>
    <w:rsid w:val="00232706"/>
    <w:rsid w:val="00232A77"/>
    <w:rsid w:val="00233B8E"/>
    <w:rsid w:val="00233E67"/>
    <w:rsid w:val="002344A6"/>
    <w:rsid w:val="00235412"/>
    <w:rsid w:val="00235430"/>
    <w:rsid w:val="002357E7"/>
    <w:rsid w:val="002358D6"/>
    <w:rsid w:val="00235F3B"/>
    <w:rsid w:val="00235F67"/>
    <w:rsid w:val="00236401"/>
    <w:rsid w:val="002366E2"/>
    <w:rsid w:val="0023674D"/>
    <w:rsid w:val="00236AAD"/>
    <w:rsid w:val="00240DAB"/>
    <w:rsid w:val="00240FB7"/>
    <w:rsid w:val="00241C05"/>
    <w:rsid w:val="0024278A"/>
    <w:rsid w:val="0024350C"/>
    <w:rsid w:val="002450E9"/>
    <w:rsid w:val="00245105"/>
    <w:rsid w:val="00245219"/>
    <w:rsid w:val="002455DA"/>
    <w:rsid w:val="00245D96"/>
    <w:rsid w:val="00246CD3"/>
    <w:rsid w:val="00246DE1"/>
    <w:rsid w:val="00247983"/>
    <w:rsid w:val="00250313"/>
    <w:rsid w:val="00251476"/>
    <w:rsid w:val="00251719"/>
    <w:rsid w:val="0025228C"/>
    <w:rsid w:val="002523E9"/>
    <w:rsid w:val="0025307C"/>
    <w:rsid w:val="00253247"/>
    <w:rsid w:val="00253B0D"/>
    <w:rsid w:val="00254719"/>
    <w:rsid w:val="00254F29"/>
    <w:rsid w:val="00255061"/>
    <w:rsid w:val="0025588A"/>
    <w:rsid w:val="00255E50"/>
    <w:rsid w:val="00255FA8"/>
    <w:rsid w:val="0025676C"/>
    <w:rsid w:val="002601E1"/>
    <w:rsid w:val="0026066F"/>
    <w:rsid w:val="00260871"/>
    <w:rsid w:val="00260CCE"/>
    <w:rsid w:val="00260EBA"/>
    <w:rsid w:val="00260F7C"/>
    <w:rsid w:val="00261140"/>
    <w:rsid w:val="00262FDA"/>
    <w:rsid w:val="00263139"/>
    <w:rsid w:val="00263438"/>
    <w:rsid w:val="0026346F"/>
    <w:rsid w:val="00263B76"/>
    <w:rsid w:val="00264B2B"/>
    <w:rsid w:val="00264CD5"/>
    <w:rsid w:val="0026588B"/>
    <w:rsid w:val="00266887"/>
    <w:rsid w:val="00266A5F"/>
    <w:rsid w:val="0026755D"/>
    <w:rsid w:val="00267567"/>
    <w:rsid w:val="00270BDD"/>
    <w:rsid w:val="00270FD8"/>
    <w:rsid w:val="00271B85"/>
    <w:rsid w:val="002729FB"/>
    <w:rsid w:val="00273756"/>
    <w:rsid w:val="00274152"/>
    <w:rsid w:val="00274CA0"/>
    <w:rsid w:val="00275CAD"/>
    <w:rsid w:val="0027707D"/>
    <w:rsid w:val="00280945"/>
    <w:rsid w:val="002811DA"/>
    <w:rsid w:val="00281776"/>
    <w:rsid w:val="002837B1"/>
    <w:rsid w:val="00284399"/>
    <w:rsid w:val="00284E3F"/>
    <w:rsid w:val="002853A7"/>
    <w:rsid w:val="00285525"/>
    <w:rsid w:val="00285A6C"/>
    <w:rsid w:val="002870AD"/>
    <w:rsid w:val="0029033C"/>
    <w:rsid w:val="00290635"/>
    <w:rsid w:val="00291260"/>
    <w:rsid w:val="002919F6"/>
    <w:rsid w:val="00291CA4"/>
    <w:rsid w:val="00291EC1"/>
    <w:rsid w:val="002924EF"/>
    <w:rsid w:val="00292A2C"/>
    <w:rsid w:val="00294979"/>
    <w:rsid w:val="0029523D"/>
    <w:rsid w:val="002959C1"/>
    <w:rsid w:val="00295E57"/>
    <w:rsid w:val="00295FD0"/>
    <w:rsid w:val="00297BB8"/>
    <w:rsid w:val="002A0087"/>
    <w:rsid w:val="002A02DC"/>
    <w:rsid w:val="002A05A8"/>
    <w:rsid w:val="002A1D63"/>
    <w:rsid w:val="002A3AE1"/>
    <w:rsid w:val="002A3C12"/>
    <w:rsid w:val="002A431A"/>
    <w:rsid w:val="002A4387"/>
    <w:rsid w:val="002A4986"/>
    <w:rsid w:val="002A4F46"/>
    <w:rsid w:val="002A5124"/>
    <w:rsid w:val="002A527C"/>
    <w:rsid w:val="002A52E4"/>
    <w:rsid w:val="002A6789"/>
    <w:rsid w:val="002A7636"/>
    <w:rsid w:val="002A768D"/>
    <w:rsid w:val="002A777D"/>
    <w:rsid w:val="002B0174"/>
    <w:rsid w:val="002B01A1"/>
    <w:rsid w:val="002B0222"/>
    <w:rsid w:val="002B085D"/>
    <w:rsid w:val="002B0CDB"/>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6BB"/>
    <w:rsid w:val="002C4EDE"/>
    <w:rsid w:val="002C4FC9"/>
    <w:rsid w:val="002C5AAC"/>
    <w:rsid w:val="002C6316"/>
    <w:rsid w:val="002C6CCA"/>
    <w:rsid w:val="002C7D30"/>
    <w:rsid w:val="002C7DCD"/>
    <w:rsid w:val="002D2206"/>
    <w:rsid w:val="002D28AA"/>
    <w:rsid w:val="002D2E7F"/>
    <w:rsid w:val="002D3214"/>
    <w:rsid w:val="002D4133"/>
    <w:rsid w:val="002D4EA7"/>
    <w:rsid w:val="002D766A"/>
    <w:rsid w:val="002D777B"/>
    <w:rsid w:val="002E0D8A"/>
    <w:rsid w:val="002E24ED"/>
    <w:rsid w:val="002E2F91"/>
    <w:rsid w:val="002E31AF"/>
    <w:rsid w:val="002E4DDC"/>
    <w:rsid w:val="002E62FE"/>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3AE6"/>
    <w:rsid w:val="002F40A7"/>
    <w:rsid w:val="002F4530"/>
    <w:rsid w:val="002F58D9"/>
    <w:rsid w:val="002F5DEA"/>
    <w:rsid w:val="002F6ABE"/>
    <w:rsid w:val="002F78C2"/>
    <w:rsid w:val="00301576"/>
    <w:rsid w:val="003023AC"/>
    <w:rsid w:val="0030357B"/>
    <w:rsid w:val="00304046"/>
    <w:rsid w:val="003048B1"/>
    <w:rsid w:val="00306A13"/>
    <w:rsid w:val="00307BFA"/>
    <w:rsid w:val="00311485"/>
    <w:rsid w:val="00311FBD"/>
    <w:rsid w:val="0031249E"/>
    <w:rsid w:val="00312EAA"/>
    <w:rsid w:val="0031310D"/>
    <w:rsid w:val="00314450"/>
    <w:rsid w:val="003144F4"/>
    <w:rsid w:val="00314ADF"/>
    <w:rsid w:val="003154D6"/>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2FA"/>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89E"/>
    <w:rsid w:val="00355F54"/>
    <w:rsid w:val="00357278"/>
    <w:rsid w:val="003601FB"/>
    <w:rsid w:val="0036135B"/>
    <w:rsid w:val="003627A2"/>
    <w:rsid w:val="003628B4"/>
    <w:rsid w:val="00362E6A"/>
    <w:rsid w:val="00362EDF"/>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77895"/>
    <w:rsid w:val="00382390"/>
    <w:rsid w:val="00382847"/>
    <w:rsid w:val="003832F3"/>
    <w:rsid w:val="003837CD"/>
    <w:rsid w:val="00383E95"/>
    <w:rsid w:val="00384813"/>
    <w:rsid w:val="00386427"/>
    <w:rsid w:val="00386683"/>
    <w:rsid w:val="00387048"/>
    <w:rsid w:val="00387CB1"/>
    <w:rsid w:val="00390F80"/>
    <w:rsid w:val="00390F81"/>
    <w:rsid w:val="00391C24"/>
    <w:rsid w:val="00391D92"/>
    <w:rsid w:val="00392A3A"/>
    <w:rsid w:val="003936DC"/>
    <w:rsid w:val="00393CBB"/>
    <w:rsid w:val="003947D5"/>
    <w:rsid w:val="00394B04"/>
    <w:rsid w:val="00397723"/>
    <w:rsid w:val="003A0BD7"/>
    <w:rsid w:val="003A19A0"/>
    <w:rsid w:val="003A221D"/>
    <w:rsid w:val="003A288F"/>
    <w:rsid w:val="003A2896"/>
    <w:rsid w:val="003A2D20"/>
    <w:rsid w:val="003A3080"/>
    <w:rsid w:val="003A37B0"/>
    <w:rsid w:val="003A469E"/>
    <w:rsid w:val="003A5351"/>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1994"/>
    <w:rsid w:val="003C3746"/>
    <w:rsid w:val="003C3F2E"/>
    <w:rsid w:val="003C4940"/>
    <w:rsid w:val="003C7E84"/>
    <w:rsid w:val="003D013E"/>
    <w:rsid w:val="003D0939"/>
    <w:rsid w:val="003D0E69"/>
    <w:rsid w:val="003D239C"/>
    <w:rsid w:val="003D2A14"/>
    <w:rsid w:val="003D42AC"/>
    <w:rsid w:val="003D5FFF"/>
    <w:rsid w:val="003D62A6"/>
    <w:rsid w:val="003D728A"/>
    <w:rsid w:val="003D74DE"/>
    <w:rsid w:val="003D7621"/>
    <w:rsid w:val="003D7B25"/>
    <w:rsid w:val="003D7F63"/>
    <w:rsid w:val="003E089A"/>
    <w:rsid w:val="003E0A50"/>
    <w:rsid w:val="003E0F18"/>
    <w:rsid w:val="003E1B9C"/>
    <w:rsid w:val="003E1C5A"/>
    <w:rsid w:val="003E27A9"/>
    <w:rsid w:val="003E2FF9"/>
    <w:rsid w:val="003E3670"/>
    <w:rsid w:val="003E3924"/>
    <w:rsid w:val="003E3CCB"/>
    <w:rsid w:val="003E4FDB"/>
    <w:rsid w:val="003E5CEE"/>
    <w:rsid w:val="003F0E16"/>
    <w:rsid w:val="003F1121"/>
    <w:rsid w:val="003F16B1"/>
    <w:rsid w:val="003F30ED"/>
    <w:rsid w:val="003F3176"/>
    <w:rsid w:val="003F408B"/>
    <w:rsid w:val="003F4159"/>
    <w:rsid w:val="003F4763"/>
    <w:rsid w:val="003F530A"/>
    <w:rsid w:val="003F7039"/>
    <w:rsid w:val="003F7837"/>
    <w:rsid w:val="004014B2"/>
    <w:rsid w:val="0040153F"/>
    <w:rsid w:val="0040158A"/>
    <w:rsid w:val="004020BD"/>
    <w:rsid w:val="00402FF1"/>
    <w:rsid w:val="004038B6"/>
    <w:rsid w:val="00403B08"/>
    <w:rsid w:val="00403EEC"/>
    <w:rsid w:val="00405AF7"/>
    <w:rsid w:val="00410278"/>
    <w:rsid w:val="0041038A"/>
    <w:rsid w:val="00410EC4"/>
    <w:rsid w:val="004117B3"/>
    <w:rsid w:val="00411AD2"/>
    <w:rsid w:val="00411F7E"/>
    <w:rsid w:val="00414080"/>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269E7"/>
    <w:rsid w:val="00430D39"/>
    <w:rsid w:val="0043135F"/>
    <w:rsid w:val="00431B5A"/>
    <w:rsid w:val="0043231F"/>
    <w:rsid w:val="004323F6"/>
    <w:rsid w:val="004337A6"/>
    <w:rsid w:val="00433E44"/>
    <w:rsid w:val="00434227"/>
    <w:rsid w:val="004368FA"/>
    <w:rsid w:val="00437D92"/>
    <w:rsid w:val="004408D9"/>
    <w:rsid w:val="00440B03"/>
    <w:rsid w:val="0044102C"/>
    <w:rsid w:val="0044329A"/>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A90"/>
    <w:rsid w:val="00463D50"/>
    <w:rsid w:val="004654F3"/>
    <w:rsid w:val="00466A48"/>
    <w:rsid w:val="00466D8B"/>
    <w:rsid w:val="00466DE3"/>
    <w:rsid w:val="00466F47"/>
    <w:rsid w:val="004701D7"/>
    <w:rsid w:val="00472E66"/>
    <w:rsid w:val="004733F8"/>
    <w:rsid w:val="004736DF"/>
    <w:rsid w:val="00474D76"/>
    <w:rsid w:val="00474F86"/>
    <w:rsid w:val="00475C2D"/>
    <w:rsid w:val="00475F07"/>
    <w:rsid w:val="004765A9"/>
    <w:rsid w:val="00477E6D"/>
    <w:rsid w:val="004802FF"/>
    <w:rsid w:val="00480D48"/>
    <w:rsid w:val="00481EDA"/>
    <w:rsid w:val="00483D9A"/>
    <w:rsid w:val="00483F96"/>
    <w:rsid w:val="00485064"/>
    <w:rsid w:val="004854B7"/>
    <w:rsid w:val="00486B45"/>
    <w:rsid w:val="00487122"/>
    <w:rsid w:val="004903A8"/>
    <w:rsid w:val="00490633"/>
    <w:rsid w:val="00490DCD"/>
    <w:rsid w:val="004918C9"/>
    <w:rsid w:val="00492016"/>
    <w:rsid w:val="00492E87"/>
    <w:rsid w:val="00493211"/>
    <w:rsid w:val="00493279"/>
    <w:rsid w:val="00493641"/>
    <w:rsid w:val="0049372A"/>
    <w:rsid w:val="004939B6"/>
    <w:rsid w:val="004946FC"/>
    <w:rsid w:val="004977D6"/>
    <w:rsid w:val="00497B03"/>
    <w:rsid w:val="004A060C"/>
    <w:rsid w:val="004A08F0"/>
    <w:rsid w:val="004A0F72"/>
    <w:rsid w:val="004A1C90"/>
    <w:rsid w:val="004A36AF"/>
    <w:rsid w:val="004A46FA"/>
    <w:rsid w:val="004A4986"/>
    <w:rsid w:val="004A564B"/>
    <w:rsid w:val="004A622F"/>
    <w:rsid w:val="004A666E"/>
    <w:rsid w:val="004A6723"/>
    <w:rsid w:val="004B0467"/>
    <w:rsid w:val="004B1978"/>
    <w:rsid w:val="004B1BB0"/>
    <w:rsid w:val="004B224A"/>
    <w:rsid w:val="004B3477"/>
    <w:rsid w:val="004B375E"/>
    <w:rsid w:val="004B42BD"/>
    <w:rsid w:val="004B444A"/>
    <w:rsid w:val="004B4CD8"/>
    <w:rsid w:val="004B51B6"/>
    <w:rsid w:val="004B576D"/>
    <w:rsid w:val="004B5BFA"/>
    <w:rsid w:val="004B5E49"/>
    <w:rsid w:val="004B6E98"/>
    <w:rsid w:val="004B7A82"/>
    <w:rsid w:val="004C0A3A"/>
    <w:rsid w:val="004C0A80"/>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4492"/>
    <w:rsid w:val="004F56AC"/>
    <w:rsid w:val="004F63B5"/>
    <w:rsid w:val="004F6665"/>
    <w:rsid w:val="004F69A3"/>
    <w:rsid w:val="004F74E3"/>
    <w:rsid w:val="004F7D5F"/>
    <w:rsid w:val="005010E3"/>
    <w:rsid w:val="005013A0"/>
    <w:rsid w:val="005013DD"/>
    <w:rsid w:val="00502DA4"/>
    <w:rsid w:val="005034C9"/>
    <w:rsid w:val="00504AF6"/>
    <w:rsid w:val="00505A44"/>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17320"/>
    <w:rsid w:val="00520E85"/>
    <w:rsid w:val="00521767"/>
    <w:rsid w:val="00522F0D"/>
    <w:rsid w:val="0052567F"/>
    <w:rsid w:val="00526919"/>
    <w:rsid w:val="00526A47"/>
    <w:rsid w:val="00526DAA"/>
    <w:rsid w:val="00530186"/>
    <w:rsid w:val="00533808"/>
    <w:rsid w:val="00533A7E"/>
    <w:rsid w:val="00533B23"/>
    <w:rsid w:val="00534544"/>
    <w:rsid w:val="0053474A"/>
    <w:rsid w:val="005347D3"/>
    <w:rsid w:val="00534E0C"/>
    <w:rsid w:val="0053555E"/>
    <w:rsid w:val="00536F12"/>
    <w:rsid w:val="005402EE"/>
    <w:rsid w:val="005416B0"/>
    <w:rsid w:val="00543307"/>
    <w:rsid w:val="00543779"/>
    <w:rsid w:val="005440C9"/>
    <w:rsid w:val="00545030"/>
    <w:rsid w:val="00546563"/>
    <w:rsid w:val="00547CD3"/>
    <w:rsid w:val="005506DF"/>
    <w:rsid w:val="00550CDF"/>
    <w:rsid w:val="005515D6"/>
    <w:rsid w:val="00551964"/>
    <w:rsid w:val="00552363"/>
    <w:rsid w:val="00552583"/>
    <w:rsid w:val="00552637"/>
    <w:rsid w:val="00553286"/>
    <w:rsid w:val="005537AE"/>
    <w:rsid w:val="00553C77"/>
    <w:rsid w:val="00553F5F"/>
    <w:rsid w:val="005547B8"/>
    <w:rsid w:val="0055604C"/>
    <w:rsid w:val="0055675B"/>
    <w:rsid w:val="00556C14"/>
    <w:rsid w:val="00556FCA"/>
    <w:rsid w:val="005609DE"/>
    <w:rsid w:val="005610B8"/>
    <w:rsid w:val="0056151B"/>
    <w:rsid w:val="00564BA3"/>
    <w:rsid w:val="00565007"/>
    <w:rsid w:val="00565091"/>
    <w:rsid w:val="00565659"/>
    <w:rsid w:val="00566843"/>
    <w:rsid w:val="005705A6"/>
    <w:rsid w:val="00570D18"/>
    <w:rsid w:val="00571AAE"/>
    <w:rsid w:val="00572114"/>
    <w:rsid w:val="005723FE"/>
    <w:rsid w:val="005726A2"/>
    <w:rsid w:val="005740B5"/>
    <w:rsid w:val="005745DA"/>
    <w:rsid w:val="00575E2C"/>
    <w:rsid w:val="00580022"/>
    <w:rsid w:val="00580610"/>
    <w:rsid w:val="005809F4"/>
    <w:rsid w:val="00581C60"/>
    <w:rsid w:val="00581FFC"/>
    <w:rsid w:val="00582256"/>
    <w:rsid w:val="005826D8"/>
    <w:rsid w:val="005827EA"/>
    <w:rsid w:val="00582A4A"/>
    <w:rsid w:val="00582C47"/>
    <w:rsid w:val="00582FBF"/>
    <w:rsid w:val="00583492"/>
    <w:rsid w:val="00583637"/>
    <w:rsid w:val="0058370E"/>
    <w:rsid w:val="00583E33"/>
    <w:rsid w:val="00585291"/>
    <w:rsid w:val="00586C0F"/>
    <w:rsid w:val="00586C46"/>
    <w:rsid w:val="00586F4A"/>
    <w:rsid w:val="00587DCC"/>
    <w:rsid w:val="00590435"/>
    <w:rsid w:val="005907EF"/>
    <w:rsid w:val="00592073"/>
    <w:rsid w:val="005929F6"/>
    <w:rsid w:val="0059312F"/>
    <w:rsid w:val="00594CB6"/>
    <w:rsid w:val="005961CA"/>
    <w:rsid w:val="00596B63"/>
    <w:rsid w:val="005972C7"/>
    <w:rsid w:val="0059784D"/>
    <w:rsid w:val="005A02B0"/>
    <w:rsid w:val="005A03EA"/>
    <w:rsid w:val="005A2074"/>
    <w:rsid w:val="005A5589"/>
    <w:rsid w:val="005A5D3A"/>
    <w:rsid w:val="005A654B"/>
    <w:rsid w:val="005B01A9"/>
    <w:rsid w:val="005B08FF"/>
    <w:rsid w:val="005B1291"/>
    <w:rsid w:val="005B25E1"/>
    <w:rsid w:val="005B39C1"/>
    <w:rsid w:val="005B4FBA"/>
    <w:rsid w:val="005B6836"/>
    <w:rsid w:val="005B6896"/>
    <w:rsid w:val="005B6CD2"/>
    <w:rsid w:val="005B6D86"/>
    <w:rsid w:val="005B7863"/>
    <w:rsid w:val="005B79E2"/>
    <w:rsid w:val="005C102C"/>
    <w:rsid w:val="005C1385"/>
    <w:rsid w:val="005C1AF1"/>
    <w:rsid w:val="005C2309"/>
    <w:rsid w:val="005C2FF3"/>
    <w:rsid w:val="005C32E3"/>
    <w:rsid w:val="005C5648"/>
    <w:rsid w:val="005C5AD4"/>
    <w:rsid w:val="005C6399"/>
    <w:rsid w:val="005C679A"/>
    <w:rsid w:val="005C689A"/>
    <w:rsid w:val="005C7AC6"/>
    <w:rsid w:val="005D022A"/>
    <w:rsid w:val="005D0572"/>
    <w:rsid w:val="005D2E39"/>
    <w:rsid w:val="005D3B81"/>
    <w:rsid w:val="005D5A88"/>
    <w:rsid w:val="005D5F7E"/>
    <w:rsid w:val="005D6612"/>
    <w:rsid w:val="005D67B3"/>
    <w:rsid w:val="005D67CF"/>
    <w:rsid w:val="005D794A"/>
    <w:rsid w:val="005D7B61"/>
    <w:rsid w:val="005E0998"/>
    <w:rsid w:val="005E1105"/>
    <w:rsid w:val="005E240B"/>
    <w:rsid w:val="005E2788"/>
    <w:rsid w:val="005E33DD"/>
    <w:rsid w:val="005E50E6"/>
    <w:rsid w:val="005E5174"/>
    <w:rsid w:val="005E5BF7"/>
    <w:rsid w:val="005E5D7A"/>
    <w:rsid w:val="005E65C5"/>
    <w:rsid w:val="005E6BB8"/>
    <w:rsid w:val="005E74D7"/>
    <w:rsid w:val="005E7C63"/>
    <w:rsid w:val="005E7D52"/>
    <w:rsid w:val="005F1D20"/>
    <w:rsid w:val="005F248D"/>
    <w:rsid w:val="005F44AC"/>
    <w:rsid w:val="005F5657"/>
    <w:rsid w:val="005F5A09"/>
    <w:rsid w:val="005F6C19"/>
    <w:rsid w:val="005F7A55"/>
    <w:rsid w:val="00600B5B"/>
    <w:rsid w:val="00604C3B"/>
    <w:rsid w:val="00605444"/>
    <w:rsid w:val="0060564A"/>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9FC"/>
    <w:rsid w:val="00627DEE"/>
    <w:rsid w:val="00627FD9"/>
    <w:rsid w:val="006300FE"/>
    <w:rsid w:val="00631AC5"/>
    <w:rsid w:val="00633629"/>
    <w:rsid w:val="0063421C"/>
    <w:rsid w:val="0063606B"/>
    <w:rsid w:val="00640006"/>
    <w:rsid w:val="006403CD"/>
    <w:rsid w:val="00640411"/>
    <w:rsid w:val="00640CCC"/>
    <w:rsid w:val="00640CE1"/>
    <w:rsid w:val="00640E2A"/>
    <w:rsid w:val="00643022"/>
    <w:rsid w:val="00643D30"/>
    <w:rsid w:val="0064436E"/>
    <w:rsid w:val="0064441B"/>
    <w:rsid w:val="00644F07"/>
    <w:rsid w:val="00645315"/>
    <w:rsid w:val="00645C43"/>
    <w:rsid w:val="006469E3"/>
    <w:rsid w:val="00651041"/>
    <w:rsid w:val="006537D6"/>
    <w:rsid w:val="00653DFA"/>
    <w:rsid w:val="00654008"/>
    <w:rsid w:val="006543BD"/>
    <w:rsid w:val="00654407"/>
    <w:rsid w:val="00654936"/>
    <w:rsid w:val="00655EFB"/>
    <w:rsid w:val="006560BD"/>
    <w:rsid w:val="00656E64"/>
    <w:rsid w:val="006605F3"/>
    <w:rsid w:val="006626DA"/>
    <w:rsid w:val="00662A00"/>
    <w:rsid w:val="00662B48"/>
    <w:rsid w:val="00662FC3"/>
    <w:rsid w:val="0066376E"/>
    <w:rsid w:val="00664D28"/>
    <w:rsid w:val="006654FA"/>
    <w:rsid w:val="00665814"/>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77AB2"/>
    <w:rsid w:val="00680893"/>
    <w:rsid w:val="006808BC"/>
    <w:rsid w:val="00681903"/>
    <w:rsid w:val="00682A90"/>
    <w:rsid w:val="00682F47"/>
    <w:rsid w:val="00683038"/>
    <w:rsid w:val="006832E7"/>
    <w:rsid w:val="00683391"/>
    <w:rsid w:val="0068359E"/>
    <w:rsid w:val="006839F4"/>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0DC4"/>
    <w:rsid w:val="006A13B8"/>
    <w:rsid w:val="006A3A67"/>
    <w:rsid w:val="006A3D67"/>
    <w:rsid w:val="006A452A"/>
    <w:rsid w:val="006A4571"/>
    <w:rsid w:val="006A4C70"/>
    <w:rsid w:val="006A5740"/>
    <w:rsid w:val="006A618F"/>
    <w:rsid w:val="006A695C"/>
    <w:rsid w:val="006A6BD2"/>
    <w:rsid w:val="006A7276"/>
    <w:rsid w:val="006A75F1"/>
    <w:rsid w:val="006B0F88"/>
    <w:rsid w:val="006B11F8"/>
    <w:rsid w:val="006B223C"/>
    <w:rsid w:val="006B2454"/>
    <w:rsid w:val="006B2BE7"/>
    <w:rsid w:val="006B4023"/>
    <w:rsid w:val="006B4F08"/>
    <w:rsid w:val="006B5777"/>
    <w:rsid w:val="006B6DA4"/>
    <w:rsid w:val="006B78A8"/>
    <w:rsid w:val="006C1215"/>
    <w:rsid w:val="006C3B8D"/>
    <w:rsid w:val="006C3B93"/>
    <w:rsid w:val="006C54DD"/>
    <w:rsid w:val="006C5A24"/>
    <w:rsid w:val="006C5E46"/>
    <w:rsid w:val="006C63C8"/>
    <w:rsid w:val="006C6955"/>
    <w:rsid w:val="006C6A66"/>
    <w:rsid w:val="006C7673"/>
    <w:rsid w:val="006D0315"/>
    <w:rsid w:val="006D0639"/>
    <w:rsid w:val="006D09CA"/>
    <w:rsid w:val="006D17ED"/>
    <w:rsid w:val="006D1C59"/>
    <w:rsid w:val="006D2C7C"/>
    <w:rsid w:val="006D3325"/>
    <w:rsid w:val="006D3768"/>
    <w:rsid w:val="006D42EE"/>
    <w:rsid w:val="006D4485"/>
    <w:rsid w:val="006D4806"/>
    <w:rsid w:val="006D4BD2"/>
    <w:rsid w:val="006D56B6"/>
    <w:rsid w:val="006D6924"/>
    <w:rsid w:val="006D714D"/>
    <w:rsid w:val="006D7248"/>
    <w:rsid w:val="006E0D8F"/>
    <w:rsid w:val="006E18AE"/>
    <w:rsid w:val="006E38CD"/>
    <w:rsid w:val="006E3C62"/>
    <w:rsid w:val="006E4694"/>
    <w:rsid w:val="006E665A"/>
    <w:rsid w:val="006E68B4"/>
    <w:rsid w:val="006E6EF8"/>
    <w:rsid w:val="006E79A3"/>
    <w:rsid w:val="006F1523"/>
    <w:rsid w:val="006F228B"/>
    <w:rsid w:val="006F25DF"/>
    <w:rsid w:val="006F27C9"/>
    <w:rsid w:val="006F2BA6"/>
    <w:rsid w:val="006F2C43"/>
    <w:rsid w:val="006F2C8A"/>
    <w:rsid w:val="006F30D2"/>
    <w:rsid w:val="006F4EA9"/>
    <w:rsid w:val="006F57F4"/>
    <w:rsid w:val="00700780"/>
    <w:rsid w:val="00702951"/>
    <w:rsid w:val="00703681"/>
    <w:rsid w:val="00703C14"/>
    <w:rsid w:val="00704E13"/>
    <w:rsid w:val="00705A13"/>
    <w:rsid w:val="00706AC8"/>
    <w:rsid w:val="00706DF8"/>
    <w:rsid w:val="00707823"/>
    <w:rsid w:val="00707AA9"/>
    <w:rsid w:val="007100FC"/>
    <w:rsid w:val="00710BD2"/>
    <w:rsid w:val="00711B48"/>
    <w:rsid w:val="00712DBB"/>
    <w:rsid w:val="007139D8"/>
    <w:rsid w:val="00715A6D"/>
    <w:rsid w:val="00715EB9"/>
    <w:rsid w:val="00716023"/>
    <w:rsid w:val="00717249"/>
    <w:rsid w:val="00717341"/>
    <w:rsid w:val="0071776E"/>
    <w:rsid w:val="007177D7"/>
    <w:rsid w:val="00720EF9"/>
    <w:rsid w:val="00723022"/>
    <w:rsid w:val="00724EFA"/>
    <w:rsid w:val="00726088"/>
    <w:rsid w:val="0072627A"/>
    <w:rsid w:val="0072637D"/>
    <w:rsid w:val="007266B3"/>
    <w:rsid w:val="00726757"/>
    <w:rsid w:val="00726CD8"/>
    <w:rsid w:val="00726FBC"/>
    <w:rsid w:val="00727805"/>
    <w:rsid w:val="00730252"/>
    <w:rsid w:val="00732165"/>
    <w:rsid w:val="007323AD"/>
    <w:rsid w:val="0073263E"/>
    <w:rsid w:val="00732BB1"/>
    <w:rsid w:val="007338D7"/>
    <w:rsid w:val="00733D4A"/>
    <w:rsid w:val="00734E38"/>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3E"/>
    <w:rsid w:val="00756D6A"/>
    <w:rsid w:val="00757021"/>
    <w:rsid w:val="00757837"/>
    <w:rsid w:val="00760613"/>
    <w:rsid w:val="00761C76"/>
    <w:rsid w:val="0076369D"/>
    <w:rsid w:val="00764F6A"/>
    <w:rsid w:val="0077116E"/>
    <w:rsid w:val="007718DD"/>
    <w:rsid w:val="00772701"/>
    <w:rsid w:val="0077296D"/>
    <w:rsid w:val="00774B32"/>
    <w:rsid w:val="00775B86"/>
    <w:rsid w:val="0077687D"/>
    <w:rsid w:val="00777531"/>
    <w:rsid w:val="007775A2"/>
    <w:rsid w:val="00780840"/>
    <w:rsid w:val="00780ACA"/>
    <w:rsid w:val="00782727"/>
    <w:rsid w:val="00784309"/>
    <w:rsid w:val="00784AB8"/>
    <w:rsid w:val="00784AD3"/>
    <w:rsid w:val="00784D08"/>
    <w:rsid w:val="00784EFB"/>
    <w:rsid w:val="0078528B"/>
    <w:rsid w:val="00786208"/>
    <w:rsid w:val="00786BCB"/>
    <w:rsid w:val="00790A24"/>
    <w:rsid w:val="00790EAB"/>
    <w:rsid w:val="00790F14"/>
    <w:rsid w:val="007919F9"/>
    <w:rsid w:val="00792103"/>
    <w:rsid w:val="00792BBF"/>
    <w:rsid w:val="0079353D"/>
    <w:rsid w:val="0079367F"/>
    <w:rsid w:val="007948D8"/>
    <w:rsid w:val="00794B98"/>
    <w:rsid w:val="00794E42"/>
    <w:rsid w:val="00795769"/>
    <w:rsid w:val="00795830"/>
    <w:rsid w:val="00796F4F"/>
    <w:rsid w:val="00797325"/>
    <w:rsid w:val="007975D0"/>
    <w:rsid w:val="007977B3"/>
    <w:rsid w:val="007978AF"/>
    <w:rsid w:val="007A121C"/>
    <w:rsid w:val="007A14E7"/>
    <w:rsid w:val="007A17DC"/>
    <w:rsid w:val="007A1A54"/>
    <w:rsid w:val="007A1B74"/>
    <w:rsid w:val="007A277B"/>
    <w:rsid w:val="007A2842"/>
    <w:rsid w:val="007A3117"/>
    <w:rsid w:val="007A340B"/>
    <w:rsid w:val="007A39B8"/>
    <w:rsid w:val="007A49AE"/>
    <w:rsid w:val="007A4A94"/>
    <w:rsid w:val="007A4B7A"/>
    <w:rsid w:val="007A4C7A"/>
    <w:rsid w:val="007A5963"/>
    <w:rsid w:val="007A5E89"/>
    <w:rsid w:val="007A63C4"/>
    <w:rsid w:val="007A744B"/>
    <w:rsid w:val="007B03FC"/>
    <w:rsid w:val="007B0BDD"/>
    <w:rsid w:val="007B0C12"/>
    <w:rsid w:val="007B1641"/>
    <w:rsid w:val="007B1B5F"/>
    <w:rsid w:val="007B2734"/>
    <w:rsid w:val="007B3B25"/>
    <w:rsid w:val="007B3BE6"/>
    <w:rsid w:val="007B5273"/>
    <w:rsid w:val="007B58C2"/>
    <w:rsid w:val="007B5FB3"/>
    <w:rsid w:val="007B6451"/>
    <w:rsid w:val="007B654D"/>
    <w:rsid w:val="007B6E8E"/>
    <w:rsid w:val="007B7086"/>
    <w:rsid w:val="007B71FB"/>
    <w:rsid w:val="007B771A"/>
    <w:rsid w:val="007C14BB"/>
    <w:rsid w:val="007C1771"/>
    <w:rsid w:val="007C30E7"/>
    <w:rsid w:val="007C3E74"/>
    <w:rsid w:val="007C4A4B"/>
    <w:rsid w:val="007C4D7E"/>
    <w:rsid w:val="007C5941"/>
    <w:rsid w:val="007C5A0D"/>
    <w:rsid w:val="007C6868"/>
    <w:rsid w:val="007C6CF2"/>
    <w:rsid w:val="007D095A"/>
    <w:rsid w:val="007D1B50"/>
    <w:rsid w:val="007D2841"/>
    <w:rsid w:val="007D2D73"/>
    <w:rsid w:val="007D381B"/>
    <w:rsid w:val="007D3BEC"/>
    <w:rsid w:val="007D4305"/>
    <w:rsid w:val="007D48A1"/>
    <w:rsid w:val="007D49D0"/>
    <w:rsid w:val="007D50A8"/>
    <w:rsid w:val="007D5262"/>
    <w:rsid w:val="007D5857"/>
    <w:rsid w:val="007D5DE8"/>
    <w:rsid w:val="007E00AC"/>
    <w:rsid w:val="007E0550"/>
    <w:rsid w:val="007E167C"/>
    <w:rsid w:val="007E1C6D"/>
    <w:rsid w:val="007E2065"/>
    <w:rsid w:val="007E2697"/>
    <w:rsid w:val="007E29F4"/>
    <w:rsid w:val="007E2A37"/>
    <w:rsid w:val="007E2D4B"/>
    <w:rsid w:val="007E2D6A"/>
    <w:rsid w:val="007E3A02"/>
    <w:rsid w:val="007E3F4E"/>
    <w:rsid w:val="007E4289"/>
    <w:rsid w:val="007E42B9"/>
    <w:rsid w:val="007E4B6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6F1D"/>
    <w:rsid w:val="008070AF"/>
    <w:rsid w:val="0080744E"/>
    <w:rsid w:val="00807964"/>
    <w:rsid w:val="00810505"/>
    <w:rsid w:val="00811FF7"/>
    <w:rsid w:val="008130CE"/>
    <w:rsid w:val="00815E6E"/>
    <w:rsid w:val="00816021"/>
    <w:rsid w:val="00816222"/>
    <w:rsid w:val="0082017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27F50"/>
    <w:rsid w:val="00830581"/>
    <w:rsid w:val="00831254"/>
    <w:rsid w:val="0083190D"/>
    <w:rsid w:val="0083392D"/>
    <w:rsid w:val="00834D58"/>
    <w:rsid w:val="00836647"/>
    <w:rsid w:val="00836C45"/>
    <w:rsid w:val="00836CAC"/>
    <w:rsid w:val="00837C18"/>
    <w:rsid w:val="00837CE8"/>
    <w:rsid w:val="0084026D"/>
    <w:rsid w:val="0084031F"/>
    <w:rsid w:val="008408A6"/>
    <w:rsid w:val="008441C0"/>
    <w:rsid w:val="00844616"/>
    <w:rsid w:val="00845CA0"/>
    <w:rsid w:val="00846E2A"/>
    <w:rsid w:val="008478CD"/>
    <w:rsid w:val="00850270"/>
    <w:rsid w:val="00850F9B"/>
    <w:rsid w:val="00852710"/>
    <w:rsid w:val="00852A2F"/>
    <w:rsid w:val="00854034"/>
    <w:rsid w:val="0085411D"/>
    <w:rsid w:val="00854715"/>
    <w:rsid w:val="008547EC"/>
    <w:rsid w:val="00854A27"/>
    <w:rsid w:val="00854D1E"/>
    <w:rsid w:val="0085640F"/>
    <w:rsid w:val="00856824"/>
    <w:rsid w:val="008607BF"/>
    <w:rsid w:val="00860E2B"/>
    <w:rsid w:val="0086106A"/>
    <w:rsid w:val="00862A91"/>
    <w:rsid w:val="00863449"/>
    <w:rsid w:val="008636D6"/>
    <w:rsid w:val="008667CE"/>
    <w:rsid w:val="00867FF7"/>
    <w:rsid w:val="008708F9"/>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02BF"/>
    <w:rsid w:val="00881441"/>
    <w:rsid w:val="00881844"/>
    <w:rsid w:val="00882113"/>
    <w:rsid w:val="008822CE"/>
    <w:rsid w:val="0088368A"/>
    <w:rsid w:val="00883E99"/>
    <w:rsid w:val="008843B5"/>
    <w:rsid w:val="00884817"/>
    <w:rsid w:val="00885BDC"/>
    <w:rsid w:val="008863BC"/>
    <w:rsid w:val="00887949"/>
    <w:rsid w:val="008902D3"/>
    <w:rsid w:val="00890733"/>
    <w:rsid w:val="008910B3"/>
    <w:rsid w:val="00892E71"/>
    <w:rsid w:val="0089379E"/>
    <w:rsid w:val="0089466B"/>
    <w:rsid w:val="00894F20"/>
    <w:rsid w:val="008950D7"/>
    <w:rsid w:val="00896CDB"/>
    <w:rsid w:val="008A0D43"/>
    <w:rsid w:val="008A0DD0"/>
    <w:rsid w:val="008A12F0"/>
    <w:rsid w:val="008A1F16"/>
    <w:rsid w:val="008A2127"/>
    <w:rsid w:val="008A2DB4"/>
    <w:rsid w:val="008A3D08"/>
    <w:rsid w:val="008A424D"/>
    <w:rsid w:val="008A4B57"/>
    <w:rsid w:val="008A4CF2"/>
    <w:rsid w:val="008A536E"/>
    <w:rsid w:val="008A547A"/>
    <w:rsid w:val="008A64E6"/>
    <w:rsid w:val="008A669B"/>
    <w:rsid w:val="008A6784"/>
    <w:rsid w:val="008A6AB6"/>
    <w:rsid w:val="008A7716"/>
    <w:rsid w:val="008A7D3C"/>
    <w:rsid w:val="008B0CBC"/>
    <w:rsid w:val="008B1C5B"/>
    <w:rsid w:val="008B2718"/>
    <w:rsid w:val="008B2A4C"/>
    <w:rsid w:val="008B2A7C"/>
    <w:rsid w:val="008B41C8"/>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6116"/>
    <w:rsid w:val="008C7B92"/>
    <w:rsid w:val="008C7CD5"/>
    <w:rsid w:val="008D197C"/>
    <w:rsid w:val="008D29FE"/>
    <w:rsid w:val="008D2B27"/>
    <w:rsid w:val="008D2C93"/>
    <w:rsid w:val="008D340B"/>
    <w:rsid w:val="008D404D"/>
    <w:rsid w:val="008D5345"/>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4EF"/>
    <w:rsid w:val="00901C7B"/>
    <w:rsid w:val="0090201A"/>
    <w:rsid w:val="00902358"/>
    <w:rsid w:val="009023BE"/>
    <w:rsid w:val="00902A2D"/>
    <w:rsid w:val="009036F0"/>
    <w:rsid w:val="00903DF7"/>
    <w:rsid w:val="00903F91"/>
    <w:rsid w:val="009040C0"/>
    <w:rsid w:val="00904FCB"/>
    <w:rsid w:val="0090517A"/>
    <w:rsid w:val="0090530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65E"/>
    <w:rsid w:val="0092374D"/>
    <w:rsid w:val="00924C0D"/>
    <w:rsid w:val="009258FF"/>
    <w:rsid w:val="00927928"/>
    <w:rsid w:val="009328F3"/>
    <w:rsid w:val="00932953"/>
    <w:rsid w:val="00933C45"/>
    <w:rsid w:val="00934637"/>
    <w:rsid w:val="0093551F"/>
    <w:rsid w:val="009374BC"/>
    <w:rsid w:val="00937A9F"/>
    <w:rsid w:val="00940C6D"/>
    <w:rsid w:val="00940CAA"/>
    <w:rsid w:val="00941317"/>
    <w:rsid w:val="009433F6"/>
    <w:rsid w:val="00943734"/>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17A5"/>
    <w:rsid w:val="0096233A"/>
    <w:rsid w:val="00962357"/>
    <w:rsid w:val="00962371"/>
    <w:rsid w:val="00962376"/>
    <w:rsid w:val="00962ABE"/>
    <w:rsid w:val="00962C47"/>
    <w:rsid w:val="009639AA"/>
    <w:rsid w:val="00963BCB"/>
    <w:rsid w:val="00964498"/>
    <w:rsid w:val="00965349"/>
    <w:rsid w:val="00965715"/>
    <w:rsid w:val="0096599F"/>
    <w:rsid w:val="00967231"/>
    <w:rsid w:val="0097108E"/>
    <w:rsid w:val="00973842"/>
    <w:rsid w:val="00973A0E"/>
    <w:rsid w:val="00974F4F"/>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87C1A"/>
    <w:rsid w:val="009913A7"/>
    <w:rsid w:val="00991584"/>
    <w:rsid w:val="009925B9"/>
    <w:rsid w:val="0099275E"/>
    <w:rsid w:val="00992D44"/>
    <w:rsid w:val="00993753"/>
    <w:rsid w:val="00993C8B"/>
    <w:rsid w:val="00994D63"/>
    <w:rsid w:val="0099515B"/>
    <w:rsid w:val="00995A11"/>
    <w:rsid w:val="00995F77"/>
    <w:rsid w:val="00996E09"/>
    <w:rsid w:val="00997313"/>
    <w:rsid w:val="009978FD"/>
    <w:rsid w:val="00997C80"/>
    <w:rsid w:val="009A0549"/>
    <w:rsid w:val="009A058D"/>
    <w:rsid w:val="009A140E"/>
    <w:rsid w:val="009A255B"/>
    <w:rsid w:val="009A2ACD"/>
    <w:rsid w:val="009A3E44"/>
    <w:rsid w:val="009A43E3"/>
    <w:rsid w:val="009A59F1"/>
    <w:rsid w:val="009A665B"/>
    <w:rsid w:val="009B0F4F"/>
    <w:rsid w:val="009B15A0"/>
    <w:rsid w:val="009B1FFB"/>
    <w:rsid w:val="009B218E"/>
    <w:rsid w:val="009B26E8"/>
    <w:rsid w:val="009B2F13"/>
    <w:rsid w:val="009B5098"/>
    <w:rsid w:val="009B6D7D"/>
    <w:rsid w:val="009B7DF9"/>
    <w:rsid w:val="009C0758"/>
    <w:rsid w:val="009C0A70"/>
    <w:rsid w:val="009C1536"/>
    <w:rsid w:val="009C2AE9"/>
    <w:rsid w:val="009C3928"/>
    <w:rsid w:val="009C4DE5"/>
    <w:rsid w:val="009C501F"/>
    <w:rsid w:val="009C55F9"/>
    <w:rsid w:val="009C58E2"/>
    <w:rsid w:val="009C61A9"/>
    <w:rsid w:val="009C7FEB"/>
    <w:rsid w:val="009D0AC2"/>
    <w:rsid w:val="009D0E93"/>
    <w:rsid w:val="009D1BFE"/>
    <w:rsid w:val="009D231B"/>
    <w:rsid w:val="009D25B2"/>
    <w:rsid w:val="009D2D1C"/>
    <w:rsid w:val="009D464D"/>
    <w:rsid w:val="009D51DE"/>
    <w:rsid w:val="009D5224"/>
    <w:rsid w:val="009D5905"/>
    <w:rsid w:val="009D655F"/>
    <w:rsid w:val="009D6B54"/>
    <w:rsid w:val="009D6CFE"/>
    <w:rsid w:val="009D73DA"/>
    <w:rsid w:val="009E18BD"/>
    <w:rsid w:val="009E1BBB"/>
    <w:rsid w:val="009E1C77"/>
    <w:rsid w:val="009E4CBB"/>
    <w:rsid w:val="009E692A"/>
    <w:rsid w:val="009E7A2F"/>
    <w:rsid w:val="009E7F06"/>
    <w:rsid w:val="009F100D"/>
    <w:rsid w:val="009F1213"/>
    <w:rsid w:val="009F2215"/>
    <w:rsid w:val="009F304F"/>
    <w:rsid w:val="009F4504"/>
    <w:rsid w:val="009F61C8"/>
    <w:rsid w:val="009F63AB"/>
    <w:rsid w:val="009F65C2"/>
    <w:rsid w:val="009F6720"/>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3A1"/>
    <w:rsid w:val="00A07AB5"/>
    <w:rsid w:val="00A113AD"/>
    <w:rsid w:val="00A11CC9"/>
    <w:rsid w:val="00A13B03"/>
    <w:rsid w:val="00A16B3B"/>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6DF0"/>
    <w:rsid w:val="00A27127"/>
    <w:rsid w:val="00A318C8"/>
    <w:rsid w:val="00A31A4A"/>
    <w:rsid w:val="00A3241D"/>
    <w:rsid w:val="00A32434"/>
    <w:rsid w:val="00A32B2C"/>
    <w:rsid w:val="00A33CD0"/>
    <w:rsid w:val="00A34B01"/>
    <w:rsid w:val="00A34DBD"/>
    <w:rsid w:val="00A35165"/>
    <w:rsid w:val="00A35C73"/>
    <w:rsid w:val="00A37179"/>
    <w:rsid w:val="00A373DF"/>
    <w:rsid w:val="00A4089B"/>
    <w:rsid w:val="00A40950"/>
    <w:rsid w:val="00A41B25"/>
    <w:rsid w:val="00A41E11"/>
    <w:rsid w:val="00A422C7"/>
    <w:rsid w:val="00A43761"/>
    <w:rsid w:val="00A44534"/>
    <w:rsid w:val="00A44C9F"/>
    <w:rsid w:val="00A45BD0"/>
    <w:rsid w:val="00A50AC1"/>
    <w:rsid w:val="00A50CD6"/>
    <w:rsid w:val="00A52716"/>
    <w:rsid w:val="00A5386C"/>
    <w:rsid w:val="00A53B7E"/>
    <w:rsid w:val="00A5440F"/>
    <w:rsid w:val="00A54B44"/>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3C76"/>
    <w:rsid w:val="00A74536"/>
    <w:rsid w:val="00A7608B"/>
    <w:rsid w:val="00A76312"/>
    <w:rsid w:val="00A76352"/>
    <w:rsid w:val="00A76CCE"/>
    <w:rsid w:val="00A77227"/>
    <w:rsid w:val="00A77509"/>
    <w:rsid w:val="00A77987"/>
    <w:rsid w:val="00A77BC8"/>
    <w:rsid w:val="00A80CE1"/>
    <w:rsid w:val="00A81547"/>
    <w:rsid w:val="00A81ADE"/>
    <w:rsid w:val="00A826C4"/>
    <w:rsid w:val="00A82A52"/>
    <w:rsid w:val="00A82D36"/>
    <w:rsid w:val="00A833CF"/>
    <w:rsid w:val="00A83A3C"/>
    <w:rsid w:val="00A8426A"/>
    <w:rsid w:val="00A844C8"/>
    <w:rsid w:val="00A86210"/>
    <w:rsid w:val="00A86F54"/>
    <w:rsid w:val="00A8747E"/>
    <w:rsid w:val="00A87DBD"/>
    <w:rsid w:val="00A87FAD"/>
    <w:rsid w:val="00A9026C"/>
    <w:rsid w:val="00A902FD"/>
    <w:rsid w:val="00A90905"/>
    <w:rsid w:val="00A912F8"/>
    <w:rsid w:val="00A91650"/>
    <w:rsid w:val="00A91D41"/>
    <w:rsid w:val="00A91F07"/>
    <w:rsid w:val="00A91F7D"/>
    <w:rsid w:val="00A92FE9"/>
    <w:rsid w:val="00A933F1"/>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71F"/>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B7FA2"/>
    <w:rsid w:val="00AC0689"/>
    <w:rsid w:val="00AC0C3D"/>
    <w:rsid w:val="00AC0D90"/>
    <w:rsid w:val="00AC10D9"/>
    <w:rsid w:val="00AC29D2"/>
    <w:rsid w:val="00AC2BBA"/>
    <w:rsid w:val="00AC3797"/>
    <w:rsid w:val="00AC39C0"/>
    <w:rsid w:val="00AC3BC8"/>
    <w:rsid w:val="00AC513F"/>
    <w:rsid w:val="00AC550B"/>
    <w:rsid w:val="00AC6191"/>
    <w:rsid w:val="00AC67B2"/>
    <w:rsid w:val="00AC6B45"/>
    <w:rsid w:val="00AC737E"/>
    <w:rsid w:val="00AC7509"/>
    <w:rsid w:val="00AC7B10"/>
    <w:rsid w:val="00AD0716"/>
    <w:rsid w:val="00AD18E5"/>
    <w:rsid w:val="00AD19B2"/>
    <w:rsid w:val="00AD21A6"/>
    <w:rsid w:val="00AD23C6"/>
    <w:rsid w:val="00AD2F13"/>
    <w:rsid w:val="00AD5BB9"/>
    <w:rsid w:val="00AD63C1"/>
    <w:rsid w:val="00AD6571"/>
    <w:rsid w:val="00AD6BA0"/>
    <w:rsid w:val="00AD79A4"/>
    <w:rsid w:val="00AE0122"/>
    <w:rsid w:val="00AE01D3"/>
    <w:rsid w:val="00AE0C25"/>
    <w:rsid w:val="00AE1828"/>
    <w:rsid w:val="00AE2F38"/>
    <w:rsid w:val="00AE3178"/>
    <w:rsid w:val="00AE493E"/>
    <w:rsid w:val="00AE4DC9"/>
    <w:rsid w:val="00AE5E94"/>
    <w:rsid w:val="00AE5F9B"/>
    <w:rsid w:val="00AE63C9"/>
    <w:rsid w:val="00AE6BB8"/>
    <w:rsid w:val="00AF030A"/>
    <w:rsid w:val="00AF05D1"/>
    <w:rsid w:val="00AF2273"/>
    <w:rsid w:val="00B00245"/>
    <w:rsid w:val="00B00606"/>
    <w:rsid w:val="00B00A9A"/>
    <w:rsid w:val="00B01B34"/>
    <w:rsid w:val="00B022A3"/>
    <w:rsid w:val="00B02371"/>
    <w:rsid w:val="00B0248C"/>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6F2C"/>
    <w:rsid w:val="00B17245"/>
    <w:rsid w:val="00B17424"/>
    <w:rsid w:val="00B176C5"/>
    <w:rsid w:val="00B176E1"/>
    <w:rsid w:val="00B2063E"/>
    <w:rsid w:val="00B210B8"/>
    <w:rsid w:val="00B21D07"/>
    <w:rsid w:val="00B23E77"/>
    <w:rsid w:val="00B252A1"/>
    <w:rsid w:val="00B26045"/>
    <w:rsid w:val="00B2681D"/>
    <w:rsid w:val="00B26A0E"/>
    <w:rsid w:val="00B2745C"/>
    <w:rsid w:val="00B3106E"/>
    <w:rsid w:val="00B31CEE"/>
    <w:rsid w:val="00B321E5"/>
    <w:rsid w:val="00B32EA9"/>
    <w:rsid w:val="00B330EF"/>
    <w:rsid w:val="00B348E6"/>
    <w:rsid w:val="00B368C6"/>
    <w:rsid w:val="00B36EA6"/>
    <w:rsid w:val="00B36ED1"/>
    <w:rsid w:val="00B37673"/>
    <w:rsid w:val="00B40334"/>
    <w:rsid w:val="00B4080E"/>
    <w:rsid w:val="00B413BA"/>
    <w:rsid w:val="00B419DB"/>
    <w:rsid w:val="00B419DF"/>
    <w:rsid w:val="00B424AD"/>
    <w:rsid w:val="00B42CCA"/>
    <w:rsid w:val="00B43798"/>
    <w:rsid w:val="00B44426"/>
    <w:rsid w:val="00B44630"/>
    <w:rsid w:val="00B449D4"/>
    <w:rsid w:val="00B45112"/>
    <w:rsid w:val="00B45195"/>
    <w:rsid w:val="00B45447"/>
    <w:rsid w:val="00B45A3E"/>
    <w:rsid w:val="00B4609B"/>
    <w:rsid w:val="00B46312"/>
    <w:rsid w:val="00B468E8"/>
    <w:rsid w:val="00B46B87"/>
    <w:rsid w:val="00B47A71"/>
    <w:rsid w:val="00B50B90"/>
    <w:rsid w:val="00B51228"/>
    <w:rsid w:val="00B51EC0"/>
    <w:rsid w:val="00B54955"/>
    <w:rsid w:val="00B54D3E"/>
    <w:rsid w:val="00B54F19"/>
    <w:rsid w:val="00B55437"/>
    <w:rsid w:val="00B55EF8"/>
    <w:rsid w:val="00B5618D"/>
    <w:rsid w:val="00B56659"/>
    <w:rsid w:val="00B568A1"/>
    <w:rsid w:val="00B57C59"/>
    <w:rsid w:val="00B57D8E"/>
    <w:rsid w:val="00B60138"/>
    <w:rsid w:val="00B60A9D"/>
    <w:rsid w:val="00B60BEF"/>
    <w:rsid w:val="00B60F1A"/>
    <w:rsid w:val="00B614B0"/>
    <w:rsid w:val="00B647D7"/>
    <w:rsid w:val="00B64A69"/>
    <w:rsid w:val="00B65471"/>
    <w:rsid w:val="00B6583F"/>
    <w:rsid w:val="00B65885"/>
    <w:rsid w:val="00B66C0F"/>
    <w:rsid w:val="00B671D0"/>
    <w:rsid w:val="00B70935"/>
    <w:rsid w:val="00B72134"/>
    <w:rsid w:val="00B723BA"/>
    <w:rsid w:val="00B72845"/>
    <w:rsid w:val="00B72CA3"/>
    <w:rsid w:val="00B72D2F"/>
    <w:rsid w:val="00B72FD9"/>
    <w:rsid w:val="00B73E13"/>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6F3"/>
    <w:rsid w:val="00BA681C"/>
    <w:rsid w:val="00BA70B7"/>
    <w:rsid w:val="00BA7344"/>
    <w:rsid w:val="00BA7E74"/>
    <w:rsid w:val="00BB054E"/>
    <w:rsid w:val="00BB2057"/>
    <w:rsid w:val="00BB24CE"/>
    <w:rsid w:val="00BB3A78"/>
    <w:rsid w:val="00BB70CF"/>
    <w:rsid w:val="00BB743D"/>
    <w:rsid w:val="00BC1B03"/>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1E51"/>
    <w:rsid w:val="00BD2B73"/>
    <w:rsid w:val="00BD33BE"/>
    <w:rsid w:val="00BD4C5F"/>
    <w:rsid w:val="00BD6146"/>
    <w:rsid w:val="00BD6404"/>
    <w:rsid w:val="00BE03A2"/>
    <w:rsid w:val="00BE1FF4"/>
    <w:rsid w:val="00BE26C7"/>
    <w:rsid w:val="00BE3456"/>
    <w:rsid w:val="00BE5642"/>
    <w:rsid w:val="00BE5F82"/>
    <w:rsid w:val="00BE60A1"/>
    <w:rsid w:val="00BE69D0"/>
    <w:rsid w:val="00BE72A8"/>
    <w:rsid w:val="00BF0312"/>
    <w:rsid w:val="00BF0B67"/>
    <w:rsid w:val="00BF130B"/>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1967"/>
    <w:rsid w:val="00C22820"/>
    <w:rsid w:val="00C235F3"/>
    <w:rsid w:val="00C24743"/>
    <w:rsid w:val="00C24C65"/>
    <w:rsid w:val="00C24FE1"/>
    <w:rsid w:val="00C25036"/>
    <w:rsid w:val="00C26739"/>
    <w:rsid w:val="00C30AE1"/>
    <w:rsid w:val="00C31BA7"/>
    <w:rsid w:val="00C32C89"/>
    <w:rsid w:val="00C33274"/>
    <w:rsid w:val="00C3397F"/>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5D8"/>
    <w:rsid w:val="00C55CD2"/>
    <w:rsid w:val="00C56834"/>
    <w:rsid w:val="00C56A49"/>
    <w:rsid w:val="00C56F59"/>
    <w:rsid w:val="00C64DA7"/>
    <w:rsid w:val="00C65526"/>
    <w:rsid w:val="00C65C63"/>
    <w:rsid w:val="00C667EC"/>
    <w:rsid w:val="00C67F84"/>
    <w:rsid w:val="00C70CF5"/>
    <w:rsid w:val="00C71D22"/>
    <w:rsid w:val="00C74DE4"/>
    <w:rsid w:val="00C75482"/>
    <w:rsid w:val="00C7675C"/>
    <w:rsid w:val="00C7685A"/>
    <w:rsid w:val="00C768C6"/>
    <w:rsid w:val="00C76AF3"/>
    <w:rsid w:val="00C773A4"/>
    <w:rsid w:val="00C804BA"/>
    <w:rsid w:val="00C80C45"/>
    <w:rsid w:val="00C80F86"/>
    <w:rsid w:val="00C80FE9"/>
    <w:rsid w:val="00C819B6"/>
    <w:rsid w:val="00C82422"/>
    <w:rsid w:val="00C83304"/>
    <w:rsid w:val="00C8386E"/>
    <w:rsid w:val="00C83DE5"/>
    <w:rsid w:val="00C84021"/>
    <w:rsid w:val="00C8470A"/>
    <w:rsid w:val="00C85051"/>
    <w:rsid w:val="00C8541D"/>
    <w:rsid w:val="00C85956"/>
    <w:rsid w:val="00C86C25"/>
    <w:rsid w:val="00C905AD"/>
    <w:rsid w:val="00C90902"/>
    <w:rsid w:val="00C90F56"/>
    <w:rsid w:val="00C96CD3"/>
    <w:rsid w:val="00C97082"/>
    <w:rsid w:val="00C97686"/>
    <w:rsid w:val="00C9784F"/>
    <w:rsid w:val="00CA13D5"/>
    <w:rsid w:val="00CA16EF"/>
    <w:rsid w:val="00CA1D01"/>
    <w:rsid w:val="00CA2B85"/>
    <w:rsid w:val="00CA3C13"/>
    <w:rsid w:val="00CA3F52"/>
    <w:rsid w:val="00CA4798"/>
    <w:rsid w:val="00CA60C2"/>
    <w:rsid w:val="00CA652B"/>
    <w:rsid w:val="00CA6581"/>
    <w:rsid w:val="00CA6634"/>
    <w:rsid w:val="00CA6E3D"/>
    <w:rsid w:val="00CB11B4"/>
    <w:rsid w:val="00CB126D"/>
    <w:rsid w:val="00CB16C9"/>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2D47"/>
    <w:rsid w:val="00CD40BB"/>
    <w:rsid w:val="00CD4379"/>
    <w:rsid w:val="00CD538C"/>
    <w:rsid w:val="00CD54F8"/>
    <w:rsid w:val="00CD64EF"/>
    <w:rsid w:val="00CD67FB"/>
    <w:rsid w:val="00CD7081"/>
    <w:rsid w:val="00CD72A6"/>
    <w:rsid w:val="00CE0241"/>
    <w:rsid w:val="00CE123C"/>
    <w:rsid w:val="00CE1AFC"/>
    <w:rsid w:val="00CE1BA0"/>
    <w:rsid w:val="00CE22DA"/>
    <w:rsid w:val="00CE2A3A"/>
    <w:rsid w:val="00CE2A53"/>
    <w:rsid w:val="00CE2CAC"/>
    <w:rsid w:val="00CE38AC"/>
    <w:rsid w:val="00CE40BC"/>
    <w:rsid w:val="00CE4FAD"/>
    <w:rsid w:val="00CE5754"/>
    <w:rsid w:val="00CE64F9"/>
    <w:rsid w:val="00CE726F"/>
    <w:rsid w:val="00CE7D2C"/>
    <w:rsid w:val="00CE7F3A"/>
    <w:rsid w:val="00CF0CC5"/>
    <w:rsid w:val="00CF0D88"/>
    <w:rsid w:val="00CF1314"/>
    <w:rsid w:val="00CF1BB8"/>
    <w:rsid w:val="00CF2701"/>
    <w:rsid w:val="00CF2888"/>
    <w:rsid w:val="00CF2C52"/>
    <w:rsid w:val="00CF3687"/>
    <w:rsid w:val="00CF4195"/>
    <w:rsid w:val="00CF4484"/>
    <w:rsid w:val="00CF541D"/>
    <w:rsid w:val="00CF5F88"/>
    <w:rsid w:val="00CF631E"/>
    <w:rsid w:val="00CF6C0B"/>
    <w:rsid w:val="00CF7003"/>
    <w:rsid w:val="00CF72B9"/>
    <w:rsid w:val="00CF72FC"/>
    <w:rsid w:val="00CF7D0F"/>
    <w:rsid w:val="00D00196"/>
    <w:rsid w:val="00D004DB"/>
    <w:rsid w:val="00D008D2"/>
    <w:rsid w:val="00D0097B"/>
    <w:rsid w:val="00D0099A"/>
    <w:rsid w:val="00D00A13"/>
    <w:rsid w:val="00D00C18"/>
    <w:rsid w:val="00D01109"/>
    <w:rsid w:val="00D0324C"/>
    <w:rsid w:val="00D03533"/>
    <w:rsid w:val="00D038E3"/>
    <w:rsid w:val="00D04509"/>
    <w:rsid w:val="00D04E94"/>
    <w:rsid w:val="00D06107"/>
    <w:rsid w:val="00D07E4C"/>
    <w:rsid w:val="00D07EFE"/>
    <w:rsid w:val="00D11EF3"/>
    <w:rsid w:val="00D12388"/>
    <w:rsid w:val="00D12462"/>
    <w:rsid w:val="00D124AE"/>
    <w:rsid w:val="00D12AA5"/>
    <w:rsid w:val="00D12CCA"/>
    <w:rsid w:val="00D12D5C"/>
    <w:rsid w:val="00D1392D"/>
    <w:rsid w:val="00D14265"/>
    <w:rsid w:val="00D14CD7"/>
    <w:rsid w:val="00D169EF"/>
    <w:rsid w:val="00D214F7"/>
    <w:rsid w:val="00D244AD"/>
    <w:rsid w:val="00D24DA7"/>
    <w:rsid w:val="00D25340"/>
    <w:rsid w:val="00D256A9"/>
    <w:rsid w:val="00D259CF"/>
    <w:rsid w:val="00D25A2A"/>
    <w:rsid w:val="00D25E3C"/>
    <w:rsid w:val="00D26242"/>
    <w:rsid w:val="00D2750A"/>
    <w:rsid w:val="00D301C1"/>
    <w:rsid w:val="00D30F68"/>
    <w:rsid w:val="00D33A84"/>
    <w:rsid w:val="00D34895"/>
    <w:rsid w:val="00D34F0D"/>
    <w:rsid w:val="00D35A87"/>
    <w:rsid w:val="00D36365"/>
    <w:rsid w:val="00D3644A"/>
    <w:rsid w:val="00D37377"/>
    <w:rsid w:val="00D37F77"/>
    <w:rsid w:val="00D40DC8"/>
    <w:rsid w:val="00D4154D"/>
    <w:rsid w:val="00D41E14"/>
    <w:rsid w:val="00D421E4"/>
    <w:rsid w:val="00D42716"/>
    <w:rsid w:val="00D42ED6"/>
    <w:rsid w:val="00D436AB"/>
    <w:rsid w:val="00D439CB"/>
    <w:rsid w:val="00D441B7"/>
    <w:rsid w:val="00D44833"/>
    <w:rsid w:val="00D4496A"/>
    <w:rsid w:val="00D464DD"/>
    <w:rsid w:val="00D47937"/>
    <w:rsid w:val="00D50895"/>
    <w:rsid w:val="00D515E9"/>
    <w:rsid w:val="00D51C70"/>
    <w:rsid w:val="00D51CB8"/>
    <w:rsid w:val="00D52AFD"/>
    <w:rsid w:val="00D5351B"/>
    <w:rsid w:val="00D53520"/>
    <w:rsid w:val="00D53783"/>
    <w:rsid w:val="00D54140"/>
    <w:rsid w:val="00D548E0"/>
    <w:rsid w:val="00D54BE5"/>
    <w:rsid w:val="00D55EE4"/>
    <w:rsid w:val="00D56D92"/>
    <w:rsid w:val="00D60919"/>
    <w:rsid w:val="00D60A61"/>
    <w:rsid w:val="00D60FA9"/>
    <w:rsid w:val="00D60FE3"/>
    <w:rsid w:val="00D616E6"/>
    <w:rsid w:val="00D61E7C"/>
    <w:rsid w:val="00D62B50"/>
    <w:rsid w:val="00D63D61"/>
    <w:rsid w:val="00D64788"/>
    <w:rsid w:val="00D65237"/>
    <w:rsid w:val="00D65F3D"/>
    <w:rsid w:val="00D66F7E"/>
    <w:rsid w:val="00D672A5"/>
    <w:rsid w:val="00D71836"/>
    <w:rsid w:val="00D71E76"/>
    <w:rsid w:val="00D72A0B"/>
    <w:rsid w:val="00D72A75"/>
    <w:rsid w:val="00D731BA"/>
    <w:rsid w:val="00D73430"/>
    <w:rsid w:val="00D74367"/>
    <w:rsid w:val="00D74894"/>
    <w:rsid w:val="00D74970"/>
    <w:rsid w:val="00D757AD"/>
    <w:rsid w:val="00D820B1"/>
    <w:rsid w:val="00D84B99"/>
    <w:rsid w:val="00D853E0"/>
    <w:rsid w:val="00D85F7D"/>
    <w:rsid w:val="00D86BDC"/>
    <w:rsid w:val="00D9000F"/>
    <w:rsid w:val="00D90174"/>
    <w:rsid w:val="00D919AD"/>
    <w:rsid w:val="00D92B75"/>
    <w:rsid w:val="00D932C3"/>
    <w:rsid w:val="00D93B15"/>
    <w:rsid w:val="00D94E2A"/>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672"/>
    <w:rsid w:val="00DB0930"/>
    <w:rsid w:val="00DB1587"/>
    <w:rsid w:val="00DB1E03"/>
    <w:rsid w:val="00DB2D12"/>
    <w:rsid w:val="00DB35B5"/>
    <w:rsid w:val="00DB35D1"/>
    <w:rsid w:val="00DB37C7"/>
    <w:rsid w:val="00DB3FB6"/>
    <w:rsid w:val="00DB4ADA"/>
    <w:rsid w:val="00DB4BEC"/>
    <w:rsid w:val="00DB5A1C"/>
    <w:rsid w:val="00DB5A28"/>
    <w:rsid w:val="00DB6828"/>
    <w:rsid w:val="00DB7E6A"/>
    <w:rsid w:val="00DC0CF0"/>
    <w:rsid w:val="00DC158E"/>
    <w:rsid w:val="00DC1E35"/>
    <w:rsid w:val="00DC2387"/>
    <w:rsid w:val="00DC2913"/>
    <w:rsid w:val="00DC2B35"/>
    <w:rsid w:val="00DC2B84"/>
    <w:rsid w:val="00DC2CBA"/>
    <w:rsid w:val="00DC2EEE"/>
    <w:rsid w:val="00DC4F4E"/>
    <w:rsid w:val="00DC515B"/>
    <w:rsid w:val="00DC57EE"/>
    <w:rsid w:val="00DC72F4"/>
    <w:rsid w:val="00DC73A8"/>
    <w:rsid w:val="00DC73ED"/>
    <w:rsid w:val="00DC7F56"/>
    <w:rsid w:val="00DD0D1A"/>
    <w:rsid w:val="00DD20EC"/>
    <w:rsid w:val="00DD211E"/>
    <w:rsid w:val="00DD23F3"/>
    <w:rsid w:val="00DD28A9"/>
    <w:rsid w:val="00DD28DB"/>
    <w:rsid w:val="00DD3BC7"/>
    <w:rsid w:val="00DD3C37"/>
    <w:rsid w:val="00DD3C54"/>
    <w:rsid w:val="00DD49CF"/>
    <w:rsid w:val="00DD4B5D"/>
    <w:rsid w:val="00DD4C33"/>
    <w:rsid w:val="00DD502F"/>
    <w:rsid w:val="00DD51D3"/>
    <w:rsid w:val="00DD59E0"/>
    <w:rsid w:val="00DD5BDC"/>
    <w:rsid w:val="00DD6639"/>
    <w:rsid w:val="00DD7058"/>
    <w:rsid w:val="00DE1522"/>
    <w:rsid w:val="00DE153B"/>
    <w:rsid w:val="00DE1ABC"/>
    <w:rsid w:val="00DE2A31"/>
    <w:rsid w:val="00DE3285"/>
    <w:rsid w:val="00DE37EC"/>
    <w:rsid w:val="00DE3BC9"/>
    <w:rsid w:val="00DE471F"/>
    <w:rsid w:val="00DE4D5E"/>
    <w:rsid w:val="00DE4EAF"/>
    <w:rsid w:val="00DE5049"/>
    <w:rsid w:val="00DE58A3"/>
    <w:rsid w:val="00DE5BAA"/>
    <w:rsid w:val="00DE68F0"/>
    <w:rsid w:val="00DE69A2"/>
    <w:rsid w:val="00DF179C"/>
    <w:rsid w:val="00DF229C"/>
    <w:rsid w:val="00DF2608"/>
    <w:rsid w:val="00DF60FB"/>
    <w:rsid w:val="00DF634C"/>
    <w:rsid w:val="00DF6BB5"/>
    <w:rsid w:val="00DF7597"/>
    <w:rsid w:val="00DF7636"/>
    <w:rsid w:val="00DF77D8"/>
    <w:rsid w:val="00E000B1"/>
    <w:rsid w:val="00E0025B"/>
    <w:rsid w:val="00E00B87"/>
    <w:rsid w:val="00E02581"/>
    <w:rsid w:val="00E029BA"/>
    <w:rsid w:val="00E02C6A"/>
    <w:rsid w:val="00E03957"/>
    <w:rsid w:val="00E039E6"/>
    <w:rsid w:val="00E03CBB"/>
    <w:rsid w:val="00E04962"/>
    <w:rsid w:val="00E06587"/>
    <w:rsid w:val="00E06DC8"/>
    <w:rsid w:val="00E07CEF"/>
    <w:rsid w:val="00E10CDA"/>
    <w:rsid w:val="00E12414"/>
    <w:rsid w:val="00E12C07"/>
    <w:rsid w:val="00E12D2D"/>
    <w:rsid w:val="00E149E9"/>
    <w:rsid w:val="00E14ED7"/>
    <w:rsid w:val="00E152E9"/>
    <w:rsid w:val="00E16093"/>
    <w:rsid w:val="00E16236"/>
    <w:rsid w:val="00E16950"/>
    <w:rsid w:val="00E1703E"/>
    <w:rsid w:val="00E170C1"/>
    <w:rsid w:val="00E170DE"/>
    <w:rsid w:val="00E1726F"/>
    <w:rsid w:val="00E2022D"/>
    <w:rsid w:val="00E22FA7"/>
    <w:rsid w:val="00E22FB5"/>
    <w:rsid w:val="00E23418"/>
    <w:rsid w:val="00E23882"/>
    <w:rsid w:val="00E239EA"/>
    <w:rsid w:val="00E25D6C"/>
    <w:rsid w:val="00E25FC1"/>
    <w:rsid w:val="00E275B8"/>
    <w:rsid w:val="00E311E8"/>
    <w:rsid w:val="00E314E1"/>
    <w:rsid w:val="00E3218A"/>
    <w:rsid w:val="00E33135"/>
    <w:rsid w:val="00E34231"/>
    <w:rsid w:val="00E345C8"/>
    <w:rsid w:val="00E34B7B"/>
    <w:rsid w:val="00E35238"/>
    <w:rsid w:val="00E35C3B"/>
    <w:rsid w:val="00E36BF2"/>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3C54"/>
    <w:rsid w:val="00E5453D"/>
    <w:rsid w:val="00E559F1"/>
    <w:rsid w:val="00E55CA2"/>
    <w:rsid w:val="00E55ED2"/>
    <w:rsid w:val="00E56A6A"/>
    <w:rsid w:val="00E57DC1"/>
    <w:rsid w:val="00E614E0"/>
    <w:rsid w:val="00E616A3"/>
    <w:rsid w:val="00E6182E"/>
    <w:rsid w:val="00E61FFB"/>
    <w:rsid w:val="00E62903"/>
    <w:rsid w:val="00E6326F"/>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DD"/>
    <w:rsid w:val="00E759EA"/>
    <w:rsid w:val="00E760E4"/>
    <w:rsid w:val="00E766BA"/>
    <w:rsid w:val="00E7722B"/>
    <w:rsid w:val="00E77F39"/>
    <w:rsid w:val="00E80813"/>
    <w:rsid w:val="00E81244"/>
    <w:rsid w:val="00E81263"/>
    <w:rsid w:val="00E81A2B"/>
    <w:rsid w:val="00E8280B"/>
    <w:rsid w:val="00E8320E"/>
    <w:rsid w:val="00E84128"/>
    <w:rsid w:val="00E84B29"/>
    <w:rsid w:val="00E852B0"/>
    <w:rsid w:val="00E86A4B"/>
    <w:rsid w:val="00E86EE3"/>
    <w:rsid w:val="00E87E8F"/>
    <w:rsid w:val="00E913C8"/>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8B9"/>
    <w:rsid w:val="00EA0D24"/>
    <w:rsid w:val="00EA1CE9"/>
    <w:rsid w:val="00EA2E03"/>
    <w:rsid w:val="00EA77D8"/>
    <w:rsid w:val="00EB0082"/>
    <w:rsid w:val="00EB105B"/>
    <w:rsid w:val="00EB1314"/>
    <w:rsid w:val="00EB1C71"/>
    <w:rsid w:val="00EB244A"/>
    <w:rsid w:val="00EB2E9C"/>
    <w:rsid w:val="00EB32E7"/>
    <w:rsid w:val="00EB3521"/>
    <w:rsid w:val="00EB3547"/>
    <w:rsid w:val="00EB40F1"/>
    <w:rsid w:val="00EB49FB"/>
    <w:rsid w:val="00EB4CDC"/>
    <w:rsid w:val="00EB4F1D"/>
    <w:rsid w:val="00EB609D"/>
    <w:rsid w:val="00EB6173"/>
    <w:rsid w:val="00EB625B"/>
    <w:rsid w:val="00EB63DC"/>
    <w:rsid w:val="00EB6BCD"/>
    <w:rsid w:val="00EB78ED"/>
    <w:rsid w:val="00EC02D2"/>
    <w:rsid w:val="00EC0E30"/>
    <w:rsid w:val="00EC19A6"/>
    <w:rsid w:val="00EC19BF"/>
    <w:rsid w:val="00EC2926"/>
    <w:rsid w:val="00EC2BD6"/>
    <w:rsid w:val="00EC2BF3"/>
    <w:rsid w:val="00EC33EC"/>
    <w:rsid w:val="00EC33EE"/>
    <w:rsid w:val="00EC3A93"/>
    <w:rsid w:val="00EC4150"/>
    <w:rsid w:val="00EC4299"/>
    <w:rsid w:val="00EC5400"/>
    <w:rsid w:val="00EC5C4D"/>
    <w:rsid w:val="00EC6730"/>
    <w:rsid w:val="00EC6B2E"/>
    <w:rsid w:val="00EC6DB8"/>
    <w:rsid w:val="00EC6F09"/>
    <w:rsid w:val="00EC6F8F"/>
    <w:rsid w:val="00EC799C"/>
    <w:rsid w:val="00ED0013"/>
    <w:rsid w:val="00ED0360"/>
    <w:rsid w:val="00ED05B3"/>
    <w:rsid w:val="00ED144E"/>
    <w:rsid w:val="00ED2EB2"/>
    <w:rsid w:val="00ED50B9"/>
    <w:rsid w:val="00ED55B8"/>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21F3"/>
    <w:rsid w:val="00F23188"/>
    <w:rsid w:val="00F23C28"/>
    <w:rsid w:val="00F25B67"/>
    <w:rsid w:val="00F25F67"/>
    <w:rsid w:val="00F26054"/>
    <w:rsid w:val="00F26454"/>
    <w:rsid w:val="00F27A0F"/>
    <w:rsid w:val="00F30AF7"/>
    <w:rsid w:val="00F30F3B"/>
    <w:rsid w:val="00F3103E"/>
    <w:rsid w:val="00F31688"/>
    <w:rsid w:val="00F318D7"/>
    <w:rsid w:val="00F31B6B"/>
    <w:rsid w:val="00F33ABD"/>
    <w:rsid w:val="00F33C32"/>
    <w:rsid w:val="00F34AA9"/>
    <w:rsid w:val="00F3519E"/>
    <w:rsid w:val="00F35496"/>
    <w:rsid w:val="00F3603F"/>
    <w:rsid w:val="00F36AE4"/>
    <w:rsid w:val="00F3705D"/>
    <w:rsid w:val="00F37683"/>
    <w:rsid w:val="00F37885"/>
    <w:rsid w:val="00F37A89"/>
    <w:rsid w:val="00F40C30"/>
    <w:rsid w:val="00F410DD"/>
    <w:rsid w:val="00F413A4"/>
    <w:rsid w:val="00F41620"/>
    <w:rsid w:val="00F4168A"/>
    <w:rsid w:val="00F41692"/>
    <w:rsid w:val="00F4227A"/>
    <w:rsid w:val="00F42A10"/>
    <w:rsid w:val="00F4581F"/>
    <w:rsid w:val="00F46AB1"/>
    <w:rsid w:val="00F5014A"/>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17AA"/>
    <w:rsid w:val="00F645C8"/>
    <w:rsid w:val="00F668C3"/>
    <w:rsid w:val="00F67BFC"/>
    <w:rsid w:val="00F70205"/>
    <w:rsid w:val="00F71D11"/>
    <w:rsid w:val="00F72761"/>
    <w:rsid w:val="00F758AF"/>
    <w:rsid w:val="00F75A14"/>
    <w:rsid w:val="00F764AB"/>
    <w:rsid w:val="00F77111"/>
    <w:rsid w:val="00F77653"/>
    <w:rsid w:val="00F77DE6"/>
    <w:rsid w:val="00F8008E"/>
    <w:rsid w:val="00F810AD"/>
    <w:rsid w:val="00F81298"/>
    <w:rsid w:val="00F825BC"/>
    <w:rsid w:val="00F83542"/>
    <w:rsid w:val="00F83DAA"/>
    <w:rsid w:val="00F84C29"/>
    <w:rsid w:val="00F85160"/>
    <w:rsid w:val="00F85629"/>
    <w:rsid w:val="00F85E7D"/>
    <w:rsid w:val="00F8657D"/>
    <w:rsid w:val="00F86B05"/>
    <w:rsid w:val="00F872D1"/>
    <w:rsid w:val="00F877C8"/>
    <w:rsid w:val="00F87E71"/>
    <w:rsid w:val="00F908EB"/>
    <w:rsid w:val="00F9404B"/>
    <w:rsid w:val="00F9475E"/>
    <w:rsid w:val="00F94A51"/>
    <w:rsid w:val="00F9627D"/>
    <w:rsid w:val="00F964AC"/>
    <w:rsid w:val="00F970B3"/>
    <w:rsid w:val="00FA0136"/>
    <w:rsid w:val="00FA019C"/>
    <w:rsid w:val="00FA04ED"/>
    <w:rsid w:val="00FA07BB"/>
    <w:rsid w:val="00FA19C5"/>
    <w:rsid w:val="00FA2DA9"/>
    <w:rsid w:val="00FA36B2"/>
    <w:rsid w:val="00FA37F7"/>
    <w:rsid w:val="00FA3CE7"/>
    <w:rsid w:val="00FA4AC2"/>
    <w:rsid w:val="00FA55C7"/>
    <w:rsid w:val="00FA66B2"/>
    <w:rsid w:val="00FA6B37"/>
    <w:rsid w:val="00FA79B8"/>
    <w:rsid w:val="00FA7BDA"/>
    <w:rsid w:val="00FA7E62"/>
    <w:rsid w:val="00FB07E3"/>
    <w:rsid w:val="00FB0E99"/>
    <w:rsid w:val="00FB3D87"/>
    <w:rsid w:val="00FB4702"/>
    <w:rsid w:val="00FB4B24"/>
    <w:rsid w:val="00FB673A"/>
    <w:rsid w:val="00FB680A"/>
    <w:rsid w:val="00FB6D9D"/>
    <w:rsid w:val="00FB7BCB"/>
    <w:rsid w:val="00FC0EEF"/>
    <w:rsid w:val="00FC23BC"/>
    <w:rsid w:val="00FC2B93"/>
    <w:rsid w:val="00FC31F4"/>
    <w:rsid w:val="00FC3B8F"/>
    <w:rsid w:val="00FC5FC7"/>
    <w:rsid w:val="00FC6638"/>
    <w:rsid w:val="00FC745D"/>
    <w:rsid w:val="00FD1C49"/>
    <w:rsid w:val="00FD342C"/>
    <w:rsid w:val="00FD48B4"/>
    <w:rsid w:val="00FD64F6"/>
    <w:rsid w:val="00FD6E25"/>
    <w:rsid w:val="00FD71AF"/>
    <w:rsid w:val="00FD7413"/>
    <w:rsid w:val="00FE208A"/>
    <w:rsid w:val="00FE235E"/>
    <w:rsid w:val="00FE28A0"/>
    <w:rsid w:val="00FE54DA"/>
    <w:rsid w:val="00FE590B"/>
    <w:rsid w:val="00FE59F1"/>
    <w:rsid w:val="00FE6C34"/>
    <w:rsid w:val="00FE7221"/>
    <w:rsid w:val="00FE7504"/>
    <w:rsid w:val="00FE7FBE"/>
    <w:rsid w:val="00FF03B6"/>
    <w:rsid w:val="00FF156D"/>
    <w:rsid w:val="00FF1BF6"/>
    <w:rsid w:val="00FF25D0"/>
    <w:rsid w:val="00FF2A30"/>
    <w:rsid w:val="00FF327D"/>
    <w:rsid w:val="00FF3FF4"/>
    <w:rsid w:val="00FF513F"/>
    <w:rsid w:val="00FF6B99"/>
    <w:rsid w:val="00FF6BD8"/>
    <w:rsid w:val="00FF7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241792825">
      <w:bodyDiv w:val="1"/>
      <w:marLeft w:val="0"/>
      <w:marRight w:val="0"/>
      <w:marTop w:val="0"/>
      <w:marBottom w:val="0"/>
      <w:divBdr>
        <w:top w:val="none" w:sz="0" w:space="0" w:color="auto"/>
        <w:left w:val="none" w:sz="0" w:space="0" w:color="auto"/>
        <w:bottom w:val="none" w:sz="0" w:space="0" w:color="auto"/>
        <w:right w:val="none" w:sz="0" w:space="0" w:color="auto"/>
      </w:divBdr>
      <w:divsChild>
        <w:div w:id="2099399913">
          <w:marLeft w:val="720"/>
          <w:marRight w:val="0"/>
          <w:marTop w:val="0"/>
          <w:marBottom w:val="0"/>
          <w:divBdr>
            <w:top w:val="none" w:sz="0" w:space="0" w:color="auto"/>
            <w:left w:val="none" w:sz="0" w:space="0" w:color="auto"/>
            <w:bottom w:val="none" w:sz="0" w:space="0" w:color="auto"/>
            <w:right w:val="none" w:sz="0" w:space="0" w:color="auto"/>
          </w:divBdr>
        </w:div>
        <w:div w:id="604658787">
          <w:marLeft w:val="2246"/>
          <w:marRight w:val="0"/>
          <w:marTop w:val="0"/>
          <w:marBottom w:val="0"/>
          <w:divBdr>
            <w:top w:val="none" w:sz="0" w:space="0" w:color="auto"/>
            <w:left w:val="none" w:sz="0" w:space="0" w:color="auto"/>
            <w:bottom w:val="none" w:sz="0" w:space="0" w:color="auto"/>
            <w:right w:val="none" w:sz="0" w:space="0" w:color="auto"/>
          </w:divBdr>
        </w:div>
        <w:div w:id="1799567346">
          <w:marLeft w:val="2246"/>
          <w:marRight w:val="0"/>
          <w:marTop w:val="0"/>
          <w:marBottom w:val="0"/>
          <w:divBdr>
            <w:top w:val="none" w:sz="0" w:space="0" w:color="auto"/>
            <w:left w:val="none" w:sz="0" w:space="0" w:color="auto"/>
            <w:bottom w:val="none" w:sz="0" w:space="0" w:color="auto"/>
            <w:right w:val="none" w:sz="0" w:space="0" w:color="auto"/>
          </w:divBdr>
        </w:div>
        <w:div w:id="2019039948">
          <w:marLeft w:val="2246"/>
          <w:marRight w:val="0"/>
          <w:marTop w:val="0"/>
          <w:marBottom w:val="0"/>
          <w:divBdr>
            <w:top w:val="none" w:sz="0" w:space="0" w:color="auto"/>
            <w:left w:val="none" w:sz="0" w:space="0" w:color="auto"/>
            <w:bottom w:val="none" w:sz="0" w:space="0" w:color="auto"/>
            <w:right w:val="none" w:sz="0" w:space="0" w:color="auto"/>
          </w:divBdr>
        </w:div>
        <w:div w:id="2013019876">
          <w:marLeft w:val="720"/>
          <w:marRight w:val="0"/>
          <w:marTop w:val="0"/>
          <w:marBottom w:val="0"/>
          <w:divBdr>
            <w:top w:val="none" w:sz="0" w:space="0" w:color="auto"/>
            <w:left w:val="none" w:sz="0" w:space="0" w:color="auto"/>
            <w:bottom w:val="none" w:sz="0" w:space="0" w:color="auto"/>
            <w:right w:val="none" w:sz="0" w:space="0" w:color="auto"/>
          </w:divBdr>
        </w:div>
        <w:div w:id="1124153953">
          <w:marLeft w:val="2246"/>
          <w:marRight w:val="0"/>
          <w:marTop w:val="0"/>
          <w:marBottom w:val="0"/>
          <w:divBdr>
            <w:top w:val="none" w:sz="0" w:space="0" w:color="auto"/>
            <w:left w:val="none" w:sz="0" w:space="0" w:color="auto"/>
            <w:bottom w:val="none" w:sz="0" w:space="0" w:color="auto"/>
            <w:right w:val="none" w:sz="0" w:space="0" w:color="auto"/>
          </w:divBdr>
        </w:div>
        <w:div w:id="2000962420">
          <w:marLeft w:val="2246"/>
          <w:marRight w:val="0"/>
          <w:marTop w:val="0"/>
          <w:marBottom w:val="0"/>
          <w:divBdr>
            <w:top w:val="none" w:sz="0" w:space="0" w:color="auto"/>
            <w:left w:val="none" w:sz="0" w:space="0" w:color="auto"/>
            <w:bottom w:val="none" w:sz="0" w:space="0" w:color="auto"/>
            <w:right w:val="none" w:sz="0" w:space="0" w:color="auto"/>
          </w:divBdr>
        </w:div>
        <w:div w:id="2134326632">
          <w:marLeft w:val="2246"/>
          <w:marRight w:val="0"/>
          <w:marTop w:val="0"/>
          <w:marBottom w:val="0"/>
          <w:divBdr>
            <w:top w:val="none" w:sz="0" w:space="0" w:color="auto"/>
            <w:left w:val="none" w:sz="0" w:space="0" w:color="auto"/>
            <w:bottom w:val="none" w:sz="0" w:space="0" w:color="auto"/>
            <w:right w:val="none" w:sz="0" w:space="0" w:color="auto"/>
          </w:divBdr>
        </w:div>
        <w:div w:id="1184979299">
          <w:marLeft w:val="806"/>
          <w:marRight w:val="0"/>
          <w:marTop w:val="0"/>
          <w:marBottom w:val="0"/>
          <w:divBdr>
            <w:top w:val="none" w:sz="0" w:space="0" w:color="auto"/>
            <w:left w:val="none" w:sz="0" w:space="0" w:color="auto"/>
            <w:bottom w:val="none" w:sz="0" w:space="0" w:color="auto"/>
            <w:right w:val="none" w:sz="0" w:space="0" w:color="auto"/>
          </w:divBdr>
        </w:div>
        <w:div w:id="72750825">
          <w:marLeft w:val="2246"/>
          <w:marRight w:val="0"/>
          <w:marTop w:val="0"/>
          <w:marBottom w:val="0"/>
          <w:divBdr>
            <w:top w:val="none" w:sz="0" w:space="0" w:color="auto"/>
            <w:left w:val="none" w:sz="0" w:space="0" w:color="auto"/>
            <w:bottom w:val="none" w:sz="0" w:space="0" w:color="auto"/>
            <w:right w:val="none" w:sz="0" w:space="0" w:color="auto"/>
          </w:divBdr>
        </w:div>
        <w:div w:id="1010908892">
          <w:marLeft w:val="2246"/>
          <w:marRight w:val="0"/>
          <w:marTop w:val="0"/>
          <w:marBottom w:val="0"/>
          <w:divBdr>
            <w:top w:val="none" w:sz="0" w:space="0" w:color="auto"/>
            <w:left w:val="none" w:sz="0" w:space="0" w:color="auto"/>
            <w:bottom w:val="none" w:sz="0" w:space="0" w:color="auto"/>
            <w:right w:val="none" w:sz="0" w:space="0" w:color="auto"/>
          </w:divBdr>
        </w:div>
        <w:div w:id="516234602">
          <w:marLeft w:val="2246"/>
          <w:marRight w:val="0"/>
          <w:marTop w:val="0"/>
          <w:marBottom w:val="0"/>
          <w:divBdr>
            <w:top w:val="none" w:sz="0" w:space="0" w:color="auto"/>
            <w:left w:val="none" w:sz="0" w:space="0" w:color="auto"/>
            <w:bottom w:val="none" w:sz="0" w:space="0" w:color="auto"/>
            <w:right w:val="none" w:sz="0" w:space="0" w:color="auto"/>
          </w:divBdr>
        </w:div>
        <w:div w:id="1666787373">
          <w:marLeft w:val="806"/>
          <w:marRight w:val="0"/>
          <w:marTop w:val="0"/>
          <w:marBottom w:val="0"/>
          <w:divBdr>
            <w:top w:val="none" w:sz="0" w:space="0" w:color="auto"/>
            <w:left w:val="none" w:sz="0" w:space="0" w:color="auto"/>
            <w:bottom w:val="none" w:sz="0" w:space="0" w:color="auto"/>
            <w:right w:val="none" w:sz="0" w:space="0" w:color="auto"/>
          </w:divBdr>
        </w:div>
        <w:div w:id="238054384">
          <w:marLeft w:val="2246"/>
          <w:marRight w:val="0"/>
          <w:marTop w:val="0"/>
          <w:marBottom w:val="0"/>
          <w:divBdr>
            <w:top w:val="none" w:sz="0" w:space="0" w:color="auto"/>
            <w:left w:val="none" w:sz="0" w:space="0" w:color="auto"/>
            <w:bottom w:val="none" w:sz="0" w:space="0" w:color="auto"/>
            <w:right w:val="none" w:sz="0" w:space="0" w:color="auto"/>
          </w:divBdr>
        </w:div>
        <w:div w:id="1226985141">
          <w:marLeft w:val="2246"/>
          <w:marRight w:val="0"/>
          <w:marTop w:val="0"/>
          <w:marBottom w:val="0"/>
          <w:divBdr>
            <w:top w:val="none" w:sz="0" w:space="0" w:color="auto"/>
            <w:left w:val="none" w:sz="0" w:space="0" w:color="auto"/>
            <w:bottom w:val="none" w:sz="0" w:space="0" w:color="auto"/>
            <w:right w:val="none" w:sz="0" w:space="0" w:color="auto"/>
          </w:divBdr>
        </w:div>
        <w:div w:id="456220719">
          <w:marLeft w:val="2246"/>
          <w:marRight w:val="0"/>
          <w:marTop w:val="0"/>
          <w:marBottom w:val="0"/>
          <w:divBdr>
            <w:top w:val="none" w:sz="0" w:space="0" w:color="auto"/>
            <w:left w:val="none" w:sz="0" w:space="0" w:color="auto"/>
            <w:bottom w:val="none" w:sz="0" w:space="0" w:color="auto"/>
            <w:right w:val="none" w:sz="0" w:space="0" w:color="auto"/>
          </w:divBdr>
        </w:div>
      </w:divsChild>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34185256">
      <w:bodyDiv w:val="1"/>
      <w:marLeft w:val="0"/>
      <w:marRight w:val="0"/>
      <w:marTop w:val="0"/>
      <w:marBottom w:val="0"/>
      <w:divBdr>
        <w:top w:val="none" w:sz="0" w:space="0" w:color="auto"/>
        <w:left w:val="none" w:sz="0" w:space="0" w:color="auto"/>
        <w:bottom w:val="none" w:sz="0" w:space="0" w:color="auto"/>
        <w:right w:val="none" w:sz="0" w:space="0" w:color="auto"/>
      </w:divBdr>
    </w:div>
    <w:div w:id="336157588">
      <w:bodyDiv w:val="1"/>
      <w:marLeft w:val="0"/>
      <w:marRight w:val="0"/>
      <w:marTop w:val="0"/>
      <w:marBottom w:val="0"/>
      <w:divBdr>
        <w:top w:val="none" w:sz="0" w:space="0" w:color="auto"/>
        <w:left w:val="none" w:sz="0" w:space="0" w:color="auto"/>
        <w:bottom w:val="none" w:sz="0" w:space="0" w:color="auto"/>
        <w:right w:val="none" w:sz="0" w:space="0" w:color="auto"/>
      </w:divBdr>
      <w:divsChild>
        <w:div w:id="1237086247">
          <w:marLeft w:val="720"/>
          <w:marRight w:val="0"/>
          <w:marTop w:val="0"/>
          <w:marBottom w:val="0"/>
          <w:divBdr>
            <w:top w:val="none" w:sz="0" w:space="0" w:color="auto"/>
            <w:left w:val="none" w:sz="0" w:space="0" w:color="auto"/>
            <w:bottom w:val="none" w:sz="0" w:space="0" w:color="auto"/>
            <w:right w:val="none" w:sz="0" w:space="0" w:color="auto"/>
          </w:divBdr>
        </w:div>
        <w:div w:id="1397782113">
          <w:marLeft w:val="2246"/>
          <w:marRight w:val="0"/>
          <w:marTop w:val="0"/>
          <w:marBottom w:val="0"/>
          <w:divBdr>
            <w:top w:val="none" w:sz="0" w:space="0" w:color="auto"/>
            <w:left w:val="none" w:sz="0" w:space="0" w:color="auto"/>
            <w:bottom w:val="none" w:sz="0" w:space="0" w:color="auto"/>
            <w:right w:val="none" w:sz="0" w:space="0" w:color="auto"/>
          </w:divBdr>
        </w:div>
        <w:div w:id="1877615016">
          <w:marLeft w:val="2246"/>
          <w:marRight w:val="0"/>
          <w:marTop w:val="0"/>
          <w:marBottom w:val="0"/>
          <w:divBdr>
            <w:top w:val="none" w:sz="0" w:space="0" w:color="auto"/>
            <w:left w:val="none" w:sz="0" w:space="0" w:color="auto"/>
            <w:bottom w:val="none" w:sz="0" w:space="0" w:color="auto"/>
            <w:right w:val="none" w:sz="0" w:space="0" w:color="auto"/>
          </w:divBdr>
        </w:div>
        <w:div w:id="2134786147">
          <w:marLeft w:val="2246"/>
          <w:marRight w:val="0"/>
          <w:marTop w:val="0"/>
          <w:marBottom w:val="0"/>
          <w:divBdr>
            <w:top w:val="none" w:sz="0" w:space="0" w:color="auto"/>
            <w:left w:val="none" w:sz="0" w:space="0" w:color="auto"/>
            <w:bottom w:val="none" w:sz="0" w:space="0" w:color="auto"/>
            <w:right w:val="none" w:sz="0" w:space="0" w:color="auto"/>
          </w:divBdr>
        </w:div>
        <w:div w:id="1348867299">
          <w:marLeft w:val="720"/>
          <w:marRight w:val="0"/>
          <w:marTop w:val="0"/>
          <w:marBottom w:val="0"/>
          <w:divBdr>
            <w:top w:val="none" w:sz="0" w:space="0" w:color="auto"/>
            <w:left w:val="none" w:sz="0" w:space="0" w:color="auto"/>
            <w:bottom w:val="none" w:sz="0" w:space="0" w:color="auto"/>
            <w:right w:val="none" w:sz="0" w:space="0" w:color="auto"/>
          </w:divBdr>
        </w:div>
        <w:div w:id="54084327">
          <w:marLeft w:val="2246"/>
          <w:marRight w:val="0"/>
          <w:marTop w:val="0"/>
          <w:marBottom w:val="0"/>
          <w:divBdr>
            <w:top w:val="none" w:sz="0" w:space="0" w:color="auto"/>
            <w:left w:val="none" w:sz="0" w:space="0" w:color="auto"/>
            <w:bottom w:val="none" w:sz="0" w:space="0" w:color="auto"/>
            <w:right w:val="none" w:sz="0" w:space="0" w:color="auto"/>
          </w:divBdr>
        </w:div>
        <w:div w:id="946228775">
          <w:marLeft w:val="2246"/>
          <w:marRight w:val="0"/>
          <w:marTop w:val="0"/>
          <w:marBottom w:val="0"/>
          <w:divBdr>
            <w:top w:val="none" w:sz="0" w:space="0" w:color="auto"/>
            <w:left w:val="none" w:sz="0" w:space="0" w:color="auto"/>
            <w:bottom w:val="none" w:sz="0" w:space="0" w:color="auto"/>
            <w:right w:val="none" w:sz="0" w:space="0" w:color="auto"/>
          </w:divBdr>
        </w:div>
        <w:div w:id="1912151240">
          <w:marLeft w:val="806"/>
          <w:marRight w:val="0"/>
          <w:marTop w:val="0"/>
          <w:marBottom w:val="0"/>
          <w:divBdr>
            <w:top w:val="none" w:sz="0" w:space="0" w:color="auto"/>
            <w:left w:val="none" w:sz="0" w:space="0" w:color="auto"/>
            <w:bottom w:val="none" w:sz="0" w:space="0" w:color="auto"/>
            <w:right w:val="none" w:sz="0" w:space="0" w:color="auto"/>
          </w:divBdr>
        </w:div>
        <w:div w:id="81606881">
          <w:marLeft w:val="2246"/>
          <w:marRight w:val="0"/>
          <w:marTop w:val="0"/>
          <w:marBottom w:val="0"/>
          <w:divBdr>
            <w:top w:val="none" w:sz="0" w:space="0" w:color="auto"/>
            <w:left w:val="none" w:sz="0" w:space="0" w:color="auto"/>
            <w:bottom w:val="none" w:sz="0" w:space="0" w:color="auto"/>
            <w:right w:val="none" w:sz="0" w:space="0" w:color="auto"/>
          </w:divBdr>
        </w:div>
        <w:div w:id="1347055932">
          <w:marLeft w:val="806"/>
          <w:marRight w:val="0"/>
          <w:marTop w:val="0"/>
          <w:marBottom w:val="0"/>
          <w:divBdr>
            <w:top w:val="none" w:sz="0" w:space="0" w:color="auto"/>
            <w:left w:val="none" w:sz="0" w:space="0" w:color="auto"/>
            <w:bottom w:val="none" w:sz="0" w:space="0" w:color="auto"/>
            <w:right w:val="none" w:sz="0" w:space="0" w:color="auto"/>
          </w:divBdr>
        </w:div>
        <w:div w:id="612979255">
          <w:marLeft w:val="2246"/>
          <w:marRight w:val="0"/>
          <w:marTop w:val="0"/>
          <w:marBottom w:val="0"/>
          <w:divBdr>
            <w:top w:val="none" w:sz="0" w:space="0" w:color="auto"/>
            <w:left w:val="none" w:sz="0" w:space="0" w:color="auto"/>
            <w:bottom w:val="none" w:sz="0" w:space="0" w:color="auto"/>
            <w:right w:val="none" w:sz="0" w:space="0" w:color="auto"/>
          </w:divBdr>
        </w:div>
        <w:div w:id="1930894315">
          <w:marLeft w:val="2246"/>
          <w:marRight w:val="0"/>
          <w:marTop w:val="0"/>
          <w:marBottom w:val="0"/>
          <w:divBdr>
            <w:top w:val="none" w:sz="0" w:space="0" w:color="auto"/>
            <w:left w:val="none" w:sz="0" w:space="0" w:color="auto"/>
            <w:bottom w:val="none" w:sz="0" w:space="0" w:color="auto"/>
            <w:right w:val="none" w:sz="0" w:space="0" w:color="auto"/>
          </w:divBdr>
        </w:div>
      </w:divsChild>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6145235">
      <w:bodyDiv w:val="1"/>
      <w:marLeft w:val="0"/>
      <w:marRight w:val="0"/>
      <w:marTop w:val="0"/>
      <w:marBottom w:val="0"/>
      <w:divBdr>
        <w:top w:val="none" w:sz="0" w:space="0" w:color="auto"/>
        <w:left w:val="none" w:sz="0" w:space="0" w:color="auto"/>
        <w:bottom w:val="none" w:sz="0" w:space="0" w:color="auto"/>
        <w:right w:val="none" w:sz="0" w:space="0" w:color="auto"/>
      </w:divBdr>
      <w:divsChild>
        <w:div w:id="964042057">
          <w:marLeft w:val="1526"/>
          <w:marRight w:val="0"/>
          <w:marTop w:val="0"/>
          <w:marBottom w:val="0"/>
          <w:divBdr>
            <w:top w:val="none" w:sz="0" w:space="0" w:color="auto"/>
            <w:left w:val="none" w:sz="0" w:space="0" w:color="auto"/>
            <w:bottom w:val="none" w:sz="0" w:space="0" w:color="auto"/>
            <w:right w:val="none" w:sz="0" w:space="0" w:color="auto"/>
          </w:divBdr>
        </w:div>
      </w:divsChild>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565141839">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896941806">
      <w:bodyDiv w:val="1"/>
      <w:marLeft w:val="0"/>
      <w:marRight w:val="0"/>
      <w:marTop w:val="0"/>
      <w:marBottom w:val="0"/>
      <w:divBdr>
        <w:top w:val="none" w:sz="0" w:space="0" w:color="auto"/>
        <w:left w:val="none" w:sz="0" w:space="0" w:color="auto"/>
        <w:bottom w:val="none" w:sz="0" w:space="0" w:color="auto"/>
        <w:right w:val="none" w:sz="0" w:space="0" w:color="auto"/>
      </w:divBdr>
    </w:div>
    <w:div w:id="1032802629">
      <w:bodyDiv w:val="1"/>
      <w:marLeft w:val="0"/>
      <w:marRight w:val="0"/>
      <w:marTop w:val="0"/>
      <w:marBottom w:val="0"/>
      <w:divBdr>
        <w:top w:val="none" w:sz="0" w:space="0" w:color="auto"/>
        <w:left w:val="none" w:sz="0" w:space="0" w:color="auto"/>
        <w:bottom w:val="none" w:sz="0" w:space="0" w:color="auto"/>
        <w:right w:val="none" w:sz="0" w:space="0" w:color="auto"/>
      </w:divBdr>
      <w:divsChild>
        <w:div w:id="3099224">
          <w:marLeft w:val="1526"/>
          <w:marRight w:val="0"/>
          <w:marTop w:val="0"/>
          <w:marBottom w:val="0"/>
          <w:divBdr>
            <w:top w:val="none" w:sz="0" w:space="0" w:color="auto"/>
            <w:left w:val="none" w:sz="0" w:space="0" w:color="auto"/>
            <w:bottom w:val="none" w:sz="0" w:space="0" w:color="auto"/>
            <w:right w:val="none" w:sz="0" w:space="0" w:color="auto"/>
          </w:divBdr>
        </w:div>
      </w:divsChild>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27903360">
      <w:bodyDiv w:val="1"/>
      <w:marLeft w:val="0"/>
      <w:marRight w:val="0"/>
      <w:marTop w:val="0"/>
      <w:marBottom w:val="0"/>
      <w:divBdr>
        <w:top w:val="none" w:sz="0" w:space="0" w:color="auto"/>
        <w:left w:val="none" w:sz="0" w:space="0" w:color="auto"/>
        <w:bottom w:val="none" w:sz="0" w:space="0" w:color="auto"/>
        <w:right w:val="none" w:sz="0" w:space="0" w:color="auto"/>
      </w:divBdr>
      <w:divsChild>
        <w:div w:id="31738183">
          <w:marLeft w:val="1526"/>
          <w:marRight w:val="0"/>
          <w:marTop w:val="0"/>
          <w:marBottom w:val="0"/>
          <w:divBdr>
            <w:top w:val="none" w:sz="0" w:space="0" w:color="auto"/>
            <w:left w:val="none" w:sz="0" w:space="0" w:color="auto"/>
            <w:bottom w:val="none" w:sz="0" w:space="0" w:color="auto"/>
            <w:right w:val="none" w:sz="0" w:space="0" w:color="auto"/>
          </w:divBdr>
        </w:div>
      </w:divsChild>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39640943">
      <w:bodyDiv w:val="1"/>
      <w:marLeft w:val="0"/>
      <w:marRight w:val="0"/>
      <w:marTop w:val="0"/>
      <w:marBottom w:val="0"/>
      <w:divBdr>
        <w:top w:val="none" w:sz="0" w:space="0" w:color="auto"/>
        <w:left w:val="none" w:sz="0" w:space="0" w:color="auto"/>
        <w:bottom w:val="none" w:sz="0" w:space="0" w:color="auto"/>
        <w:right w:val="none" w:sz="0" w:space="0" w:color="auto"/>
      </w:divBdr>
      <w:divsChild>
        <w:div w:id="2110420119">
          <w:marLeft w:val="1440"/>
          <w:marRight w:val="0"/>
          <w:marTop w:val="0"/>
          <w:marBottom w:val="0"/>
          <w:divBdr>
            <w:top w:val="none" w:sz="0" w:space="0" w:color="auto"/>
            <w:left w:val="none" w:sz="0" w:space="0" w:color="auto"/>
            <w:bottom w:val="none" w:sz="0" w:space="0" w:color="auto"/>
            <w:right w:val="none" w:sz="0" w:space="0" w:color="auto"/>
          </w:divBdr>
        </w:div>
        <w:div w:id="2024700447">
          <w:marLeft w:val="1440"/>
          <w:marRight w:val="0"/>
          <w:marTop w:val="0"/>
          <w:marBottom w:val="0"/>
          <w:divBdr>
            <w:top w:val="none" w:sz="0" w:space="0" w:color="auto"/>
            <w:left w:val="none" w:sz="0" w:space="0" w:color="auto"/>
            <w:bottom w:val="none" w:sz="0" w:space="0" w:color="auto"/>
            <w:right w:val="none" w:sz="0" w:space="0" w:color="auto"/>
          </w:divBdr>
        </w:div>
        <w:div w:id="796144022">
          <w:marLeft w:val="1440"/>
          <w:marRight w:val="0"/>
          <w:marTop w:val="0"/>
          <w:marBottom w:val="0"/>
          <w:divBdr>
            <w:top w:val="none" w:sz="0" w:space="0" w:color="auto"/>
            <w:left w:val="none" w:sz="0" w:space="0" w:color="auto"/>
            <w:bottom w:val="none" w:sz="0" w:space="0" w:color="auto"/>
            <w:right w:val="none" w:sz="0" w:space="0" w:color="auto"/>
          </w:divBdr>
        </w:div>
      </w:divsChild>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01694376">
      <w:bodyDiv w:val="1"/>
      <w:marLeft w:val="0"/>
      <w:marRight w:val="0"/>
      <w:marTop w:val="0"/>
      <w:marBottom w:val="0"/>
      <w:divBdr>
        <w:top w:val="none" w:sz="0" w:space="0" w:color="auto"/>
        <w:left w:val="none" w:sz="0" w:space="0" w:color="auto"/>
        <w:bottom w:val="none" w:sz="0" w:space="0" w:color="auto"/>
        <w:right w:val="none" w:sz="0" w:space="0" w:color="auto"/>
      </w:divBdr>
    </w:div>
    <w:div w:id="1519615835">
      <w:bodyDiv w:val="1"/>
      <w:marLeft w:val="0"/>
      <w:marRight w:val="0"/>
      <w:marTop w:val="0"/>
      <w:marBottom w:val="0"/>
      <w:divBdr>
        <w:top w:val="none" w:sz="0" w:space="0" w:color="auto"/>
        <w:left w:val="none" w:sz="0" w:space="0" w:color="auto"/>
        <w:bottom w:val="none" w:sz="0" w:space="0" w:color="auto"/>
        <w:right w:val="none" w:sz="0" w:space="0" w:color="auto"/>
      </w:divBdr>
    </w:div>
    <w:div w:id="1544639002">
      <w:bodyDiv w:val="1"/>
      <w:marLeft w:val="0"/>
      <w:marRight w:val="0"/>
      <w:marTop w:val="0"/>
      <w:marBottom w:val="0"/>
      <w:divBdr>
        <w:top w:val="none" w:sz="0" w:space="0" w:color="auto"/>
        <w:left w:val="none" w:sz="0" w:space="0" w:color="auto"/>
        <w:bottom w:val="none" w:sz="0" w:space="0" w:color="auto"/>
        <w:right w:val="none" w:sz="0" w:space="0" w:color="auto"/>
      </w:divBdr>
    </w:div>
    <w:div w:id="1589727489">
      <w:bodyDiv w:val="1"/>
      <w:marLeft w:val="0"/>
      <w:marRight w:val="0"/>
      <w:marTop w:val="0"/>
      <w:marBottom w:val="0"/>
      <w:divBdr>
        <w:top w:val="none" w:sz="0" w:space="0" w:color="auto"/>
        <w:left w:val="none" w:sz="0" w:space="0" w:color="auto"/>
        <w:bottom w:val="none" w:sz="0" w:space="0" w:color="auto"/>
        <w:right w:val="none" w:sz="0" w:space="0" w:color="auto"/>
      </w:divBdr>
      <w:divsChild>
        <w:div w:id="1073629064">
          <w:marLeft w:val="720"/>
          <w:marRight w:val="0"/>
          <w:marTop w:val="0"/>
          <w:marBottom w:val="0"/>
          <w:divBdr>
            <w:top w:val="none" w:sz="0" w:space="0" w:color="auto"/>
            <w:left w:val="none" w:sz="0" w:space="0" w:color="auto"/>
            <w:bottom w:val="none" w:sz="0" w:space="0" w:color="auto"/>
            <w:right w:val="none" w:sz="0" w:space="0" w:color="auto"/>
          </w:divBdr>
        </w:div>
        <w:div w:id="1071120905">
          <w:marLeft w:val="2246"/>
          <w:marRight w:val="0"/>
          <w:marTop w:val="0"/>
          <w:marBottom w:val="0"/>
          <w:divBdr>
            <w:top w:val="none" w:sz="0" w:space="0" w:color="auto"/>
            <w:left w:val="none" w:sz="0" w:space="0" w:color="auto"/>
            <w:bottom w:val="none" w:sz="0" w:space="0" w:color="auto"/>
            <w:right w:val="none" w:sz="0" w:space="0" w:color="auto"/>
          </w:divBdr>
        </w:div>
        <w:div w:id="2101945871">
          <w:marLeft w:val="2246"/>
          <w:marRight w:val="0"/>
          <w:marTop w:val="0"/>
          <w:marBottom w:val="0"/>
          <w:divBdr>
            <w:top w:val="none" w:sz="0" w:space="0" w:color="auto"/>
            <w:left w:val="none" w:sz="0" w:space="0" w:color="auto"/>
            <w:bottom w:val="none" w:sz="0" w:space="0" w:color="auto"/>
            <w:right w:val="none" w:sz="0" w:space="0" w:color="auto"/>
          </w:divBdr>
        </w:div>
        <w:div w:id="1594434554">
          <w:marLeft w:val="2246"/>
          <w:marRight w:val="0"/>
          <w:marTop w:val="0"/>
          <w:marBottom w:val="0"/>
          <w:divBdr>
            <w:top w:val="none" w:sz="0" w:space="0" w:color="auto"/>
            <w:left w:val="none" w:sz="0" w:space="0" w:color="auto"/>
            <w:bottom w:val="none" w:sz="0" w:space="0" w:color="auto"/>
            <w:right w:val="none" w:sz="0" w:space="0" w:color="auto"/>
          </w:divBdr>
        </w:div>
        <w:div w:id="194465111">
          <w:marLeft w:val="720"/>
          <w:marRight w:val="0"/>
          <w:marTop w:val="0"/>
          <w:marBottom w:val="0"/>
          <w:divBdr>
            <w:top w:val="none" w:sz="0" w:space="0" w:color="auto"/>
            <w:left w:val="none" w:sz="0" w:space="0" w:color="auto"/>
            <w:bottom w:val="none" w:sz="0" w:space="0" w:color="auto"/>
            <w:right w:val="none" w:sz="0" w:space="0" w:color="auto"/>
          </w:divBdr>
        </w:div>
        <w:div w:id="1355305845">
          <w:marLeft w:val="2246"/>
          <w:marRight w:val="0"/>
          <w:marTop w:val="0"/>
          <w:marBottom w:val="0"/>
          <w:divBdr>
            <w:top w:val="none" w:sz="0" w:space="0" w:color="auto"/>
            <w:left w:val="none" w:sz="0" w:space="0" w:color="auto"/>
            <w:bottom w:val="none" w:sz="0" w:space="0" w:color="auto"/>
            <w:right w:val="none" w:sz="0" w:space="0" w:color="auto"/>
          </w:divBdr>
        </w:div>
        <w:div w:id="2101172828">
          <w:marLeft w:val="2246"/>
          <w:marRight w:val="0"/>
          <w:marTop w:val="0"/>
          <w:marBottom w:val="0"/>
          <w:divBdr>
            <w:top w:val="none" w:sz="0" w:space="0" w:color="auto"/>
            <w:left w:val="none" w:sz="0" w:space="0" w:color="auto"/>
            <w:bottom w:val="none" w:sz="0" w:space="0" w:color="auto"/>
            <w:right w:val="none" w:sz="0" w:space="0" w:color="auto"/>
          </w:divBdr>
        </w:div>
        <w:div w:id="2131389488">
          <w:marLeft w:val="2246"/>
          <w:marRight w:val="0"/>
          <w:marTop w:val="0"/>
          <w:marBottom w:val="0"/>
          <w:divBdr>
            <w:top w:val="none" w:sz="0" w:space="0" w:color="auto"/>
            <w:left w:val="none" w:sz="0" w:space="0" w:color="auto"/>
            <w:bottom w:val="none" w:sz="0" w:space="0" w:color="auto"/>
            <w:right w:val="none" w:sz="0" w:space="0" w:color="auto"/>
          </w:divBdr>
        </w:div>
        <w:div w:id="1624649104">
          <w:marLeft w:val="806"/>
          <w:marRight w:val="0"/>
          <w:marTop w:val="0"/>
          <w:marBottom w:val="0"/>
          <w:divBdr>
            <w:top w:val="none" w:sz="0" w:space="0" w:color="auto"/>
            <w:left w:val="none" w:sz="0" w:space="0" w:color="auto"/>
            <w:bottom w:val="none" w:sz="0" w:space="0" w:color="auto"/>
            <w:right w:val="none" w:sz="0" w:space="0" w:color="auto"/>
          </w:divBdr>
        </w:div>
        <w:div w:id="1247811932">
          <w:marLeft w:val="2246"/>
          <w:marRight w:val="0"/>
          <w:marTop w:val="0"/>
          <w:marBottom w:val="0"/>
          <w:divBdr>
            <w:top w:val="none" w:sz="0" w:space="0" w:color="auto"/>
            <w:left w:val="none" w:sz="0" w:space="0" w:color="auto"/>
            <w:bottom w:val="none" w:sz="0" w:space="0" w:color="auto"/>
            <w:right w:val="none" w:sz="0" w:space="0" w:color="auto"/>
          </w:divBdr>
        </w:div>
        <w:div w:id="2042395402">
          <w:marLeft w:val="2246"/>
          <w:marRight w:val="0"/>
          <w:marTop w:val="0"/>
          <w:marBottom w:val="0"/>
          <w:divBdr>
            <w:top w:val="none" w:sz="0" w:space="0" w:color="auto"/>
            <w:left w:val="none" w:sz="0" w:space="0" w:color="auto"/>
            <w:bottom w:val="none" w:sz="0" w:space="0" w:color="auto"/>
            <w:right w:val="none" w:sz="0" w:space="0" w:color="auto"/>
          </w:divBdr>
        </w:div>
        <w:div w:id="673192047">
          <w:marLeft w:val="2246"/>
          <w:marRight w:val="0"/>
          <w:marTop w:val="0"/>
          <w:marBottom w:val="0"/>
          <w:divBdr>
            <w:top w:val="none" w:sz="0" w:space="0" w:color="auto"/>
            <w:left w:val="none" w:sz="0" w:space="0" w:color="auto"/>
            <w:bottom w:val="none" w:sz="0" w:space="0" w:color="auto"/>
            <w:right w:val="none" w:sz="0" w:space="0" w:color="auto"/>
          </w:divBdr>
        </w:div>
        <w:div w:id="1574201015">
          <w:marLeft w:val="806"/>
          <w:marRight w:val="0"/>
          <w:marTop w:val="0"/>
          <w:marBottom w:val="0"/>
          <w:divBdr>
            <w:top w:val="none" w:sz="0" w:space="0" w:color="auto"/>
            <w:left w:val="none" w:sz="0" w:space="0" w:color="auto"/>
            <w:bottom w:val="none" w:sz="0" w:space="0" w:color="auto"/>
            <w:right w:val="none" w:sz="0" w:space="0" w:color="auto"/>
          </w:divBdr>
        </w:div>
        <w:div w:id="1280649598">
          <w:marLeft w:val="2246"/>
          <w:marRight w:val="0"/>
          <w:marTop w:val="0"/>
          <w:marBottom w:val="0"/>
          <w:divBdr>
            <w:top w:val="none" w:sz="0" w:space="0" w:color="auto"/>
            <w:left w:val="none" w:sz="0" w:space="0" w:color="auto"/>
            <w:bottom w:val="none" w:sz="0" w:space="0" w:color="auto"/>
            <w:right w:val="none" w:sz="0" w:space="0" w:color="auto"/>
          </w:divBdr>
        </w:div>
        <w:div w:id="464662206">
          <w:marLeft w:val="2246"/>
          <w:marRight w:val="0"/>
          <w:marTop w:val="0"/>
          <w:marBottom w:val="0"/>
          <w:divBdr>
            <w:top w:val="none" w:sz="0" w:space="0" w:color="auto"/>
            <w:left w:val="none" w:sz="0" w:space="0" w:color="auto"/>
            <w:bottom w:val="none" w:sz="0" w:space="0" w:color="auto"/>
            <w:right w:val="none" w:sz="0" w:space="0" w:color="auto"/>
          </w:divBdr>
        </w:div>
        <w:div w:id="1495800252">
          <w:marLeft w:val="2246"/>
          <w:marRight w:val="0"/>
          <w:marTop w:val="0"/>
          <w:marBottom w:val="0"/>
          <w:divBdr>
            <w:top w:val="none" w:sz="0" w:space="0" w:color="auto"/>
            <w:left w:val="none" w:sz="0" w:space="0" w:color="auto"/>
            <w:bottom w:val="none" w:sz="0" w:space="0" w:color="auto"/>
            <w:right w:val="none" w:sz="0" w:space="0" w:color="auto"/>
          </w:divBdr>
        </w:div>
      </w:divsChild>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004">
      <w:bodyDiv w:val="1"/>
      <w:marLeft w:val="0"/>
      <w:marRight w:val="0"/>
      <w:marTop w:val="0"/>
      <w:marBottom w:val="0"/>
      <w:divBdr>
        <w:top w:val="none" w:sz="0" w:space="0" w:color="auto"/>
        <w:left w:val="none" w:sz="0" w:space="0" w:color="auto"/>
        <w:bottom w:val="none" w:sz="0" w:space="0" w:color="auto"/>
        <w:right w:val="none" w:sz="0" w:space="0" w:color="auto"/>
      </w:divBdr>
      <w:divsChild>
        <w:div w:id="1223828314">
          <w:marLeft w:val="720"/>
          <w:marRight w:val="0"/>
          <w:marTop w:val="0"/>
          <w:marBottom w:val="0"/>
          <w:divBdr>
            <w:top w:val="none" w:sz="0" w:space="0" w:color="auto"/>
            <w:left w:val="none" w:sz="0" w:space="0" w:color="auto"/>
            <w:bottom w:val="none" w:sz="0" w:space="0" w:color="auto"/>
            <w:right w:val="none" w:sz="0" w:space="0" w:color="auto"/>
          </w:divBdr>
        </w:div>
        <w:div w:id="378818253">
          <w:marLeft w:val="2246"/>
          <w:marRight w:val="0"/>
          <w:marTop w:val="0"/>
          <w:marBottom w:val="0"/>
          <w:divBdr>
            <w:top w:val="none" w:sz="0" w:space="0" w:color="auto"/>
            <w:left w:val="none" w:sz="0" w:space="0" w:color="auto"/>
            <w:bottom w:val="none" w:sz="0" w:space="0" w:color="auto"/>
            <w:right w:val="none" w:sz="0" w:space="0" w:color="auto"/>
          </w:divBdr>
        </w:div>
        <w:div w:id="1832326971">
          <w:marLeft w:val="2246"/>
          <w:marRight w:val="0"/>
          <w:marTop w:val="0"/>
          <w:marBottom w:val="0"/>
          <w:divBdr>
            <w:top w:val="none" w:sz="0" w:space="0" w:color="auto"/>
            <w:left w:val="none" w:sz="0" w:space="0" w:color="auto"/>
            <w:bottom w:val="none" w:sz="0" w:space="0" w:color="auto"/>
            <w:right w:val="none" w:sz="0" w:space="0" w:color="auto"/>
          </w:divBdr>
        </w:div>
        <w:div w:id="1797940905">
          <w:marLeft w:val="720"/>
          <w:marRight w:val="0"/>
          <w:marTop w:val="0"/>
          <w:marBottom w:val="0"/>
          <w:divBdr>
            <w:top w:val="none" w:sz="0" w:space="0" w:color="auto"/>
            <w:left w:val="none" w:sz="0" w:space="0" w:color="auto"/>
            <w:bottom w:val="none" w:sz="0" w:space="0" w:color="auto"/>
            <w:right w:val="none" w:sz="0" w:space="0" w:color="auto"/>
          </w:divBdr>
        </w:div>
        <w:div w:id="1986008096">
          <w:marLeft w:val="2246"/>
          <w:marRight w:val="0"/>
          <w:marTop w:val="0"/>
          <w:marBottom w:val="0"/>
          <w:divBdr>
            <w:top w:val="none" w:sz="0" w:space="0" w:color="auto"/>
            <w:left w:val="none" w:sz="0" w:space="0" w:color="auto"/>
            <w:bottom w:val="none" w:sz="0" w:space="0" w:color="auto"/>
            <w:right w:val="none" w:sz="0" w:space="0" w:color="auto"/>
          </w:divBdr>
        </w:div>
        <w:div w:id="1867282288">
          <w:marLeft w:val="2246"/>
          <w:marRight w:val="0"/>
          <w:marTop w:val="0"/>
          <w:marBottom w:val="0"/>
          <w:divBdr>
            <w:top w:val="none" w:sz="0" w:space="0" w:color="auto"/>
            <w:left w:val="none" w:sz="0" w:space="0" w:color="auto"/>
            <w:bottom w:val="none" w:sz="0" w:space="0" w:color="auto"/>
            <w:right w:val="none" w:sz="0" w:space="0" w:color="auto"/>
          </w:divBdr>
        </w:div>
        <w:div w:id="1837184114">
          <w:marLeft w:val="806"/>
          <w:marRight w:val="0"/>
          <w:marTop w:val="0"/>
          <w:marBottom w:val="0"/>
          <w:divBdr>
            <w:top w:val="none" w:sz="0" w:space="0" w:color="auto"/>
            <w:left w:val="none" w:sz="0" w:space="0" w:color="auto"/>
            <w:bottom w:val="none" w:sz="0" w:space="0" w:color="auto"/>
            <w:right w:val="none" w:sz="0" w:space="0" w:color="auto"/>
          </w:divBdr>
        </w:div>
        <w:div w:id="1358579914">
          <w:marLeft w:val="2246"/>
          <w:marRight w:val="0"/>
          <w:marTop w:val="0"/>
          <w:marBottom w:val="0"/>
          <w:divBdr>
            <w:top w:val="none" w:sz="0" w:space="0" w:color="auto"/>
            <w:left w:val="none" w:sz="0" w:space="0" w:color="auto"/>
            <w:bottom w:val="none" w:sz="0" w:space="0" w:color="auto"/>
            <w:right w:val="none" w:sz="0" w:space="0" w:color="auto"/>
          </w:divBdr>
        </w:div>
        <w:div w:id="814026504">
          <w:marLeft w:val="806"/>
          <w:marRight w:val="0"/>
          <w:marTop w:val="0"/>
          <w:marBottom w:val="0"/>
          <w:divBdr>
            <w:top w:val="none" w:sz="0" w:space="0" w:color="auto"/>
            <w:left w:val="none" w:sz="0" w:space="0" w:color="auto"/>
            <w:bottom w:val="none" w:sz="0" w:space="0" w:color="auto"/>
            <w:right w:val="none" w:sz="0" w:space="0" w:color="auto"/>
          </w:divBdr>
        </w:div>
        <w:div w:id="711998876">
          <w:marLeft w:val="2246"/>
          <w:marRight w:val="0"/>
          <w:marTop w:val="0"/>
          <w:marBottom w:val="0"/>
          <w:divBdr>
            <w:top w:val="none" w:sz="0" w:space="0" w:color="auto"/>
            <w:left w:val="none" w:sz="0" w:space="0" w:color="auto"/>
            <w:bottom w:val="none" w:sz="0" w:space="0" w:color="auto"/>
            <w:right w:val="none" w:sz="0" w:space="0" w:color="auto"/>
          </w:divBdr>
        </w:div>
        <w:div w:id="1948925722">
          <w:marLeft w:val="2246"/>
          <w:marRight w:val="0"/>
          <w:marTop w:val="0"/>
          <w:marBottom w:val="0"/>
          <w:divBdr>
            <w:top w:val="none" w:sz="0" w:space="0" w:color="auto"/>
            <w:left w:val="none" w:sz="0" w:space="0" w:color="auto"/>
            <w:bottom w:val="none" w:sz="0" w:space="0" w:color="auto"/>
            <w:right w:val="none" w:sz="0" w:space="0" w:color="auto"/>
          </w:divBdr>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46">
      <w:bodyDiv w:val="1"/>
      <w:marLeft w:val="0"/>
      <w:marRight w:val="0"/>
      <w:marTop w:val="0"/>
      <w:marBottom w:val="0"/>
      <w:divBdr>
        <w:top w:val="none" w:sz="0" w:space="0" w:color="auto"/>
        <w:left w:val="none" w:sz="0" w:space="0" w:color="auto"/>
        <w:bottom w:val="none" w:sz="0" w:space="0" w:color="auto"/>
        <w:right w:val="none" w:sz="0" w:space="0" w:color="auto"/>
      </w:divBdr>
      <w:divsChild>
        <w:div w:id="877204527">
          <w:marLeft w:val="720"/>
          <w:marRight w:val="0"/>
          <w:marTop w:val="0"/>
          <w:marBottom w:val="0"/>
          <w:divBdr>
            <w:top w:val="none" w:sz="0" w:space="0" w:color="auto"/>
            <w:left w:val="none" w:sz="0" w:space="0" w:color="auto"/>
            <w:bottom w:val="none" w:sz="0" w:space="0" w:color="auto"/>
            <w:right w:val="none" w:sz="0" w:space="0" w:color="auto"/>
          </w:divBdr>
        </w:div>
        <w:div w:id="1037001541">
          <w:marLeft w:val="2246"/>
          <w:marRight w:val="0"/>
          <w:marTop w:val="0"/>
          <w:marBottom w:val="0"/>
          <w:divBdr>
            <w:top w:val="none" w:sz="0" w:space="0" w:color="auto"/>
            <w:left w:val="none" w:sz="0" w:space="0" w:color="auto"/>
            <w:bottom w:val="none" w:sz="0" w:space="0" w:color="auto"/>
            <w:right w:val="none" w:sz="0" w:space="0" w:color="auto"/>
          </w:divBdr>
        </w:div>
        <w:div w:id="494305002">
          <w:marLeft w:val="2246"/>
          <w:marRight w:val="0"/>
          <w:marTop w:val="0"/>
          <w:marBottom w:val="0"/>
          <w:divBdr>
            <w:top w:val="none" w:sz="0" w:space="0" w:color="auto"/>
            <w:left w:val="none" w:sz="0" w:space="0" w:color="auto"/>
            <w:bottom w:val="none" w:sz="0" w:space="0" w:color="auto"/>
            <w:right w:val="none" w:sz="0" w:space="0" w:color="auto"/>
          </w:divBdr>
        </w:div>
        <w:div w:id="1023894358">
          <w:marLeft w:val="2246"/>
          <w:marRight w:val="0"/>
          <w:marTop w:val="0"/>
          <w:marBottom w:val="0"/>
          <w:divBdr>
            <w:top w:val="none" w:sz="0" w:space="0" w:color="auto"/>
            <w:left w:val="none" w:sz="0" w:space="0" w:color="auto"/>
            <w:bottom w:val="none" w:sz="0" w:space="0" w:color="auto"/>
            <w:right w:val="none" w:sz="0" w:space="0" w:color="auto"/>
          </w:divBdr>
        </w:div>
        <w:div w:id="658383186">
          <w:marLeft w:val="720"/>
          <w:marRight w:val="0"/>
          <w:marTop w:val="0"/>
          <w:marBottom w:val="0"/>
          <w:divBdr>
            <w:top w:val="none" w:sz="0" w:space="0" w:color="auto"/>
            <w:left w:val="none" w:sz="0" w:space="0" w:color="auto"/>
            <w:bottom w:val="none" w:sz="0" w:space="0" w:color="auto"/>
            <w:right w:val="none" w:sz="0" w:space="0" w:color="auto"/>
          </w:divBdr>
        </w:div>
        <w:div w:id="1909336581">
          <w:marLeft w:val="2246"/>
          <w:marRight w:val="0"/>
          <w:marTop w:val="0"/>
          <w:marBottom w:val="0"/>
          <w:divBdr>
            <w:top w:val="none" w:sz="0" w:space="0" w:color="auto"/>
            <w:left w:val="none" w:sz="0" w:space="0" w:color="auto"/>
            <w:bottom w:val="none" w:sz="0" w:space="0" w:color="auto"/>
            <w:right w:val="none" w:sz="0" w:space="0" w:color="auto"/>
          </w:divBdr>
        </w:div>
        <w:div w:id="561865004">
          <w:marLeft w:val="2246"/>
          <w:marRight w:val="0"/>
          <w:marTop w:val="0"/>
          <w:marBottom w:val="0"/>
          <w:divBdr>
            <w:top w:val="none" w:sz="0" w:space="0" w:color="auto"/>
            <w:left w:val="none" w:sz="0" w:space="0" w:color="auto"/>
            <w:bottom w:val="none" w:sz="0" w:space="0" w:color="auto"/>
            <w:right w:val="none" w:sz="0" w:space="0" w:color="auto"/>
          </w:divBdr>
        </w:div>
        <w:div w:id="1591113413">
          <w:marLeft w:val="2246"/>
          <w:marRight w:val="0"/>
          <w:marTop w:val="0"/>
          <w:marBottom w:val="0"/>
          <w:divBdr>
            <w:top w:val="none" w:sz="0" w:space="0" w:color="auto"/>
            <w:left w:val="none" w:sz="0" w:space="0" w:color="auto"/>
            <w:bottom w:val="none" w:sz="0" w:space="0" w:color="auto"/>
            <w:right w:val="none" w:sz="0" w:space="0" w:color="auto"/>
          </w:divBdr>
        </w:div>
        <w:div w:id="1383210604">
          <w:marLeft w:val="806"/>
          <w:marRight w:val="0"/>
          <w:marTop w:val="0"/>
          <w:marBottom w:val="0"/>
          <w:divBdr>
            <w:top w:val="none" w:sz="0" w:space="0" w:color="auto"/>
            <w:left w:val="none" w:sz="0" w:space="0" w:color="auto"/>
            <w:bottom w:val="none" w:sz="0" w:space="0" w:color="auto"/>
            <w:right w:val="none" w:sz="0" w:space="0" w:color="auto"/>
          </w:divBdr>
        </w:div>
        <w:div w:id="445388945">
          <w:marLeft w:val="2246"/>
          <w:marRight w:val="0"/>
          <w:marTop w:val="0"/>
          <w:marBottom w:val="0"/>
          <w:divBdr>
            <w:top w:val="none" w:sz="0" w:space="0" w:color="auto"/>
            <w:left w:val="none" w:sz="0" w:space="0" w:color="auto"/>
            <w:bottom w:val="none" w:sz="0" w:space="0" w:color="auto"/>
            <w:right w:val="none" w:sz="0" w:space="0" w:color="auto"/>
          </w:divBdr>
        </w:div>
        <w:div w:id="1203639928">
          <w:marLeft w:val="2246"/>
          <w:marRight w:val="0"/>
          <w:marTop w:val="0"/>
          <w:marBottom w:val="0"/>
          <w:divBdr>
            <w:top w:val="none" w:sz="0" w:space="0" w:color="auto"/>
            <w:left w:val="none" w:sz="0" w:space="0" w:color="auto"/>
            <w:bottom w:val="none" w:sz="0" w:space="0" w:color="auto"/>
            <w:right w:val="none" w:sz="0" w:space="0" w:color="auto"/>
          </w:divBdr>
        </w:div>
        <w:div w:id="95830409">
          <w:marLeft w:val="2246"/>
          <w:marRight w:val="0"/>
          <w:marTop w:val="0"/>
          <w:marBottom w:val="0"/>
          <w:divBdr>
            <w:top w:val="none" w:sz="0" w:space="0" w:color="auto"/>
            <w:left w:val="none" w:sz="0" w:space="0" w:color="auto"/>
            <w:bottom w:val="none" w:sz="0" w:space="0" w:color="auto"/>
            <w:right w:val="none" w:sz="0" w:space="0" w:color="auto"/>
          </w:divBdr>
        </w:div>
        <w:div w:id="546143627">
          <w:marLeft w:val="806"/>
          <w:marRight w:val="0"/>
          <w:marTop w:val="0"/>
          <w:marBottom w:val="0"/>
          <w:divBdr>
            <w:top w:val="none" w:sz="0" w:space="0" w:color="auto"/>
            <w:left w:val="none" w:sz="0" w:space="0" w:color="auto"/>
            <w:bottom w:val="none" w:sz="0" w:space="0" w:color="auto"/>
            <w:right w:val="none" w:sz="0" w:space="0" w:color="auto"/>
          </w:divBdr>
        </w:div>
        <w:div w:id="936838062">
          <w:marLeft w:val="2246"/>
          <w:marRight w:val="0"/>
          <w:marTop w:val="0"/>
          <w:marBottom w:val="0"/>
          <w:divBdr>
            <w:top w:val="none" w:sz="0" w:space="0" w:color="auto"/>
            <w:left w:val="none" w:sz="0" w:space="0" w:color="auto"/>
            <w:bottom w:val="none" w:sz="0" w:space="0" w:color="auto"/>
            <w:right w:val="none" w:sz="0" w:space="0" w:color="auto"/>
          </w:divBdr>
        </w:div>
        <w:div w:id="966549270">
          <w:marLeft w:val="2246"/>
          <w:marRight w:val="0"/>
          <w:marTop w:val="0"/>
          <w:marBottom w:val="0"/>
          <w:divBdr>
            <w:top w:val="none" w:sz="0" w:space="0" w:color="auto"/>
            <w:left w:val="none" w:sz="0" w:space="0" w:color="auto"/>
            <w:bottom w:val="none" w:sz="0" w:space="0" w:color="auto"/>
            <w:right w:val="none" w:sz="0" w:space="0" w:color="auto"/>
          </w:divBdr>
        </w:div>
        <w:div w:id="1978292933">
          <w:marLeft w:val="2246"/>
          <w:marRight w:val="0"/>
          <w:marTop w:val="0"/>
          <w:marBottom w:val="0"/>
          <w:divBdr>
            <w:top w:val="none" w:sz="0" w:space="0" w:color="auto"/>
            <w:left w:val="none" w:sz="0" w:space="0" w:color="auto"/>
            <w:bottom w:val="none" w:sz="0" w:space="0" w:color="auto"/>
            <w:right w:val="none" w:sz="0" w:space="0" w:color="auto"/>
          </w:divBdr>
        </w:div>
      </w:divsChild>
    </w:div>
    <w:div w:id="1660576473">
      <w:bodyDiv w:val="1"/>
      <w:marLeft w:val="0"/>
      <w:marRight w:val="0"/>
      <w:marTop w:val="0"/>
      <w:marBottom w:val="0"/>
      <w:divBdr>
        <w:top w:val="none" w:sz="0" w:space="0" w:color="auto"/>
        <w:left w:val="none" w:sz="0" w:space="0" w:color="auto"/>
        <w:bottom w:val="none" w:sz="0" w:space="0" w:color="auto"/>
        <w:right w:val="none" w:sz="0" w:space="0" w:color="auto"/>
      </w:divBdr>
      <w:divsChild>
        <w:div w:id="438064074">
          <w:marLeft w:val="2246"/>
          <w:marRight w:val="0"/>
          <w:marTop w:val="0"/>
          <w:marBottom w:val="0"/>
          <w:divBdr>
            <w:top w:val="none" w:sz="0" w:space="0" w:color="auto"/>
            <w:left w:val="none" w:sz="0" w:space="0" w:color="auto"/>
            <w:bottom w:val="none" w:sz="0" w:space="0" w:color="auto"/>
            <w:right w:val="none" w:sz="0" w:space="0" w:color="auto"/>
          </w:divBdr>
        </w:div>
        <w:div w:id="367219944">
          <w:marLeft w:val="2246"/>
          <w:marRight w:val="0"/>
          <w:marTop w:val="0"/>
          <w:marBottom w:val="0"/>
          <w:divBdr>
            <w:top w:val="none" w:sz="0" w:space="0" w:color="auto"/>
            <w:left w:val="none" w:sz="0" w:space="0" w:color="auto"/>
            <w:bottom w:val="none" w:sz="0" w:space="0" w:color="auto"/>
            <w:right w:val="none" w:sz="0" w:space="0" w:color="auto"/>
          </w:divBdr>
        </w:div>
      </w:divsChild>
    </w:div>
    <w:div w:id="1701083176">
      <w:bodyDiv w:val="1"/>
      <w:marLeft w:val="0"/>
      <w:marRight w:val="0"/>
      <w:marTop w:val="0"/>
      <w:marBottom w:val="0"/>
      <w:divBdr>
        <w:top w:val="none" w:sz="0" w:space="0" w:color="auto"/>
        <w:left w:val="none" w:sz="0" w:space="0" w:color="auto"/>
        <w:bottom w:val="none" w:sz="0" w:space="0" w:color="auto"/>
        <w:right w:val="none" w:sz="0" w:space="0" w:color="auto"/>
      </w:divBdr>
      <w:divsChild>
        <w:div w:id="1002006070">
          <w:marLeft w:val="720"/>
          <w:marRight w:val="0"/>
          <w:marTop w:val="0"/>
          <w:marBottom w:val="0"/>
          <w:divBdr>
            <w:top w:val="none" w:sz="0" w:space="0" w:color="auto"/>
            <w:left w:val="none" w:sz="0" w:space="0" w:color="auto"/>
            <w:bottom w:val="none" w:sz="0" w:space="0" w:color="auto"/>
            <w:right w:val="none" w:sz="0" w:space="0" w:color="auto"/>
          </w:divBdr>
        </w:div>
        <w:div w:id="215895828">
          <w:marLeft w:val="720"/>
          <w:marRight w:val="0"/>
          <w:marTop w:val="0"/>
          <w:marBottom w:val="0"/>
          <w:divBdr>
            <w:top w:val="none" w:sz="0" w:space="0" w:color="auto"/>
            <w:left w:val="none" w:sz="0" w:space="0" w:color="auto"/>
            <w:bottom w:val="none" w:sz="0" w:space="0" w:color="auto"/>
            <w:right w:val="none" w:sz="0" w:space="0" w:color="auto"/>
          </w:divBdr>
        </w:div>
        <w:div w:id="1833062714">
          <w:marLeft w:val="720"/>
          <w:marRight w:val="0"/>
          <w:marTop w:val="0"/>
          <w:marBottom w:val="0"/>
          <w:divBdr>
            <w:top w:val="none" w:sz="0" w:space="0" w:color="auto"/>
            <w:left w:val="none" w:sz="0" w:space="0" w:color="auto"/>
            <w:bottom w:val="none" w:sz="0" w:space="0" w:color="auto"/>
            <w:right w:val="none" w:sz="0" w:space="0" w:color="auto"/>
          </w:divBdr>
        </w:div>
        <w:div w:id="1318612636">
          <w:marLeft w:val="720"/>
          <w:marRight w:val="0"/>
          <w:marTop w:val="0"/>
          <w:marBottom w:val="0"/>
          <w:divBdr>
            <w:top w:val="none" w:sz="0" w:space="0" w:color="auto"/>
            <w:left w:val="none" w:sz="0" w:space="0" w:color="auto"/>
            <w:bottom w:val="none" w:sz="0" w:space="0" w:color="auto"/>
            <w:right w:val="none" w:sz="0" w:space="0" w:color="auto"/>
          </w:divBdr>
        </w:div>
        <w:div w:id="1927493046">
          <w:marLeft w:val="720"/>
          <w:marRight w:val="0"/>
          <w:marTop w:val="0"/>
          <w:marBottom w:val="0"/>
          <w:divBdr>
            <w:top w:val="none" w:sz="0" w:space="0" w:color="auto"/>
            <w:left w:val="none" w:sz="0" w:space="0" w:color="auto"/>
            <w:bottom w:val="none" w:sz="0" w:space="0" w:color="auto"/>
            <w:right w:val="none" w:sz="0" w:space="0" w:color="auto"/>
          </w:divBdr>
        </w:div>
        <w:div w:id="1396051959">
          <w:marLeft w:val="720"/>
          <w:marRight w:val="0"/>
          <w:marTop w:val="0"/>
          <w:marBottom w:val="0"/>
          <w:divBdr>
            <w:top w:val="none" w:sz="0" w:space="0" w:color="auto"/>
            <w:left w:val="none" w:sz="0" w:space="0" w:color="auto"/>
            <w:bottom w:val="none" w:sz="0" w:space="0" w:color="auto"/>
            <w:right w:val="none" w:sz="0" w:space="0" w:color="auto"/>
          </w:divBdr>
        </w:div>
        <w:div w:id="887496878">
          <w:marLeft w:val="1440"/>
          <w:marRight w:val="0"/>
          <w:marTop w:val="0"/>
          <w:marBottom w:val="0"/>
          <w:divBdr>
            <w:top w:val="none" w:sz="0" w:space="0" w:color="auto"/>
            <w:left w:val="none" w:sz="0" w:space="0" w:color="auto"/>
            <w:bottom w:val="none" w:sz="0" w:space="0" w:color="auto"/>
            <w:right w:val="none" w:sz="0" w:space="0" w:color="auto"/>
          </w:divBdr>
        </w:div>
        <w:div w:id="595358394">
          <w:marLeft w:val="1440"/>
          <w:marRight w:val="0"/>
          <w:marTop w:val="0"/>
          <w:marBottom w:val="0"/>
          <w:divBdr>
            <w:top w:val="none" w:sz="0" w:space="0" w:color="auto"/>
            <w:left w:val="none" w:sz="0" w:space="0" w:color="auto"/>
            <w:bottom w:val="none" w:sz="0" w:space="0" w:color="auto"/>
            <w:right w:val="none" w:sz="0" w:space="0" w:color="auto"/>
          </w:divBdr>
        </w:div>
        <w:div w:id="2023193865">
          <w:marLeft w:val="1440"/>
          <w:marRight w:val="0"/>
          <w:marTop w:val="0"/>
          <w:marBottom w:val="0"/>
          <w:divBdr>
            <w:top w:val="none" w:sz="0" w:space="0" w:color="auto"/>
            <w:left w:val="none" w:sz="0" w:space="0" w:color="auto"/>
            <w:bottom w:val="none" w:sz="0" w:space="0" w:color="auto"/>
            <w:right w:val="none" w:sz="0" w:space="0" w:color="auto"/>
          </w:divBdr>
        </w:div>
        <w:div w:id="1650403580">
          <w:marLeft w:val="1440"/>
          <w:marRight w:val="0"/>
          <w:marTop w:val="0"/>
          <w:marBottom w:val="0"/>
          <w:divBdr>
            <w:top w:val="none" w:sz="0" w:space="0" w:color="auto"/>
            <w:left w:val="none" w:sz="0" w:space="0" w:color="auto"/>
            <w:bottom w:val="none" w:sz="0" w:space="0" w:color="auto"/>
            <w:right w:val="none" w:sz="0" w:space="0" w:color="auto"/>
          </w:divBdr>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38018907">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04486110">
      <w:bodyDiv w:val="1"/>
      <w:marLeft w:val="0"/>
      <w:marRight w:val="0"/>
      <w:marTop w:val="0"/>
      <w:marBottom w:val="0"/>
      <w:divBdr>
        <w:top w:val="none" w:sz="0" w:space="0" w:color="auto"/>
        <w:left w:val="none" w:sz="0" w:space="0" w:color="auto"/>
        <w:bottom w:val="none" w:sz="0" w:space="0" w:color="auto"/>
        <w:right w:val="none" w:sz="0" w:space="0" w:color="auto"/>
      </w:divBdr>
      <w:divsChild>
        <w:div w:id="260652260">
          <w:marLeft w:val="720"/>
          <w:marRight w:val="0"/>
          <w:marTop w:val="0"/>
          <w:marBottom w:val="0"/>
          <w:divBdr>
            <w:top w:val="none" w:sz="0" w:space="0" w:color="auto"/>
            <w:left w:val="none" w:sz="0" w:space="0" w:color="auto"/>
            <w:bottom w:val="none" w:sz="0" w:space="0" w:color="auto"/>
            <w:right w:val="none" w:sz="0" w:space="0" w:color="auto"/>
          </w:divBdr>
        </w:div>
        <w:div w:id="431585473">
          <w:marLeft w:val="2246"/>
          <w:marRight w:val="0"/>
          <w:marTop w:val="0"/>
          <w:marBottom w:val="0"/>
          <w:divBdr>
            <w:top w:val="none" w:sz="0" w:space="0" w:color="auto"/>
            <w:left w:val="none" w:sz="0" w:space="0" w:color="auto"/>
            <w:bottom w:val="none" w:sz="0" w:space="0" w:color="auto"/>
            <w:right w:val="none" w:sz="0" w:space="0" w:color="auto"/>
          </w:divBdr>
        </w:div>
        <w:div w:id="664362965">
          <w:marLeft w:val="2246"/>
          <w:marRight w:val="0"/>
          <w:marTop w:val="0"/>
          <w:marBottom w:val="0"/>
          <w:divBdr>
            <w:top w:val="none" w:sz="0" w:space="0" w:color="auto"/>
            <w:left w:val="none" w:sz="0" w:space="0" w:color="auto"/>
            <w:bottom w:val="none" w:sz="0" w:space="0" w:color="auto"/>
            <w:right w:val="none" w:sz="0" w:space="0" w:color="auto"/>
          </w:divBdr>
        </w:div>
        <w:div w:id="310906380">
          <w:marLeft w:val="2246"/>
          <w:marRight w:val="0"/>
          <w:marTop w:val="0"/>
          <w:marBottom w:val="0"/>
          <w:divBdr>
            <w:top w:val="none" w:sz="0" w:space="0" w:color="auto"/>
            <w:left w:val="none" w:sz="0" w:space="0" w:color="auto"/>
            <w:bottom w:val="none" w:sz="0" w:space="0" w:color="auto"/>
            <w:right w:val="none" w:sz="0" w:space="0" w:color="auto"/>
          </w:divBdr>
        </w:div>
        <w:div w:id="1772700963">
          <w:marLeft w:val="720"/>
          <w:marRight w:val="0"/>
          <w:marTop w:val="0"/>
          <w:marBottom w:val="0"/>
          <w:divBdr>
            <w:top w:val="none" w:sz="0" w:space="0" w:color="auto"/>
            <w:left w:val="none" w:sz="0" w:space="0" w:color="auto"/>
            <w:bottom w:val="none" w:sz="0" w:space="0" w:color="auto"/>
            <w:right w:val="none" w:sz="0" w:space="0" w:color="auto"/>
          </w:divBdr>
        </w:div>
        <w:div w:id="19363186">
          <w:marLeft w:val="2246"/>
          <w:marRight w:val="0"/>
          <w:marTop w:val="0"/>
          <w:marBottom w:val="0"/>
          <w:divBdr>
            <w:top w:val="none" w:sz="0" w:space="0" w:color="auto"/>
            <w:left w:val="none" w:sz="0" w:space="0" w:color="auto"/>
            <w:bottom w:val="none" w:sz="0" w:space="0" w:color="auto"/>
            <w:right w:val="none" w:sz="0" w:space="0" w:color="auto"/>
          </w:divBdr>
        </w:div>
        <w:div w:id="1150555365">
          <w:marLeft w:val="2246"/>
          <w:marRight w:val="0"/>
          <w:marTop w:val="0"/>
          <w:marBottom w:val="0"/>
          <w:divBdr>
            <w:top w:val="none" w:sz="0" w:space="0" w:color="auto"/>
            <w:left w:val="none" w:sz="0" w:space="0" w:color="auto"/>
            <w:bottom w:val="none" w:sz="0" w:space="0" w:color="auto"/>
            <w:right w:val="none" w:sz="0" w:space="0" w:color="auto"/>
          </w:divBdr>
        </w:div>
        <w:div w:id="2118715602">
          <w:marLeft w:val="2246"/>
          <w:marRight w:val="0"/>
          <w:marTop w:val="0"/>
          <w:marBottom w:val="0"/>
          <w:divBdr>
            <w:top w:val="none" w:sz="0" w:space="0" w:color="auto"/>
            <w:left w:val="none" w:sz="0" w:space="0" w:color="auto"/>
            <w:bottom w:val="none" w:sz="0" w:space="0" w:color="auto"/>
            <w:right w:val="none" w:sz="0" w:space="0" w:color="auto"/>
          </w:divBdr>
        </w:div>
        <w:div w:id="223957012">
          <w:marLeft w:val="806"/>
          <w:marRight w:val="0"/>
          <w:marTop w:val="0"/>
          <w:marBottom w:val="0"/>
          <w:divBdr>
            <w:top w:val="none" w:sz="0" w:space="0" w:color="auto"/>
            <w:left w:val="none" w:sz="0" w:space="0" w:color="auto"/>
            <w:bottom w:val="none" w:sz="0" w:space="0" w:color="auto"/>
            <w:right w:val="none" w:sz="0" w:space="0" w:color="auto"/>
          </w:divBdr>
        </w:div>
        <w:div w:id="150946617">
          <w:marLeft w:val="2246"/>
          <w:marRight w:val="0"/>
          <w:marTop w:val="0"/>
          <w:marBottom w:val="0"/>
          <w:divBdr>
            <w:top w:val="none" w:sz="0" w:space="0" w:color="auto"/>
            <w:left w:val="none" w:sz="0" w:space="0" w:color="auto"/>
            <w:bottom w:val="none" w:sz="0" w:space="0" w:color="auto"/>
            <w:right w:val="none" w:sz="0" w:space="0" w:color="auto"/>
          </w:divBdr>
        </w:div>
        <w:div w:id="658387934">
          <w:marLeft w:val="2246"/>
          <w:marRight w:val="0"/>
          <w:marTop w:val="0"/>
          <w:marBottom w:val="0"/>
          <w:divBdr>
            <w:top w:val="none" w:sz="0" w:space="0" w:color="auto"/>
            <w:left w:val="none" w:sz="0" w:space="0" w:color="auto"/>
            <w:bottom w:val="none" w:sz="0" w:space="0" w:color="auto"/>
            <w:right w:val="none" w:sz="0" w:space="0" w:color="auto"/>
          </w:divBdr>
        </w:div>
        <w:div w:id="1031109618">
          <w:marLeft w:val="2246"/>
          <w:marRight w:val="0"/>
          <w:marTop w:val="0"/>
          <w:marBottom w:val="0"/>
          <w:divBdr>
            <w:top w:val="none" w:sz="0" w:space="0" w:color="auto"/>
            <w:left w:val="none" w:sz="0" w:space="0" w:color="auto"/>
            <w:bottom w:val="none" w:sz="0" w:space="0" w:color="auto"/>
            <w:right w:val="none" w:sz="0" w:space="0" w:color="auto"/>
          </w:divBdr>
        </w:div>
        <w:div w:id="1746490071">
          <w:marLeft w:val="806"/>
          <w:marRight w:val="0"/>
          <w:marTop w:val="0"/>
          <w:marBottom w:val="0"/>
          <w:divBdr>
            <w:top w:val="none" w:sz="0" w:space="0" w:color="auto"/>
            <w:left w:val="none" w:sz="0" w:space="0" w:color="auto"/>
            <w:bottom w:val="none" w:sz="0" w:space="0" w:color="auto"/>
            <w:right w:val="none" w:sz="0" w:space="0" w:color="auto"/>
          </w:divBdr>
        </w:div>
        <w:div w:id="732659550">
          <w:marLeft w:val="2246"/>
          <w:marRight w:val="0"/>
          <w:marTop w:val="0"/>
          <w:marBottom w:val="0"/>
          <w:divBdr>
            <w:top w:val="none" w:sz="0" w:space="0" w:color="auto"/>
            <w:left w:val="none" w:sz="0" w:space="0" w:color="auto"/>
            <w:bottom w:val="none" w:sz="0" w:space="0" w:color="auto"/>
            <w:right w:val="none" w:sz="0" w:space="0" w:color="auto"/>
          </w:divBdr>
        </w:div>
        <w:div w:id="854726791">
          <w:marLeft w:val="2246"/>
          <w:marRight w:val="0"/>
          <w:marTop w:val="0"/>
          <w:marBottom w:val="0"/>
          <w:divBdr>
            <w:top w:val="none" w:sz="0" w:space="0" w:color="auto"/>
            <w:left w:val="none" w:sz="0" w:space="0" w:color="auto"/>
            <w:bottom w:val="none" w:sz="0" w:space="0" w:color="auto"/>
            <w:right w:val="none" w:sz="0" w:space="0" w:color="auto"/>
          </w:divBdr>
        </w:div>
        <w:div w:id="1186864069">
          <w:marLeft w:val="2246"/>
          <w:marRight w:val="0"/>
          <w:marTop w:val="0"/>
          <w:marBottom w:val="0"/>
          <w:divBdr>
            <w:top w:val="none" w:sz="0" w:space="0" w:color="auto"/>
            <w:left w:val="none" w:sz="0" w:space="0" w:color="auto"/>
            <w:bottom w:val="none" w:sz="0" w:space="0" w:color="auto"/>
            <w:right w:val="none" w:sz="0" w:space="0" w:color="auto"/>
          </w:divBdr>
        </w:div>
      </w:divsChild>
    </w:div>
    <w:div w:id="1910841924">
      <w:bodyDiv w:val="1"/>
      <w:marLeft w:val="0"/>
      <w:marRight w:val="0"/>
      <w:marTop w:val="0"/>
      <w:marBottom w:val="0"/>
      <w:divBdr>
        <w:top w:val="none" w:sz="0" w:space="0" w:color="auto"/>
        <w:left w:val="none" w:sz="0" w:space="0" w:color="auto"/>
        <w:bottom w:val="none" w:sz="0" w:space="0" w:color="auto"/>
        <w:right w:val="none" w:sz="0" w:space="0" w:color="auto"/>
      </w:divBdr>
    </w:div>
    <w:div w:id="1956328764">
      <w:bodyDiv w:val="1"/>
      <w:marLeft w:val="0"/>
      <w:marRight w:val="0"/>
      <w:marTop w:val="0"/>
      <w:marBottom w:val="0"/>
      <w:divBdr>
        <w:top w:val="none" w:sz="0" w:space="0" w:color="auto"/>
        <w:left w:val="none" w:sz="0" w:space="0" w:color="auto"/>
        <w:bottom w:val="none" w:sz="0" w:space="0" w:color="auto"/>
        <w:right w:val="none" w:sz="0" w:space="0" w:color="auto"/>
      </w:divBdr>
      <w:divsChild>
        <w:div w:id="736513974">
          <w:marLeft w:val="720"/>
          <w:marRight w:val="0"/>
          <w:marTop w:val="0"/>
          <w:marBottom w:val="0"/>
          <w:divBdr>
            <w:top w:val="none" w:sz="0" w:space="0" w:color="auto"/>
            <w:left w:val="none" w:sz="0" w:space="0" w:color="auto"/>
            <w:bottom w:val="none" w:sz="0" w:space="0" w:color="auto"/>
            <w:right w:val="none" w:sz="0" w:space="0" w:color="auto"/>
          </w:divBdr>
        </w:div>
        <w:div w:id="757213197">
          <w:marLeft w:val="720"/>
          <w:marRight w:val="0"/>
          <w:marTop w:val="0"/>
          <w:marBottom w:val="0"/>
          <w:divBdr>
            <w:top w:val="none" w:sz="0" w:space="0" w:color="auto"/>
            <w:left w:val="none" w:sz="0" w:space="0" w:color="auto"/>
            <w:bottom w:val="none" w:sz="0" w:space="0" w:color="auto"/>
            <w:right w:val="none" w:sz="0" w:space="0" w:color="auto"/>
          </w:divBdr>
        </w:div>
        <w:div w:id="1414006726">
          <w:marLeft w:val="720"/>
          <w:marRight w:val="0"/>
          <w:marTop w:val="0"/>
          <w:marBottom w:val="0"/>
          <w:divBdr>
            <w:top w:val="none" w:sz="0" w:space="0" w:color="auto"/>
            <w:left w:val="none" w:sz="0" w:space="0" w:color="auto"/>
            <w:bottom w:val="none" w:sz="0" w:space="0" w:color="auto"/>
            <w:right w:val="none" w:sz="0" w:space="0" w:color="auto"/>
          </w:divBdr>
        </w:div>
        <w:div w:id="881864784">
          <w:marLeft w:val="720"/>
          <w:marRight w:val="0"/>
          <w:marTop w:val="0"/>
          <w:marBottom w:val="0"/>
          <w:divBdr>
            <w:top w:val="none" w:sz="0" w:space="0" w:color="auto"/>
            <w:left w:val="none" w:sz="0" w:space="0" w:color="auto"/>
            <w:bottom w:val="none" w:sz="0" w:space="0" w:color="auto"/>
            <w:right w:val="none" w:sz="0" w:space="0" w:color="auto"/>
          </w:divBdr>
        </w:div>
        <w:div w:id="832183250">
          <w:marLeft w:val="720"/>
          <w:marRight w:val="0"/>
          <w:marTop w:val="0"/>
          <w:marBottom w:val="0"/>
          <w:divBdr>
            <w:top w:val="none" w:sz="0" w:space="0" w:color="auto"/>
            <w:left w:val="none" w:sz="0" w:space="0" w:color="auto"/>
            <w:bottom w:val="none" w:sz="0" w:space="0" w:color="auto"/>
            <w:right w:val="none" w:sz="0" w:space="0" w:color="auto"/>
          </w:divBdr>
        </w:div>
        <w:div w:id="373888775">
          <w:marLeft w:val="720"/>
          <w:marRight w:val="0"/>
          <w:marTop w:val="0"/>
          <w:marBottom w:val="0"/>
          <w:divBdr>
            <w:top w:val="none" w:sz="0" w:space="0" w:color="auto"/>
            <w:left w:val="none" w:sz="0" w:space="0" w:color="auto"/>
            <w:bottom w:val="none" w:sz="0" w:space="0" w:color="auto"/>
            <w:right w:val="none" w:sz="0" w:space="0" w:color="auto"/>
          </w:divBdr>
        </w:div>
        <w:div w:id="1841774214">
          <w:marLeft w:val="1440"/>
          <w:marRight w:val="0"/>
          <w:marTop w:val="0"/>
          <w:marBottom w:val="0"/>
          <w:divBdr>
            <w:top w:val="none" w:sz="0" w:space="0" w:color="auto"/>
            <w:left w:val="none" w:sz="0" w:space="0" w:color="auto"/>
            <w:bottom w:val="none" w:sz="0" w:space="0" w:color="auto"/>
            <w:right w:val="none" w:sz="0" w:space="0" w:color="auto"/>
          </w:divBdr>
        </w:div>
        <w:div w:id="1439983275">
          <w:marLeft w:val="1440"/>
          <w:marRight w:val="0"/>
          <w:marTop w:val="0"/>
          <w:marBottom w:val="0"/>
          <w:divBdr>
            <w:top w:val="none" w:sz="0" w:space="0" w:color="auto"/>
            <w:left w:val="none" w:sz="0" w:space="0" w:color="auto"/>
            <w:bottom w:val="none" w:sz="0" w:space="0" w:color="auto"/>
            <w:right w:val="none" w:sz="0" w:space="0" w:color="auto"/>
          </w:divBdr>
        </w:div>
        <w:div w:id="1575041180">
          <w:marLeft w:val="1440"/>
          <w:marRight w:val="0"/>
          <w:marTop w:val="0"/>
          <w:marBottom w:val="0"/>
          <w:divBdr>
            <w:top w:val="none" w:sz="0" w:space="0" w:color="auto"/>
            <w:left w:val="none" w:sz="0" w:space="0" w:color="auto"/>
            <w:bottom w:val="none" w:sz="0" w:space="0" w:color="auto"/>
            <w:right w:val="none" w:sz="0" w:space="0" w:color="auto"/>
          </w:divBdr>
        </w:div>
        <w:div w:id="166865155">
          <w:marLeft w:val="1440"/>
          <w:marRight w:val="0"/>
          <w:marTop w:val="0"/>
          <w:marBottom w:val="0"/>
          <w:divBdr>
            <w:top w:val="none" w:sz="0" w:space="0" w:color="auto"/>
            <w:left w:val="none" w:sz="0" w:space="0" w:color="auto"/>
            <w:bottom w:val="none" w:sz="0" w:space="0" w:color="auto"/>
            <w:right w:val="none" w:sz="0" w:space="0" w:color="auto"/>
          </w:divBdr>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chart" Target="charts/chart1.xml"/><Relationship Id="rId37" Type="http://schemas.openxmlformats.org/officeDocument/2006/relationships/image" Target="media/image20.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gif"/><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fhannon\Documents\Hannon\MEIC\Docs\Cooling_cathode_pa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5"/>
          <c:order val="0"/>
          <c:tx>
            <c:strRef>
              <c:f>Sheet1!$K$1</c:f>
              <c:strCache>
                <c:ptCount val="1"/>
                <c:pt idx="0">
                  <c:v>Uneven Helmholtz Coils</c:v>
                </c:pt>
              </c:strCache>
            </c:strRef>
          </c:tx>
          <c:marker>
            <c:symbol val="none"/>
          </c:marker>
          <c:xVal>
            <c:numRef>
              <c:f>Sheet1!$H$2:$H$802</c:f>
              <c:numCache>
                <c:formatCode>General</c:formatCode>
                <c:ptCount val="8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Sheet1!$K$2:$K$802</c:f>
              <c:numCache>
                <c:formatCode>General</c:formatCode>
                <c:ptCount val="801"/>
                <c:pt idx="0">
                  <c:v>1860.6242551600001</c:v>
                </c:pt>
                <c:pt idx="1">
                  <c:v>1860.8160430299999</c:v>
                </c:pt>
                <c:pt idx="2">
                  <c:v>1861.1371277999999</c:v>
                </c:pt>
                <c:pt idx="3">
                  <c:v>1861.6529800599999</c:v>
                </c:pt>
                <c:pt idx="4">
                  <c:v>1862.44196285</c:v>
                </c:pt>
                <c:pt idx="5">
                  <c:v>1863.4647265399999</c:v>
                </c:pt>
                <c:pt idx="6">
                  <c:v>1864.7061627</c:v>
                </c:pt>
                <c:pt idx="7">
                  <c:v>1866.1692256399999</c:v>
                </c:pt>
                <c:pt idx="8">
                  <c:v>1867.85633452</c:v>
                </c:pt>
                <c:pt idx="9">
                  <c:v>1869.77981976</c:v>
                </c:pt>
                <c:pt idx="10">
                  <c:v>1871.94137232</c:v>
                </c:pt>
                <c:pt idx="11">
                  <c:v>1874.3151621100001</c:v>
                </c:pt>
                <c:pt idx="12">
                  <c:v>1876.9061774199999</c:v>
                </c:pt>
                <c:pt idx="13">
                  <c:v>1879.7239056599999</c:v>
                </c:pt>
                <c:pt idx="14">
                  <c:v>1882.7751702200001</c:v>
                </c:pt>
                <c:pt idx="15">
                  <c:v>1886.0527580600001</c:v>
                </c:pt>
                <c:pt idx="16">
                  <c:v>1889.5449226799999</c:v>
                </c:pt>
                <c:pt idx="17">
                  <c:v>1893.25334484</c:v>
                </c:pt>
                <c:pt idx="18">
                  <c:v>1897.1814624900001</c:v>
                </c:pt>
                <c:pt idx="19">
                  <c:v>1901.33535964</c:v>
                </c:pt>
                <c:pt idx="20">
                  <c:v>1905.71362636</c:v>
                </c:pt>
                <c:pt idx="21">
                  <c:v>1910.3053436099999</c:v>
                </c:pt>
                <c:pt idx="22">
                  <c:v>1915.1156203999999</c:v>
                </c:pt>
                <c:pt idx="23">
                  <c:v>1920.14884048</c:v>
                </c:pt>
                <c:pt idx="24">
                  <c:v>1925.39781827</c:v>
                </c:pt>
                <c:pt idx="25">
                  <c:v>1930.85577485</c:v>
                </c:pt>
                <c:pt idx="26">
                  <c:v>1936.53437893</c:v>
                </c:pt>
                <c:pt idx="27">
                  <c:v>1942.4253326600001</c:v>
                </c:pt>
                <c:pt idx="28">
                  <c:v>1948.5209564500001</c:v>
                </c:pt>
                <c:pt idx="29">
                  <c:v>1954.8229623899999</c:v>
                </c:pt>
                <c:pt idx="30">
                  <c:v>1961.33960073</c:v>
                </c:pt>
                <c:pt idx="31">
                  <c:v>1968.0654082599999</c:v>
                </c:pt>
                <c:pt idx="32">
                  <c:v>1974.9883462600001</c:v>
                </c:pt>
                <c:pt idx="33">
                  <c:v>1982.1174959800001</c:v>
                </c:pt>
                <c:pt idx="34">
                  <c:v>1989.45964099</c:v>
                </c:pt>
                <c:pt idx="35">
                  <c:v>1997.00796124</c:v>
                </c:pt>
                <c:pt idx="36">
                  <c:v>2004.74325342</c:v>
                </c:pt>
                <c:pt idx="37">
                  <c:v>2012.678973</c:v>
                </c:pt>
                <c:pt idx="38">
                  <c:v>2020.8096338299999</c:v>
                </c:pt>
                <c:pt idx="39">
                  <c:v>2029.12921185</c:v>
                </c:pt>
                <c:pt idx="40">
                  <c:v>2037.6411851099999</c:v>
                </c:pt>
                <c:pt idx="41">
                  <c:v>2046.3435185799999</c:v>
                </c:pt>
                <c:pt idx="42">
                  <c:v>2055.22284601</c:v>
                </c:pt>
                <c:pt idx="43">
                  <c:v>2064.2894784099999</c:v>
                </c:pt>
                <c:pt idx="44">
                  <c:v>2073.54886777</c:v>
                </c:pt>
                <c:pt idx="45">
                  <c:v>2082.99252041</c:v>
                </c:pt>
                <c:pt idx="46">
                  <c:v>2092.5984678200002</c:v>
                </c:pt>
                <c:pt idx="47">
                  <c:v>2102.3745786499999</c:v>
                </c:pt>
                <c:pt idx="48">
                  <c:v>2112.3214197900002</c:v>
                </c:pt>
                <c:pt idx="49">
                  <c:v>2122.43288906</c:v>
                </c:pt>
                <c:pt idx="50">
                  <c:v>2132.70638547</c:v>
                </c:pt>
                <c:pt idx="51">
                  <c:v>2143.1456636500002</c:v>
                </c:pt>
                <c:pt idx="52">
                  <c:v>2153.7353764700001</c:v>
                </c:pt>
                <c:pt idx="53">
                  <c:v>2164.47490397</c:v>
                </c:pt>
                <c:pt idx="54">
                  <c:v>2175.3633429000001</c:v>
                </c:pt>
                <c:pt idx="55">
                  <c:v>2186.4010121400001</c:v>
                </c:pt>
                <c:pt idx="56">
                  <c:v>2197.5777618900001</c:v>
                </c:pt>
                <c:pt idx="57">
                  <c:v>2208.8887738200001</c:v>
                </c:pt>
                <c:pt idx="58">
                  <c:v>2220.3330885800001</c:v>
                </c:pt>
                <c:pt idx="59">
                  <c:v>2231.9018228300001</c:v>
                </c:pt>
                <c:pt idx="60">
                  <c:v>2243.5929747800001</c:v>
                </c:pt>
                <c:pt idx="61">
                  <c:v>2255.3961623800001</c:v>
                </c:pt>
                <c:pt idx="62">
                  <c:v>2267.3150429699999</c:v>
                </c:pt>
                <c:pt idx="63">
                  <c:v>2279.3480440399999</c:v>
                </c:pt>
                <c:pt idx="64">
                  <c:v>2291.4790127800002</c:v>
                </c:pt>
                <c:pt idx="65">
                  <c:v>2303.7041374599999</c:v>
                </c:pt>
                <c:pt idx="66">
                  <c:v>2316.01929531</c:v>
                </c:pt>
                <c:pt idx="67">
                  <c:v>2328.4158268400001</c:v>
                </c:pt>
                <c:pt idx="68">
                  <c:v>2340.8920237399998</c:v>
                </c:pt>
                <c:pt idx="69">
                  <c:v>2353.4401554000001</c:v>
                </c:pt>
                <c:pt idx="70">
                  <c:v>2366.05935327</c:v>
                </c:pt>
                <c:pt idx="71">
                  <c:v>2378.73951399</c:v>
                </c:pt>
                <c:pt idx="72">
                  <c:v>2391.4687114799999</c:v>
                </c:pt>
                <c:pt idx="73">
                  <c:v>2404.2464054000002</c:v>
                </c:pt>
                <c:pt idx="74">
                  <c:v>2417.0624883199998</c:v>
                </c:pt>
                <c:pt idx="75">
                  <c:v>2429.9141314100002</c:v>
                </c:pt>
                <c:pt idx="76">
                  <c:v>2442.7903631600002</c:v>
                </c:pt>
                <c:pt idx="77">
                  <c:v>2455.6829555099998</c:v>
                </c:pt>
                <c:pt idx="78">
                  <c:v>2468.5899370000002</c:v>
                </c:pt>
                <c:pt idx="79">
                  <c:v>2481.4965695000001</c:v>
                </c:pt>
                <c:pt idx="80">
                  <c:v>2494.3999117899998</c:v>
                </c:pt>
                <c:pt idx="81">
                  <c:v>2507.29177695</c:v>
                </c:pt>
                <c:pt idx="82">
                  <c:v>2520.1605224199998</c:v>
                </c:pt>
                <c:pt idx="83">
                  <c:v>2533.00226109</c:v>
                </c:pt>
                <c:pt idx="84">
                  <c:v>2545.8027156500002</c:v>
                </c:pt>
                <c:pt idx="85">
                  <c:v>2558.5610140899998</c:v>
                </c:pt>
                <c:pt idx="86">
                  <c:v>2571.27204493</c:v>
                </c:pt>
                <c:pt idx="87">
                  <c:v>2583.9134515400001</c:v>
                </c:pt>
                <c:pt idx="88">
                  <c:v>2596.4809291699999</c:v>
                </c:pt>
                <c:pt idx="89">
                  <c:v>2608.96468082</c:v>
                </c:pt>
                <c:pt idx="90">
                  <c:v>2621.36574561</c:v>
                </c:pt>
                <c:pt idx="91">
                  <c:v>2633.6652964899999</c:v>
                </c:pt>
                <c:pt idx="92">
                  <c:v>2645.8522071699999</c:v>
                </c:pt>
                <c:pt idx="93">
                  <c:v>2657.9252548499999</c:v>
                </c:pt>
                <c:pt idx="94">
                  <c:v>2669.8700627799999</c:v>
                </c:pt>
                <c:pt idx="95">
                  <c:v>2681.6830614800001</c:v>
                </c:pt>
                <c:pt idx="96">
                  <c:v>2693.3462915</c:v>
                </c:pt>
                <c:pt idx="97">
                  <c:v>2704.8533584800002</c:v>
                </c:pt>
                <c:pt idx="98">
                  <c:v>2716.2004554599998</c:v>
                </c:pt>
                <c:pt idx="99">
                  <c:v>2727.3659538299999</c:v>
                </c:pt>
                <c:pt idx="100">
                  <c:v>2738.3464509800001</c:v>
                </c:pt>
                <c:pt idx="101">
                  <c:v>2749.1420077299999</c:v>
                </c:pt>
                <c:pt idx="102">
                  <c:v>2759.7279654099998</c:v>
                </c:pt>
                <c:pt idx="103">
                  <c:v>2770.1056836500002</c:v>
                </c:pt>
                <c:pt idx="104">
                  <c:v>2780.2633242900001</c:v>
                </c:pt>
                <c:pt idx="105">
                  <c:v>2790.19558155</c:v>
                </c:pt>
                <c:pt idx="106">
                  <c:v>2799.87909954</c:v>
                </c:pt>
                <c:pt idx="107">
                  <c:v>2809.3035901899998</c:v>
                </c:pt>
                <c:pt idx="108">
                  <c:v>2818.46251678</c:v>
                </c:pt>
                <c:pt idx="109">
                  <c:v>2827.34917352</c:v>
                </c:pt>
                <c:pt idx="110">
                  <c:v>2835.9678619400001</c:v>
                </c:pt>
                <c:pt idx="111">
                  <c:v>2844.3106509600002</c:v>
                </c:pt>
                <c:pt idx="112">
                  <c:v>2852.3336086499999</c:v>
                </c:pt>
                <c:pt idx="113">
                  <c:v>2860.0480387100001</c:v>
                </c:pt>
                <c:pt idx="114">
                  <c:v>2867.4532745500001</c:v>
                </c:pt>
                <c:pt idx="115">
                  <c:v>2874.53779037</c:v>
                </c:pt>
                <c:pt idx="116">
                  <c:v>2881.2698524299999</c:v>
                </c:pt>
                <c:pt idx="117">
                  <c:v>2887.6619006800001</c:v>
                </c:pt>
                <c:pt idx="118">
                  <c:v>2893.71052568</c:v>
                </c:pt>
                <c:pt idx="119">
                  <c:v>2899.3999427200001</c:v>
                </c:pt>
                <c:pt idx="120">
                  <c:v>2904.7282996899999</c:v>
                </c:pt>
                <c:pt idx="121">
                  <c:v>2909.6892065000002</c:v>
                </c:pt>
                <c:pt idx="122">
                  <c:v>2914.26649266</c:v>
                </c:pt>
                <c:pt idx="123">
                  <c:v>2918.4550952700001</c:v>
                </c:pt>
                <c:pt idx="124">
                  <c:v>2922.2365100100001</c:v>
                </c:pt>
                <c:pt idx="125">
                  <c:v>2925.6096316100002</c:v>
                </c:pt>
                <c:pt idx="126">
                  <c:v>2928.5707434300002</c:v>
                </c:pt>
                <c:pt idx="127">
                  <c:v>2931.1191129700001</c:v>
                </c:pt>
                <c:pt idx="128">
                  <c:v>2933.2425871700002</c:v>
                </c:pt>
                <c:pt idx="129">
                  <c:v>2934.9306658</c:v>
                </c:pt>
                <c:pt idx="130">
                  <c:v>2936.1920018300002</c:v>
                </c:pt>
                <c:pt idx="131">
                  <c:v>2936.9774451600001</c:v>
                </c:pt>
                <c:pt idx="132">
                  <c:v>2937.3701668600002</c:v>
                </c:pt>
                <c:pt idx="133">
                  <c:v>2937.3229027799998</c:v>
                </c:pt>
                <c:pt idx="134">
                  <c:v>2936.7890287599998</c:v>
                </c:pt>
                <c:pt idx="135">
                  <c:v>2935.8002674899999</c:v>
                </c:pt>
                <c:pt idx="136">
                  <c:v>2934.3524154500001</c:v>
                </c:pt>
                <c:pt idx="137">
                  <c:v>2932.4352092200002</c:v>
                </c:pt>
                <c:pt idx="138">
                  <c:v>2930.0404572799998</c:v>
                </c:pt>
                <c:pt idx="139">
                  <c:v>2927.1679951900001</c:v>
                </c:pt>
                <c:pt idx="140">
                  <c:v>2923.82595967</c:v>
                </c:pt>
                <c:pt idx="141">
                  <c:v>2920.0320588599998</c:v>
                </c:pt>
                <c:pt idx="142">
                  <c:v>2915.7624415300002</c:v>
                </c:pt>
                <c:pt idx="143">
                  <c:v>2910.9947847200001</c:v>
                </c:pt>
                <c:pt idx="144">
                  <c:v>2905.72950507</c:v>
                </c:pt>
                <c:pt idx="145">
                  <c:v>2899.9890656500002</c:v>
                </c:pt>
                <c:pt idx="146">
                  <c:v>2893.7976253299998</c:v>
                </c:pt>
                <c:pt idx="147">
                  <c:v>2887.1063253100001</c:v>
                </c:pt>
                <c:pt idx="148">
                  <c:v>2879.92918461</c:v>
                </c:pt>
                <c:pt idx="149">
                  <c:v>2872.2873948699998</c:v>
                </c:pt>
                <c:pt idx="150">
                  <c:v>2864.1740008800002</c:v>
                </c:pt>
                <c:pt idx="151">
                  <c:v>2855.5712778100001</c:v>
                </c:pt>
                <c:pt idx="152">
                  <c:v>2846.4946405599999</c:v>
                </c:pt>
                <c:pt idx="153">
                  <c:v>2836.9404782900001</c:v>
                </c:pt>
                <c:pt idx="154">
                  <c:v>2826.9172269300002</c:v>
                </c:pt>
                <c:pt idx="155">
                  <c:v>2816.4313084400001</c:v>
                </c:pt>
                <c:pt idx="156">
                  <c:v>2805.4938364700001</c:v>
                </c:pt>
                <c:pt idx="157">
                  <c:v>2794.09454525</c:v>
                </c:pt>
                <c:pt idx="158">
                  <c:v>2782.2262551099998</c:v>
                </c:pt>
                <c:pt idx="159">
                  <c:v>2769.9086500600001</c:v>
                </c:pt>
                <c:pt idx="160">
                  <c:v>2757.1554713300002</c:v>
                </c:pt>
                <c:pt idx="161">
                  <c:v>2743.9774939499998</c:v>
                </c:pt>
                <c:pt idx="162">
                  <c:v>2730.3595759499999</c:v>
                </c:pt>
                <c:pt idx="163">
                  <c:v>2716.3104190499998</c:v>
                </c:pt>
                <c:pt idx="164">
                  <c:v>2701.8483384299998</c:v>
                </c:pt>
                <c:pt idx="165">
                  <c:v>2686.9707377599998</c:v>
                </c:pt>
                <c:pt idx="166">
                  <c:v>2671.6884414299998</c:v>
                </c:pt>
                <c:pt idx="167">
                  <c:v>2656.01834659</c:v>
                </c:pt>
                <c:pt idx="168">
                  <c:v>2639.9475834599998</c:v>
                </c:pt>
                <c:pt idx="169">
                  <c:v>2623.49468424</c:v>
                </c:pt>
                <c:pt idx="170">
                  <c:v>2606.67869608</c:v>
                </c:pt>
                <c:pt idx="171">
                  <c:v>2589.5084514</c:v>
                </c:pt>
                <c:pt idx="172">
                  <c:v>2571.97296839</c:v>
                </c:pt>
                <c:pt idx="173">
                  <c:v>2554.0825861500002</c:v>
                </c:pt>
                <c:pt idx="174">
                  <c:v>2535.8709629800001</c:v>
                </c:pt>
                <c:pt idx="175">
                  <c:v>2517.33897914</c:v>
                </c:pt>
                <c:pt idx="176">
                  <c:v>2498.49481969</c:v>
                </c:pt>
                <c:pt idx="177">
                  <c:v>2479.3456036699999</c:v>
                </c:pt>
                <c:pt idx="178">
                  <c:v>2459.89079408</c:v>
                </c:pt>
                <c:pt idx="179">
                  <c:v>2440.1574835299998</c:v>
                </c:pt>
                <c:pt idx="180">
                  <c:v>2420.1552399399998</c:v>
                </c:pt>
                <c:pt idx="181">
                  <c:v>2399.89137132</c:v>
                </c:pt>
                <c:pt idx="182">
                  <c:v>2379.3865262999998</c:v>
                </c:pt>
                <c:pt idx="183">
                  <c:v>2358.6461868599999</c:v>
                </c:pt>
                <c:pt idx="184">
                  <c:v>2337.69069984</c:v>
                </c:pt>
                <c:pt idx="185">
                  <c:v>2316.52136556</c:v>
                </c:pt>
                <c:pt idx="186">
                  <c:v>2295.1482824099999</c:v>
                </c:pt>
                <c:pt idx="187">
                  <c:v>2273.5864074599999</c:v>
                </c:pt>
                <c:pt idx="188">
                  <c:v>2251.8432160000002</c:v>
                </c:pt>
                <c:pt idx="189">
                  <c:v>2229.9450307799998</c:v>
                </c:pt>
                <c:pt idx="190">
                  <c:v>2207.8931506899999</c:v>
                </c:pt>
                <c:pt idx="191">
                  <c:v>2185.7003626199999</c:v>
                </c:pt>
                <c:pt idx="192">
                  <c:v>2163.3831751600001</c:v>
                </c:pt>
                <c:pt idx="193">
                  <c:v>2140.94914913</c:v>
                </c:pt>
                <c:pt idx="194">
                  <c:v>2118.4234428300001</c:v>
                </c:pt>
                <c:pt idx="195">
                  <c:v>2095.80688151</c:v>
                </c:pt>
                <c:pt idx="196">
                  <c:v>2073.1104466100001</c:v>
                </c:pt>
                <c:pt idx="197">
                  <c:v>2050.3516065600002</c:v>
                </c:pt>
                <c:pt idx="198">
                  <c:v>2027.5328055699999</c:v>
                </c:pt>
                <c:pt idx="199">
                  <c:v>2004.67711824</c:v>
                </c:pt>
                <c:pt idx="200">
                  <c:v>1981.78979187</c:v>
                </c:pt>
                <c:pt idx="201">
                  <c:v>1958.8867668600001</c:v>
                </c:pt>
                <c:pt idx="202">
                  <c:v>1935.9791715900001</c:v>
                </c:pt>
                <c:pt idx="203">
                  <c:v>1913.0693051200001</c:v>
                </c:pt>
                <c:pt idx="204">
                  <c:v>1890.17962461</c:v>
                </c:pt>
                <c:pt idx="205">
                  <c:v>1867.3153166899999</c:v>
                </c:pt>
                <c:pt idx="206">
                  <c:v>1844.48931569</c:v>
                </c:pt>
                <c:pt idx="207">
                  <c:v>1821.7112164099999</c:v>
                </c:pt>
                <c:pt idx="208">
                  <c:v>1798.98547411</c:v>
                </c:pt>
                <c:pt idx="209">
                  <c:v>1776.3316421</c:v>
                </c:pt>
                <c:pt idx="210">
                  <c:v>1753.75178291</c:v>
                </c:pt>
                <c:pt idx="211">
                  <c:v>1731.25925826</c:v>
                </c:pt>
                <c:pt idx="212">
                  <c:v>1708.8661515599999</c:v>
                </c:pt>
                <c:pt idx="213">
                  <c:v>1686.5738066399999</c:v>
                </c:pt>
                <c:pt idx="214">
                  <c:v>1664.3955475600001</c:v>
                </c:pt>
                <c:pt idx="215">
                  <c:v>1642.33447185</c:v>
                </c:pt>
                <c:pt idx="216">
                  <c:v>1620.3988164699999</c:v>
                </c:pt>
                <c:pt idx="217">
                  <c:v>1598.60000036</c:v>
                </c:pt>
                <c:pt idx="218">
                  <c:v>1576.9442125600001</c:v>
                </c:pt>
                <c:pt idx="219">
                  <c:v>1555.4432952</c:v>
                </c:pt>
                <c:pt idx="220">
                  <c:v>1534.0950066</c:v>
                </c:pt>
                <c:pt idx="221">
                  <c:v>1512.9111882699999</c:v>
                </c:pt>
                <c:pt idx="222">
                  <c:v>1491.9017229799999</c:v>
                </c:pt>
                <c:pt idx="223">
                  <c:v>1471.0623674799999</c:v>
                </c:pt>
                <c:pt idx="224">
                  <c:v>1450.3977157700001</c:v>
                </c:pt>
                <c:pt idx="225">
                  <c:v>1429.9135424799999</c:v>
                </c:pt>
                <c:pt idx="226">
                  <c:v>1409.62947689</c:v>
                </c:pt>
                <c:pt idx="227">
                  <c:v>1389.53613219</c:v>
                </c:pt>
                <c:pt idx="228">
                  <c:v>1369.6267014</c:v>
                </c:pt>
                <c:pt idx="229">
                  <c:v>1349.91607404</c:v>
                </c:pt>
                <c:pt idx="230">
                  <c:v>1330.41602025</c:v>
                </c:pt>
                <c:pt idx="231">
                  <c:v>1311.1420500700001</c:v>
                </c:pt>
                <c:pt idx="232">
                  <c:v>1292.0737056400001</c:v>
                </c:pt>
                <c:pt idx="233">
                  <c:v>1273.21148636</c:v>
                </c:pt>
                <c:pt idx="234">
                  <c:v>1254.56476643</c:v>
                </c:pt>
                <c:pt idx="235">
                  <c:v>1236.1361712800001</c:v>
                </c:pt>
                <c:pt idx="236">
                  <c:v>1217.92481402</c:v>
                </c:pt>
                <c:pt idx="237">
                  <c:v>1199.9344530799999</c:v>
                </c:pt>
                <c:pt idx="238">
                  <c:v>1182.1666393</c:v>
                </c:pt>
                <c:pt idx="239">
                  <c:v>1164.6250368200001</c:v>
                </c:pt>
                <c:pt idx="240">
                  <c:v>1147.30931631</c:v>
                </c:pt>
                <c:pt idx="241">
                  <c:v>1130.2157838999999</c:v>
                </c:pt>
                <c:pt idx="242">
                  <c:v>1113.3436069100001</c:v>
                </c:pt>
                <c:pt idx="243">
                  <c:v>1096.69449943</c:v>
                </c:pt>
                <c:pt idx="244">
                  <c:v>1080.2719072299999</c:v>
                </c:pt>
                <c:pt idx="245">
                  <c:v>1064.07526454</c:v>
                </c:pt>
                <c:pt idx="246">
                  <c:v>1048.09901524</c:v>
                </c:pt>
                <c:pt idx="247">
                  <c:v>1032.3524253200001</c:v>
                </c:pt>
                <c:pt idx="248">
                  <c:v>1016.82969597</c:v>
                </c:pt>
                <c:pt idx="249">
                  <c:v>1001.52649712</c:v>
                </c:pt>
                <c:pt idx="250">
                  <c:v>986.447184225</c:v>
                </c:pt>
                <c:pt idx="251">
                  <c:v>971.59731478000003</c:v>
                </c:pt>
                <c:pt idx="252">
                  <c:v>956.96400776999997</c:v>
                </c:pt>
                <c:pt idx="253">
                  <c:v>942.54455183899995</c:v>
                </c:pt>
                <c:pt idx="254">
                  <c:v>928.33311613900003</c:v>
                </c:pt>
                <c:pt idx="255">
                  <c:v>914.33046842299996</c:v>
                </c:pt>
                <c:pt idx="256">
                  <c:v>900.55405362600004</c:v>
                </c:pt>
                <c:pt idx="257">
                  <c:v>886.98911874800001</c:v>
                </c:pt>
                <c:pt idx="258">
                  <c:v>873.63456807399996</c:v>
                </c:pt>
                <c:pt idx="259">
                  <c:v>860.48575835999998</c:v>
                </c:pt>
                <c:pt idx="260">
                  <c:v>847.54223758499995</c:v>
                </c:pt>
                <c:pt idx="261">
                  <c:v>834.79954603199997</c:v>
                </c:pt>
                <c:pt idx="262">
                  <c:v>822.264217906</c:v>
                </c:pt>
                <c:pt idx="263">
                  <c:v>809.93158360300004</c:v>
                </c:pt>
                <c:pt idx="264">
                  <c:v>797.78888091299996</c:v>
                </c:pt>
                <c:pt idx="265">
                  <c:v>785.83652548199996</c:v>
                </c:pt>
                <c:pt idx="266">
                  <c:v>774.08278789799999</c:v>
                </c:pt>
                <c:pt idx="267">
                  <c:v>762.52131259800001</c:v>
                </c:pt>
                <c:pt idx="268">
                  <c:v>751.14809351999997</c:v>
                </c:pt>
                <c:pt idx="269">
                  <c:v>739.95271531599997</c:v>
                </c:pt>
                <c:pt idx="270">
                  <c:v>728.93571181300001</c:v>
                </c:pt>
                <c:pt idx="271">
                  <c:v>718.10714647299994</c:v>
                </c:pt>
                <c:pt idx="272">
                  <c:v>707.45939388900001</c:v>
                </c:pt>
                <c:pt idx="273">
                  <c:v>696.98715822099996</c:v>
                </c:pt>
                <c:pt idx="274">
                  <c:v>686.68579222799997</c:v>
                </c:pt>
                <c:pt idx="275">
                  <c:v>676.55904264399999</c:v>
                </c:pt>
                <c:pt idx="276">
                  <c:v>666.59466342500002</c:v>
                </c:pt>
                <c:pt idx="277">
                  <c:v>656.78942324699995</c:v>
                </c:pt>
                <c:pt idx="278">
                  <c:v>647.14731737099999</c:v>
                </c:pt>
                <c:pt idx="279">
                  <c:v>637.67209838300005</c:v>
                </c:pt>
                <c:pt idx="280">
                  <c:v>628.36102174500002</c:v>
                </c:pt>
                <c:pt idx="281">
                  <c:v>619.20469777400001</c:v>
                </c:pt>
                <c:pt idx="282">
                  <c:v>610.19767877699996</c:v>
                </c:pt>
                <c:pt idx="283">
                  <c:v>601.34044303200005</c:v>
                </c:pt>
                <c:pt idx="284">
                  <c:v>592.62970312699997</c:v>
                </c:pt>
                <c:pt idx="285">
                  <c:v>584.06388495099998</c:v>
                </c:pt>
                <c:pt idx="286">
                  <c:v>575.64530545699995</c:v>
                </c:pt>
                <c:pt idx="287">
                  <c:v>567.36654098099996</c:v>
                </c:pt>
                <c:pt idx="288">
                  <c:v>559.22433136200004</c:v>
                </c:pt>
                <c:pt idx="289">
                  <c:v>551.21719783000003</c:v>
                </c:pt>
                <c:pt idx="290">
                  <c:v>543.34790741999996</c:v>
                </c:pt>
                <c:pt idx="291">
                  <c:v>535.61155569799996</c:v>
                </c:pt>
                <c:pt idx="292">
                  <c:v>528.00473859099998</c:v>
                </c:pt>
                <c:pt idx="293">
                  <c:v>520.52454849799994</c:v>
                </c:pt>
                <c:pt idx="294">
                  <c:v>513.16681375400003</c:v>
                </c:pt>
                <c:pt idx="295">
                  <c:v>505.93305135100002</c:v>
                </c:pt>
                <c:pt idx="296">
                  <c:v>498.82505382699998</c:v>
                </c:pt>
                <c:pt idx="297">
                  <c:v>491.83197422400002</c:v>
                </c:pt>
                <c:pt idx="298">
                  <c:v>484.95385599899998</c:v>
                </c:pt>
                <c:pt idx="299">
                  <c:v>478.19294016700002</c:v>
                </c:pt>
                <c:pt idx="300">
                  <c:v>471.549930292</c:v>
                </c:pt>
                <c:pt idx="301">
                  <c:v>464.98515805900001</c:v>
                </c:pt>
                <c:pt idx="302">
                  <c:v>458.55595622300001</c:v>
                </c:pt>
                <c:pt idx="303">
                  <c:v>452.26232473800002</c:v>
                </c:pt>
                <c:pt idx="304">
                  <c:v>446.050373181</c:v>
                </c:pt>
                <c:pt idx="305">
                  <c:v>439.93499204599999</c:v>
                </c:pt>
                <c:pt idx="306">
                  <c:v>433.92179322099997</c:v>
                </c:pt>
                <c:pt idx="307">
                  <c:v>428.01238983399998</c:v>
                </c:pt>
                <c:pt idx="308">
                  <c:v>422.198117787</c:v>
                </c:pt>
                <c:pt idx="309">
                  <c:v>416.47735527600003</c:v>
                </c:pt>
                <c:pt idx="310">
                  <c:v>410.85010230400002</c:v>
                </c:pt>
                <c:pt idx="311">
                  <c:v>405.31635887099998</c:v>
                </c:pt>
                <c:pt idx="312">
                  <c:v>399.876124979</c:v>
                </c:pt>
                <c:pt idx="313">
                  <c:v>394.53511008200002</c:v>
                </c:pt>
                <c:pt idx="314">
                  <c:v>389.28215426200001</c:v>
                </c:pt>
                <c:pt idx="315">
                  <c:v>384.10782809699998</c:v>
                </c:pt>
                <c:pt idx="316">
                  <c:v>379.01213158500002</c:v>
                </c:pt>
                <c:pt idx="317">
                  <c:v>373.99506472799999</c:v>
                </c:pt>
                <c:pt idx="318">
                  <c:v>369.056627526</c:v>
                </c:pt>
                <c:pt idx="319">
                  <c:v>364.19681997800001</c:v>
                </c:pt>
                <c:pt idx="320">
                  <c:v>359.41564208599999</c:v>
                </c:pt>
                <c:pt idx="321">
                  <c:v>354.71309384900002</c:v>
                </c:pt>
                <c:pt idx="322">
                  <c:v>350.08917526800002</c:v>
                </c:pt>
                <c:pt idx="323">
                  <c:v>345.543886343</c:v>
                </c:pt>
                <c:pt idx="324">
                  <c:v>341.07722707400001</c:v>
                </c:pt>
                <c:pt idx="325">
                  <c:v>336.68919746199998</c:v>
                </c:pt>
                <c:pt idx="326">
                  <c:v>332.36964255100003</c:v>
                </c:pt>
                <c:pt idx="327">
                  <c:v>328.11314310500001</c:v>
                </c:pt>
                <c:pt idx="328">
                  <c:v>323.919699127</c:v>
                </c:pt>
                <c:pt idx="329">
                  <c:v>319.78931061399999</c:v>
                </c:pt>
                <c:pt idx="330">
                  <c:v>315.72197756899999</c:v>
                </c:pt>
                <c:pt idx="331">
                  <c:v>311.71769999200001</c:v>
                </c:pt>
                <c:pt idx="332">
                  <c:v>307.77647788199999</c:v>
                </c:pt>
                <c:pt idx="333">
                  <c:v>303.89831123900001</c:v>
                </c:pt>
                <c:pt idx="334">
                  <c:v>300.08320006600002</c:v>
                </c:pt>
                <c:pt idx="335">
                  <c:v>296.33114436099999</c:v>
                </c:pt>
                <c:pt idx="336">
                  <c:v>292.64214412500002</c:v>
                </c:pt>
                <c:pt idx="337">
                  <c:v>289.01619935999997</c:v>
                </c:pt>
                <c:pt idx="338">
                  <c:v>285.44964283199999</c:v>
                </c:pt>
                <c:pt idx="339">
                  <c:v>281.93283022899999</c:v>
                </c:pt>
                <c:pt idx="340">
                  <c:v>278.46621401300001</c:v>
                </c:pt>
                <c:pt idx="341">
                  <c:v>275.049794185</c:v>
                </c:pt>
                <c:pt idx="342">
                  <c:v>271.683570745</c:v>
                </c:pt>
                <c:pt idx="343">
                  <c:v>268.36754369300002</c:v>
                </c:pt>
                <c:pt idx="344">
                  <c:v>265.10171302999998</c:v>
                </c:pt>
                <c:pt idx="345">
                  <c:v>261.88607875500003</c:v>
                </c:pt>
                <c:pt idx="346">
                  <c:v>258.72064087000001</c:v>
                </c:pt>
                <c:pt idx="347">
                  <c:v>255.60539937499999</c:v>
                </c:pt>
                <c:pt idx="348">
                  <c:v>252.54035426999999</c:v>
                </c:pt>
                <c:pt idx="349">
                  <c:v>249.52550555799999</c:v>
                </c:pt>
                <c:pt idx="350">
                  <c:v>246.56085323799999</c:v>
                </c:pt>
                <c:pt idx="351">
                  <c:v>243.639807432</c:v>
                </c:pt>
                <c:pt idx="352">
                  <c:v>240.758898827</c:v>
                </c:pt>
                <c:pt idx="353">
                  <c:v>237.91812742400001</c:v>
                </c:pt>
                <c:pt idx="354">
                  <c:v>235.11749322200001</c:v>
                </c:pt>
                <c:pt idx="355">
                  <c:v>232.35699622199999</c:v>
                </c:pt>
                <c:pt idx="356">
                  <c:v>229.636636423</c:v>
                </c:pt>
                <c:pt idx="357">
                  <c:v>226.95641382700001</c:v>
                </c:pt>
                <c:pt idx="358">
                  <c:v>224.31632843200001</c:v>
                </c:pt>
                <c:pt idx="359">
                  <c:v>221.71638023899999</c:v>
                </c:pt>
                <c:pt idx="360">
                  <c:v>219.15656924800001</c:v>
                </c:pt>
                <c:pt idx="361">
                  <c:v>216.63689546000001</c:v>
                </c:pt>
                <c:pt idx="362">
                  <c:v>214.15735887400001</c:v>
                </c:pt>
                <c:pt idx="363">
                  <c:v>211.715271011</c:v>
                </c:pt>
                <c:pt idx="364">
                  <c:v>209.30483737099999</c:v>
                </c:pt>
                <c:pt idx="365">
                  <c:v>206.92681493399999</c:v>
                </c:pt>
                <c:pt idx="366">
                  <c:v>204.58120369100001</c:v>
                </c:pt>
                <c:pt idx="367">
                  <c:v>202.268003639</c:v>
                </c:pt>
                <c:pt idx="368">
                  <c:v>199.987214771</c:v>
                </c:pt>
                <c:pt idx="369">
                  <c:v>197.73883708400001</c:v>
                </c:pt>
                <c:pt idx="370">
                  <c:v>195.52287057300001</c:v>
                </c:pt>
                <c:pt idx="371">
                  <c:v>193.33931523300001</c:v>
                </c:pt>
                <c:pt idx="372">
                  <c:v>191.188171063</c:v>
                </c:pt>
                <c:pt idx="373">
                  <c:v>189.06943805899999</c:v>
                </c:pt>
                <c:pt idx="374">
                  <c:v>186.98311621900001</c:v>
                </c:pt>
                <c:pt idx="375">
                  <c:v>184.92920554099999</c:v>
                </c:pt>
                <c:pt idx="376">
                  <c:v>182.905444362</c:v>
                </c:pt>
                <c:pt idx="377">
                  <c:v>180.90759220499999</c:v>
                </c:pt>
                <c:pt idx="378">
                  <c:v>178.93564907199999</c:v>
                </c:pt>
                <c:pt idx="379">
                  <c:v>176.989614961</c:v>
                </c:pt>
                <c:pt idx="380">
                  <c:v>175.06948987499999</c:v>
                </c:pt>
                <c:pt idx="381">
                  <c:v>173.175273812</c:v>
                </c:pt>
                <c:pt idx="382">
                  <c:v>171.30696677500001</c:v>
                </c:pt>
                <c:pt idx="383">
                  <c:v>169.464568762</c:v>
                </c:pt>
                <c:pt idx="384">
                  <c:v>167.64807977699999</c:v>
                </c:pt>
                <c:pt idx="385">
                  <c:v>165.857499819</c:v>
                </c:pt>
                <c:pt idx="386">
                  <c:v>164.09282888999999</c:v>
                </c:pt>
                <c:pt idx="387">
                  <c:v>162.35406699200001</c:v>
                </c:pt>
                <c:pt idx="388">
                  <c:v>160.639932622</c:v>
                </c:pt>
                <c:pt idx="389">
                  <c:v>158.94727601100001</c:v>
                </c:pt>
                <c:pt idx="390">
                  <c:v>157.276328734</c:v>
                </c:pt>
                <c:pt idx="391">
                  <c:v>155.62709078399999</c:v>
                </c:pt>
                <c:pt idx="392">
                  <c:v>153.999562153</c:v>
                </c:pt>
                <c:pt idx="393">
                  <c:v>152.39374283699999</c:v>
                </c:pt>
                <c:pt idx="394">
                  <c:v>150.80963283</c:v>
                </c:pt>
                <c:pt idx="395">
                  <c:v>149.247232129</c:v>
                </c:pt>
                <c:pt idx="396">
                  <c:v>147.70654072799999</c:v>
                </c:pt>
                <c:pt idx="397">
                  <c:v>146.187558626</c:v>
                </c:pt>
                <c:pt idx="398">
                  <c:v>144.69028582000001</c:v>
                </c:pt>
                <c:pt idx="399">
                  <c:v>143.21472231000001</c:v>
                </c:pt>
                <c:pt idx="400">
                  <c:v>141.76086809399999</c:v>
                </c:pt>
                <c:pt idx="401">
                  <c:v>140.32391870800001</c:v>
                </c:pt>
                <c:pt idx="402">
                  <c:v>138.90433096300001</c:v>
                </c:pt>
                <c:pt idx="403">
                  <c:v>137.50210486</c:v>
                </c:pt>
                <c:pt idx="404">
                  <c:v>136.117240399</c:v>
                </c:pt>
                <c:pt idx="405">
                  <c:v>134.749737579</c:v>
                </c:pt>
                <c:pt idx="406">
                  <c:v>133.39959640199999</c:v>
                </c:pt>
                <c:pt idx="407">
                  <c:v>132.06681686799999</c:v>
                </c:pt>
                <c:pt idx="408">
                  <c:v>130.75139897700001</c:v>
                </c:pt>
                <c:pt idx="409">
                  <c:v>129.45334273</c:v>
                </c:pt>
                <c:pt idx="410">
                  <c:v>128.17264812799999</c:v>
                </c:pt>
                <c:pt idx="411">
                  <c:v>126.909315171</c:v>
                </c:pt>
                <c:pt idx="412">
                  <c:v>125.663343862</c:v>
                </c:pt>
                <c:pt idx="413">
                  <c:v>124.43466822400001</c:v>
                </c:pt>
                <c:pt idx="414">
                  <c:v>123.221044607</c:v>
                </c:pt>
                <c:pt idx="415">
                  <c:v>122.021791099</c:v>
                </c:pt>
                <c:pt idx="416">
                  <c:v>120.836907698</c:v>
                </c:pt>
                <c:pt idx="417">
                  <c:v>119.666394404</c:v>
                </c:pt>
                <c:pt idx="418">
                  <c:v>118.510251215</c:v>
                </c:pt>
                <c:pt idx="419">
                  <c:v>117.368478131</c:v>
                </c:pt>
                <c:pt idx="420">
                  <c:v>116.24107515199999</c:v>
                </c:pt>
                <c:pt idx="421">
                  <c:v>115.12804227700001</c:v>
                </c:pt>
                <c:pt idx="422">
                  <c:v>114.02937950800001</c:v>
                </c:pt>
                <c:pt idx="423">
                  <c:v>112.945086847</c:v>
                </c:pt>
                <c:pt idx="424">
                  <c:v>111.875164295</c:v>
                </c:pt>
                <c:pt idx="425">
                  <c:v>110.81961185599999</c:v>
                </c:pt>
                <c:pt idx="426">
                  <c:v>109.776176412</c:v>
                </c:pt>
                <c:pt idx="427">
                  <c:v>108.744681798</c:v>
                </c:pt>
                <c:pt idx="428">
                  <c:v>107.725128013</c:v>
                </c:pt>
                <c:pt idx="429">
                  <c:v>106.717515056</c:v>
                </c:pt>
                <c:pt idx="430">
                  <c:v>105.721842929</c:v>
                </c:pt>
                <c:pt idx="431">
                  <c:v>104.73811163000001</c:v>
                </c:pt>
                <c:pt idx="432">
                  <c:v>103.76632116</c:v>
                </c:pt>
                <c:pt idx="433">
                  <c:v>102.80647152</c:v>
                </c:pt>
                <c:pt idx="434">
                  <c:v>101.85856271</c:v>
                </c:pt>
                <c:pt idx="435">
                  <c:v>100.92259473</c:v>
                </c:pt>
                <c:pt idx="436">
                  <c:v>99.998567581700001</c:v>
                </c:pt>
                <c:pt idx="437">
                  <c:v>99.086481265100005</c:v>
                </c:pt>
                <c:pt idx="438">
                  <c:v>98.186347347400002</c:v>
                </c:pt>
                <c:pt idx="439">
                  <c:v>97.296614304000002</c:v>
                </c:pt>
                <c:pt idx="440">
                  <c:v>96.416753393999997</c:v>
                </c:pt>
                <c:pt idx="441">
                  <c:v>95.546764618300003</c:v>
                </c:pt>
                <c:pt idx="442">
                  <c:v>94.686647977899995</c:v>
                </c:pt>
                <c:pt idx="443">
                  <c:v>93.836403474600004</c:v>
                </c:pt>
                <c:pt idx="444">
                  <c:v>92.996031110499999</c:v>
                </c:pt>
                <c:pt idx="445">
                  <c:v>92.165530888399999</c:v>
                </c:pt>
                <c:pt idx="446">
                  <c:v>91.344902811500006</c:v>
                </c:pt>
                <c:pt idx="447">
                  <c:v>90.5341468835</c:v>
                </c:pt>
                <c:pt idx="448">
                  <c:v>89.733263109000006</c:v>
                </c:pt>
                <c:pt idx="449">
                  <c:v>88.942251492799997</c:v>
                </c:pt>
                <c:pt idx="450">
                  <c:v>88.161112040700004</c:v>
                </c:pt>
                <c:pt idx="451">
                  <c:v>87.387270587000003</c:v>
                </c:pt>
                <c:pt idx="452">
                  <c:v>86.621826291600001</c:v>
                </c:pt>
                <c:pt idx="453">
                  <c:v>85.864779154299995</c:v>
                </c:pt>
                <c:pt idx="454">
                  <c:v>85.116129175300003</c:v>
                </c:pt>
                <c:pt idx="455">
                  <c:v>84.375876354499994</c:v>
                </c:pt>
                <c:pt idx="456">
                  <c:v>83.644020692300003</c:v>
                </c:pt>
                <c:pt idx="457">
                  <c:v>82.920562188900007</c:v>
                </c:pt>
                <c:pt idx="458">
                  <c:v>82.205500844599996</c:v>
                </c:pt>
                <c:pt idx="459">
                  <c:v>81.498836659899993</c:v>
                </c:pt>
                <c:pt idx="460">
                  <c:v>80.800569635200006</c:v>
                </c:pt>
                <c:pt idx="461">
                  <c:v>80.110699771300006</c:v>
                </c:pt>
                <c:pt idx="462">
                  <c:v>79.429227068900005</c:v>
                </c:pt>
                <c:pt idx="463">
                  <c:v>78.756011485900004</c:v>
                </c:pt>
                <c:pt idx="464">
                  <c:v>78.089914307499996</c:v>
                </c:pt>
                <c:pt idx="465">
                  <c:v>77.430696004200001</c:v>
                </c:pt>
                <c:pt idx="466">
                  <c:v>76.7783565756</c:v>
                </c:pt>
                <c:pt idx="467">
                  <c:v>76.132896021099995</c:v>
                </c:pt>
                <c:pt idx="468">
                  <c:v>75.494314340399995</c:v>
                </c:pt>
                <c:pt idx="469">
                  <c:v>74.862611533399999</c:v>
                </c:pt>
                <c:pt idx="470">
                  <c:v>74.237787599599997</c:v>
                </c:pt>
                <c:pt idx="471">
                  <c:v>73.619842539000004</c:v>
                </c:pt>
                <c:pt idx="472">
                  <c:v>73.008776351500003</c:v>
                </c:pt>
                <c:pt idx="473">
                  <c:v>72.404589037099996</c:v>
                </c:pt>
                <c:pt idx="474">
                  <c:v>71.807280595899996</c:v>
                </c:pt>
                <c:pt idx="475">
                  <c:v>71.216851027999994</c:v>
                </c:pt>
                <c:pt idx="476">
                  <c:v>70.632258222199994</c:v>
                </c:pt>
                <c:pt idx="477">
                  <c:v>70.053812664999995</c:v>
                </c:pt>
                <c:pt idx="478">
                  <c:v>69.481514352399998</c:v>
                </c:pt>
                <c:pt idx="479">
                  <c:v>68.915363280700006</c:v>
                </c:pt>
                <c:pt idx="480">
                  <c:v>68.355359446600005</c:v>
                </c:pt>
                <c:pt idx="481">
                  <c:v>67.801502846899993</c:v>
                </c:pt>
                <c:pt idx="482">
                  <c:v>67.253793478999995</c:v>
                </c:pt>
                <c:pt idx="483">
                  <c:v>66.712231340299994</c:v>
                </c:pt>
                <c:pt idx="484">
                  <c:v>66.176816428899997</c:v>
                </c:pt>
                <c:pt idx="485">
                  <c:v>65.647548743100003</c:v>
                </c:pt>
                <c:pt idx="486">
                  <c:v>65.124428281600004</c:v>
                </c:pt>
                <c:pt idx="487">
                  <c:v>64.607455043499996</c:v>
                </c:pt>
                <c:pt idx="488">
                  <c:v>64.096451170500004</c:v>
                </c:pt>
                <c:pt idx="489">
                  <c:v>63.592418579399997</c:v>
                </c:pt>
                <c:pt idx="490">
                  <c:v>63.095869140700003</c:v>
                </c:pt>
                <c:pt idx="491">
                  <c:v>62.606802943600002</c:v>
                </c:pt>
                <c:pt idx="492">
                  <c:v>62.125220126099997</c:v>
                </c:pt>
                <c:pt idx="493">
                  <c:v>61.651120876199997</c:v>
                </c:pt>
                <c:pt idx="494">
                  <c:v>61.184505433699997</c:v>
                </c:pt>
                <c:pt idx="495">
                  <c:v>60.725374092199999</c:v>
                </c:pt>
                <c:pt idx="496">
                  <c:v>60.273727200899998</c:v>
                </c:pt>
                <c:pt idx="497">
                  <c:v>59.829565165600002</c:v>
                </c:pt>
                <c:pt idx="498">
                  <c:v>59.392888451200001</c:v>
                </c:pt>
                <c:pt idx="499">
                  <c:v>58.963697582800002</c:v>
                </c:pt>
                <c:pt idx="500">
                  <c:v>58.541993147500001</c:v>
                </c:pt>
                <c:pt idx="501">
                  <c:v>58.307825174910008</c:v>
                </c:pt>
                <c:pt idx="502">
                  <c:v>58.073657202320007</c:v>
                </c:pt>
                <c:pt idx="503">
                  <c:v>57.839489229730027</c:v>
                </c:pt>
                <c:pt idx="504">
                  <c:v>57.605321257140027</c:v>
                </c:pt>
                <c:pt idx="505">
                  <c:v>57.371153284550026</c:v>
                </c:pt>
                <c:pt idx="506">
                  <c:v>57.136985311960025</c:v>
                </c:pt>
                <c:pt idx="507">
                  <c:v>56.902817339370031</c:v>
                </c:pt>
                <c:pt idx="508">
                  <c:v>56.668649366780045</c:v>
                </c:pt>
                <c:pt idx="509">
                  <c:v>56.434481394190051</c:v>
                </c:pt>
                <c:pt idx="510">
                  <c:v>56.20031342160005</c:v>
                </c:pt>
                <c:pt idx="511">
                  <c:v>55.96614544901005</c:v>
                </c:pt>
                <c:pt idx="512">
                  <c:v>55.731977476420056</c:v>
                </c:pt>
                <c:pt idx="513">
                  <c:v>55.497809503830069</c:v>
                </c:pt>
                <c:pt idx="514">
                  <c:v>55.263641531240069</c:v>
                </c:pt>
                <c:pt idx="515">
                  <c:v>55.029473558650075</c:v>
                </c:pt>
                <c:pt idx="516">
                  <c:v>54.795305586060074</c:v>
                </c:pt>
                <c:pt idx="517">
                  <c:v>54.561137613470073</c:v>
                </c:pt>
                <c:pt idx="518">
                  <c:v>54.326969640880094</c:v>
                </c:pt>
                <c:pt idx="519">
                  <c:v>54.092801668290093</c:v>
                </c:pt>
                <c:pt idx="520">
                  <c:v>53.8586336957001</c:v>
                </c:pt>
                <c:pt idx="521">
                  <c:v>53.624465723110099</c:v>
                </c:pt>
                <c:pt idx="522">
                  <c:v>53.390297750520098</c:v>
                </c:pt>
                <c:pt idx="523">
                  <c:v>53.156129777930119</c:v>
                </c:pt>
                <c:pt idx="524">
                  <c:v>52.921961805340118</c:v>
                </c:pt>
                <c:pt idx="525">
                  <c:v>52.687793832750117</c:v>
                </c:pt>
                <c:pt idx="526">
                  <c:v>52.453625860160123</c:v>
                </c:pt>
                <c:pt idx="527">
                  <c:v>52.219457887570123</c:v>
                </c:pt>
                <c:pt idx="528">
                  <c:v>51.985289914980143</c:v>
                </c:pt>
                <c:pt idx="529">
                  <c:v>51.751121942390142</c:v>
                </c:pt>
                <c:pt idx="530">
                  <c:v>51.516953969800142</c:v>
                </c:pt>
                <c:pt idx="531">
                  <c:v>51.282785997210141</c:v>
                </c:pt>
                <c:pt idx="532">
                  <c:v>51.048618024620147</c:v>
                </c:pt>
                <c:pt idx="533">
                  <c:v>50.814450052030161</c:v>
                </c:pt>
                <c:pt idx="534">
                  <c:v>50.580282079440167</c:v>
                </c:pt>
                <c:pt idx="535">
                  <c:v>50.346114106850166</c:v>
                </c:pt>
                <c:pt idx="536">
                  <c:v>50.111946134260165</c:v>
                </c:pt>
                <c:pt idx="537">
                  <c:v>49.877778161670172</c:v>
                </c:pt>
                <c:pt idx="538">
                  <c:v>49.643610189080185</c:v>
                </c:pt>
                <c:pt idx="539">
                  <c:v>49.409442216490184</c:v>
                </c:pt>
                <c:pt idx="540">
                  <c:v>49.175274243900191</c:v>
                </c:pt>
                <c:pt idx="541">
                  <c:v>48.94110627131019</c:v>
                </c:pt>
                <c:pt idx="542">
                  <c:v>48.706938298720189</c:v>
                </c:pt>
                <c:pt idx="543">
                  <c:v>48.47277032613021</c:v>
                </c:pt>
                <c:pt idx="544">
                  <c:v>48.238602353540209</c:v>
                </c:pt>
                <c:pt idx="545">
                  <c:v>48.004434380950215</c:v>
                </c:pt>
                <c:pt idx="546">
                  <c:v>47.770266408360214</c:v>
                </c:pt>
                <c:pt idx="547">
                  <c:v>47.536098435770214</c:v>
                </c:pt>
                <c:pt idx="548">
                  <c:v>47.301930463180234</c:v>
                </c:pt>
                <c:pt idx="549">
                  <c:v>47.067762490590233</c:v>
                </c:pt>
                <c:pt idx="550">
                  <c:v>46.833594518000233</c:v>
                </c:pt>
                <c:pt idx="551">
                  <c:v>46.599426545410239</c:v>
                </c:pt>
                <c:pt idx="552">
                  <c:v>46.365258572820238</c:v>
                </c:pt>
                <c:pt idx="553">
                  <c:v>46.131090600230259</c:v>
                </c:pt>
                <c:pt idx="554">
                  <c:v>45.896922627640258</c:v>
                </c:pt>
                <c:pt idx="555">
                  <c:v>45.662754655050257</c:v>
                </c:pt>
                <c:pt idx="556">
                  <c:v>45.428586682460264</c:v>
                </c:pt>
                <c:pt idx="557">
                  <c:v>45.194418709870263</c:v>
                </c:pt>
                <c:pt idx="558">
                  <c:v>44.960250737280276</c:v>
                </c:pt>
                <c:pt idx="559">
                  <c:v>44.726082764690283</c:v>
                </c:pt>
                <c:pt idx="560">
                  <c:v>44.491914792100282</c:v>
                </c:pt>
                <c:pt idx="561">
                  <c:v>44.257746819510281</c:v>
                </c:pt>
                <c:pt idx="562">
                  <c:v>44.023578846920287</c:v>
                </c:pt>
                <c:pt idx="563">
                  <c:v>43.789410874330301</c:v>
                </c:pt>
                <c:pt idx="564">
                  <c:v>43.555242901740307</c:v>
                </c:pt>
                <c:pt idx="565">
                  <c:v>43.321074929150306</c:v>
                </c:pt>
                <c:pt idx="566">
                  <c:v>43.086906956560306</c:v>
                </c:pt>
                <c:pt idx="567">
                  <c:v>42.852738983970305</c:v>
                </c:pt>
                <c:pt idx="568">
                  <c:v>42.618571011380325</c:v>
                </c:pt>
                <c:pt idx="569">
                  <c:v>42.384403038790325</c:v>
                </c:pt>
                <c:pt idx="570">
                  <c:v>42.150235066200331</c:v>
                </c:pt>
                <c:pt idx="571">
                  <c:v>41.91606709361033</c:v>
                </c:pt>
                <c:pt idx="572">
                  <c:v>41.681899121020329</c:v>
                </c:pt>
                <c:pt idx="573">
                  <c:v>41.44773114843035</c:v>
                </c:pt>
                <c:pt idx="574">
                  <c:v>41.213563175840349</c:v>
                </c:pt>
                <c:pt idx="575">
                  <c:v>40.979395203250348</c:v>
                </c:pt>
                <c:pt idx="576">
                  <c:v>40.745227230660355</c:v>
                </c:pt>
                <c:pt idx="577">
                  <c:v>40.511059258070354</c:v>
                </c:pt>
                <c:pt idx="578">
                  <c:v>40.276891285480374</c:v>
                </c:pt>
                <c:pt idx="579">
                  <c:v>40.042723312890374</c:v>
                </c:pt>
                <c:pt idx="580">
                  <c:v>39.808555340300373</c:v>
                </c:pt>
                <c:pt idx="581">
                  <c:v>39.574387367710379</c:v>
                </c:pt>
                <c:pt idx="582">
                  <c:v>39.340219395120378</c:v>
                </c:pt>
                <c:pt idx="583">
                  <c:v>39.106051422530399</c:v>
                </c:pt>
                <c:pt idx="584">
                  <c:v>38.871883449940398</c:v>
                </c:pt>
                <c:pt idx="585">
                  <c:v>38.637715477350397</c:v>
                </c:pt>
                <c:pt idx="586">
                  <c:v>38.403547504760397</c:v>
                </c:pt>
                <c:pt idx="587">
                  <c:v>38.169379532170403</c:v>
                </c:pt>
                <c:pt idx="588">
                  <c:v>37.935211559580416</c:v>
                </c:pt>
                <c:pt idx="589">
                  <c:v>37.701043586990423</c:v>
                </c:pt>
                <c:pt idx="590">
                  <c:v>37.466875614400422</c:v>
                </c:pt>
                <c:pt idx="591">
                  <c:v>37.232707641810421</c:v>
                </c:pt>
                <c:pt idx="592">
                  <c:v>36.998539669220428</c:v>
                </c:pt>
                <c:pt idx="593">
                  <c:v>36.764371696630441</c:v>
                </c:pt>
                <c:pt idx="594">
                  <c:v>36.53020372404044</c:v>
                </c:pt>
                <c:pt idx="595">
                  <c:v>36.296035751450447</c:v>
                </c:pt>
                <c:pt idx="596">
                  <c:v>36.061867778860446</c:v>
                </c:pt>
                <c:pt idx="597">
                  <c:v>35.827699806270445</c:v>
                </c:pt>
                <c:pt idx="598">
                  <c:v>35.593531833680466</c:v>
                </c:pt>
                <c:pt idx="599">
                  <c:v>35.359363861090465</c:v>
                </c:pt>
                <c:pt idx="600">
                  <c:v>35.125195888500471</c:v>
                </c:pt>
                <c:pt idx="601">
                  <c:v>34.89102791591047</c:v>
                </c:pt>
                <c:pt idx="602">
                  <c:v>34.65685994332047</c:v>
                </c:pt>
                <c:pt idx="603">
                  <c:v>34.42269197073049</c:v>
                </c:pt>
                <c:pt idx="604">
                  <c:v>34.188523998140489</c:v>
                </c:pt>
                <c:pt idx="605">
                  <c:v>33.954356025550489</c:v>
                </c:pt>
                <c:pt idx="606">
                  <c:v>33.720188052960495</c:v>
                </c:pt>
                <c:pt idx="607">
                  <c:v>33.486020080370494</c:v>
                </c:pt>
                <c:pt idx="608">
                  <c:v>33.251852107780515</c:v>
                </c:pt>
                <c:pt idx="609">
                  <c:v>33.017684135190514</c:v>
                </c:pt>
                <c:pt idx="610">
                  <c:v>32.783516162600513</c:v>
                </c:pt>
                <c:pt idx="611">
                  <c:v>32.549348190010512</c:v>
                </c:pt>
                <c:pt idx="612">
                  <c:v>32.315180217420519</c:v>
                </c:pt>
                <c:pt idx="613">
                  <c:v>32.081012244830532</c:v>
                </c:pt>
                <c:pt idx="614">
                  <c:v>31.846844272240535</c:v>
                </c:pt>
                <c:pt idx="615">
                  <c:v>31.612676299650538</c:v>
                </c:pt>
                <c:pt idx="616">
                  <c:v>31.37850832706054</c:v>
                </c:pt>
                <c:pt idx="617">
                  <c:v>31.14434035447054</c:v>
                </c:pt>
                <c:pt idx="618">
                  <c:v>30.910172381880557</c:v>
                </c:pt>
                <c:pt idx="619">
                  <c:v>30.676004409290559</c:v>
                </c:pt>
                <c:pt idx="620">
                  <c:v>30.441836436700562</c:v>
                </c:pt>
                <c:pt idx="621">
                  <c:v>30.207668464110562</c:v>
                </c:pt>
                <c:pt idx="622">
                  <c:v>29.973500491520564</c:v>
                </c:pt>
                <c:pt idx="623">
                  <c:v>29.739332518930581</c:v>
                </c:pt>
                <c:pt idx="624">
                  <c:v>29.505164546340584</c:v>
                </c:pt>
                <c:pt idx="625">
                  <c:v>29.270996573750583</c:v>
                </c:pt>
                <c:pt idx="626">
                  <c:v>29.036828601160586</c:v>
                </c:pt>
                <c:pt idx="627">
                  <c:v>28.802660628570585</c:v>
                </c:pt>
                <c:pt idx="628">
                  <c:v>28.568492655980606</c:v>
                </c:pt>
                <c:pt idx="629">
                  <c:v>28.334324683390605</c:v>
                </c:pt>
                <c:pt idx="630">
                  <c:v>28.100156710800608</c:v>
                </c:pt>
                <c:pt idx="631">
                  <c:v>27.865988738210607</c:v>
                </c:pt>
                <c:pt idx="632">
                  <c:v>27.63182076562061</c:v>
                </c:pt>
                <c:pt idx="633">
                  <c:v>27.397652793030627</c:v>
                </c:pt>
                <c:pt idx="634">
                  <c:v>27.16348482044063</c:v>
                </c:pt>
                <c:pt idx="635">
                  <c:v>26.929316847850629</c:v>
                </c:pt>
                <c:pt idx="636">
                  <c:v>26.695148875260632</c:v>
                </c:pt>
                <c:pt idx="637">
                  <c:v>26.460980902670634</c:v>
                </c:pt>
                <c:pt idx="638">
                  <c:v>26.226812930080651</c:v>
                </c:pt>
                <c:pt idx="639">
                  <c:v>25.992644957490651</c:v>
                </c:pt>
                <c:pt idx="640">
                  <c:v>25.758476984900653</c:v>
                </c:pt>
                <c:pt idx="641">
                  <c:v>25.52430901231067</c:v>
                </c:pt>
                <c:pt idx="642">
                  <c:v>25.290141039720655</c:v>
                </c:pt>
                <c:pt idx="643">
                  <c:v>25.055973067130676</c:v>
                </c:pt>
                <c:pt idx="644">
                  <c:v>24.821805094540657</c:v>
                </c:pt>
                <c:pt idx="645">
                  <c:v>24.587637121950678</c:v>
                </c:pt>
                <c:pt idx="646">
                  <c:v>24.353469149360695</c:v>
                </c:pt>
                <c:pt idx="647">
                  <c:v>24.11930117677068</c:v>
                </c:pt>
                <c:pt idx="648">
                  <c:v>23.885133204180697</c:v>
                </c:pt>
                <c:pt idx="649">
                  <c:v>23.650965231590682</c:v>
                </c:pt>
                <c:pt idx="650">
                  <c:v>23.416797259000699</c:v>
                </c:pt>
                <c:pt idx="651">
                  <c:v>23.18262928641072</c:v>
                </c:pt>
                <c:pt idx="652">
                  <c:v>22.948461313820705</c:v>
                </c:pt>
                <c:pt idx="653">
                  <c:v>22.714293341230722</c:v>
                </c:pt>
                <c:pt idx="654">
                  <c:v>22.480125368640707</c:v>
                </c:pt>
                <c:pt idx="655">
                  <c:v>22.245957396050724</c:v>
                </c:pt>
                <c:pt idx="656">
                  <c:v>22.011789423460741</c:v>
                </c:pt>
                <c:pt idx="657">
                  <c:v>21.777621450870726</c:v>
                </c:pt>
                <c:pt idx="658">
                  <c:v>21.543453478279581</c:v>
                </c:pt>
                <c:pt idx="659">
                  <c:v>21.309285505690728</c:v>
                </c:pt>
                <c:pt idx="660">
                  <c:v>21.075117533099583</c:v>
                </c:pt>
                <c:pt idx="661">
                  <c:v>20.840949560509568</c:v>
                </c:pt>
                <c:pt idx="662">
                  <c:v>20.60678158792075</c:v>
                </c:pt>
                <c:pt idx="663">
                  <c:v>20.372613615329602</c:v>
                </c:pt>
                <c:pt idx="664">
                  <c:v>20.138445642740752</c:v>
                </c:pt>
                <c:pt idx="665">
                  <c:v>19.904277670149604</c:v>
                </c:pt>
                <c:pt idx="666">
                  <c:v>19.670109697559589</c:v>
                </c:pt>
                <c:pt idx="667">
                  <c:v>19.435941724970771</c:v>
                </c:pt>
                <c:pt idx="668">
                  <c:v>19.201773752379626</c:v>
                </c:pt>
                <c:pt idx="669">
                  <c:v>18.967605779790777</c:v>
                </c:pt>
                <c:pt idx="670">
                  <c:v>18.733437807199628</c:v>
                </c:pt>
                <c:pt idx="671">
                  <c:v>18.499269834609613</c:v>
                </c:pt>
                <c:pt idx="672">
                  <c:v>18.265101862020796</c:v>
                </c:pt>
                <c:pt idx="673">
                  <c:v>18.030933889429647</c:v>
                </c:pt>
                <c:pt idx="674">
                  <c:v>17.796765916840798</c:v>
                </c:pt>
                <c:pt idx="675">
                  <c:v>17.562597944249653</c:v>
                </c:pt>
                <c:pt idx="676">
                  <c:v>17.328429971659638</c:v>
                </c:pt>
                <c:pt idx="677">
                  <c:v>17.09426199907082</c:v>
                </c:pt>
                <c:pt idx="678">
                  <c:v>16.860094026479672</c:v>
                </c:pt>
                <c:pt idx="679">
                  <c:v>16.625926053890822</c:v>
                </c:pt>
                <c:pt idx="680">
                  <c:v>16.391758081299674</c:v>
                </c:pt>
                <c:pt idx="681">
                  <c:v>16.157590108709659</c:v>
                </c:pt>
                <c:pt idx="682">
                  <c:v>15.923422136120843</c:v>
                </c:pt>
                <c:pt idx="683">
                  <c:v>15.689254163529695</c:v>
                </c:pt>
                <c:pt idx="684">
                  <c:v>15.455086190940845</c:v>
                </c:pt>
                <c:pt idx="685">
                  <c:v>15.220918218349698</c:v>
                </c:pt>
                <c:pt idx="686">
                  <c:v>14.986750245759684</c:v>
                </c:pt>
                <c:pt idx="687">
                  <c:v>14.752582273170866</c:v>
                </c:pt>
                <c:pt idx="688">
                  <c:v>14.518414300579719</c:v>
                </c:pt>
                <c:pt idx="689">
                  <c:v>14.284246327990868</c:v>
                </c:pt>
                <c:pt idx="690">
                  <c:v>14.050078355399721</c:v>
                </c:pt>
                <c:pt idx="691">
                  <c:v>13.815910382809706</c:v>
                </c:pt>
                <c:pt idx="692">
                  <c:v>13.581742410220889</c:v>
                </c:pt>
                <c:pt idx="693">
                  <c:v>13.347574437629742</c:v>
                </c:pt>
                <c:pt idx="694">
                  <c:v>13.113406465039727</c:v>
                </c:pt>
                <c:pt idx="695">
                  <c:v>12.879238492449744</c:v>
                </c:pt>
                <c:pt idx="696">
                  <c:v>12.645070519859729</c:v>
                </c:pt>
                <c:pt idx="697">
                  <c:v>12.410902547269748</c:v>
                </c:pt>
                <c:pt idx="698">
                  <c:v>12.176734574679765</c:v>
                </c:pt>
                <c:pt idx="699">
                  <c:v>11.94256660208975</c:v>
                </c:pt>
                <c:pt idx="700">
                  <c:v>11.708398629499769</c:v>
                </c:pt>
                <c:pt idx="701">
                  <c:v>11.474230656909752</c:v>
                </c:pt>
                <c:pt idx="702">
                  <c:v>11.240062684319771</c:v>
                </c:pt>
                <c:pt idx="703">
                  <c:v>11.005894711729788</c:v>
                </c:pt>
                <c:pt idx="704">
                  <c:v>10.771726739139773</c:v>
                </c:pt>
                <c:pt idx="705">
                  <c:v>10.537558766549791</c:v>
                </c:pt>
                <c:pt idx="706">
                  <c:v>10.303390793959776</c:v>
                </c:pt>
                <c:pt idx="707">
                  <c:v>10.069222821369793</c:v>
                </c:pt>
                <c:pt idx="708">
                  <c:v>9.8350548487798122</c:v>
                </c:pt>
                <c:pt idx="709">
                  <c:v>9.6008868761897954</c:v>
                </c:pt>
                <c:pt idx="710">
                  <c:v>9.3667189035998142</c:v>
                </c:pt>
                <c:pt idx="711">
                  <c:v>9.1325509310097992</c:v>
                </c:pt>
                <c:pt idx="712">
                  <c:v>8.8983829584198162</c:v>
                </c:pt>
                <c:pt idx="713">
                  <c:v>8.664214985829835</c:v>
                </c:pt>
                <c:pt idx="714">
                  <c:v>8.43004701323982</c:v>
                </c:pt>
                <c:pt idx="715">
                  <c:v>8.195879040649837</c:v>
                </c:pt>
                <c:pt idx="716">
                  <c:v>7.961711068059822</c:v>
                </c:pt>
                <c:pt idx="717">
                  <c:v>7.7275430954698399</c:v>
                </c:pt>
                <c:pt idx="718">
                  <c:v>7.4933751228798577</c:v>
                </c:pt>
                <c:pt idx="719">
                  <c:v>7.2592071502898428</c:v>
                </c:pt>
                <c:pt idx="720">
                  <c:v>7.0250391776998606</c:v>
                </c:pt>
                <c:pt idx="721">
                  <c:v>6.7908712051098457</c:v>
                </c:pt>
                <c:pt idx="722">
                  <c:v>6.5567032325198635</c:v>
                </c:pt>
                <c:pt idx="723">
                  <c:v>6.3225352599298814</c:v>
                </c:pt>
                <c:pt idx="724">
                  <c:v>6.0883672873398655</c:v>
                </c:pt>
                <c:pt idx="725">
                  <c:v>5.8541993147498843</c:v>
                </c:pt>
                <c:pt idx="726">
                  <c:v>5.6200313421598684</c:v>
                </c:pt>
                <c:pt idx="727">
                  <c:v>5.3858633695698863</c:v>
                </c:pt>
                <c:pt idx="728">
                  <c:v>5.1516953969799042</c:v>
                </c:pt>
                <c:pt idx="729">
                  <c:v>4.9175274243898892</c:v>
                </c:pt>
                <c:pt idx="730">
                  <c:v>4.6833594517999071</c:v>
                </c:pt>
                <c:pt idx="731">
                  <c:v>4.4491914792098921</c:v>
                </c:pt>
                <c:pt idx="732">
                  <c:v>4.21502350661991</c:v>
                </c:pt>
                <c:pt idx="733">
                  <c:v>3.9808555340299279</c:v>
                </c:pt>
                <c:pt idx="734">
                  <c:v>3.7466875614399124</c:v>
                </c:pt>
                <c:pt idx="735">
                  <c:v>3.5125195888499303</c:v>
                </c:pt>
                <c:pt idx="736">
                  <c:v>3.2783516162599149</c:v>
                </c:pt>
                <c:pt idx="737">
                  <c:v>3.0441836436699328</c:v>
                </c:pt>
                <c:pt idx="738">
                  <c:v>2.8100156710799511</c:v>
                </c:pt>
                <c:pt idx="739">
                  <c:v>2.5758476984899357</c:v>
                </c:pt>
                <c:pt idx="740">
                  <c:v>2.3416797258999535</c:v>
                </c:pt>
                <c:pt idx="741">
                  <c:v>2.1075117533099381</c:v>
                </c:pt>
                <c:pt idx="742">
                  <c:v>1.8733437807199562</c:v>
                </c:pt>
                <c:pt idx="743">
                  <c:v>1.6391758081299741</c:v>
                </c:pt>
                <c:pt idx="744">
                  <c:v>1.4050078355399589</c:v>
                </c:pt>
                <c:pt idx="745">
                  <c:v>1.1708398629499768</c:v>
                </c:pt>
                <c:pt idx="746">
                  <c:v>0.93667189035996146</c:v>
                </c:pt>
                <c:pt idx="747">
                  <c:v>0.70250391776997945</c:v>
                </c:pt>
                <c:pt idx="748">
                  <c:v>0.46833594517999738</c:v>
                </c:pt>
                <c:pt idx="749">
                  <c:v>0.23416797258998204</c:v>
                </c:pt>
                <c:pt idx="750">
                  <c:v>0</c:v>
                </c:pt>
              </c:numCache>
            </c:numRef>
          </c:yVal>
          <c:smooth val="1"/>
        </c:ser>
        <c:ser>
          <c:idx val="6"/>
          <c:order val="1"/>
          <c:tx>
            <c:strRef>
              <c:f>Sheet1!$E$1</c:f>
              <c:strCache>
                <c:ptCount val="1"/>
                <c:pt idx="0">
                  <c:v>Helmholtz coils</c:v>
                </c:pt>
              </c:strCache>
            </c:strRef>
          </c:tx>
          <c:marker>
            <c:symbol val="none"/>
          </c:marker>
          <c:xVal>
            <c:numRef>
              <c:f>Sheet1!$B$2:$B$802</c:f>
              <c:numCache>
                <c:formatCode>General</c:formatCode>
                <c:ptCount val="801"/>
                <c:pt idx="0">
                  <c:v>-7.7</c:v>
                </c:pt>
                <c:pt idx="1">
                  <c:v>-7.5</c:v>
                </c:pt>
                <c:pt idx="2">
                  <c:v>-7.3</c:v>
                </c:pt>
                <c:pt idx="3">
                  <c:v>-7.1000000000000005</c:v>
                </c:pt>
                <c:pt idx="4">
                  <c:v>-6.9</c:v>
                </c:pt>
                <c:pt idx="5">
                  <c:v>-6.7</c:v>
                </c:pt>
                <c:pt idx="6">
                  <c:v>-6.5</c:v>
                </c:pt>
                <c:pt idx="7">
                  <c:v>-6.3000000000000007</c:v>
                </c:pt>
                <c:pt idx="8">
                  <c:v>-6.1</c:v>
                </c:pt>
                <c:pt idx="9">
                  <c:v>-5.9</c:v>
                </c:pt>
                <c:pt idx="10">
                  <c:v>-5.7</c:v>
                </c:pt>
                <c:pt idx="11">
                  <c:v>-5.5</c:v>
                </c:pt>
                <c:pt idx="12">
                  <c:v>-5.3000000000000007</c:v>
                </c:pt>
                <c:pt idx="13">
                  <c:v>-5.0999999999999996</c:v>
                </c:pt>
                <c:pt idx="14">
                  <c:v>-4.9000000000000004</c:v>
                </c:pt>
                <c:pt idx="15">
                  <c:v>-4.7</c:v>
                </c:pt>
                <c:pt idx="16">
                  <c:v>-4.5</c:v>
                </c:pt>
                <c:pt idx="17">
                  <c:v>-4.3000000000000007</c:v>
                </c:pt>
                <c:pt idx="18">
                  <c:v>-4.0999999999999996</c:v>
                </c:pt>
                <c:pt idx="19">
                  <c:v>-3.9000000000000004</c:v>
                </c:pt>
                <c:pt idx="20">
                  <c:v>-3.7</c:v>
                </c:pt>
                <c:pt idx="21">
                  <c:v>-3.5</c:v>
                </c:pt>
                <c:pt idx="22">
                  <c:v>-3.3</c:v>
                </c:pt>
                <c:pt idx="23">
                  <c:v>-3.1000000000000005</c:v>
                </c:pt>
                <c:pt idx="24">
                  <c:v>-2.9000000000000004</c:v>
                </c:pt>
                <c:pt idx="25">
                  <c:v>-2.7</c:v>
                </c:pt>
                <c:pt idx="26">
                  <c:v>-2.5</c:v>
                </c:pt>
                <c:pt idx="27">
                  <c:v>-2.2999999999999998</c:v>
                </c:pt>
                <c:pt idx="28">
                  <c:v>-2.1000000000000005</c:v>
                </c:pt>
                <c:pt idx="29">
                  <c:v>-1.9000000000000004</c:v>
                </c:pt>
                <c:pt idx="30">
                  <c:v>-1.7000000000000002</c:v>
                </c:pt>
                <c:pt idx="31">
                  <c:v>-1.5</c:v>
                </c:pt>
                <c:pt idx="32">
                  <c:v>-1.2999999999999998</c:v>
                </c:pt>
                <c:pt idx="33">
                  <c:v>-1.1000000000000005</c:v>
                </c:pt>
                <c:pt idx="34">
                  <c:v>-0.90000000000000036</c:v>
                </c:pt>
                <c:pt idx="35">
                  <c:v>-0.70000000000000018</c:v>
                </c:pt>
                <c:pt idx="36">
                  <c:v>-0.5</c:v>
                </c:pt>
                <c:pt idx="37">
                  <c:v>-0.29999999999999982</c:v>
                </c:pt>
                <c:pt idx="38">
                  <c:v>-0.10000000000000053</c:v>
                </c:pt>
                <c:pt idx="39">
                  <c:v>9.9999999999999645E-2</c:v>
                </c:pt>
                <c:pt idx="40">
                  <c:v>0.29999999999999982</c:v>
                </c:pt>
                <c:pt idx="41">
                  <c:v>0.49999999999999911</c:v>
                </c:pt>
                <c:pt idx="42">
                  <c:v>0.70000000000000018</c:v>
                </c:pt>
                <c:pt idx="43">
                  <c:v>0.89999999999999947</c:v>
                </c:pt>
                <c:pt idx="44">
                  <c:v>1.1000000000000005</c:v>
                </c:pt>
                <c:pt idx="45">
                  <c:v>1.2999999999999998</c:v>
                </c:pt>
                <c:pt idx="46">
                  <c:v>1.4999999999999991</c:v>
                </c:pt>
                <c:pt idx="47">
                  <c:v>1.7000000000000002</c:v>
                </c:pt>
                <c:pt idx="48">
                  <c:v>1.8999999999999995</c:v>
                </c:pt>
                <c:pt idx="49">
                  <c:v>2.1000000000000005</c:v>
                </c:pt>
                <c:pt idx="50">
                  <c:v>2.2999999999999998</c:v>
                </c:pt>
                <c:pt idx="51">
                  <c:v>2.4999999999999991</c:v>
                </c:pt>
                <c:pt idx="52">
                  <c:v>2.7</c:v>
                </c:pt>
                <c:pt idx="53">
                  <c:v>2.8999999999999995</c:v>
                </c:pt>
                <c:pt idx="54">
                  <c:v>3.1000000000000005</c:v>
                </c:pt>
                <c:pt idx="55">
                  <c:v>3.3</c:v>
                </c:pt>
                <c:pt idx="56">
                  <c:v>3.4999999999999991</c:v>
                </c:pt>
                <c:pt idx="57">
                  <c:v>3.7</c:v>
                </c:pt>
                <c:pt idx="58">
                  <c:v>3.8999999999999995</c:v>
                </c:pt>
                <c:pt idx="59">
                  <c:v>4.1000000000000005</c:v>
                </c:pt>
                <c:pt idx="60">
                  <c:v>4.3</c:v>
                </c:pt>
                <c:pt idx="61">
                  <c:v>4.4999999999999991</c:v>
                </c:pt>
                <c:pt idx="62">
                  <c:v>4.7</c:v>
                </c:pt>
                <c:pt idx="63">
                  <c:v>4.8999999999999995</c:v>
                </c:pt>
                <c:pt idx="64">
                  <c:v>5.1000000000000005</c:v>
                </c:pt>
                <c:pt idx="65">
                  <c:v>5.3</c:v>
                </c:pt>
                <c:pt idx="66">
                  <c:v>5.4999999999999991</c:v>
                </c:pt>
                <c:pt idx="67">
                  <c:v>5.7</c:v>
                </c:pt>
                <c:pt idx="68">
                  <c:v>5.8999999999999995</c:v>
                </c:pt>
                <c:pt idx="69">
                  <c:v>6.1000000000000005</c:v>
                </c:pt>
                <c:pt idx="70">
                  <c:v>6.3</c:v>
                </c:pt>
                <c:pt idx="71">
                  <c:v>6.4999999999999991</c:v>
                </c:pt>
                <c:pt idx="72">
                  <c:v>6.7</c:v>
                </c:pt>
                <c:pt idx="73">
                  <c:v>6.8999999999999995</c:v>
                </c:pt>
                <c:pt idx="74">
                  <c:v>7.1000000000000005</c:v>
                </c:pt>
                <c:pt idx="75">
                  <c:v>7.3</c:v>
                </c:pt>
                <c:pt idx="76">
                  <c:v>7.4999999999999991</c:v>
                </c:pt>
                <c:pt idx="77">
                  <c:v>7.7</c:v>
                </c:pt>
                <c:pt idx="78">
                  <c:v>7.8999999999999995</c:v>
                </c:pt>
                <c:pt idx="79">
                  <c:v>8.1000000000000014</c:v>
                </c:pt>
                <c:pt idx="80">
                  <c:v>8.3000000000000007</c:v>
                </c:pt>
                <c:pt idx="81">
                  <c:v>8.5</c:v>
                </c:pt>
                <c:pt idx="82">
                  <c:v>8.6999999999999993</c:v>
                </c:pt>
                <c:pt idx="83">
                  <c:v>8.9000000000000021</c:v>
                </c:pt>
                <c:pt idx="84">
                  <c:v>9.1000000000000014</c:v>
                </c:pt>
                <c:pt idx="85">
                  <c:v>9.3000000000000007</c:v>
                </c:pt>
                <c:pt idx="86">
                  <c:v>9.5</c:v>
                </c:pt>
                <c:pt idx="87">
                  <c:v>9.6999999999999993</c:v>
                </c:pt>
                <c:pt idx="88">
                  <c:v>9.9000000000000021</c:v>
                </c:pt>
                <c:pt idx="89">
                  <c:v>10.100000000000001</c:v>
                </c:pt>
                <c:pt idx="90">
                  <c:v>10.3</c:v>
                </c:pt>
                <c:pt idx="91">
                  <c:v>10.5</c:v>
                </c:pt>
                <c:pt idx="92">
                  <c:v>10.7</c:v>
                </c:pt>
                <c:pt idx="93">
                  <c:v>10.900000000000002</c:v>
                </c:pt>
                <c:pt idx="94">
                  <c:v>11.100000000000001</c:v>
                </c:pt>
                <c:pt idx="95">
                  <c:v>11.3</c:v>
                </c:pt>
                <c:pt idx="96">
                  <c:v>11.5</c:v>
                </c:pt>
                <c:pt idx="97">
                  <c:v>11.7</c:v>
                </c:pt>
                <c:pt idx="98">
                  <c:v>11.900000000000002</c:v>
                </c:pt>
                <c:pt idx="99">
                  <c:v>12.100000000000001</c:v>
                </c:pt>
                <c:pt idx="100">
                  <c:v>12.3</c:v>
                </c:pt>
                <c:pt idx="101">
                  <c:v>12.5</c:v>
                </c:pt>
                <c:pt idx="102">
                  <c:v>12.7</c:v>
                </c:pt>
                <c:pt idx="103">
                  <c:v>12.900000000000002</c:v>
                </c:pt>
                <c:pt idx="104">
                  <c:v>13.100000000000001</c:v>
                </c:pt>
                <c:pt idx="105">
                  <c:v>13.3</c:v>
                </c:pt>
                <c:pt idx="106">
                  <c:v>13.5</c:v>
                </c:pt>
                <c:pt idx="107">
                  <c:v>13.7</c:v>
                </c:pt>
                <c:pt idx="108">
                  <c:v>13.900000000000002</c:v>
                </c:pt>
                <c:pt idx="109">
                  <c:v>14.100000000000001</c:v>
                </c:pt>
                <c:pt idx="110">
                  <c:v>14.3</c:v>
                </c:pt>
                <c:pt idx="111">
                  <c:v>14.5</c:v>
                </c:pt>
                <c:pt idx="112">
                  <c:v>14.7</c:v>
                </c:pt>
                <c:pt idx="113">
                  <c:v>14.900000000000002</c:v>
                </c:pt>
                <c:pt idx="114">
                  <c:v>15.100000000000001</c:v>
                </c:pt>
                <c:pt idx="115">
                  <c:v>15.3</c:v>
                </c:pt>
                <c:pt idx="116">
                  <c:v>15.5</c:v>
                </c:pt>
                <c:pt idx="117">
                  <c:v>15.7</c:v>
                </c:pt>
                <c:pt idx="118">
                  <c:v>15.900000000000002</c:v>
                </c:pt>
                <c:pt idx="119">
                  <c:v>16.100000000000001</c:v>
                </c:pt>
                <c:pt idx="120">
                  <c:v>16.3</c:v>
                </c:pt>
                <c:pt idx="121">
                  <c:v>16.5</c:v>
                </c:pt>
                <c:pt idx="122">
                  <c:v>16.7</c:v>
                </c:pt>
                <c:pt idx="123">
                  <c:v>16.900000000000002</c:v>
                </c:pt>
                <c:pt idx="124">
                  <c:v>17.100000000000001</c:v>
                </c:pt>
                <c:pt idx="125">
                  <c:v>17.3</c:v>
                </c:pt>
                <c:pt idx="126">
                  <c:v>17.5</c:v>
                </c:pt>
                <c:pt idx="127">
                  <c:v>17.7</c:v>
                </c:pt>
                <c:pt idx="128">
                  <c:v>17.900000000000002</c:v>
                </c:pt>
                <c:pt idx="129">
                  <c:v>18.100000000000001</c:v>
                </c:pt>
                <c:pt idx="130">
                  <c:v>18.3</c:v>
                </c:pt>
                <c:pt idx="131">
                  <c:v>18.5</c:v>
                </c:pt>
                <c:pt idx="132">
                  <c:v>18.7</c:v>
                </c:pt>
                <c:pt idx="133">
                  <c:v>18.900000000000002</c:v>
                </c:pt>
                <c:pt idx="134">
                  <c:v>19.100000000000001</c:v>
                </c:pt>
                <c:pt idx="135">
                  <c:v>19.3</c:v>
                </c:pt>
                <c:pt idx="136">
                  <c:v>19.5</c:v>
                </c:pt>
                <c:pt idx="137">
                  <c:v>19.7</c:v>
                </c:pt>
                <c:pt idx="138">
                  <c:v>19.900000000000002</c:v>
                </c:pt>
                <c:pt idx="139">
                  <c:v>20.100000000000001</c:v>
                </c:pt>
                <c:pt idx="140">
                  <c:v>20.3</c:v>
                </c:pt>
                <c:pt idx="141">
                  <c:v>20.5</c:v>
                </c:pt>
                <c:pt idx="142">
                  <c:v>20.7</c:v>
                </c:pt>
                <c:pt idx="143">
                  <c:v>20.900000000000002</c:v>
                </c:pt>
                <c:pt idx="144">
                  <c:v>21.1</c:v>
                </c:pt>
                <c:pt idx="145">
                  <c:v>21.3</c:v>
                </c:pt>
                <c:pt idx="146">
                  <c:v>21.5</c:v>
                </c:pt>
                <c:pt idx="147">
                  <c:v>21.7</c:v>
                </c:pt>
                <c:pt idx="148">
                  <c:v>21.900000000000002</c:v>
                </c:pt>
                <c:pt idx="149">
                  <c:v>22.1</c:v>
                </c:pt>
                <c:pt idx="150">
                  <c:v>22.3</c:v>
                </c:pt>
                <c:pt idx="151">
                  <c:v>22.5</c:v>
                </c:pt>
                <c:pt idx="152">
                  <c:v>22.7</c:v>
                </c:pt>
                <c:pt idx="153">
                  <c:v>22.900000000000002</c:v>
                </c:pt>
                <c:pt idx="154">
                  <c:v>23.1</c:v>
                </c:pt>
                <c:pt idx="155">
                  <c:v>23.3</c:v>
                </c:pt>
                <c:pt idx="156">
                  <c:v>23.5</c:v>
                </c:pt>
                <c:pt idx="157">
                  <c:v>23.7</c:v>
                </c:pt>
                <c:pt idx="158">
                  <c:v>23.900000000000002</c:v>
                </c:pt>
                <c:pt idx="159">
                  <c:v>24.1</c:v>
                </c:pt>
                <c:pt idx="160">
                  <c:v>24.3</c:v>
                </c:pt>
                <c:pt idx="161">
                  <c:v>24.500000000000004</c:v>
                </c:pt>
                <c:pt idx="162">
                  <c:v>24.7</c:v>
                </c:pt>
                <c:pt idx="163">
                  <c:v>24.900000000000002</c:v>
                </c:pt>
                <c:pt idx="164">
                  <c:v>25.099999999999998</c:v>
                </c:pt>
                <c:pt idx="165">
                  <c:v>25.3</c:v>
                </c:pt>
                <c:pt idx="166">
                  <c:v>25.500000000000004</c:v>
                </c:pt>
                <c:pt idx="167">
                  <c:v>25.7</c:v>
                </c:pt>
                <c:pt idx="168">
                  <c:v>25.900000000000002</c:v>
                </c:pt>
                <c:pt idx="169">
                  <c:v>26.099999999999998</c:v>
                </c:pt>
                <c:pt idx="170">
                  <c:v>26.3</c:v>
                </c:pt>
                <c:pt idx="171">
                  <c:v>26.500000000000004</c:v>
                </c:pt>
                <c:pt idx="172">
                  <c:v>26.7</c:v>
                </c:pt>
                <c:pt idx="173">
                  <c:v>26.900000000000002</c:v>
                </c:pt>
                <c:pt idx="174">
                  <c:v>27.099999999999998</c:v>
                </c:pt>
                <c:pt idx="175">
                  <c:v>27.3</c:v>
                </c:pt>
                <c:pt idx="176">
                  <c:v>27.500000000000004</c:v>
                </c:pt>
                <c:pt idx="177">
                  <c:v>27.7</c:v>
                </c:pt>
                <c:pt idx="178">
                  <c:v>27.900000000000002</c:v>
                </c:pt>
                <c:pt idx="179">
                  <c:v>28.099999999999998</c:v>
                </c:pt>
                <c:pt idx="180">
                  <c:v>28.3</c:v>
                </c:pt>
                <c:pt idx="181">
                  <c:v>28.500000000000004</c:v>
                </c:pt>
                <c:pt idx="182">
                  <c:v>28.7</c:v>
                </c:pt>
                <c:pt idx="183">
                  <c:v>28.900000000000002</c:v>
                </c:pt>
                <c:pt idx="184">
                  <c:v>29.099999999999998</c:v>
                </c:pt>
                <c:pt idx="185">
                  <c:v>29.3</c:v>
                </c:pt>
                <c:pt idx="186">
                  <c:v>29.500000000000004</c:v>
                </c:pt>
                <c:pt idx="187">
                  <c:v>29.7</c:v>
                </c:pt>
                <c:pt idx="188">
                  <c:v>29.900000000000002</c:v>
                </c:pt>
                <c:pt idx="189">
                  <c:v>30.099999999999998</c:v>
                </c:pt>
                <c:pt idx="190">
                  <c:v>30.3</c:v>
                </c:pt>
                <c:pt idx="191">
                  <c:v>30.500000000000004</c:v>
                </c:pt>
                <c:pt idx="192">
                  <c:v>30.7</c:v>
                </c:pt>
                <c:pt idx="193">
                  <c:v>30.900000000000002</c:v>
                </c:pt>
                <c:pt idx="194">
                  <c:v>31.099999999999998</c:v>
                </c:pt>
                <c:pt idx="195">
                  <c:v>31.3</c:v>
                </c:pt>
                <c:pt idx="196">
                  <c:v>31.500000000000004</c:v>
                </c:pt>
                <c:pt idx="197">
                  <c:v>31.7</c:v>
                </c:pt>
                <c:pt idx="198">
                  <c:v>31.900000000000002</c:v>
                </c:pt>
                <c:pt idx="199">
                  <c:v>32.099999999999994</c:v>
                </c:pt>
                <c:pt idx="200">
                  <c:v>32.299999999999997</c:v>
                </c:pt>
                <c:pt idx="201">
                  <c:v>32.5</c:v>
                </c:pt>
                <c:pt idx="202">
                  <c:v>32.699999999999996</c:v>
                </c:pt>
                <c:pt idx="203">
                  <c:v>32.9</c:v>
                </c:pt>
                <c:pt idx="204">
                  <c:v>33.099999999999994</c:v>
                </c:pt>
                <c:pt idx="205">
                  <c:v>33.299999999999997</c:v>
                </c:pt>
                <c:pt idx="206">
                  <c:v>33.5</c:v>
                </c:pt>
                <c:pt idx="207">
                  <c:v>33.699999999999996</c:v>
                </c:pt>
                <c:pt idx="208">
                  <c:v>33.9</c:v>
                </c:pt>
                <c:pt idx="209">
                  <c:v>34.099999999999994</c:v>
                </c:pt>
                <c:pt idx="210">
                  <c:v>34.299999999999997</c:v>
                </c:pt>
                <c:pt idx="211">
                  <c:v>34.5</c:v>
                </c:pt>
                <c:pt idx="212">
                  <c:v>34.699999999999996</c:v>
                </c:pt>
                <c:pt idx="213">
                  <c:v>34.9</c:v>
                </c:pt>
                <c:pt idx="214">
                  <c:v>35.099999999999994</c:v>
                </c:pt>
                <c:pt idx="215">
                  <c:v>35.299999999999997</c:v>
                </c:pt>
                <c:pt idx="216">
                  <c:v>35.5</c:v>
                </c:pt>
                <c:pt idx="217">
                  <c:v>35.699999999999996</c:v>
                </c:pt>
                <c:pt idx="218">
                  <c:v>35.9</c:v>
                </c:pt>
                <c:pt idx="219">
                  <c:v>36.099999999999994</c:v>
                </c:pt>
                <c:pt idx="220">
                  <c:v>36.299999999999997</c:v>
                </c:pt>
                <c:pt idx="221">
                  <c:v>36.5</c:v>
                </c:pt>
                <c:pt idx="222">
                  <c:v>36.699999999999996</c:v>
                </c:pt>
                <c:pt idx="223">
                  <c:v>36.9</c:v>
                </c:pt>
                <c:pt idx="224">
                  <c:v>37.099999999999994</c:v>
                </c:pt>
                <c:pt idx="225">
                  <c:v>37.299999999999997</c:v>
                </c:pt>
                <c:pt idx="226">
                  <c:v>37.5</c:v>
                </c:pt>
                <c:pt idx="227">
                  <c:v>37.699999999999996</c:v>
                </c:pt>
                <c:pt idx="228">
                  <c:v>37.9</c:v>
                </c:pt>
                <c:pt idx="229">
                  <c:v>38.099999999999994</c:v>
                </c:pt>
                <c:pt idx="230">
                  <c:v>38.299999999999997</c:v>
                </c:pt>
                <c:pt idx="231">
                  <c:v>38.5</c:v>
                </c:pt>
                <c:pt idx="232">
                  <c:v>38.699999999999996</c:v>
                </c:pt>
                <c:pt idx="233">
                  <c:v>38.9</c:v>
                </c:pt>
                <c:pt idx="234">
                  <c:v>39.099999999999994</c:v>
                </c:pt>
                <c:pt idx="235">
                  <c:v>39.299999999999997</c:v>
                </c:pt>
                <c:pt idx="236">
                  <c:v>39.5</c:v>
                </c:pt>
                <c:pt idx="237">
                  <c:v>39.699999999999996</c:v>
                </c:pt>
                <c:pt idx="238">
                  <c:v>39.9</c:v>
                </c:pt>
                <c:pt idx="239">
                  <c:v>40.099999999999994</c:v>
                </c:pt>
                <c:pt idx="240">
                  <c:v>40.299999999999997</c:v>
                </c:pt>
                <c:pt idx="241">
                  <c:v>40.5</c:v>
                </c:pt>
                <c:pt idx="242">
                  <c:v>40.699999999999996</c:v>
                </c:pt>
                <c:pt idx="243">
                  <c:v>40.9</c:v>
                </c:pt>
                <c:pt idx="244">
                  <c:v>41.099999999999994</c:v>
                </c:pt>
                <c:pt idx="245">
                  <c:v>41.3</c:v>
                </c:pt>
                <c:pt idx="246">
                  <c:v>41.5</c:v>
                </c:pt>
                <c:pt idx="247">
                  <c:v>41.699999999999996</c:v>
                </c:pt>
                <c:pt idx="248">
                  <c:v>41.9</c:v>
                </c:pt>
                <c:pt idx="249">
                  <c:v>42.099999999999994</c:v>
                </c:pt>
                <c:pt idx="250">
                  <c:v>42.3</c:v>
                </c:pt>
                <c:pt idx="251">
                  <c:v>42.5</c:v>
                </c:pt>
                <c:pt idx="252">
                  <c:v>42.699999999999996</c:v>
                </c:pt>
                <c:pt idx="253">
                  <c:v>42.9</c:v>
                </c:pt>
                <c:pt idx="254">
                  <c:v>43.099999999999994</c:v>
                </c:pt>
                <c:pt idx="255">
                  <c:v>43.3</c:v>
                </c:pt>
                <c:pt idx="256">
                  <c:v>43.5</c:v>
                </c:pt>
                <c:pt idx="257">
                  <c:v>43.699999999999996</c:v>
                </c:pt>
                <c:pt idx="258">
                  <c:v>43.9</c:v>
                </c:pt>
                <c:pt idx="259">
                  <c:v>44.099999999999994</c:v>
                </c:pt>
                <c:pt idx="260">
                  <c:v>44.3</c:v>
                </c:pt>
                <c:pt idx="261">
                  <c:v>44.5</c:v>
                </c:pt>
                <c:pt idx="262">
                  <c:v>44.699999999999996</c:v>
                </c:pt>
                <c:pt idx="263">
                  <c:v>44.9</c:v>
                </c:pt>
                <c:pt idx="264">
                  <c:v>45.099999999999994</c:v>
                </c:pt>
                <c:pt idx="265">
                  <c:v>45.3</c:v>
                </c:pt>
                <c:pt idx="266">
                  <c:v>45.5</c:v>
                </c:pt>
                <c:pt idx="267">
                  <c:v>45.699999999999996</c:v>
                </c:pt>
                <c:pt idx="268">
                  <c:v>45.9</c:v>
                </c:pt>
                <c:pt idx="269">
                  <c:v>46.099999999999994</c:v>
                </c:pt>
                <c:pt idx="270">
                  <c:v>46.3</c:v>
                </c:pt>
                <c:pt idx="271">
                  <c:v>46.5</c:v>
                </c:pt>
                <c:pt idx="272">
                  <c:v>46.699999999999996</c:v>
                </c:pt>
                <c:pt idx="273">
                  <c:v>46.9</c:v>
                </c:pt>
                <c:pt idx="274">
                  <c:v>47.099999999999994</c:v>
                </c:pt>
                <c:pt idx="275">
                  <c:v>47.3</c:v>
                </c:pt>
                <c:pt idx="276">
                  <c:v>47.5</c:v>
                </c:pt>
                <c:pt idx="277">
                  <c:v>47.699999999999996</c:v>
                </c:pt>
                <c:pt idx="278">
                  <c:v>47.9</c:v>
                </c:pt>
                <c:pt idx="279">
                  <c:v>48.099999999999994</c:v>
                </c:pt>
                <c:pt idx="280">
                  <c:v>48.3</c:v>
                </c:pt>
                <c:pt idx="281">
                  <c:v>48.5</c:v>
                </c:pt>
                <c:pt idx="282">
                  <c:v>48.699999999999996</c:v>
                </c:pt>
                <c:pt idx="283">
                  <c:v>48.9</c:v>
                </c:pt>
                <c:pt idx="284">
                  <c:v>49.099999999999994</c:v>
                </c:pt>
                <c:pt idx="285">
                  <c:v>49.3</c:v>
                </c:pt>
                <c:pt idx="286">
                  <c:v>49.5</c:v>
                </c:pt>
                <c:pt idx="287">
                  <c:v>49.699999999999996</c:v>
                </c:pt>
                <c:pt idx="288">
                  <c:v>49.9</c:v>
                </c:pt>
                <c:pt idx="289">
                  <c:v>50.099999999999994</c:v>
                </c:pt>
                <c:pt idx="290">
                  <c:v>50.3</c:v>
                </c:pt>
                <c:pt idx="291">
                  <c:v>50.5</c:v>
                </c:pt>
                <c:pt idx="292">
                  <c:v>50.699999999999996</c:v>
                </c:pt>
                <c:pt idx="293">
                  <c:v>50.9</c:v>
                </c:pt>
                <c:pt idx="294">
                  <c:v>51.099999999999994</c:v>
                </c:pt>
                <c:pt idx="295">
                  <c:v>51.3</c:v>
                </c:pt>
                <c:pt idx="296">
                  <c:v>51.5</c:v>
                </c:pt>
                <c:pt idx="297">
                  <c:v>51.699999999999996</c:v>
                </c:pt>
                <c:pt idx="298">
                  <c:v>51.9</c:v>
                </c:pt>
                <c:pt idx="299">
                  <c:v>52.099999999999994</c:v>
                </c:pt>
                <c:pt idx="300">
                  <c:v>52.3</c:v>
                </c:pt>
                <c:pt idx="301">
                  <c:v>52.5</c:v>
                </c:pt>
                <c:pt idx="302">
                  <c:v>52.699999999999996</c:v>
                </c:pt>
                <c:pt idx="303">
                  <c:v>52.9</c:v>
                </c:pt>
                <c:pt idx="304">
                  <c:v>53.099999999999994</c:v>
                </c:pt>
                <c:pt idx="305">
                  <c:v>53.3</c:v>
                </c:pt>
                <c:pt idx="306">
                  <c:v>53.5</c:v>
                </c:pt>
                <c:pt idx="307">
                  <c:v>53.699999999999996</c:v>
                </c:pt>
                <c:pt idx="308">
                  <c:v>53.9</c:v>
                </c:pt>
                <c:pt idx="309">
                  <c:v>54.099999999999994</c:v>
                </c:pt>
                <c:pt idx="310">
                  <c:v>54.3</c:v>
                </c:pt>
                <c:pt idx="311">
                  <c:v>54.5</c:v>
                </c:pt>
                <c:pt idx="312">
                  <c:v>54.699999999999996</c:v>
                </c:pt>
                <c:pt idx="313">
                  <c:v>54.9</c:v>
                </c:pt>
                <c:pt idx="314">
                  <c:v>55.099999999999994</c:v>
                </c:pt>
                <c:pt idx="315">
                  <c:v>55.3</c:v>
                </c:pt>
                <c:pt idx="316">
                  <c:v>55.5</c:v>
                </c:pt>
                <c:pt idx="317">
                  <c:v>55.699999999999996</c:v>
                </c:pt>
                <c:pt idx="318">
                  <c:v>55.9</c:v>
                </c:pt>
                <c:pt idx="319">
                  <c:v>56.099999999999994</c:v>
                </c:pt>
                <c:pt idx="320">
                  <c:v>56.3</c:v>
                </c:pt>
                <c:pt idx="321">
                  <c:v>56.5</c:v>
                </c:pt>
                <c:pt idx="322">
                  <c:v>56.7</c:v>
                </c:pt>
                <c:pt idx="323">
                  <c:v>56.899999999999991</c:v>
                </c:pt>
                <c:pt idx="324">
                  <c:v>57.099999999999994</c:v>
                </c:pt>
                <c:pt idx="325">
                  <c:v>57.3</c:v>
                </c:pt>
                <c:pt idx="326">
                  <c:v>57.5</c:v>
                </c:pt>
                <c:pt idx="327">
                  <c:v>57.7</c:v>
                </c:pt>
                <c:pt idx="328">
                  <c:v>57.899999999999991</c:v>
                </c:pt>
                <c:pt idx="329">
                  <c:v>58.099999999999994</c:v>
                </c:pt>
                <c:pt idx="330">
                  <c:v>58.3</c:v>
                </c:pt>
                <c:pt idx="331">
                  <c:v>58.5</c:v>
                </c:pt>
                <c:pt idx="332">
                  <c:v>58.7</c:v>
                </c:pt>
                <c:pt idx="333">
                  <c:v>58.899999999999991</c:v>
                </c:pt>
                <c:pt idx="334">
                  <c:v>59.099999999999994</c:v>
                </c:pt>
                <c:pt idx="335">
                  <c:v>59.3</c:v>
                </c:pt>
                <c:pt idx="336">
                  <c:v>59.5</c:v>
                </c:pt>
                <c:pt idx="337">
                  <c:v>59.7</c:v>
                </c:pt>
                <c:pt idx="338">
                  <c:v>59.899999999999991</c:v>
                </c:pt>
                <c:pt idx="339">
                  <c:v>60.099999999999994</c:v>
                </c:pt>
                <c:pt idx="340">
                  <c:v>60.3</c:v>
                </c:pt>
                <c:pt idx="341">
                  <c:v>60.5</c:v>
                </c:pt>
                <c:pt idx="342">
                  <c:v>60.7</c:v>
                </c:pt>
                <c:pt idx="343">
                  <c:v>60.899999999999991</c:v>
                </c:pt>
                <c:pt idx="344">
                  <c:v>61.099999999999994</c:v>
                </c:pt>
                <c:pt idx="345">
                  <c:v>61.3</c:v>
                </c:pt>
                <c:pt idx="346">
                  <c:v>61.5</c:v>
                </c:pt>
                <c:pt idx="347">
                  <c:v>61.7</c:v>
                </c:pt>
                <c:pt idx="348">
                  <c:v>61.899999999999991</c:v>
                </c:pt>
                <c:pt idx="349">
                  <c:v>62.099999999999994</c:v>
                </c:pt>
                <c:pt idx="350">
                  <c:v>62.3</c:v>
                </c:pt>
                <c:pt idx="351">
                  <c:v>62.5</c:v>
                </c:pt>
                <c:pt idx="352">
                  <c:v>62.7</c:v>
                </c:pt>
                <c:pt idx="353">
                  <c:v>62.899999999999991</c:v>
                </c:pt>
                <c:pt idx="354">
                  <c:v>63.099999999999994</c:v>
                </c:pt>
                <c:pt idx="355">
                  <c:v>63.3</c:v>
                </c:pt>
                <c:pt idx="356">
                  <c:v>63.5</c:v>
                </c:pt>
                <c:pt idx="357">
                  <c:v>63.7</c:v>
                </c:pt>
                <c:pt idx="358">
                  <c:v>63.899999999999991</c:v>
                </c:pt>
                <c:pt idx="359">
                  <c:v>64.099999999999994</c:v>
                </c:pt>
                <c:pt idx="360">
                  <c:v>64.3</c:v>
                </c:pt>
                <c:pt idx="361">
                  <c:v>64.5</c:v>
                </c:pt>
                <c:pt idx="362">
                  <c:v>64.7</c:v>
                </c:pt>
                <c:pt idx="363">
                  <c:v>64.899999999999991</c:v>
                </c:pt>
                <c:pt idx="364">
                  <c:v>65.099999999999994</c:v>
                </c:pt>
                <c:pt idx="365">
                  <c:v>65.3</c:v>
                </c:pt>
                <c:pt idx="366">
                  <c:v>65.5</c:v>
                </c:pt>
                <c:pt idx="367">
                  <c:v>65.7</c:v>
                </c:pt>
                <c:pt idx="368">
                  <c:v>65.899999999999991</c:v>
                </c:pt>
                <c:pt idx="369">
                  <c:v>66.099999999999994</c:v>
                </c:pt>
                <c:pt idx="370">
                  <c:v>66.3</c:v>
                </c:pt>
                <c:pt idx="371">
                  <c:v>66.5</c:v>
                </c:pt>
                <c:pt idx="372">
                  <c:v>66.7</c:v>
                </c:pt>
                <c:pt idx="373">
                  <c:v>66.899999999999991</c:v>
                </c:pt>
                <c:pt idx="374">
                  <c:v>67.099999999999994</c:v>
                </c:pt>
                <c:pt idx="375">
                  <c:v>67.3</c:v>
                </c:pt>
                <c:pt idx="376">
                  <c:v>67.5</c:v>
                </c:pt>
                <c:pt idx="377">
                  <c:v>67.7</c:v>
                </c:pt>
                <c:pt idx="378">
                  <c:v>67.899999999999991</c:v>
                </c:pt>
                <c:pt idx="379">
                  <c:v>68.099999999999994</c:v>
                </c:pt>
                <c:pt idx="380">
                  <c:v>68.3</c:v>
                </c:pt>
                <c:pt idx="381">
                  <c:v>68.5</c:v>
                </c:pt>
                <c:pt idx="382">
                  <c:v>68.7</c:v>
                </c:pt>
                <c:pt idx="383">
                  <c:v>68.899999999999991</c:v>
                </c:pt>
                <c:pt idx="384">
                  <c:v>69.099999999999994</c:v>
                </c:pt>
                <c:pt idx="385">
                  <c:v>69.3</c:v>
                </c:pt>
                <c:pt idx="386">
                  <c:v>69.5</c:v>
                </c:pt>
                <c:pt idx="387">
                  <c:v>69.7</c:v>
                </c:pt>
                <c:pt idx="388">
                  <c:v>69.899999999999991</c:v>
                </c:pt>
                <c:pt idx="389">
                  <c:v>70.099999999999994</c:v>
                </c:pt>
                <c:pt idx="390">
                  <c:v>70.3</c:v>
                </c:pt>
                <c:pt idx="391">
                  <c:v>70.5</c:v>
                </c:pt>
                <c:pt idx="392">
                  <c:v>70.7</c:v>
                </c:pt>
                <c:pt idx="393">
                  <c:v>70.899999999999991</c:v>
                </c:pt>
                <c:pt idx="394">
                  <c:v>71.099999999999994</c:v>
                </c:pt>
                <c:pt idx="395">
                  <c:v>71.3</c:v>
                </c:pt>
                <c:pt idx="396">
                  <c:v>71.5</c:v>
                </c:pt>
                <c:pt idx="397">
                  <c:v>71.7</c:v>
                </c:pt>
                <c:pt idx="398">
                  <c:v>71.899999999999991</c:v>
                </c:pt>
                <c:pt idx="399">
                  <c:v>72.099999999999994</c:v>
                </c:pt>
                <c:pt idx="400">
                  <c:v>72.3</c:v>
                </c:pt>
                <c:pt idx="401">
                  <c:v>72.5</c:v>
                </c:pt>
                <c:pt idx="402">
                  <c:v>72.7</c:v>
                </c:pt>
                <c:pt idx="403">
                  <c:v>72.899999999999991</c:v>
                </c:pt>
                <c:pt idx="404">
                  <c:v>73.099999999999994</c:v>
                </c:pt>
                <c:pt idx="405">
                  <c:v>73.3</c:v>
                </c:pt>
                <c:pt idx="406">
                  <c:v>73.5</c:v>
                </c:pt>
                <c:pt idx="407">
                  <c:v>73.7</c:v>
                </c:pt>
                <c:pt idx="408">
                  <c:v>73.899999999999991</c:v>
                </c:pt>
                <c:pt idx="409">
                  <c:v>74.099999999999994</c:v>
                </c:pt>
                <c:pt idx="410">
                  <c:v>74.3</c:v>
                </c:pt>
                <c:pt idx="411">
                  <c:v>74.5</c:v>
                </c:pt>
                <c:pt idx="412">
                  <c:v>74.7</c:v>
                </c:pt>
                <c:pt idx="413">
                  <c:v>74.899999999999991</c:v>
                </c:pt>
                <c:pt idx="414">
                  <c:v>75.099999999999994</c:v>
                </c:pt>
                <c:pt idx="415">
                  <c:v>75.3</c:v>
                </c:pt>
                <c:pt idx="416">
                  <c:v>75.5</c:v>
                </c:pt>
                <c:pt idx="417">
                  <c:v>75.7</c:v>
                </c:pt>
                <c:pt idx="418">
                  <c:v>75.899999999999991</c:v>
                </c:pt>
                <c:pt idx="419">
                  <c:v>76.099999999999994</c:v>
                </c:pt>
                <c:pt idx="420">
                  <c:v>76.3</c:v>
                </c:pt>
                <c:pt idx="421">
                  <c:v>76.5</c:v>
                </c:pt>
                <c:pt idx="422">
                  <c:v>76.7</c:v>
                </c:pt>
                <c:pt idx="423">
                  <c:v>76.899999999999991</c:v>
                </c:pt>
                <c:pt idx="424">
                  <c:v>77.099999999999994</c:v>
                </c:pt>
                <c:pt idx="425">
                  <c:v>77.3</c:v>
                </c:pt>
                <c:pt idx="426">
                  <c:v>77.5</c:v>
                </c:pt>
                <c:pt idx="427">
                  <c:v>77.7</c:v>
                </c:pt>
                <c:pt idx="428">
                  <c:v>77.899999999999991</c:v>
                </c:pt>
                <c:pt idx="429">
                  <c:v>78.099999999999994</c:v>
                </c:pt>
                <c:pt idx="430">
                  <c:v>78.3</c:v>
                </c:pt>
                <c:pt idx="431">
                  <c:v>78.5</c:v>
                </c:pt>
                <c:pt idx="432">
                  <c:v>78.7</c:v>
                </c:pt>
                <c:pt idx="433">
                  <c:v>78.899999999999991</c:v>
                </c:pt>
                <c:pt idx="434">
                  <c:v>79.099999999999994</c:v>
                </c:pt>
                <c:pt idx="435">
                  <c:v>79.3</c:v>
                </c:pt>
                <c:pt idx="436">
                  <c:v>79.5</c:v>
                </c:pt>
                <c:pt idx="437">
                  <c:v>79.7</c:v>
                </c:pt>
                <c:pt idx="438">
                  <c:v>79.899999999999991</c:v>
                </c:pt>
                <c:pt idx="439">
                  <c:v>80.099999999999994</c:v>
                </c:pt>
                <c:pt idx="440">
                  <c:v>80.3</c:v>
                </c:pt>
                <c:pt idx="441">
                  <c:v>80.5</c:v>
                </c:pt>
                <c:pt idx="442">
                  <c:v>80.7</c:v>
                </c:pt>
                <c:pt idx="443">
                  <c:v>80.899999999999991</c:v>
                </c:pt>
                <c:pt idx="444">
                  <c:v>81.099999999999994</c:v>
                </c:pt>
                <c:pt idx="445">
                  <c:v>81.3</c:v>
                </c:pt>
                <c:pt idx="446">
                  <c:v>81.5</c:v>
                </c:pt>
                <c:pt idx="447">
                  <c:v>81.7</c:v>
                </c:pt>
                <c:pt idx="448">
                  <c:v>81.899999999999991</c:v>
                </c:pt>
                <c:pt idx="449">
                  <c:v>82.1</c:v>
                </c:pt>
                <c:pt idx="450">
                  <c:v>82.3</c:v>
                </c:pt>
                <c:pt idx="451">
                  <c:v>82.5</c:v>
                </c:pt>
                <c:pt idx="452">
                  <c:v>82.7</c:v>
                </c:pt>
                <c:pt idx="453">
                  <c:v>82.899999999999991</c:v>
                </c:pt>
                <c:pt idx="454">
                  <c:v>83.1</c:v>
                </c:pt>
                <c:pt idx="455">
                  <c:v>83.3</c:v>
                </c:pt>
                <c:pt idx="456">
                  <c:v>83.5</c:v>
                </c:pt>
                <c:pt idx="457">
                  <c:v>83.7</c:v>
                </c:pt>
                <c:pt idx="458">
                  <c:v>83.899999999999991</c:v>
                </c:pt>
                <c:pt idx="459">
                  <c:v>84.1</c:v>
                </c:pt>
                <c:pt idx="460">
                  <c:v>84.3</c:v>
                </c:pt>
                <c:pt idx="461">
                  <c:v>84.5</c:v>
                </c:pt>
                <c:pt idx="462">
                  <c:v>84.7</c:v>
                </c:pt>
                <c:pt idx="463">
                  <c:v>84.899999999999991</c:v>
                </c:pt>
                <c:pt idx="464">
                  <c:v>85.1</c:v>
                </c:pt>
                <c:pt idx="465">
                  <c:v>85.3</c:v>
                </c:pt>
                <c:pt idx="466">
                  <c:v>85.5</c:v>
                </c:pt>
                <c:pt idx="467">
                  <c:v>85.7</c:v>
                </c:pt>
                <c:pt idx="468">
                  <c:v>85.899999999999991</c:v>
                </c:pt>
                <c:pt idx="469">
                  <c:v>86.1</c:v>
                </c:pt>
                <c:pt idx="470">
                  <c:v>86.3</c:v>
                </c:pt>
                <c:pt idx="471">
                  <c:v>86.5</c:v>
                </c:pt>
                <c:pt idx="472">
                  <c:v>86.7</c:v>
                </c:pt>
                <c:pt idx="473">
                  <c:v>86.899999999999991</c:v>
                </c:pt>
                <c:pt idx="474">
                  <c:v>87.1</c:v>
                </c:pt>
                <c:pt idx="475">
                  <c:v>87.3</c:v>
                </c:pt>
                <c:pt idx="476">
                  <c:v>87.5</c:v>
                </c:pt>
                <c:pt idx="477">
                  <c:v>87.7</c:v>
                </c:pt>
                <c:pt idx="478">
                  <c:v>87.899999999999991</c:v>
                </c:pt>
                <c:pt idx="479">
                  <c:v>88.1</c:v>
                </c:pt>
                <c:pt idx="480">
                  <c:v>88.3</c:v>
                </c:pt>
                <c:pt idx="481">
                  <c:v>88.5</c:v>
                </c:pt>
                <c:pt idx="482">
                  <c:v>88.7</c:v>
                </c:pt>
                <c:pt idx="483">
                  <c:v>88.899999999999991</c:v>
                </c:pt>
                <c:pt idx="484">
                  <c:v>89.1</c:v>
                </c:pt>
                <c:pt idx="485">
                  <c:v>89.3</c:v>
                </c:pt>
                <c:pt idx="486">
                  <c:v>89.5</c:v>
                </c:pt>
                <c:pt idx="487">
                  <c:v>89.7</c:v>
                </c:pt>
                <c:pt idx="488">
                  <c:v>89.899999999999991</c:v>
                </c:pt>
                <c:pt idx="489">
                  <c:v>90.1</c:v>
                </c:pt>
                <c:pt idx="490">
                  <c:v>90.3</c:v>
                </c:pt>
                <c:pt idx="491">
                  <c:v>90.5</c:v>
                </c:pt>
                <c:pt idx="492">
                  <c:v>90.7</c:v>
                </c:pt>
                <c:pt idx="493">
                  <c:v>90.899999999999991</c:v>
                </c:pt>
                <c:pt idx="494">
                  <c:v>91.1</c:v>
                </c:pt>
                <c:pt idx="495">
                  <c:v>91.3</c:v>
                </c:pt>
                <c:pt idx="496">
                  <c:v>91.5</c:v>
                </c:pt>
                <c:pt idx="497">
                  <c:v>91.7</c:v>
                </c:pt>
                <c:pt idx="498">
                  <c:v>91.899999999999991</c:v>
                </c:pt>
                <c:pt idx="499">
                  <c:v>92.1</c:v>
                </c:pt>
                <c:pt idx="500">
                  <c:v>92.3</c:v>
                </c:pt>
              </c:numCache>
            </c:numRef>
          </c:xVal>
          <c:yVal>
            <c:numRef>
              <c:f>Sheet1!$E$2:$E$802</c:f>
              <c:numCache>
                <c:formatCode>General</c:formatCode>
                <c:ptCount val="801"/>
                <c:pt idx="0">
                  <c:v>2013.7286406200001</c:v>
                </c:pt>
                <c:pt idx="1">
                  <c:v>2013.7324559199999</c:v>
                </c:pt>
                <c:pt idx="2">
                  <c:v>2013.73922812</c:v>
                </c:pt>
                <c:pt idx="3">
                  <c:v>2013.75051564</c:v>
                </c:pt>
                <c:pt idx="4">
                  <c:v>2013.7674930000001</c:v>
                </c:pt>
                <c:pt idx="5">
                  <c:v>2013.78899333</c:v>
                </c:pt>
                <c:pt idx="6">
                  <c:v>2013.8145611499999</c:v>
                </c:pt>
                <c:pt idx="7">
                  <c:v>2013.84398519</c:v>
                </c:pt>
                <c:pt idx="8">
                  <c:v>2013.87724611</c:v>
                </c:pt>
                <c:pt idx="9">
                  <c:v>2013.91355402</c:v>
                </c:pt>
                <c:pt idx="10">
                  <c:v>2013.9526649699999</c:v>
                </c:pt>
                <c:pt idx="11">
                  <c:v>2013.9940219299999</c:v>
                </c:pt>
                <c:pt idx="12">
                  <c:v>2014.0368673600001</c:v>
                </c:pt>
                <c:pt idx="13">
                  <c:v>2014.0810062200001</c:v>
                </c:pt>
                <c:pt idx="14">
                  <c:v>2014.1251831</c:v>
                </c:pt>
                <c:pt idx="15">
                  <c:v>2014.16917459</c:v>
                </c:pt>
                <c:pt idx="16">
                  <c:v>2014.21206112</c:v>
                </c:pt>
                <c:pt idx="17">
                  <c:v>2014.2527620799999</c:v>
                </c:pt>
                <c:pt idx="18">
                  <c:v>2014.2910841200001</c:v>
                </c:pt>
                <c:pt idx="19">
                  <c:v>2014.32525235</c:v>
                </c:pt>
                <c:pt idx="20">
                  <c:v>2014.3548685000001</c:v>
                </c:pt>
                <c:pt idx="21">
                  <c:v>2014.3787513699999</c:v>
                </c:pt>
                <c:pt idx="22">
                  <c:v>2014.39547309</c:v>
                </c:pt>
                <c:pt idx="23">
                  <c:v>2014.40089053</c:v>
                </c:pt>
                <c:pt idx="24">
                  <c:v>2014.39882668</c:v>
                </c:pt>
                <c:pt idx="25">
                  <c:v>2014.3946989900001</c:v>
                </c:pt>
                <c:pt idx="26">
                  <c:v>2014.3726105600001</c:v>
                </c:pt>
                <c:pt idx="27">
                  <c:v>2014.3377876899999</c:v>
                </c:pt>
                <c:pt idx="28">
                  <c:v>2014.28950878</c:v>
                </c:pt>
                <c:pt idx="29">
                  <c:v>2014.2251662599999</c:v>
                </c:pt>
                <c:pt idx="30">
                  <c:v>2014.1446125499999</c:v>
                </c:pt>
                <c:pt idx="31">
                  <c:v>2014.04563037</c:v>
                </c:pt>
                <c:pt idx="32">
                  <c:v>2013.9256593800001</c:v>
                </c:pt>
                <c:pt idx="33">
                  <c:v>2013.78474708</c:v>
                </c:pt>
                <c:pt idx="34">
                  <c:v>2013.6204338299999</c:v>
                </c:pt>
                <c:pt idx="35">
                  <c:v>2013.4318522900001</c:v>
                </c:pt>
                <c:pt idx="36">
                  <c:v>2013.21807982</c:v>
                </c:pt>
                <c:pt idx="37">
                  <c:v>2012.9766600400001</c:v>
                </c:pt>
                <c:pt idx="38">
                  <c:v>2012.7064032999999</c:v>
                </c:pt>
                <c:pt idx="39">
                  <c:v>2012.40338266</c:v>
                </c:pt>
                <c:pt idx="40">
                  <c:v>2012.0674787400001</c:v>
                </c:pt>
                <c:pt idx="41">
                  <c:v>2011.6962706100001</c:v>
                </c:pt>
                <c:pt idx="42">
                  <c:v>2011.2892400999999</c:v>
                </c:pt>
                <c:pt idx="43">
                  <c:v>2010.84628393</c:v>
                </c:pt>
                <c:pt idx="44">
                  <c:v>2010.3625454600001</c:v>
                </c:pt>
                <c:pt idx="45">
                  <c:v>2009.83650906</c:v>
                </c:pt>
                <c:pt idx="46">
                  <c:v>2009.26664628</c:v>
                </c:pt>
                <c:pt idx="47">
                  <c:v>2008.65114988</c:v>
                </c:pt>
                <c:pt idx="48">
                  <c:v>2007.9885937199999</c:v>
                </c:pt>
                <c:pt idx="49">
                  <c:v>2007.27577595</c:v>
                </c:pt>
                <c:pt idx="50">
                  <c:v>2006.51305546</c:v>
                </c:pt>
                <c:pt idx="51">
                  <c:v>2005.6973227599999</c:v>
                </c:pt>
                <c:pt idx="52">
                  <c:v>2004.82490052</c:v>
                </c:pt>
                <c:pt idx="53">
                  <c:v>2003.8954245499999</c:v>
                </c:pt>
                <c:pt idx="54">
                  <c:v>2002.90601595</c:v>
                </c:pt>
                <c:pt idx="55">
                  <c:v>2001.85607925</c:v>
                </c:pt>
                <c:pt idx="56">
                  <c:v>2000.7437549399999</c:v>
                </c:pt>
                <c:pt idx="57">
                  <c:v>1999.5651577000001</c:v>
                </c:pt>
                <c:pt idx="58">
                  <c:v>1998.32171718</c:v>
                </c:pt>
                <c:pt idx="59">
                  <c:v>1997.0101662699999</c:v>
                </c:pt>
                <c:pt idx="60">
                  <c:v>1995.62798628</c:v>
                </c:pt>
                <c:pt idx="61">
                  <c:v>1994.1680971400001</c:v>
                </c:pt>
                <c:pt idx="62">
                  <c:v>1992.6361184699999</c:v>
                </c:pt>
                <c:pt idx="63">
                  <c:v>1991.0300737</c:v>
                </c:pt>
                <c:pt idx="64">
                  <c:v>1989.3422203800001</c:v>
                </c:pt>
                <c:pt idx="65">
                  <c:v>1987.57195428</c:v>
                </c:pt>
                <c:pt idx="66">
                  <c:v>1985.7254061799999</c:v>
                </c:pt>
                <c:pt idx="67">
                  <c:v>1983.7933544</c:v>
                </c:pt>
                <c:pt idx="68">
                  <c:v>1981.7756861800001</c:v>
                </c:pt>
                <c:pt idx="69">
                  <c:v>1979.6684907199999</c:v>
                </c:pt>
                <c:pt idx="70">
                  <c:v>1977.4705772100001</c:v>
                </c:pt>
                <c:pt idx="71">
                  <c:v>1975.18018016</c:v>
                </c:pt>
                <c:pt idx="72">
                  <c:v>1972.8005256399999</c:v>
                </c:pt>
                <c:pt idx="73">
                  <c:v>1970.3269989800001</c:v>
                </c:pt>
                <c:pt idx="74">
                  <c:v>1967.7512259499999</c:v>
                </c:pt>
                <c:pt idx="75">
                  <c:v>1965.07502987</c:v>
                </c:pt>
                <c:pt idx="76">
                  <c:v>1962.2991668</c:v>
                </c:pt>
                <c:pt idx="77">
                  <c:v>1959.4227691999999</c:v>
                </c:pt>
                <c:pt idx="78">
                  <c:v>1956.4472902299999</c:v>
                </c:pt>
                <c:pt idx="79">
                  <c:v>1953.36630954</c:v>
                </c:pt>
                <c:pt idx="80">
                  <c:v>1950.1762338399999</c:v>
                </c:pt>
                <c:pt idx="81">
                  <c:v>1946.8776933500001</c:v>
                </c:pt>
                <c:pt idx="82">
                  <c:v>1943.47004094</c:v>
                </c:pt>
                <c:pt idx="83">
                  <c:v>1939.9535023999999</c:v>
                </c:pt>
                <c:pt idx="84">
                  <c:v>1936.3264784800001</c:v>
                </c:pt>
                <c:pt idx="85">
                  <c:v>1932.58821031</c:v>
                </c:pt>
                <c:pt idx="86">
                  <c:v>1928.7263659299999</c:v>
                </c:pt>
                <c:pt idx="87">
                  <c:v>1924.7458204100001</c:v>
                </c:pt>
                <c:pt idx="88">
                  <c:v>1920.65027549</c:v>
                </c:pt>
                <c:pt idx="89">
                  <c:v>1916.43942135</c:v>
                </c:pt>
                <c:pt idx="90">
                  <c:v>1912.1094530099999</c:v>
                </c:pt>
                <c:pt idx="91">
                  <c:v>1907.6548014800001</c:v>
                </c:pt>
                <c:pt idx="92">
                  <c:v>1903.07681058</c:v>
                </c:pt>
                <c:pt idx="93">
                  <c:v>1898.3760165000001</c:v>
                </c:pt>
                <c:pt idx="94">
                  <c:v>1893.5531353599999</c:v>
                </c:pt>
                <c:pt idx="95">
                  <c:v>1888.6078697099999</c:v>
                </c:pt>
                <c:pt idx="96">
                  <c:v>1883.5324034800001</c:v>
                </c:pt>
                <c:pt idx="97">
                  <c:v>1878.33076697</c:v>
                </c:pt>
                <c:pt idx="98">
                  <c:v>1873.00189273</c:v>
                </c:pt>
                <c:pt idx="99">
                  <c:v>1867.5439896600001</c:v>
                </c:pt>
                <c:pt idx="100">
                  <c:v>1861.9575281699999</c:v>
                </c:pt>
                <c:pt idx="101">
                  <c:v>1856.2456522099999</c:v>
                </c:pt>
                <c:pt idx="102">
                  <c:v>1850.3989310899999</c:v>
                </c:pt>
                <c:pt idx="103">
                  <c:v>1844.4211528799999</c:v>
                </c:pt>
                <c:pt idx="104">
                  <c:v>1838.31799714</c:v>
                </c:pt>
                <c:pt idx="105">
                  <c:v>1832.0875689300001</c:v>
                </c:pt>
                <c:pt idx="106">
                  <c:v>1825.71781098</c:v>
                </c:pt>
                <c:pt idx="107">
                  <c:v>1819.21474758</c:v>
                </c:pt>
                <c:pt idx="108">
                  <c:v>1812.5794514300001</c:v>
                </c:pt>
                <c:pt idx="109">
                  <c:v>1805.8135059900001</c:v>
                </c:pt>
                <c:pt idx="110">
                  <c:v>1798.91636642</c:v>
                </c:pt>
                <c:pt idx="111">
                  <c:v>1791.8863982800001</c:v>
                </c:pt>
                <c:pt idx="112">
                  <c:v>1784.72265726</c:v>
                </c:pt>
                <c:pt idx="113">
                  <c:v>1777.4263823599999</c:v>
                </c:pt>
                <c:pt idx="114">
                  <c:v>1770.0007646500001</c:v>
                </c:pt>
                <c:pt idx="115">
                  <c:v>1762.44562879</c:v>
                </c:pt>
                <c:pt idx="116">
                  <c:v>1754.7531454299999</c:v>
                </c:pt>
                <c:pt idx="117">
                  <c:v>1746.92612117</c:v>
                </c:pt>
                <c:pt idx="118">
                  <c:v>1738.9719980100001</c:v>
                </c:pt>
                <c:pt idx="119">
                  <c:v>1730.8936119299999</c:v>
                </c:pt>
                <c:pt idx="120">
                  <c:v>1722.68446627</c:v>
                </c:pt>
                <c:pt idx="121">
                  <c:v>1714.3384809300001</c:v>
                </c:pt>
                <c:pt idx="122">
                  <c:v>1705.8663000700001</c:v>
                </c:pt>
                <c:pt idx="123">
                  <c:v>1697.2658405699999</c:v>
                </c:pt>
                <c:pt idx="124">
                  <c:v>1688.5376354</c:v>
                </c:pt>
                <c:pt idx="125">
                  <c:v>1679.68394534</c:v>
                </c:pt>
                <c:pt idx="126">
                  <c:v>1670.71027142</c:v>
                </c:pt>
                <c:pt idx="127">
                  <c:v>1661.6118813200001</c:v>
                </c:pt>
                <c:pt idx="128">
                  <c:v>1652.38742604</c:v>
                </c:pt>
                <c:pt idx="129">
                  <c:v>1643.04241215</c:v>
                </c:pt>
                <c:pt idx="130">
                  <c:v>1633.58002418</c:v>
                </c:pt>
                <c:pt idx="131">
                  <c:v>1623.9962186099999</c:v>
                </c:pt>
                <c:pt idx="132">
                  <c:v>1614.2911902400001</c:v>
                </c:pt>
                <c:pt idx="133">
                  <c:v>1604.4716419599999</c:v>
                </c:pt>
                <c:pt idx="134">
                  <c:v>1594.5417526199999</c:v>
                </c:pt>
                <c:pt idx="135">
                  <c:v>1584.4962122699999</c:v>
                </c:pt>
                <c:pt idx="136">
                  <c:v>1574.33564735</c:v>
                </c:pt>
                <c:pt idx="137">
                  <c:v>1564.0702070499999</c:v>
                </c:pt>
                <c:pt idx="138">
                  <c:v>1553.69679836</c:v>
                </c:pt>
                <c:pt idx="139">
                  <c:v>1543.2161454300001</c:v>
                </c:pt>
                <c:pt idx="140">
                  <c:v>1532.6315826099999</c:v>
                </c:pt>
                <c:pt idx="141">
                  <c:v>1521.9474370299999</c:v>
                </c:pt>
                <c:pt idx="142">
                  <c:v>1511.16461871</c:v>
                </c:pt>
                <c:pt idx="143">
                  <c:v>1500.28428822</c:v>
                </c:pt>
                <c:pt idx="144">
                  <c:v>1489.30878353</c:v>
                </c:pt>
                <c:pt idx="145">
                  <c:v>1478.2377234200001</c:v>
                </c:pt>
                <c:pt idx="146">
                  <c:v>1467.0767265699999</c:v>
                </c:pt>
                <c:pt idx="147">
                  <c:v>1455.8284808400001</c:v>
                </c:pt>
                <c:pt idx="148">
                  <c:v>1444.4928551600001</c:v>
                </c:pt>
                <c:pt idx="149">
                  <c:v>1433.0762769600001</c:v>
                </c:pt>
                <c:pt idx="150">
                  <c:v>1421.5810198300001</c:v>
                </c:pt>
                <c:pt idx="151">
                  <c:v>1410.0106242100001</c:v>
                </c:pt>
                <c:pt idx="152">
                  <c:v>1398.3645409799999</c:v>
                </c:pt>
                <c:pt idx="153">
                  <c:v>1386.6430205300001</c:v>
                </c:pt>
                <c:pt idx="154">
                  <c:v>1374.8545882200001</c:v>
                </c:pt>
                <c:pt idx="155">
                  <c:v>1363.0018354599999</c:v>
                </c:pt>
                <c:pt idx="156">
                  <c:v>1351.0888300399999</c:v>
                </c:pt>
                <c:pt idx="157">
                  <c:v>1339.115548</c:v>
                </c:pt>
                <c:pt idx="158">
                  <c:v>1327.08346669</c:v>
                </c:pt>
                <c:pt idx="159">
                  <c:v>1315.0002601599999</c:v>
                </c:pt>
                <c:pt idx="160">
                  <c:v>1302.8670090799999</c:v>
                </c:pt>
                <c:pt idx="161">
                  <c:v>1290.6859337799999</c:v>
                </c:pt>
                <c:pt idx="162">
                  <c:v>1278.46374034</c:v>
                </c:pt>
                <c:pt idx="163">
                  <c:v>1266.2008334499999</c:v>
                </c:pt>
                <c:pt idx="164">
                  <c:v>1253.90302406</c:v>
                </c:pt>
                <c:pt idx="165">
                  <c:v>1241.5718444900001</c:v>
                </c:pt>
                <c:pt idx="166">
                  <c:v>1229.21153368</c:v>
                </c:pt>
                <c:pt idx="167">
                  <c:v>1216.8254853999999</c:v>
                </c:pt>
                <c:pt idx="168">
                  <c:v>1204.4154332600001</c:v>
                </c:pt>
                <c:pt idx="169">
                  <c:v>1191.98885408</c:v>
                </c:pt>
                <c:pt idx="170">
                  <c:v>1179.54650655</c:v>
                </c:pt>
                <c:pt idx="171">
                  <c:v>1167.09242109</c:v>
                </c:pt>
                <c:pt idx="172">
                  <c:v>1154.6310384400001</c:v>
                </c:pt>
                <c:pt idx="173">
                  <c:v>1142.16361994</c:v>
                </c:pt>
                <c:pt idx="174">
                  <c:v>1129.6971213899999</c:v>
                </c:pt>
                <c:pt idx="175">
                  <c:v>1117.23260009</c:v>
                </c:pt>
                <c:pt idx="176">
                  <c:v>1104.77395351</c:v>
                </c:pt>
                <c:pt idx="177">
                  <c:v>1092.32613059</c:v>
                </c:pt>
                <c:pt idx="178">
                  <c:v>1079.8903482999999</c:v>
                </c:pt>
                <c:pt idx="179">
                  <c:v>1067.4732687400001</c:v>
                </c:pt>
                <c:pt idx="180">
                  <c:v>1055.0758956300001</c:v>
                </c:pt>
                <c:pt idx="181">
                  <c:v>1042.7026500300001</c:v>
                </c:pt>
                <c:pt idx="182">
                  <c:v>1030.35781049</c:v>
                </c:pt>
                <c:pt idx="183">
                  <c:v>1018.04243205</c:v>
                </c:pt>
                <c:pt idx="184">
                  <c:v>1005.76265255</c:v>
                </c:pt>
                <c:pt idx="185">
                  <c:v>993.51946287299995</c:v>
                </c:pt>
                <c:pt idx="186">
                  <c:v>981.31711371100005</c:v>
                </c:pt>
                <c:pt idx="187">
                  <c:v>969.15928486099995</c:v>
                </c:pt>
                <c:pt idx="188">
                  <c:v>957.04684155999996</c:v>
                </c:pt>
                <c:pt idx="189">
                  <c:v>944.98614039400002</c:v>
                </c:pt>
                <c:pt idx="190">
                  <c:v>932.97843498899999</c:v>
                </c:pt>
                <c:pt idx="191">
                  <c:v>921.02711457600003</c:v>
                </c:pt>
                <c:pt idx="192">
                  <c:v>909.13689986899999</c:v>
                </c:pt>
                <c:pt idx="193">
                  <c:v>897.30930145100001</c:v>
                </c:pt>
                <c:pt idx="194">
                  <c:v>885.54744589999996</c:v>
                </c:pt>
                <c:pt idx="195">
                  <c:v>873.850864839</c:v>
                </c:pt>
                <c:pt idx="196">
                  <c:v>862.22365310299995</c:v>
                </c:pt>
                <c:pt idx="197">
                  <c:v>850.67337844899998</c:v>
                </c:pt>
                <c:pt idx="198">
                  <c:v>839.19904487700001</c:v>
                </c:pt>
                <c:pt idx="199">
                  <c:v>827.80169888800003</c:v>
                </c:pt>
                <c:pt idx="200">
                  <c:v>816.48268531999997</c:v>
                </c:pt>
                <c:pt idx="201">
                  <c:v>805.24849038000002</c:v>
                </c:pt>
                <c:pt idx="202">
                  <c:v>794.09857080500001</c:v>
                </c:pt>
                <c:pt idx="203">
                  <c:v>783.03388661500003</c:v>
                </c:pt>
                <c:pt idx="204">
                  <c:v>772.05851029799999</c:v>
                </c:pt>
                <c:pt idx="205">
                  <c:v>761.17283932600003</c:v>
                </c:pt>
                <c:pt idx="206">
                  <c:v>750.38082264499997</c:v>
                </c:pt>
                <c:pt idx="207">
                  <c:v>739.68484146900005</c:v>
                </c:pt>
                <c:pt idx="208">
                  <c:v>729.08674348800002</c:v>
                </c:pt>
                <c:pt idx="209">
                  <c:v>718.58789386199999</c:v>
                </c:pt>
                <c:pt idx="210">
                  <c:v>708.18689996499995</c:v>
                </c:pt>
                <c:pt idx="211">
                  <c:v>697.881026916</c:v>
                </c:pt>
                <c:pt idx="212">
                  <c:v>687.67676460799998</c:v>
                </c:pt>
                <c:pt idx="213">
                  <c:v>677.57847738500004</c:v>
                </c:pt>
                <c:pt idx="214">
                  <c:v>667.58774533899998</c:v>
                </c:pt>
                <c:pt idx="215">
                  <c:v>657.70073090599999</c:v>
                </c:pt>
                <c:pt idx="216">
                  <c:v>647.91456688400001</c:v>
                </c:pt>
                <c:pt idx="217">
                  <c:v>638.23697136500004</c:v>
                </c:pt>
                <c:pt idx="218">
                  <c:v>628.66780832500001</c:v>
                </c:pt>
                <c:pt idx="219">
                  <c:v>619.20727515600004</c:v>
                </c:pt>
                <c:pt idx="220">
                  <c:v>609.85557372899996</c:v>
                </c:pt>
                <c:pt idx="221">
                  <c:v>600.61486435100005</c:v>
                </c:pt>
                <c:pt idx="222">
                  <c:v>591.48358236199999</c:v>
                </c:pt>
                <c:pt idx="223">
                  <c:v>582.46069932700004</c:v>
                </c:pt>
                <c:pt idx="224">
                  <c:v>573.54881804399997</c:v>
                </c:pt>
                <c:pt idx="225">
                  <c:v>564.74983466399999</c:v>
                </c:pt>
                <c:pt idx="226">
                  <c:v>556.06263362499999</c:v>
                </c:pt>
                <c:pt idx="227">
                  <c:v>547.488433353</c:v>
                </c:pt>
                <c:pt idx="228">
                  <c:v>539.02577739100002</c:v>
                </c:pt>
                <c:pt idx="229">
                  <c:v>530.66984097299996</c:v>
                </c:pt>
                <c:pt idx="230">
                  <c:v>522.420472088</c:v>
                </c:pt>
                <c:pt idx="231">
                  <c:v>514.28743916600001</c:v>
                </c:pt>
                <c:pt idx="232">
                  <c:v>506.26494090300002</c:v>
                </c:pt>
                <c:pt idx="233">
                  <c:v>498.35061937799998</c:v>
                </c:pt>
                <c:pt idx="234">
                  <c:v>490.54551237200002</c:v>
                </c:pt>
                <c:pt idx="235">
                  <c:v>482.85232372000002</c:v>
                </c:pt>
                <c:pt idx="236">
                  <c:v>475.26714317</c:v>
                </c:pt>
                <c:pt idx="237">
                  <c:v>467.79036663800002</c:v>
                </c:pt>
                <c:pt idx="238">
                  <c:v>460.42118926699999</c:v>
                </c:pt>
                <c:pt idx="239">
                  <c:v>453.15799994399998</c:v>
                </c:pt>
                <c:pt idx="240">
                  <c:v>446.00106649100002</c:v>
                </c:pt>
                <c:pt idx="241">
                  <c:v>438.95107967000001</c:v>
                </c:pt>
                <c:pt idx="242">
                  <c:v>432.00576063</c:v>
                </c:pt>
                <c:pt idx="243">
                  <c:v>425.16708395799998</c:v>
                </c:pt>
                <c:pt idx="244">
                  <c:v>418.43227209200001</c:v>
                </c:pt>
                <c:pt idx="245">
                  <c:v>411.79842462800002</c:v>
                </c:pt>
                <c:pt idx="246">
                  <c:v>405.265474305</c:v>
                </c:pt>
                <c:pt idx="247">
                  <c:v>398.83639174299998</c:v>
                </c:pt>
                <c:pt idx="248">
                  <c:v>392.508683582</c:v>
                </c:pt>
                <c:pt idx="249">
                  <c:v>386.27564199</c:v>
                </c:pt>
                <c:pt idx="250">
                  <c:v>380.13752438500001</c:v>
                </c:pt>
                <c:pt idx="251">
                  <c:v>374.09809664199997</c:v>
                </c:pt>
                <c:pt idx="252">
                  <c:v>368.156645841</c:v>
                </c:pt>
                <c:pt idx="253">
                  <c:v>362.31152111199998</c:v>
                </c:pt>
                <c:pt idx="254">
                  <c:v>356.559256054</c:v>
                </c:pt>
                <c:pt idx="255">
                  <c:v>350.90034605800003</c:v>
                </c:pt>
                <c:pt idx="256">
                  <c:v>345.33546094399998</c:v>
                </c:pt>
                <c:pt idx="257">
                  <c:v>339.86200577900001</c:v>
                </c:pt>
                <c:pt idx="258">
                  <c:v>334.48025327800002</c:v>
                </c:pt>
                <c:pt idx="259">
                  <c:v>329.18487781099998</c:v>
                </c:pt>
                <c:pt idx="260">
                  <c:v>323.97383146999999</c:v>
                </c:pt>
                <c:pt idx="261">
                  <c:v>318.84634942600002</c:v>
                </c:pt>
                <c:pt idx="262">
                  <c:v>313.80775363399999</c:v>
                </c:pt>
                <c:pt idx="263">
                  <c:v>308.85688647400002</c:v>
                </c:pt>
                <c:pt idx="264">
                  <c:v>303.98634489599999</c:v>
                </c:pt>
                <c:pt idx="265">
                  <c:v>299.19481883499998</c:v>
                </c:pt>
                <c:pt idx="266">
                  <c:v>294.48515168900002</c:v>
                </c:pt>
                <c:pt idx="267">
                  <c:v>289.856759141</c:v>
                </c:pt>
                <c:pt idx="268">
                  <c:v>285.307418928</c:v>
                </c:pt>
                <c:pt idx="269">
                  <c:v>280.83338823100001</c:v>
                </c:pt>
                <c:pt idx="270">
                  <c:v>276.43564176199999</c:v>
                </c:pt>
                <c:pt idx="271">
                  <c:v>272.11503103799998</c:v>
                </c:pt>
                <c:pt idx="272">
                  <c:v>267.867785551</c:v>
                </c:pt>
                <c:pt idx="273">
                  <c:v>263.69316292500002</c:v>
                </c:pt>
                <c:pt idx="274">
                  <c:v>259.58930456500002</c:v>
                </c:pt>
                <c:pt idx="275">
                  <c:v>255.55633349300001</c:v>
                </c:pt>
                <c:pt idx="276">
                  <c:v>251.592145969</c:v>
                </c:pt>
                <c:pt idx="277">
                  <c:v>247.695972845</c:v>
                </c:pt>
                <c:pt idx="278">
                  <c:v>243.86802156100001</c:v>
                </c:pt>
                <c:pt idx="279">
                  <c:v>240.106709779</c:v>
                </c:pt>
                <c:pt idx="280">
                  <c:v>236.41130263599999</c:v>
                </c:pt>
                <c:pt idx="281">
                  <c:v>232.77942557099999</c:v>
                </c:pt>
                <c:pt idx="282">
                  <c:v>229.209003728</c:v>
                </c:pt>
                <c:pt idx="283">
                  <c:v>225.70176768600001</c:v>
                </c:pt>
                <c:pt idx="284">
                  <c:v>222.25695610700001</c:v>
                </c:pt>
                <c:pt idx="285">
                  <c:v>218.87258462899999</c:v>
                </c:pt>
                <c:pt idx="286">
                  <c:v>215.54335454700001</c:v>
                </c:pt>
                <c:pt idx="287">
                  <c:v>212.27249896199999</c:v>
                </c:pt>
                <c:pt idx="288">
                  <c:v>209.05905581900001</c:v>
                </c:pt>
                <c:pt idx="289">
                  <c:v>205.901162312</c:v>
                </c:pt>
                <c:pt idx="290">
                  <c:v>202.79915957700001</c:v>
                </c:pt>
                <c:pt idx="291">
                  <c:v>199.75181675600001</c:v>
                </c:pt>
                <c:pt idx="292">
                  <c:v>196.75758095699999</c:v>
                </c:pt>
                <c:pt idx="293">
                  <c:v>193.81632873999999</c:v>
                </c:pt>
                <c:pt idx="294">
                  <c:v>190.924754108</c:v>
                </c:pt>
                <c:pt idx="295">
                  <c:v>188.08187848099999</c:v>
                </c:pt>
                <c:pt idx="296">
                  <c:v>185.29195856999999</c:v>
                </c:pt>
                <c:pt idx="297">
                  <c:v>182.54939739299999</c:v>
                </c:pt>
                <c:pt idx="298">
                  <c:v>179.853420675</c:v>
                </c:pt>
                <c:pt idx="299">
                  <c:v>177.20497301200001</c:v>
                </c:pt>
                <c:pt idx="300">
                  <c:v>174.605143543</c:v>
                </c:pt>
                <c:pt idx="301">
                  <c:v>172.039724568</c:v>
                </c:pt>
                <c:pt idx="302">
                  <c:v>169.527074975</c:v>
                </c:pt>
                <c:pt idx="303">
                  <c:v>167.067194696</c:v>
                </c:pt>
                <c:pt idx="304">
                  <c:v>164.64010580300001</c:v>
                </c:pt>
                <c:pt idx="305">
                  <c:v>162.25271270799999</c:v>
                </c:pt>
                <c:pt idx="306">
                  <c:v>159.90718814600001</c:v>
                </c:pt>
                <c:pt idx="307">
                  <c:v>157.606292704</c:v>
                </c:pt>
                <c:pt idx="308">
                  <c:v>155.34464624699999</c:v>
                </c:pt>
                <c:pt idx="309">
                  <c:v>153.12082292400001</c:v>
                </c:pt>
                <c:pt idx="310">
                  <c:v>150.934822744</c:v>
                </c:pt>
                <c:pt idx="311">
                  <c:v>148.78664571600001</c:v>
                </c:pt>
                <c:pt idx="312">
                  <c:v>146.67629185000001</c:v>
                </c:pt>
                <c:pt idx="313">
                  <c:v>144.606318961</c:v>
                </c:pt>
                <c:pt idx="314">
                  <c:v>142.57221675599999</c:v>
                </c:pt>
                <c:pt idx="315">
                  <c:v>140.569923996</c:v>
                </c:pt>
                <c:pt idx="316">
                  <c:v>138.59944067699999</c:v>
                </c:pt>
                <c:pt idx="317">
                  <c:v>136.660766798</c:v>
                </c:pt>
                <c:pt idx="318">
                  <c:v>134.75390235399999</c:v>
                </c:pt>
                <c:pt idx="319">
                  <c:v>132.87884734299999</c:v>
                </c:pt>
                <c:pt idx="320">
                  <c:v>131.03560176100001</c:v>
                </c:pt>
                <c:pt idx="321">
                  <c:v>129.22416560600001</c:v>
                </c:pt>
                <c:pt idx="322">
                  <c:v>127.444538874</c:v>
                </c:pt>
                <c:pt idx="323">
                  <c:v>125.696721563</c:v>
                </c:pt>
                <c:pt idx="324">
                  <c:v>123.98071367</c:v>
                </c:pt>
                <c:pt idx="325">
                  <c:v>122.296515193</c:v>
                </c:pt>
                <c:pt idx="326">
                  <c:v>120.642607923</c:v>
                </c:pt>
                <c:pt idx="327">
                  <c:v>119.013957874</c:v>
                </c:pt>
                <c:pt idx="328">
                  <c:v>117.410565046</c:v>
                </c:pt>
                <c:pt idx="329">
                  <c:v>115.83242944</c:v>
                </c:pt>
                <c:pt idx="330">
                  <c:v>114.279551056</c:v>
                </c:pt>
                <c:pt idx="331">
                  <c:v>112.751929894</c:v>
                </c:pt>
                <c:pt idx="332">
                  <c:v>111.24956595499999</c:v>
                </c:pt>
                <c:pt idx="333">
                  <c:v>109.772459239</c:v>
                </c:pt>
                <c:pt idx="334">
                  <c:v>108.320609746</c:v>
                </c:pt>
                <c:pt idx="335">
                  <c:v>106.89401747799999</c:v>
                </c:pt>
                <c:pt idx="336">
                  <c:v>105.49268243500001</c:v>
                </c:pt>
                <c:pt idx="337">
                  <c:v>104.11660461699999</c:v>
                </c:pt>
                <c:pt idx="338">
                  <c:v>102.76362402300001</c:v>
                </c:pt>
                <c:pt idx="339">
                  <c:v>101.429876581</c:v>
                </c:pt>
                <c:pt idx="340">
                  <c:v>100.11623427000001</c:v>
                </c:pt>
                <c:pt idx="341">
                  <c:v>98.822697089200005</c:v>
                </c:pt>
                <c:pt idx="342">
                  <c:v>97.5492650387</c:v>
                </c:pt>
                <c:pt idx="343">
                  <c:v>96.295938117700004</c:v>
                </c:pt>
                <c:pt idx="344">
                  <c:v>95.062716325899999</c:v>
                </c:pt>
                <c:pt idx="345">
                  <c:v>93.849599662900005</c:v>
                </c:pt>
                <c:pt idx="346">
                  <c:v>92.656588128600006</c:v>
                </c:pt>
                <c:pt idx="347">
                  <c:v>91.483681723000004</c:v>
                </c:pt>
                <c:pt idx="348">
                  <c:v>90.330880446099997</c:v>
                </c:pt>
                <c:pt idx="349">
                  <c:v>89.198184298100003</c:v>
                </c:pt>
                <c:pt idx="350">
                  <c:v>88.085593279500003</c:v>
                </c:pt>
                <c:pt idx="351">
                  <c:v>86.9903261284</c:v>
                </c:pt>
                <c:pt idx="352">
                  <c:v>85.910896333699995</c:v>
                </c:pt>
                <c:pt idx="353">
                  <c:v>84.847303895500005</c:v>
                </c:pt>
                <c:pt idx="354">
                  <c:v>83.799548813800001</c:v>
                </c:pt>
                <c:pt idx="355">
                  <c:v>82.767631088499996</c:v>
                </c:pt>
                <c:pt idx="356">
                  <c:v>81.751550719500003</c:v>
                </c:pt>
                <c:pt idx="357">
                  <c:v>80.751307706999995</c:v>
                </c:pt>
                <c:pt idx="358">
                  <c:v>79.766902050900001</c:v>
                </c:pt>
                <c:pt idx="359">
                  <c:v>78.798333751100003</c:v>
                </c:pt>
                <c:pt idx="360">
                  <c:v>77.845602807700004</c:v>
                </c:pt>
                <c:pt idx="361">
                  <c:v>76.908709220700004</c:v>
                </c:pt>
                <c:pt idx="362">
                  <c:v>75.987652990000001</c:v>
                </c:pt>
                <c:pt idx="363">
                  <c:v>75.081375645799994</c:v>
                </c:pt>
                <c:pt idx="364">
                  <c:v>74.187554755299999</c:v>
                </c:pt>
                <c:pt idx="365">
                  <c:v>73.306474644299996</c:v>
                </c:pt>
                <c:pt idx="366">
                  <c:v>72.438135312699998</c:v>
                </c:pt>
                <c:pt idx="367">
                  <c:v>71.582536760599993</c:v>
                </c:pt>
                <c:pt idx="368">
                  <c:v>70.739678988199998</c:v>
                </c:pt>
                <c:pt idx="369">
                  <c:v>69.909561995499999</c:v>
                </c:pt>
                <c:pt idx="370">
                  <c:v>69.092185782599998</c:v>
                </c:pt>
                <c:pt idx="371">
                  <c:v>68.287550349599996</c:v>
                </c:pt>
                <c:pt idx="372">
                  <c:v>67.495655696599997</c:v>
                </c:pt>
                <c:pt idx="373">
                  <c:v>66.716501823800002</c:v>
                </c:pt>
                <c:pt idx="374">
                  <c:v>65.950088731199997</c:v>
                </c:pt>
                <c:pt idx="375">
                  <c:v>65.196416419000002</c:v>
                </c:pt>
                <c:pt idx="376">
                  <c:v>64.453769231199999</c:v>
                </c:pt>
                <c:pt idx="377">
                  <c:v>63.7210967197</c:v>
                </c:pt>
                <c:pt idx="378">
                  <c:v>62.9983988846</c:v>
                </c:pt>
                <c:pt idx="379">
                  <c:v>62.285675726299999</c:v>
                </c:pt>
                <c:pt idx="380">
                  <c:v>61.582927245599997</c:v>
                </c:pt>
                <c:pt idx="381">
                  <c:v>60.890153442900001</c:v>
                </c:pt>
                <c:pt idx="382">
                  <c:v>60.207354318999997</c:v>
                </c:pt>
                <c:pt idx="383">
                  <c:v>59.534529874999997</c:v>
                </c:pt>
                <c:pt idx="384">
                  <c:v>58.871680111800003</c:v>
                </c:pt>
                <c:pt idx="385">
                  <c:v>58.218805030600002</c:v>
                </c:pt>
                <c:pt idx="386">
                  <c:v>57.575904632899999</c:v>
                </c:pt>
                <c:pt idx="387">
                  <c:v>56.942978920000002</c:v>
                </c:pt>
                <c:pt idx="388">
                  <c:v>56.319393342200001</c:v>
                </c:pt>
                <c:pt idx="389">
                  <c:v>55.703852847999997</c:v>
                </c:pt>
                <c:pt idx="390">
                  <c:v>55.096560302699999</c:v>
                </c:pt>
                <c:pt idx="391">
                  <c:v>54.497515703399998</c:v>
                </c:pt>
                <c:pt idx="392">
                  <c:v>53.906719047700001</c:v>
                </c:pt>
                <c:pt idx="393">
                  <c:v>53.324170333200001</c:v>
                </c:pt>
                <c:pt idx="394">
                  <c:v>52.749869558</c:v>
                </c:pt>
                <c:pt idx="395">
                  <c:v>52.183816720199999</c:v>
                </c:pt>
                <c:pt idx="396">
                  <c:v>51.6260118183</c:v>
                </c:pt>
                <c:pt idx="397">
                  <c:v>51.076454851199998</c:v>
                </c:pt>
                <c:pt idx="398">
                  <c:v>50.535145817900002</c:v>
                </c:pt>
                <c:pt idx="399">
                  <c:v>50.002084717999999</c:v>
                </c:pt>
                <c:pt idx="400">
                  <c:v>49.477271551100003</c:v>
                </c:pt>
                <c:pt idx="401">
                  <c:v>48.959774268099999</c:v>
                </c:pt>
                <c:pt idx="402">
                  <c:v>48.448895139400001</c:v>
                </c:pt>
                <c:pt idx="403">
                  <c:v>47.944634164599996</c:v>
                </c:pt>
                <c:pt idx="404">
                  <c:v>47.446991343599997</c:v>
                </c:pt>
                <c:pt idx="405">
                  <c:v>46.955966675900001</c:v>
                </c:pt>
                <c:pt idx="406">
                  <c:v>46.471560161399999</c:v>
                </c:pt>
                <c:pt idx="407">
                  <c:v>45.993771799900003</c:v>
                </c:pt>
                <c:pt idx="408">
                  <c:v>45.522601591300003</c:v>
                </c:pt>
                <c:pt idx="409">
                  <c:v>45.058049535499997</c:v>
                </c:pt>
                <c:pt idx="410">
                  <c:v>44.600115632600001</c:v>
                </c:pt>
                <c:pt idx="411">
                  <c:v>44.148799882600002</c:v>
                </c:pt>
                <c:pt idx="412">
                  <c:v>43.704102285600001</c:v>
                </c:pt>
                <c:pt idx="413">
                  <c:v>43.264974084400002</c:v>
                </c:pt>
                <c:pt idx="414">
                  <c:v>42.830456159100002</c:v>
                </c:pt>
                <c:pt idx="415">
                  <c:v>42.401277561000001</c:v>
                </c:pt>
                <c:pt idx="416">
                  <c:v>41.977438291299997</c:v>
                </c:pt>
                <c:pt idx="417">
                  <c:v>41.5589383517</c:v>
                </c:pt>
                <c:pt idx="418">
                  <c:v>41.145777744699998</c:v>
                </c:pt>
                <c:pt idx="419">
                  <c:v>40.737956473499999</c:v>
                </c:pt>
                <c:pt idx="420">
                  <c:v>40.335474541700002</c:v>
                </c:pt>
                <c:pt idx="421">
                  <c:v>39.938331953899997</c:v>
                </c:pt>
                <c:pt idx="422">
                  <c:v>39.546528715599997</c:v>
                </c:pt>
                <c:pt idx="423">
                  <c:v>39.160064832700002</c:v>
                </c:pt>
                <c:pt idx="424">
                  <c:v>38.778940312400003</c:v>
                </c:pt>
                <c:pt idx="425">
                  <c:v>38.403155162499999</c:v>
                </c:pt>
                <c:pt idx="426">
                  <c:v>38.033025269200003</c:v>
                </c:pt>
                <c:pt idx="427">
                  <c:v>37.667150045200003</c:v>
                </c:pt>
                <c:pt idx="428">
                  <c:v>37.305529481999997</c:v>
                </c:pt>
                <c:pt idx="429">
                  <c:v>36.948163571499997</c:v>
                </c:pt>
                <c:pt idx="430">
                  <c:v>36.595052306100001</c:v>
                </c:pt>
                <c:pt idx="431">
                  <c:v>36.246195678900001</c:v>
                </c:pt>
                <c:pt idx="432">
                  <c:v>35.901593683199998</c:v>
                </c:pt>
                <c:pt idx="433">
                  <c:v>35.561246313300003</c:v>
                </c:pt>
                <c:pt idx="434">
                  <c:v>35.225153563799999</c:v>
                </c:pt>
                <c:pt idx="435">
                  <c:v>34.893315430299999</c:v>
                </c:pt>
                <c:pt idx="436">
                  <c:v>34.565731908899998</c:v>
                </c:pt>
                <c:pt idx="437">
                  <c:v>34.242402996300001</c:v>
                </c:pt>
                <c:pt idx="438">
                  <c:v>33.923532201199997</c:v>
                </c:pt>
                <c:pt idx="439">
                  <c:v>33.608704857900001</c:v>
                </c:pt>
                <c:pt idx="440">
                  <c:v>33.297579234499999</c:v>
                </c:pt>
                <c:pt idx="441">
                  <c:v>32.990155331499999</c:v>
                </c:pt>
                <c:pt idx="442">
                  <c:v>32.686433150100001</c:v>
                </c:pt>
                <c:pt idx="443">
                  <c:v>32.386412691300002</c:v>
                </c:pt>
                <c:pt idx="444">
                  <c:v>32.090093956899999</c:v>
                </c:pt>
                <c:pt idx="445">
                  <c:v>31.797476948700002</c:v>
                </c:pt>
                <c:pt idx="446">
                  <c:v>31.508561668999999</c:v>
                </c:pt>
                <c:pt idx="447">
                  <c:v>31.223348120400001</c:v>
                </c:pt>
                <c:pt idx="448">
                  <c:v>30.941836305900001</c:v>
                </c:pt>
                <c:pt idx="449">
                  <c:v>30.664026228899999</c:v>
                </c:pt>
                <c:pt idx="450">
                  <c:v>30.3899178932</c:v>
                </c:pt>
                <c:pt idx="451">
                  <c:v>30.117107451500001</c:v>
                </c:pt>
                <c:pt idx="452">
                  <c:v>29.847279367599999</c:v>
                </c:pt>
                <c:pt idx="453">
                  <c:v>29.580433642599999</c:v>
                </c:pt>
                <c:pt idx="454">
                  <c:v>29.3165702782</c:v>
                </c:pt>
                <c:pt idx="455">
                  <c:v>29.055689277399999</c:v>
                </c:pt>
                <c:pt idx="456">
                  <c:v>28.797790644100001</c:v>
                </c:pt>
                <c:pt idx="457">
                  <c:v>28.542874383400001</c:v>
                </c:pt>
                <c:pt idx="458">
                  <c:v>28.290940501800002</c:v>
                </c:pt>
                <c:pt idx="459">
                  <c:v>28.041989006600001</c:v>
                </c:pt>
                <c:pt idx="460">
                  <c:v>27.796019906800002</c:v>
                </c:pt>
                <c:pt idx="461">
                  <c:v>27.553033212500001</c:v>
                </c:pt>
                <c:pt idx="462">
                  <c:v>27.3130289351</c:v>
                </c:pt>
                <c:pt idx="463">
                  <c:v>27.076744765499999</c:v>
                </c:pt>
                <c:pt idx="464">
                  <c:v>26.8437728014</c:v>
                </c:pt>
                <c:pt idx="465">
                  <c:v>26.613239395699999</c:v>
                </c:pt>
                <c:pt idx="466">
                  <c:v>26.3851445486</c:v>
                </c:pt>
                <c:pt idx="467">
                  <c:v>26.159488261</c:v>
                </c:pt>
                <c:pt idx="468">
                  <c:v>25.936270533599998</c:v>
                </c:pt>
                <c:pt idx="469">
                  <c:v>25.715491367399999</c:v>
                </c:pt>
                <c:pt idx="470">
                  <c:v>25.497150763600001</c:v>
                </c:pt>
                <c:pt idx="471">
                  <c:v>25.281248723800001</c:v>
                </c:pt>
                <c:pt idx="472">
                  <c:v>25.0677852494</c:v>
                </c:pt>
                <c:pt idx="473">
                  <c:v>24.856760342499999</c:v>
                </c:pt>
                <c:pt idx="474">
                  <c:v>24.6481740051</c:v>
                </c:pt>
                <c:pt idx="475">
                  <c:v>24.442026239499999</c:v>
                </c:pt>
                <c:pt idx="476">
                  <c:v>24.236898166100001</c:v>
                </c:pt>
                <c:pt idx="477">
                  <c:v>24.0341517729</c:v>
                </c:pt>
                <c:pt idx="478">
                  <c:v>23.833787065500001</c:v>
                </c:pt>
                <c:pt idx="479">
                  <c:v>23.635804052099999</c:v>
                </c:pt>
                <c:pt idx="480">
                  <c:v>23.4402027432</c:v>
                </c:pt>
                <c:pt idx="481">
                  <c:v>23.246983152399999</c:v>
                </c:pt>
                <c:pt idx="482">
                  <c:v>23.056145295899999</c:v>
                </c:pt>
                <c:pt idx="483">
                  <c:v>22.867689192499999</c:v>
                </c:pt>
                <c:pt idx="484">
                  <c:v>22.6816148646</c:v>
                </c:pt>
                <c:pt idx="485">
                  <c:v>22.497922336999999</c:v>
                </c:pt>
                <c:pt idx="486">
                  <c:v>22.316611638299999</c:v>
                </c:pt>
                <c:pt idx="487">
                  <c:v>22.137682800099999</c:v>
                </c:pt>
                <c:pt idx="488">
                  <c:v>21.9499944254</c:v>
                </c:pt>
                <c:pt idx="489">
                  <c:v>21.756918645199999</c:v>
                </c:pt>
                <c:pt idx="490">
                  <c:v>21.570719458100001</c:v>
                </c:pt>
                <c:pt idx="491">
                  <c:v>21.391395186499999</c:v>
                </c:pt>
                <c:pt idx="492">
                  <c:v>21.218944261099999</c:v>
                </c:pt>
                <c:pt idx="493">
                  <c:v>21.053365230200001</c:v>
                </c:pt>
                <c:pt idx="494">
                  <c:v>20.894656769600001</c:v>
                </c:pt>
                <c:pt idx="495">
                  <c:v>20.742817691999999</c:v>
                </c:pt>
                <c:pt idx="496">
                  <c:v>20.5978469563</c:v>
                </c:pt>
                <c:pt idx="497">
                  <c:v>20.459743676399999</c:v>
                </c:pt>
                <c:pt idx="498">
                  <c:v>20.3285071299</c:v>
                </c:pt>
                <c:pt idx="499">
                  <c:v>20.204136766000001</c:v>
                </c:pt>
                <c:pt idx="500">
                  <c:v>20.086632213000001</c:v>
                </c:pt>
                <c:pt idx="501">
                  <c:v>20.006285684148004</c:v>
                </c:pt>
                <c:pt idx="502">
                  <c:v>19.925939155296003</c:v>
                </c:pt>
                <c:pt idx="503">
                  <c:v>19.845592626444009</c:v>
                </c:pt>
                <c:pt idx="504">
                  <c:v>19.765246097592009</c:v>
                </c:pt>
                <c:pt idx="505">
                  <c:v>19.684899568740011</c:v>
                </c:pt>
                <c:pt idx="506">
                  <c:v>19.60455303988801</c:v>
                </c:pt>
                <c:pt idx="507">
                  <c:v>19.524206511036013</c:v>
                </c:pt>
                <c:pt idx="508">
                  <c:v>19.443859982184016</c:v>
                </c:pt>
                <c:pt idx="509">
                  <c:v>19.363513453332018</c:v>
                </c:pt>
                <c:pt idx="510">
                  <c:v>19.283166924480017</c:v>
                </c:pt>
                <c:pt idx="511">
                  <c:v>19.20282039562802</c:v>
                </c:pt>
                <c:pt idx="512">
                  <c:v>19.122473866776019</c:v>
                </c:pt>
                <c:pt idx="513">
                  <c:v>19.042127337924025</c:v>
                </c:pt>
                <c:pt idx="514">
                  <c:v>18.961780809072025</c:v>
                </c:pt>
                <c:pt idx="515">
                  <c:v>18.881434280220027</c:v>
                </c:pt>
                <c:pt idx="516">
                  <c:v>18.801087751368026</c:v>
                </c:pt>
                <c:pt idx="517">
                  <c:v>18.720741222516025</c:v>
                </c:pt>
                <c:pt idx="518">
                  <c:v>18.640394693664032</c:v>
                </c:pt>
                <c:pt idx="519">
                  <c:v>18.560048164812034</c:v>
                </c:pt>
                <c:pt idx="520">
                  <c:v>18.479701635960033</c:v>
                </c:pt>
                <c:pt idx="521">
                  <c:v>18.399355107108036</c:v>
                </c:pt>
                <c:pt idx="522">
                  <c:v>18.319008578256035</c:v>
                </c:pt>
                <c:pt idx="523">
                  <c:v>18.238662049404041</c:v>
                </c:pt>
                <c:pt idx="524">
                  <c:v>18.158315520552041</c:v>
                </c:pt>
                <c:pt idx="525">
                  <c:v>18.077968991700043</c:v>
                </c:pt>
                <c:pt idx="526">
                  <c:v>17.997622462848042</c:v>
                </c:pt>
                <c:pt idx="527">
                  <c:v>17.917275933996041</c:v>
                </c:pt>
                <c:pt idx="528">
                  <c:v>17.836929405144048</c:v>
                </c:pt>
                <c:pt idx="529">
                  <c:v>17.75658287629205</c:v>
                </c:pt>
                <c:pt idx="530">
                  <c:v>17.676236347440049</c:v>
                </c:pt>
                <c:pt idx="531">
                  <c:v>17.595889818588052</c:v>
                </c:pt>
                <c:pt idx="532">
                  <c:v>17.515543289736051</c:v>
                </c:pt>
                <c:pt idx="533">
                  <c:v>17.435196760884057</c:v>
                </c:pt>
                <c:pt idx="534">
                  <c:v>17.354850232032057</c:v>
                </c:pt>
                <c:pt idx="535">
                  <c:v>17.274503703180059</c:v>
                </c:pt>
                <c:pt idx="536">
                  <c:v>17.194157174328058</c:v>
                </c:pt>
                <c:pt idx="537">
                  <c:v>17.113810645476057</c:v>
                </c:pt>
                <c:pt idx="538">
                  <c:v>17.033464116624064</c:v>
                </c:pt>
                <c:pt idx="539">
                  <c:v>16.953117587772066</c:v>
                </c:pt>
                <c:pt idx="540">
                  <c:v>16.872771058920065</c:v>
                </c:pt>
                <c:pt idx="541">
                  <c:v>16.792424530068068</c:v>
                </c:pt>
                <c:pt idx="542">
                  <c:v>16.712078001216067</c:v>
                </c:pt>
                <c:pt idx="543">
                  <c:v>16.631731472364073</c:v>
                </c:pt>
                <c:pt idx="544">
                  <c:v>16.551384943512073</c:v>
                </c:pt>
                <c:pt idx="545">
                  <c:v>16.471038414660075</c:v>
                </c:pt>
                <c:pt idx="546">
                  <c:v>16.390691885808074</c:v>
                </c:pt>
                <c:pt idx="547">
                  <c:v>16.310345356956073</c:v>
                </c:pt>
                <c:pt idx="548">
                  <c:v>16.22999882810408</c:v>
                </c:pt>
                <c:pt idx="549">
                  <c:v>16.149652299252082</c:v>
                </c:pt>
                <c:pt idx="550">
                  <c:v>16.069305770400081</c:v>
                </c:pt>
                <c:pt idx="551">
                  <c:v>15.988959241548082</c:v>
                </c:pt>
                <c:pt idx="552">
                  <c:v>15.908612712696083</c:v>
                </c:pt>
                <c:pt idx="553">
                  <c:v>15.828266183844089</c:v>
                </c:pt>
                <c:pt idx="554">
                  <c:v>15.747919654992089</c:v>
                </c:pt>
                <c:pt idx="555">
                  <c:v>15.667573126140089</c:v>
                </c:pt>
                <c:pt idx="556">
                  <c:v>15.58722659728809</c:v>
                </c:pt>
                <c:pt idx="557">
                  <c:v>15.506880068436091</c:v>
                </c:pt>
                <c:pt idx="558">
                  <c:v>15.426533539584097</c:v>
                </c:pt>
                <c:pt idx="559">
                  <c:v>15.346187010732097</c:v>
                </c:pt>
                <c:pt idx="560">
                  <c:v>15.265840481880097</c:v>
                </c:pt>
                <c:pt idx="561">
                  <c:v>15.185493953028098</c:v>
                </c:pt>
                <c:pt idx="562">
                  <c:v>15.105147424176099</c:v>
                </c:pt>
                <c:pt idx="563">
                  <c:v>15.024800895324105</c:v>
                </c:pt>
                <c:pt idx="564">
                  <c:v>14.944454366472105</c:v>
                </c:pt>
                <c:pt idx="565">
                  <c:v>14.864107837620105</c:v>
                </c:pt>
                <c:pt idx="566">
                  <c:v>14.783761308768106</c:v>
                </c:pt>
                <c:pt idx="567">
                  <c:v>14.703414779916107</c:v>
                </c:pt>
                <c:pt idx="568">
                  <c:v>14.623068251064113</c:v>
                </c:pt>
                <c:pt idx="569">
                  <c:v>14.542721722212113</c:v>
                </c:pt>
                <c:pt idx="570">
                  <c:v>14.462375193360113</c:v>
                </c:pt>
                <c:pt idx="571">
                  <c:v>14.382028664508114</c:v>
                </c:pt>
                <c:pt idx="572">
                  <c:v>14.301682135656115</c:v>
                </c:pt>
                <c:pt idx="573">
                  <c:v>14.221335606804121</c:v>
                </c:pt>
                <c:pt idx="574">
                  <c:v>14.140989077952121</c:v>
                </c:pt>
                <c:pt idx="575">
                  <c:v>14.060642549100121</c:v>
                </c:pt>
                <c:pt idx="576">
                  <c:v>13.980296020248122</c:v>
                </c:pt>
                <c:pt idx="577">
                  <c:v>13.899949491396123</c:v>
                </c:pt>
                <c:pt idx="578">
                  <c:v>13.819602962544129</c:v>
                </c:pt>
                <c:pt idx="579">
                  <c:v>13.739256433692129</c:v>
                </c:pt>
                <c:pt idx="580">
                  <c:v>13.658909904840129</c:v>
                </c:pt>
                <c:pt idx="581">
                  <c:v>13.57856337598813</c:v>
                </c:pt>
                <c:pt idx="582">
                  <c:v>13.498216847136131</c:v>
                </c:pt>
                <c:pt idx="583">
                  <c:v>13.417870318284136</c:v>
                </c:pt>
                <c:pt idx="584">
                  <c:v>13.337523789432137</c:v>
                </c:pt>
                <c:pt idx="585">
                  <c:v>13.257177260580137</c:v>
                </c:pt>
                <c:pt idx="586">
                  <c:v>13.176830731728138</c:v>
                </c:pt>
                <c:pt idx="587">
                  <c:v>13.096484202876139</c:v>
                </c:pt>
                <c:pt idx="588">
                  <c:v>13.016137674024144</c:v>
                </c:pt>
                <c:pt idx="589">
                  <c:v>12.935791145172145</c:v>
                </c:pt>
                <c:pt idx="590">
                  <c:v>12.855444616320145</c:v>
                </c:pt>
                <c:pt idx="591">
                  <c:v>12.775098087468146</c:v>
                </c:pt>
                <c:pt idx="592">
                  <c:v>12.694751558616145</c:v>
                </c:pt>
                <c:pt idx="593">
                  <c:v>12.614405029764152</c:v>
                </c:pt>
                <c:pt idx="594">
                  <c:v>12.534058500912153</c:v>
                </c:pt>
                <c:pt idx="595">
                  <c:v>12.453711972060153</c:v>
                </c:pt>
                <c:pt idx="596">
                  <c:v>12.373365443208154</c:v>
                </c:pt>
                <c:pt idx="597">
                  <c:v>12.293018914356153</c:v>
                </c:pt>
                <c:pt idx="598">
                  <c:v>12.21267238550416</c:v>
                </c:pt>
                <c:pt idx="599">
                  <c:v>12.132325856652161</c:v>
                </c:pt>
                <c:pt idx="600">
                  <c:v>12.051979327800161</c:v>
                </c:pt>
                <c:pt idx="601">
                  <c:v>11.971632798948162</c:v>
                </c:pt>
                <c:pt idx="602">
                  <c:v>11.891286270096161</c:v>
                </c:pt>
                <c:pt idx="603">
                  <c:v>11.810939741244168</c:v>
                </c:pt>
                <c:pt idx="604">
                  <c:v>11.730593212392169</c:v>
                </c:pt>
                <c:pt idx="605">
                  <c:v>11.650246683540169</c:v>
                </c:pt>
                <c:pt idx="606">
                  <c:v>11.56990015468817</c:v>
                </c:pt>
                <c:pt idx="607">
                  <c:v>11.489553625836169</c:v>
                </c:pt>
                <c:pt idx="608">
                  <c:v>11.409207096984176</c:v>
                </c:pt>
                <c:pt idx="609">
                  <c:v>11.328860568132177</c:v>
                </c:pt>
                <c:pt idx="610">
                  <c:v>11.248514039280177</c:v>
                </c:pt>
                <c:pt idx="611">
                  <c:v>11.168167510428178</c:v>
                </c:pt>
                <c:pt idx="612">
                  <c:v>11.087820981576177</c:v>
                </c:pt>
                <c:pt idx="613">
                  <c:v>11.007474452724184</c:v>
                </c:pt>
                <c:pt idx="614">
                  <c:v>10.927127923872185</c:v>
                </c:pt>
                <c:pt idx="615">
                  <c:v>10.846781395020185</c:v>
                </c:pt>
                <c:pt idx="616">
                  <c:v>10.766434866168186</c:v>
                </c:pt>
                <c:pt idx="617">
                  <c:v>10.686088337316185</c:v>
                </c:pt>
                <c:pt idx="618">
                  <c:v>10.605741808464192</c:v>
                </c:pt>
                <c:pt idx="619">
                  <c:v>10.525395279612193</c:v>
                </c:pt>
                <c:pt idx="620">
                  <c:v>10.445048750760193</c:v>
                </c:pt>
                <c:pt idx="621">
                  <c:v>10.364702221908194</c:v>
                </c:pt>
                <c:pt idx="622">
                  <c:v>10.284355693056193</c:v>
                </c:pt>
                <c:pt idx="623">
                  <c:v>10.2040091642042</c:v>
                </c:pt>
                <c:pt idx="624">
                  <c:v>10.123662635352201</c:v>
                </c:pt>
                <c:pt idx="625">
                  <c:v>10.043316106500201</c:v>
                </c:pt>
                <c:pt idx="626">
                  <c:v>9.9629695776482023</c:v>
                </c:pt>
                <c:pt idx="627">
                  <c:v>9.8826230487962015</c:v>
                </c:pt>
                <c:pt idx="628">
                  <c:v>9.8022765199442077</c:v>
                </c:pt>
                <c:pt idx="629">
                  <c:v>9.7219299910922086</c:v>
                </c:pt>
                <c:pt idx="630">
                  <c:v>9.6415834622402095</c:v>
                </c:pt>
                <c:pt idx="631">
                  <c:v>9.5612369333882086</c:v>
                </c:pt>
                <c:pt idx="632">
                  <c:v>9.4808904045362095</c:v>
                </c:pt>
                <c:pt idx="633">
                  <c:v>9.4005438756842157</c:v>
                </c:pt>
                <c:pt idx="634">
                  <c:v>9.3201973468322166</c:v>
                </c:pt>
                <c:pt idx="635">
                  <c:v>9.2398508179802175</c:v>
                </c:pt>
                <c:pt idx="636">
                  <c:v>9.1595042891282166</c:v>
                </c:pt>
                <c:pt idx="637">
                  <c:v>9.0791577602762175</c:v>
                </c:pt>
                <c:pt idx="638">
                  <c:v>8.9988112314242237</c:v>
                </c:pt>
                <c:pt idx="639">
                  <c:v>8.9184647025722246</c:v>
                </c:pt>
                <c:pt idx="640">
                  <c:v>8.8381181737202255</c:v>
                </c:pt>
                <c:pt idx="641">
                  <c:v>8.7577716448682317</c:v>
                </c:pt>
                <c:pt idx="642">
                  <c:v>8.6774251160162255</c:v>
                </c:pt>
                <c:pt idx="643">
                  <c:v>8.5970785871642317</c:v>
                </c:pt>
                <c:pt idx="644">
                  <c:v>8.5167320583122272</c:v>
                </c:pt>
                <c:pt idx="645">
                  <c:v>8.4363855294602335</c:v>
                </c:pt>
                <c:pt idx="646">
                  <c:v>8.3560390006082397</c:v>
                </c:pt>
                <c:pt idx="647">
                  <c:v>8.2756924717562335</c:v>
                </c:pt>
                <c:pt idx="648">
                  <c:v>8.1953459429042397</c:v>
                </c:pt>
                <c:pt idx="649">
                  <c:v>8.1149994140522352</c:v>
                </c:pt>
                <c:pt idx="650">
                  <c:v>8.0346528852002415</c:v>
                </c:pt>
                <c:pt idx="651">
                  <c:v>7.9543063563482468</c:v>
                </c:pt>
                <c:pt idx="652">
                  <c:v>7.8739598274962415</c:v>
                </c:pt>
                <c:pt idx="653">
                  <c:v>7.7936132986442477</c:v>
                </c:pt>
                <c:pt idx="654">
                  <c:v>7.7132667697922423</c:v>
                </c:pt>
                <c:pt idx="655">
                  <c:v>7.6329202409402486</c:v>
                </c:pt>
                <c:pt idx="656">
                  <c:v>7.5525737120882548</c:v>
                </c:pt>
                <c:pt idx="657">
                  <c:v>7.4722271832362495</c:v>
                </c:pt>
                <c:pt idx="658">
                  <c:v>7.391880654383856</c:v>
                </c:pt>
                <c:pt idx="659">
                  <c:v>7.3115341255322503</c:v>
                </c:pt>
                <c:pt idx="660">
                  <c:v>7.2311875966798569</c:v>
                </c:pt>
                <c:pt idx="661">
                  <c:v>7.1508410678278516</c:v>
                </c:pt>
                <c:pt idx="662">
                  <c:v>7.0704945389762575</c:v>
                </c:pt>
                <c:pt idx="663">
                  <c:v>6.990148010123864</c:v>
                </c:pt>
                <c:pt idx="664">
                  <c:v>6.9098014812722583</c:v>
                </c:pt>
                <c:pt idx="665">
                  <c:v>6.8294549524198649</c:v>
                </c:pt>
                <c:pt idx="666">
                  <c:v>6.7491084235678596</c:v>
                </c:pt>
                <c:pt idx="667">
                  <c:v>6.6687618947162655</c:v>
                </c:pt>
                <c:pt idx="668">
                  <c:v>6.588415365863872</c:v>
                </c:pt>
                <c:pt idx="669">
                  <c:v>6.5080688370122663</c:v>
                </c:pt>
                <c:pt idx="670">
                  <c:v>6.4277223081598729</c:v>
                </c:pt>
                <c:pt idx="671">
                  <c:v>6.3473757793078676</c:v>
                </c:pt>
                <c:pt idx="672">
                  <c:v>6.2670292504562735</c:v>
                </c:pt>
                <c:pt idx="673">
                  <c:v>6.18668272160388</c:v>
                </c:pt>
                <c:pt idx="674">
                  <c:v>6.1063361927522743</c:v>
                </c:pt>
                <c:pt idx="675">
                  <c:v>6.0259896638998809</c:v>
                </c:pt>
                <c:pt idx="676">
                  <c:v>5.9456431350478756</c:v>
                </c:pt>
                <c:pt idx="677">
                  <c:v>5.8652966061962815</c:v>
                </c:pt>
                <c:pt idx="678">
                  <c:v>5.784950077343888</c:v>
                </c:pt>
                <c:pt idx="679">
                  <c:v>5.7046035484922823</c:v>
                </c:pt>
                <c:pt idx="680">
                  <c:v>5.6242570196398889</c:v>
                </c:pt>
                <c:pt idx="681">
                  <c:v>5.5439104907878836</c:v>
                </c:pt>
                <c:pt idx="682">
                  <c:v>5.4635639619362895</c:v>
                </c:pt>
                <c:pt idx="683">
                  <c:v>5.383217433083896</c:v>
                </c:pt>
                <c:pt idx="684">
                  <c:v>5.3028709042322903</c:v>
                </c:pt>
                <c:pt idx="685">
                  <c:v>5.2225243753798969</c:v>
                </c:pt>
                <c:pt idx="686">
                  <c:v>5.1421778465278916</c:v>
                </c:pt>
                <c:pt idx="687">
                  <c:v>5.0618313176762975</c:v>
                </c:pt>
                <c:pt idx="688">
                  <c:v>4.981484788823904</c:v>
                </c:pt>
                <c:pt idx="689">
                  <c:v>4.9011382599722983</c:v>
                </c:pt>
                <c:pt idx="690">
                  <c:v>4.8207917311199049</c:v>
                </c:pt>
                <c:pt idx="691">
                  <c:v>4.7404452022678996</c:v>
                </c:pt>
                <c:pt idx="692">
                  <c:v>4.6600986734163055</c:v>
                </c:pt>
                <c:pt idx="693">
                  <c:v>4.579752144563912</c:v>
                </c:pt>
                <c:pt idx="694">
                  <c:v>4.4994056157119067</c:v>
                </c:pt>
                <c:pt idx="695">
                  <c:v>4.4190590868599129</c:v>
                </c:pt>
                <c:pt idx="696">
                  <c:v>4.3387125580079076</c:v>
                </c:pt>
                <c:pt idx="697">
                  <c:v>4.2583660291559138</c:v>
                </c:pt>
                <c:pt idx="698">
                  <c:v>4.17801950030392</c:v>
                </c:pt>
                <c:pt idx="699">
                  <c:v>4.0976729714519147</c:v>
                </c:pt>
                <c:pt idx="700">
                  <c:v>4.0173264425999209</c:v>
                </c:pt>
                <c:pt idx="701">
                  <c:v>3.9369799137479151</c:v>
                </c:pt>
                <c:pt idx="702">
                  <c:v>3.8566333848959213</c:v>
                </c:pt>
                <c:pt idx="703">
                  <c:v>3.7762868560439276</c:v>
                </c:pt>
                <c:pt idx="704">
                  <c:v>3.6959403271919222</c:v>
                </c:pt>
                <c:pt idx="705">
                  <c:v>3.6155937983399284</c:v>
                </c:pt>
                <c:pt idx="706">
                  <c:v>3.5352472694879231</c:v>
                </c:pt>
                <c:pt idx="707">
                  <c:v>3.4549007406359293</c:v>
                </c:pt>
                <c:pt idx="708">
                  <c:v>3.3745542117839356</c:v>
                </c:pt>
                <c:pt idx="709">
                  <c:v>3.2942076829319302</c:v>
                </c:pt>
                <c:pt idx="710">
                  <c:v>3.2138611540799364</c:v>
                </c:pt>
                <c:pt idx="711">
                  <c:v>3.1335146252279311</c:v>
                </c:pt>
                <c:pt idx="712">
                  <c:v>3.0531680963759373</c:v>
                </c:pt>
                <c:pt idx="713">
                  <c:v>2.9728215675239436</c:v>
                </c:pt>
                <c:pt idx="714">
                  <c:v>2.8924750386719382</c:v>
                </c:pt>
                <c:pt idx="715">
                  <c:v>2.8121285098199444</c:v>
                </c:pt>
                <c:pt idx="716">
                  <c:v>2.7317819809679391</c:v>
                </c:pt>
                <c:pt idx="717">
                  <c:v>2.6514354521159453</c:v>
                </c:pt>
                <c:pt idx="718">
                  <c:v>2.5710889232639516</c:v>
                </c:pt>
                <c:pt idx="719">
                  <c:v>2.4907423944119462</c:v>
                </c:pt>
                <c:pt idx="720">
                  <c:v>2.4103958655599524</c:v>
                </c:pt>
                <c:pt idx="721">
                  <c:v>2.3300493367079471</c:v>
                </c:pt>
                <c:pt idx="722">
                  <c:v>2.2497028078559533</c:v>
                </c:pt>
                <c:pt idx="723">
                  <c:v>2.1693562790039596</c:v>
                </c:pt>
                <c:pt idx="724">
                  <c:v>2.0890097501519542</c:v>
                </c:pt>
                <c:pt idx="725">
                  <c:v>2.0086632212999604</c:v>
                </c:pt>
                <c:pt idx="726">
                  <c:v>1.9283166924479551</c:v>
                </c:pt>
                <c:pt idx="727">
                  <c:v>1.8479701635959611</c:v>
                </c:pt>
                <c:pt idx="728">
                  <c:v>1.7676236347439673</c:v>
                </c:pt>
                <c:pt idx="729">
                  <c:v>1.687277105891962</c:v>
                </c:pt>
                <c:pt idx="730">
                  <c:v>1.6069305770399682</c:v>
                </c:pt>
                <c:pt idx="731">
                  <c:v>1.5265840481879629</c:v>
                </c:pt>
                <c:pt idx="732">
                  <c:v>1.4462375193359691</c:v>
                </c:pt>
                <c:pt idx="733">
                  <c:v>1.3658909904839753</c:v>
                </c:pt>
                <c:pt idx="734">
                  <c:v>1.28554446163197</c:v>
                </c:pt>
                <c:pt idx="735">
                  <c:v>1.2051979327799762</c:v>
                </c:pt>
                <c:pt idx="736">
                  <c:v>1.1248514039279709</c:v>
                </c:pt>
                <c:pt idx="737">
                  <c:v>1.0445048750759771</c:v>
                </c:pt>
                <c:pt idx="738">
                  <c:v>0.96415834622398322</c:v>
                </c:pt>
                <c:pt idx="739">
                  <c:v>0.883811817371978</c:v>
                </c:pt>
                <c:pt idx="740">
                  <c:v>0.80346528851998411</c:v>
                </c:pt>
                <c:pt idx="741">
                  <c:v>0.72311875966797889</c:v>
                </c:pt>
                <c:pt idx="742">
                  <c:v>0.642772230815985</c:v>
                </c:pt>
                <c:pt idx="743">
                  <c:v>0.56242570196399111</c:v>
                </c:pt>
                <c:pt idx="744">
                  <c:v>0.48207917311198589</c:v>
                </c:pt>
                <c:pt idx="745">
                  <c:v>0.40173264425999206</c:v>
                </c:pt>
                <c:pt idx="746">
                  <c:v>0.32138611540798678</c:v>
                </c:pt>
                <c:pt idx="747">
                  <c:v>0.24103958655599295</c:v>
                </c:pt>
                <c:pt idx="748">
                  <c:v>0.16069305770399911</c:v>
                </c:pt>
                <c:pt idx="749">
                  <c:v>8.0346528851993851E-2</c:v>
                </c:pt>
                <c:pt idx="750">
                  <c:v>0</c:v>
                </c:pt>
              </c:numCache>
            </c:numRef>
          </c:yVal>
          <c:smooth val="1"/>
        </c:ser>
        <c:ser>
          <c:idx val="7"/>
          <c:order val="2"/>
          <c:tx>
            <c:strRef>
              <c:f>Sheet1!$R$1</c:f>
              <c:strCache>
                <c:ptCount val="1"/>
                <c:pt idx="0">
                  <c:v>Single coil with steel puck</c:v>
                </c:pt>
              </c:strCache>
            </c:strRef>
          </c:tx>
          <c:marker>
            <c:symbol val="none"/>
          </c:marker>
          <c:xVal>
            <c:numRef>
              <c:f>Sheet1!$O$2:$O$602</c:f>
              <c:numCache>
                <c:formatCode>General</c:formatCode>
                <c:ptCount val="6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Sheet1!$R$2:$R$602</c:f>
              <c:numCache>
                <c:formatCode>General</c:formatCode>
                <c:ptCount val="601"/>
                <c:pt idx="0">
                  <c:v>677.55476882599999</c:v>
                </c:pt>
                <c:pt idx="1">
                  <c:v>702.06775049999999</c:v>
                </c:pt>
                <c:pt idx="2">
                  <c:v>730.02648378499998</c:v>
                </c:pt>
                <c:pt idx="3">
                  <c:v>761.44312096399995</c:v>
                </c:pt>
                <c:pt idx="4">
                  <c:v>798.21949965500005</c:v>
                </c:pt>
                <c:pt idx="5">
                  <c:v>840.97724783199999</c:v>
                </c:pt>
                <c:pt idx="6">
                  <c:v>891.43335256700004</c:v>
                </c:pt>
                <c:pt idx="7">
                  <c:v>952.76879645300005</c:v>
                </c:pt>
                <c:pt idx="8">
                  <c:v>1025.8207456600001</c:v>
                </c:pt>
                <c:pt idx="9">
                  <c:v>1114.8286543700001</c:v>
                </c:pt>
                <c:pt idx="10">
                  <c:v>1220.36822433</c:v>
                </c:pt>
                <c:pt idx="11">
                  <c:v>1349.8405831699999</c:v>
                </c:pt>
                <c:pt idx="12">
                  <c:v>1483.65797602</c:v>
                </c:pt>
                <c:pt idx="13">
                  <c:v>1600.3567426499999</c:v>
                </c:pt>
                <c:pt idx="14">
                  <c:v>1683.5635158499999</c:v>
                </c:pt>
                <c:pt idx="15">
                  <c:v>1749.3205197100001</c:v>
                </c:pt>
                <c:pt idx="16">
                  <c:v>2907.41350414</c:v>
                </c:pt>
                <c:pt idx="17">
                  <c:v>3941.8533410300001</c:v>
                </c:pt>
                <c:pt idx="18">
                  <c:v>4770.7700553200002</c:v>
                </c:pt>
                <c:pt idx="19">
                  <c:v>5408.3666449700004</c:v>
                </c:pt>
                <c:pt idx="20">
                  <c:v>5898.3719717599997</c:v>
                </c:pt>
                <c:pt idx="21">
                  <c:v>6277.4688534899997</c:v>
                </c:pt>
                <c:pt idx="22">
                  <c:v>6576.7054602500002</c:v>
                </c:pt>
                <c:pt idx="23">
                  <c:v>6797.99121251</c:v>
                </c:pt>
                <c:pt idx="24">
                  <c:v>6950.4770932399997</c:v>
                </c:pt>
                <c:pt idx="25">
                  <c:v>7035.3026160500003</c:v>
                </c:pt>
                <c:pt idx="26">
                  <c:v>7021.7409299700003</c:v>
                </c:pt>
                <c:pt idx="27">
                  <c:v>6980.6988601800003</c:v>
                </c:pt>
                <c:pt idx="28">
                  <c:v>6880.7096284999998</c:v>
                </c:pt>
                <c:pt idx="29">
                  <c:v>6664.3258164299996</c:v>
                </c:pt>
                <c:pt idx="30">
                  <c:v>6343.8639667400003</c:v>
                </c:pt>
                <c:pt idx="31">
                  <c:v>5898.6165296500003</c:v>
                </c:pt>
                <c:pt idx="32">
                  <c:v>5281.2990603600001</c:v>
                </c:pt>
                <c:pt idx="33">
                  <c:v>4477.9668783500001</c:v>
                </c:pt>
                <c:pt idx="34">
                  <c:v>3432.5229036999999</c:v>
                </c:pt>
                <c:pt idx="35">
                  <c:v>2212.0128517799999</c:v>
                </c:pt>
                <c:pt idx="36">
                  <c:v>2172.3893149099999</c:v>
                </c:pt>
                <c:pt idx="37">
                  <c:v>2068.89068765</c:v>
                </c:pt>
                <c:pt idx="38">
                  <c:v>1937.07546465</c:v>
                </c:pt>
                <c:pt idx="39">
                  <c:v>1806.3613855599999</c:v>
                </c:pt>
                <c:pt idx="40">
                  <c:v>1692.6352277399999</c:v>
                </c:pt>
                <c:pt idx="41">
                  <c:v>1601.84476178</c:v>
                </c:pt>
                <c:pt idx="42">
                  <c:v>1531.0465573199999</c:v>
                </c:pt>
                <c:pt idx="43">
                  <c:v>1479.0196896299999</c:v>
                </c:pt>
                <c:pt idx="44">
                  <c:v>1440.45982602</c:v>
                </c:pt>
                <c:pt idx="45">
                  <c:v>1413.2224979099999</c:v>
                </c:pt>
                <c:pt idx="46">
                  <c:v>1395.7074575900001</c:v>
                </c:pt>
                <c:pt idx="47">
                  <c:v>1384.97057139</c:v>
                </c:pt>
                <c:pt idx="48">
                  <c:v>1380.4980959500001</c:v>
                </c:pt>
                <c:pt idx="49">
                  <c:v>1380.10325612</c:v>
                </c:pt>
                <c:pt idx="50">
                  <c:v>1383.5708702100001</c:v>
                </c:pt>
                <c:pt idx="51">
                  <c:v>1389.6228022400001</c:v>
                </c:pt>
                <c:pt idx="52">
                  <c:v>1398.0014088200001</c:v>
                </c:pt>
                <c:pt idx="53">
                  <c:v>1408.57084807</c:v>
                </c:pt>
                <c:pt idx="54">
                  <c:v>1420.6923523800001</c:v>
                </c:pt>
                <c:pt idx="55">
                  <c:v>1434.2888454599999</c:v>
                </c:pt>
                <c:pt idx="56">
                  <c:v>1449.0974301700001</c:v>
                </c:pt>
                <c:pt idx="57">
                  <c:v>1464.94242308</c:v>
                </c:pt>
                <c:pt idx="58">
                  <c:v>1481.7489131899999</c:v>
                </c:pt>
                <c:pt idx="59">
                  <c:v>1499.27808093</c:v>
                </c:pt>
                <c:pt idx="60">
                  <c:v>1517.5252309</c:v>
                </c:pt>
                <c:pt idx="61">
                  <c:v>1536.41776587</c:v>
                </c:pt>
                <c:pt idx="62">
                  <c:v>1555.8497727900001</c:v>
                </c:pt>
                <c:pt idx="63">
                  <c:v>1575.781943</c:v>
                </c:pt>
                <c:pt idx="64">
                  <c:v>1596.11124593</c:v>
                </c:pt>
                <c:pt idx="65">
                  <c:v>1616.84264669</c:v>
                </c:pt>
                <c:pt idx="66">
                  <c:v>1637.92966978</c:v>
                </c:pt>
                <c:pt idx="67">
                  <c:v>1659.31863709</c:v>
                </c:pt>
                <c:pt idx="68">
                  <c:v>1680.9979054099999</c:v>
                </c:pt>
                <c:pt idx="69">
                  <c:v>1702.9083098399999</c:v>
                </c:pt>
                <c:pt idx="70">
                  <c:v>1725.04177196</c:v>
                </c:pt>
                <c:pt idx="71">
                  <c:v>1747.3561367699999</c:v>
                </c:pt>
                <c:pt idx="72">
                  <c:v>1769.81924953</c:v>
                </c:pt>
                <c:pt idx="73">
                  <c:v>1792.4235526699999</c:v>
                </c:pt>
                <c:pt idx="74">
                  <c:v>1815.1220948</c:v>
                </c:pt>
                <c:pt idx="75">
                  <c:v>1837.90678303</c:v>
                </c:pt>
                <c:pt idx="76">
                  <c:v>1860.7430389900001</c:v>
                </c:pt>
                <c:pt idx="77">
                  <c:v>1883.5984882</c:v>
                </c:pt>
                <c:pt idx="78">
                  <c:v>1906.4665982399999</c:v>
                </c:pt>
                <c:pt idx="79">
                  <c:v>1929.3030636000001</c:v>
                </c:pt>
                <c:pt idx="80">
                  <c:v>1952.0996482400001</c:v>
                </c:pt>
                <c:pt idx="81">
                  <c:v>1974.8213505599999</c:v>
                </c:pt>
                <c:pt idx="82">
                  <c:v>1997.43880229</c:v>
                </c:pt>
                <c:pt idx="83">
                  <c:v>2019.94402214</c:v>
                </c:pt>
                <c:pt idx="84">
                  <c:v>2042.28875485</c:v>
                </c:pt>
                <c:pt idx="85">
                  <c:v>2064.4648966200002</c:v>
                </c:pt>
                <c:pt idx="86">
                  <c:v>2086.44059582</c:v>
                </c:pt>
                <c:pt idx="87">
                  <c:v>2108.1834457</c:v>
                </c:pt>
                <c:pt idx="88">
                  <c:v>2129.68496719</c:v>
                </c:pt>
                <c:pt idx="89">
                  <c:v>2150.8957014100001</c:v>
                </c:pt>
                <c:pt idx="90">
                  <c:v>2171.8076411299999</c:v>
                </c:pt>
                <c:pt idx="91">
                  <c:v>2192.3885906400001</c:v>
                </c:pt>
                <c:pt idx="92">
                  <c:v>2212.6057773699999</c:v>
                </c:pt>
                <c:pt idx="93">
                  <c:v>2232.4506584999999</c:v>
                </c:pt>
                <c:pt idx="94">
                  <c:v>2251.8741613799998</c:v>
                </c:pt>
                <c:pt idx="95">
                  <c:v>2270.8684713100001</c:v>
                </c:pt>
                <c:pt idx="96">
                  <c:v>2289.4026538100002</c:v>
                </c:pt>
                <c:pt idx="97">
                  <c:v>2307.44472206</c:v>
                </c:pt>
                <c:pt idx="98">
                  <c:v>2324.98644552</c:v>
                </c:pt>
                <c:pt idx="99">
                  <c:v>2341.9818145999998</c:v>
                </c:pt>
                <c:pt idx="100">
                  <c:v>2358.4237232999999</c:v>
                </c:pt>
                <c:pt idx="101">
                  <c:v>2374.2827733899999</c:v>
                </c:pt>
                <c:pt idx="102">
                  <c:v>2389.5305480500001</c:v>
                </c:pt>
                <c:pt idx="103">
                  <c:v>2404.1600308299999</c:v>
                </c:pt>
                <c:pt idx="104">
                  <c:v>2418.13107627</c:v>
                </c:pt>
                <c:pt idx="105">
                  <c:v>2431.4373189900002</c:v>
                </c:pt>
                <c:pt idx="106">
                  <c:v>2444.0533928499999</c:v>
                </c:pt>
                <c:pt idx="107">
                  <c:v>2455.9560526099999</c:v>
                </c:pt>
                <c:pt idx="108">
                  <c:v>2467.1396493000002</c:v>
                </c:pt>
                <c:pt idx="109">
                  <c:v>2477.5722079500001</c:v>
                </c:pt>
                <c:pt idx="110">
                  <c:v>2487.2487192499998</c:v>
                </c:pt>
                <c:pt idx="111">
                  <c:v>2496.1497945800002</c:v>
                </c:pt>
                <c:pt idx="112">
                  <c:v>2504.2588194</c:v>
                </c:pt>
                <c:pt idx="113">
                  <c:v>2511.57166409</c:v>
                </c:pt>
                <c:pt idx="114">
                  <c:v>2518.0668191499999</c:v>
                </c:pt>
                <c:pt idx="115">
                  <c:v>2523.7412443399999</c:v>
                </c:pt>
                <c:pt idx="116">
                  <c:v>2528.5831746499998</c:v>
                </c:pt>
                <c:pt idx="117">
                  <c:v>2532.58339897</c:v>
                </c:pt>
                <c:pt idx="118">
                  <c:v>2535.7396524699998</c:v>
                </c:pt>
                <c:pt idx="119">
                  <c:v>2538.0422662999999</c:v>
                </c:pt>
                <c:pt idx="120">
                  <c:v>2539.4902823100001</c:v>
                </c:pt>
                <c:pt idx="121">
                  <c:v>2540.0802211</c:v>
                </c:pt>
                <c:pt idx="122">
                  <c:v>2539.8111328499999</c:v>
                </c:pt>
                <c:pt idx="123">
                  <c:v>2538.68279897</c:v>
                </c:pt>
                <c:pt idx="124">
                  <c:v>2536.6980886599999</c:v>
                </c:pt>
                <c:pt idx="125">
                  <c:v>2533.8581768899999</c:v>
                </c:pt>
                <c:pt idx="126">
                  <c:v>2530.16804426</c:v>
                </c:pt>
                <c:pt idx="127">
                  <c:v>2525.6349841199999</c:v>
                </c:pt>
                <c:pt idx="128">
                  <c:v>2520.2608657599999</c:v>
                </c:pt>
                <c:pt idx="129">
                  <c:v>2514.0609008000001</c:v>
                </c:pt>
                <c:pt idx="130">
                  <c:v>2507.0382904899998</c:v>
                </c:pt>
                <c:pt idx="131">
                  <c:v>2499.2058816499998</c:v>
                </c:pt>
                <c:pt idx="132">
                  <c:v>2490.5788306499999</c:v>
                </c:pt>
                <c:pt idx="133">
                  <c:v>2481.16100826</c:v>
                </c:pt>
                <c:pt idx="134">
                  <c:v>2470.97882845</c:v>
                </c:pt>
                <c:pt idx="135">
                  <c:v>2460.0372251499998</c:v>
                </c:pt>
                <c:pt idx="136">
                  <c:v>2448.35605962</c:v>
                </c:pt>
                <c:pt idx="137">
                  <c:v>2435.95716838</c:v>
                </c:pt>
                <c:pt idx="138">
                  <c:v>2422.8460860700002</c:v>
                </c:pt>
                <c:pt idx="139">
                  <c:v>2409.0584611899999</c:v>
                </c:pt>
                <c:pt idx="140">
                  <c:v>2394.6006419300002</c:v>
                </c:pt>
                <c:pt idx="141">
                  <c:v>2379.4980939900001</c:v>
                </c:pt>
                <c:pt idx="142">
                  <c:v>2363.7776885100002</c:v>
                </c:pt>
                <c:pt idx="143">
                  <c:v>2347.4462333699998</c:v>
                </c:pt>
                <c:pt idx="144">
                  <c:v>2330.5460279200001</c:v>
                </c:pt>
                <c:pt idx="145">
                  <c:v>2313.0843640899998</c:v>
                </c:pt>
                <c:pt idx="146">
                  <c:v>2295.0904342700001</c:v>
                </c:pt>
                <c:pt idx="147">
                  <c:v>2276.5943242799999</c:v>
                </c:pt>
                <c:pt idx="148">
                  <c:v>2257.60357927</c:v>
                </c:pt>
                <c:pt idx="149">
                  <c:v>2238.1641156699998</c:v>
                </c:pt>
                <c:pt idx="150">
                  <c:v>2218.2836938300002</c:v>
                </c:pt>
                <c:pt idx="151">
                  <c:v>2197.9933308700001</c:v>
                </c:pt>
                <c:pt idx="152">
                  <c:v>2177.3241628199999</c:v>
                </c:pt>
                <c:pt idx="153">
                  <c:v>2156.28397868</c:v>
                </c:pt>
                <c:pt idx="154">
                  <c:v>2134.9193241900002</c:v>
                </c:pt>
                <c:pt idx="155">
                  <c:v>2113.2379255699998</c:v>
                </c:pt>
                <c:pt idx="156">
                  <c:v>2091.2705925499999</c:v>
                </c:pt>
                <c:pt idx="157">
                  <c:v>2069.0476062900002</c:v>
                </c:pt>
                <c:pt idx="158">
                  <c:v>2046.57652925</c:v>
                </c:pt>
                <c:pt idx="159">
                  <c:v>2023.90180835</c:v>
                </c:pt>
                <c:pt idx="160">
                  <c:v>2001.03069678</c:v>
                </c:pt>
                <c:pt idx="161">
                  <c:v>1977.9920157500001</c:v>
                </c:pt>
                <c:pt idx="162">
                  <c:v>1954.8136616199999</c:v>
                </c:pt>
                <c:pt idx="163">
                  <c:v>1931.5025976699999</c:v>
                </c:pt>
                <c:pt idx="164">
                  <c:v>1908.0989975</c:v>
                </c:pt>
                <c:pt idx="165">
                  <c:v>1884.6092890100001</c:v>
                </c:pt>
                <c:pt idx="166">
                  <c:v>1861.0590236600001</c:v>
                </c:pt>
                <c:pt idx="167">
                  <c:v>1837.47256909</c:v>
                </c:pt>
                <c:pt idx="168">
                  <c:v>1813.85599409</c:v>
                </c:pt>
                <c:pt idx="169">
                  <c:v>1790.24375147</c:v>
                </c:pt>
                <c:pt idx="170">
                  <c:v>1766.6412566700001</c:v>
                </c:pt>
                <c:pt idx="171">
                  <c:v>1743.0700268099999</c:v>
                </c:pt>
                <c:pt idx="172">
                  <c:v>1719.5502537899999</c:v>
                </c:pt>
                <c:pt idx="173">
                  <c:v>1696.0869579600001</c:v>
                </c:pt>
                <c:pt idx="174">
                  <c:v>1672.7081735199999</c:v>
                </c:pt>
                <c:pt idx="175">
                  <c:v>1649.4182248699999</c:v>
                </c:pt>
                <c:pt idx="176">
                  <c:v>1626.23428728</c:v>
                </c:pt>
                <c:pt idx="177">
                  <c:v>1603.1722072499999</c:v>
                </c:pt>
                <c:pt idx="178">
                  <c:v>1580.23590883</c:v>
                </c:pt>
                <c:pt idx="179">
                  <c:v>1557.44695467</c:v>
                </c:pt>
                <c:pt idx="180">
                  <c:v>1534.80860828</c:v>
                </c:pt>
                <c:pt idx="181">
                  <c:v>1512.3338138900001</c:v>
                </c:pt>
                <c:pt idx="182">
                  <c:v>1490.0342533999999</c:v>
                </c:pt>
                <c:pt idx="183">
                  <c:v>1467.9128117600001</c:v>
                </c:pt>
                <c:pt idx="184">
                  <c:v>1445.9850089399999</c:v>
                </c:pt>
                <c:pt idx="185">
                  <c:v>1424.2531333300001</c:v>
                </c:pt>
                <c:pt idx="186">
                  <c:v>1402.7262610800001</c:v>
                </c:pt>
                <c:pt idx="187">
                  <c:v>1381.41235164</c:v>
                </c:pt>
                <c:pt idx="188">
                  <c:v>1360.31335878</c:v>
                </c:pt>
                <c:pt idx="189">
                  <c:v>1339.4395013000001</c:v>
                </c:pt>
                <c:pt idx="190">
                  <c:v>1318.7922316900001</c:v>
                </c:pt>
                <c:pt idx="191">
                  <c:v>1298.37727451</c:v>
                </c:pt>
                <c:pt idx="192">
                  <c:v>1278.19943051</c:v>
                </c:pt>
                <c:pt idx="193">
                  <c:v>1258.2598717400001</c:v>
                </c:pt>
                <c:pt idx="194">
                  <c:v>1238.5643878400001</c:v>
                </c:pt>
                <c:pt idx="195">
                  <c:v>1219.1137366800001</c:v>
                </c:pt>
                <c:pt idx="196">
                  <c:v>1199.9108923700001</c:v>
                </c:pt>
                <c:pt idx="197">
                  <c:v>1180.95809325</c:v>
                </c:pt>
                <c:pt idx="198">
                  <c:v>1162.2558775299999</c:v>
                </c:pt>
                <c:pt idx="199">
                  <c:v>1143.8064966100001</c:v>
                </c:pt>
                <c:pt idx="200">
                  <c:v>1125.6101627600001</c:v>
                </c:pt>
                <c:pt idx="201">
                  <c:v>1107.6676829</c:v>
                </c:pt>
                <c:pt idx="202">
                  <c:v>1089.9793077700001</c:v>
                </c:pt>
                <c:pt idx="203">
                  <c:v>1072.5450853</c:v>
                </c:pt>
                <c:pt idx="204">
                  <c:v>1055.36455538</c:v>
                </c:pt>
                <c:pt idx="205">
                  <c:v>1038.4375166899999</c:v>
                </c:pt>
                <c:pt idx="206">
                  <c:v>1021.76314432</c:v>
                </c:pt>
                <c:pt idx="207">
                  <c:v>1005.34021132</c:v>
                </c:pt>
                <c:pt idx="208">
                  <c:v>989.16839706099995</c:v>
                </c:pt>
                <c:pt idx="209">
                  <c:v>973.24525319300005</c:v>
                </c:pt>
                <c:pt idx="210">
                  <c:v>957.57028421799998</c:v>
                </c:pt>
                <c:pt idx="211">
                  <c:v>942.14149789400005</c:v>
                </c:pt>
                <c:pt idx="212">
                  <c:v>926.95661403300005</c:v>
                </c:pt>
                <c:pt idx="213">
                  <c:v>912.015051481</c:v>
                </c:pt>
                <c:pt idx="214">
                  <c:v>897.31298072300001</c:v>
                </c:pt>
                <c:pt idx="215">
                  <c:v>882.849706406</c:v>
                </c:pt>
                <c:pt idx="216">
                  <c:v>868.62243745299997</c:v>
                </c:pt>
                <c:pt idx="217">
                  <c:v>854.628193958</c:v>
                </c:pt>
                <c:pt idx="218">
                  <c:v>840.86622287199998</c:v>
                </c:pt>
                <c:pt idx="219">
                  <c:v>827.33179943699997</c:v>
                </c:pt>
                <c:pt idx="220">
                  <c:v>814.024101782</c:v>
                </c:pt>
                <c:pt idx="221">
                  <c:v>800.93984207200003</c:v>
                </c:pt>
                <c:pt idx="222">
                  <c:v>788.07561195699998</c:v>
                </c:pt>
                <c:pt idx="223">
                  <c:v>775.43055367500006</c:v>
                </c:pt>
                <c:pt idx="224">
                  <c:v>762.99942552000005</c:v>
                </c:pt>
                <c:pt idx="225">
                  <c:v>750.78133802100001</c:v>
                </c:pt>
                <c:pt idx="226">
                  <c:v>738.77272431599999</c:v>
                </c:pt>
                <c:pt idx="227">
                  <c:v>726.969966871</c:v>
                </c:pt>
                <c:pt idx="228">
                  <c:v>715.37215981300005</c:v>
                </c:pt>
                <c:pt idx="229">
                  <c:v>703.97382830399999</c:v>
                </c:pt>
                <c:pt idx="230">
                  <c:v>692.77405326899998</c:v>
                </c:pt>
                <c:pt idx="231">
                  <c:v>681.76915975300005</c:v>
                </c:pt>
                <c:pt idx="232">
                  <c:v>670.95547362699995</c:v>
                </c:pt>
                <c:pt idx="233">
                  <c:v>660.33207728299999</c:v>
                </c:pt>
                <c:pt idx="234">
                  <c:v>649.89346984899998</c:v>
                </c:pt>
                <c:pt idx="235">
                  <c:v>639.63873530900003</c:v>
                </c:pt>
                <c:pt idx="236">
                  <c:v>629.56422012799999</c:v>
                </c:pt>
                <c:pt idx="237">
                  <c:v>619.66630046900002</c:v>
                </c:pt>
                <c:pt idx="238">
                  <c:v>609.94407030100001</c:v>
                </c:pt>
                <c:pt idx="239">
                  <c:v>600.39214667500005</c:v>
                </c:pt>
                <c:pt idx="240">
                  <c:v>591.00964130299997</c:v>
                </c:pt>
                <c:pt idx="241">
                  <c:v>581.79300924300003</c:v>
                </c:pt>
                <c:pt idx="242">
                  <c:v>572.73875058099998</c:v>
                </c:pt>
                <c:pt idx="243">
                  <c:v>563.84599070299998</c:v>
                </c:pt>
                <c:pt idx="244">
                  <c:v>555.10956362299999</c:v>
                </c:pt>
                <c:pt idx="245">
                  <c:v>546.52862195900002</c:v>
                </c:pt>
                <c:pt idx="246">
                  <c:v>538.09978313900001</c:v>
                </c:pt>
                <c:pt idx="247">
                  <c:v>529.81972179900004</c:v>
                </c:pt>
                <c:pt idx="248">
                  <c:v>521.68760788099996</c:v>
                </c:pt>
                <c:pt idx="249">
                  <c:v>513.69855416200005</c:v>
                </c:pt>
                <c:pt idx="250">
                  <c:v>505.85176162599998</c:v>
                </c:pt>
                <c:pt idx="251">
                  <c:v>498.14404523799999</c:v>
                </c:pt>
                <c:pt idx="252">
                  <c:v>490.57228355699999</c:v>
                </c:pt>
                <c:pt idx="253">
                  <c:v>483.13569687299997</c:v>
                </c:pt>
                <c:pt idx="254">
                  <c:v>475.82971353599999</c:v>
                </c:pt>
                <c:pt idx="255">
                  <c:v>468.65358937600001</c:v>
                </c:pt>
                <c:pt idx="256">
                  <c:v>461.60435183099997</c:v>
                </c:pt>
                <c:pt idx="257">
                  <c:v>454.67909749199998</c:v>
                </c:pt>
                <c:pt idx="258">
                  <c:v>447.877102428</c:v>
                </c:pt>
                <c:pt idx="259">
                  <c:v>441.19412653900002</c:v>
                </c:pt>
                <c:pt idx="260">
                  <c:v>434.62948039100002</c:v>
                </c:pt>
                <c:pt idx="261">
                  <c:v>428.18041287099999</c:v>
                </c:pt>
                <c:pt idx="262">
                  <c:v>421.84424227800002</c:v>
                </c:pt>
                <c:pt idx="263">
                  <c:v>415.62030092700002</c:v>
                </c:pt>
                <c:pt idx="264">
                  <c:v>409.50468148900001</c:v>
                </c:pt>
                <c:pt idx="265">
                  <c:v>403.49674920400003</c:v>
                </c:pt>
                <c:pt idx="266">
                  <c:v>397.59397201199999</c:v>
                </c:pt>
                <c:pt idx="267">
                  <c:v>391.79388910599999</c:v>
                </c:pt>
                <c:pt idx="268">
                  <c:v>386.09588694799999</c:v>
                </c:pt>
                <c:pt idx="269">
                  <c:v>380.49638219399998</c:v>
                </c:pt>
                <c:pt idx="270">
                  <c:v>374.99479394100001</c:v>
                </c:pt>
                <c:pt idx="271">
                  <c:v>369.58880584600001</c:v>
                </c:pt>
                <c:pt idx="272">
                  <c:v>364.27616643900001</c:v>
                </c:pt>
                <c:pt idx="273">
                  <c:v>359.05631440600001</c:v>
                </c:pt>
                <c:pt idx="274">
                  <c:v>353.92597713800001</c:v>
                </c:pt>
                <c:pt idx="275">
                  <c:v>348.88462508100002</c:v>
                </c:pt>
                <c:pt idx="276">
                  <c:v>343.93014552400001</c:v>
                </c:pt>
                <c:pt idx="277">
                  <c:v>339.06048666100003</c:v>
                </c:pt>
                <c:pt idx="278">
                  <c:v>334.275137132</c:v>
                </c:pt>
                <c:pt idx="279">
                  <c:v>329.57111705800003</c:v>
                </c:pt>
                <c:pt idx="280">
                  <c:v>324.94794450699999</c:v>
                </c:pt>
                <c:pt idx="281">
                  <c:v>320.40369887999998</c:v>
                </c:pt>
                <c:pt idx="282">
                  <c:v>315.93651466</c:v>
                </c:pt>
                <c:pt idx="283">
                  <c:v>311.54592647200002</c:v>
                </c:pt>
                <c:pt idx="284">
                  <c:v>307.22922808800001</c:v>
                </c:pt>
                <c:pt idx="285">
                  <c:v>302.98598280700003</c:v>
                </c:pt>
                <c:pt idx="286">
                  <c:v>298.81444659700003</c:v>
                </c:pt>
                <c:pt idx="287">
                  <c:v>294.71292732400002</c:v>
                </c:pt>
                <c:pt idx="288">
                  <c:v>290.681003487</c:v>
                </c:pt>
                <c:pt idx="289">
                  <c:v>286.71622181999999</c:v>
                </c:pt>
                <c:pt idx="290">
                  <c:v>282.818186067</c:v>
                </c:pt>
                <c:pt idx="291">
                  <c:v>278.98531512400001</c:v>
                </c:pt>
                <c:pt idx="292">
                  <c:v>275.21607680199998</c:v>
                </c:pt>
                <c:pt idx="293">
                  <c:v>271.51008957900001</c:v>
                </c:pt>
                <c:pt idx="294">
                  <c:v>267.86513214299998</c:v>
                </c:pt>
                <c:pt idx="295">
                  <c:v>264.28084558199998</c:v>
                </c:pt>
                <c:pt idx="296">
                  <c:v>260.75579882199997</c:v>
                </c:pt>
                <c:pt idx="297">
                  <c:v>257.288605851</c:v>
                </c:pt>
                <c:pt idx="298">
                  <c:v>253.87892116200001</c:v>
                </c:pt>
                <c:pt idx="299">
                  <c:v>250.52473536299999</c:v>
                </c:pt>
                <c:pt idx="300">
                  <c:v>247.225724163</c:v>
                </c:pt>
                <c:pt idx="301">
                  <c:v>243.98072955399999</c:v>
                </c:pt>
                <c:pt idx="302">
                  <c:v>240.788052808</c:v>
                </c:pt>
                <c:pt idx="303">
                  <c:v>237.64769392299999</c:v>
                </c:pt>
                <c:pt idx="304">
                  <c:v>234.55847687400001</c:v>
                </c:pt>
                <c:pt idx="305">
                  <c:v>231.518608943</c:v>
                </c:pt>
                <c:pt idx="306">
                  <c:v>228.52807141700001</c:v>
                </c:pt>
                <c:pt idx="307">
                  <c:v>225.58722673099999</c:v>
                </c:pt>
                <c:pt idx="308">
                  <c:v>222.69221462799999</c:v>
                </c:pt>
                <c:pt idx="309">
                  <c:v>219.84239734900001</c:v>
                </c:pt>
                <c:pt idx="310">
                  <c:v>217.03777489500001</c:v>
                </c:pt>
                <c:pt idx="311">
                  <c:v>214.27834726399999</c:v>
                </c:pt>
                <c:pt idx="312">
                  <c:v>211.564114459</c:v>
                </c:pt>
                <c:pt idx="313">
                  <c:v>208.89752048400001</c:v>
                </c:pt>
                <c:pt idx="314">
                  <c:v>206.27319090699999</c:v>
                </c:pt>
                <c:pt idx="315">
                  <c:v>203.68689024400001</c:v>
                </c:pt>
                <c:pt idx="316">
                  <c:v>201.13861849599999</c:v>
                </c:pt>
                <c:pt idx="317">
                  <c:v>198.628375662</c:v>
                </c:pt>
                <c:pt idx="318">
                  <c:v>196.15616174199999</c:v>
                </c:pt>
                <c:pt idx="319">
                  <c:v>193.72197673700001</c:v>
                </c:pt>
                <c:pt idx="320">
                  <c:v>191.32582064600001</c:v>
                </c:pt>
                <c:pt idx="321">
                  <c:v>188.96769346900001</c:v>
                </c:pt>
                <c:pt idx="322">
                  <c:v>186.64759520699999</c:v>
                </c:pt>
                <c:pt idx="323">
                  <c:v>184.365525859</c:v>
                </c:pt>
                <c:pt idx="324">
                  <c:v>182.121485425</c:v>
                </c:pt>
                <c:pt idx="325">
                  <c:v>179.915473905</c:v>
                </c:pt>
                <c:pt idx="326">
                  <c:v>177.742124456</c:v>
                </c:pt>
                <c:pt idx="327">
                  <c:v>175.599090596</c:v>
                </c:pt>
                <c:pt idx="328">
                  <c:v>173.48637232300001</c:v>
                </c:pt>
                <c:pt idx="329">
                  <c:v>171.40396963800001</c:v>
                </c:pt>
                <c:pt idx="330">
                  <c:v>169.35188253999999</c:v>
                </c:pt>
                <c:pt idx="331">
                  <c:v>167.330111031</c:v>
                </c:pt>
                <c:pt idx="332">
                  <c:v>165.338655109</c:v>
                </c:pt>
                <c:pt idx="333">
                  <c:v>163.37751477500001</c:v>
                </c:pt>
                <c:pt idx="334">
                  <c:v>161.446690029</c:v>
                </c:pt>
                <c:pt idx="335">
                  <c:v>159.54618087</c:v>
                </c:pt>
                <c:pt idx="336">
                  <c:v>157.6759873</c:v>
                </c:pt>
                <c:pt idx="337">
                  <c:v>155.83610931699999</c:v>
                </c:pt>
                <c:pt idx="338">
                  <c:v>154.02521432</c:v>
                </c:pt>
                <c:pt idx="339">
                  <c:v>152.23879603399999</c:v>
                </c:pt>
                <c:pt idx="340">
                  <c:v>150.476684971</c:v>
                </c:pt>
                <c:pt idx="341">
                  <c:v>148.738881131</c:v>
                </c:pt>
                <c:pt idx="342">
                  <c:v>147.025384514</c:v>
                </c:pt>
                <c:pt idx="343">
                  <c:v>145.336195121</c:v>
                </c:pt>
                <c:pt idx="344">
                  <c:v>143.67131294999999</c:v>
                </c:pt>
                <c:pt idx="345">
                  <c:v>142.03073800300001</c:v>
                </c:pt>
                <c:pt idx="346">
                  <c:v>140.41447027800001</c:v>
                </c:pt>
                <c:pt idx="347">
                  <c:v>138.82250977699999</c:v>
                </c:pt>
                <c:pt idx="348">
                  <c:v>137.254856499</c:v>
                </c:pt>
                <c:pt idx="349">
                  <c:v>135.711510444</c:v>
                </c:pt>
                <c:pt idx="350">
                  <c:v>134.19247161199999</c:v>
                </c:pt>
                <c:pt idx="351">
                  <c:v>132.6944986</c:v>
                </c:pt>
                <c:pt idx="352">
                  <c:v>131.216134517</c:v>
                </c:pt>
                <c:pt idx="353">
                  <c:v>129.75737936199999</c:v>
                </c:pt>
                <c:pt idx="354">
                  <c:v>128.318233136</c:v>
                </c:pt>
                <c:pt idx="355">
                  <c:v>126.89869583799999</c:v>
                </c:pt>
                <c:pt idx="356">
                  <c:v>125.498767469</c:v>
                </c:pt>
                <c:pt idx="357">
                  <c:v>124.118448028</c:v>
                </c:pt>
                <c:pt idx="358">
                  <c:v>122.757737515</c:v>
                </c:pt>
                <c:pt idx="359">
                  <c:v>121.416635931</c:v>
                </c:pt>
                <c:pt idx="360">
                  <c:v>120.095143276</c:v>
                </c:pt>
                <c:pt idx="361">
                  <c:v>118.79325954799999</c:v>
                </c:pt>
                <c:pt idx="362">
                  <c:v>117.51098475000001</c:v>
                </c:pt>
                <c:pt idx="363">
                  <c:v>116.247513665</c:v>
                </c:pt>
                <c:pt idx="364">
                  <c:v>115.000077025</c:v>
                </c:pt>
                <c:pt idx="365">
                  <c:v>113.768556957</c:v>
                </c:pt>
                <c:pt idx="366">
                  <c:v>112.55295345899999</c:v>
                </c:pt>
                <c:pt idx="367">
                  <c:v>111.353266534</c:v>
                </c:pt>
                <c:pt idx="368">
                  <c:v>110.16949617900001</c:v>
                </c:pt>
                <c:pt idx="369">
                  <c:v>109.001642395</c:v>
                </c:pt>
                <c:pt idx="370">
                  <c:v>107.849705183</c:v>
                </c:pt>
                <c:pt idx="371">
                  <c:v>106.71368454100001</c:v>
                </c:pt>
                <c:pt idx="372">
                  <c:v>105.593580471</c:v>
                </c:pt>
                <c:pt idx="373">
                  <c:v>104.48939297299999</c:v>
                </c:pt>
                <c:pt idx="374">
                  <c:v>103.40112204499999</c:v>
                </c:pt>
                <c:pt idx="375">
                  <c:v>102.328767688</c:v>
                </c:pt>
                <c:pt idx="376">
                  <c:v>101.270342443</c:v>
                </c:pt>
                <c:pt idx="377">
                  <c:v>100.22491671900001</c:v>
                </c:pt>
                <c:pt idx="378">
                  <c:v>99.192490516399999</c:v>
                </c:pt>
                <c:pt idx="379">
                  <c:v>98.173063834399997</c:v>
                </c:pt>
                <c:pt idx="380">
                  <c:v>97.166636673499994</c:v>
                </c:pt>
                <c:pt idx="381">
                  <c:v>96.173209033500001</c:v>
                </c:pt>
                <c:pt idx="382">
                  <c:v>95.192780914599993</c:v>
                </c:pt>
                <c:pt idx="383">
                  <c:v>94.225352316799999</c:v>
                </c:pt>
                <c:pt idx="384">
                  <c:v>93.2709232399</c:v>
                </c:pt>
                <c:pt idx="385">
                  <c:v>92.329493684100001</c:v>
                </c:pt>
                <c:pt idx="386">
                  <c:v>91.401063649400001</c:v>
                </c:pt>
                <c:pt idx="387">
                  <c:v>90.485633135599997</c:v>
                </c:pt>
                <c:pt idx="388">
                  <c:v>89.582706731100004</c:v>
                </c:pt>
                <c:pt idx="389">
                  <c:v>88.690545595299994</c:v>
                </c:pt>
                <c:pt idx="390">
                  <c:v>87.809065526699996</c:v>
                </c:pt>
                <c:pt idx="391">
                  <c:v>86.938266525200007</c:v>
                </c:pt>
                <c:pt idx="392">
                  <c:v>86.078148590799998</c:v>
                </c:pt>
                <c:pt idx="393">
                  <c:v>85.228711723499998</c:v>
                </c:pt>
                <c:pt idx="394">
                  <c:v>84.389955923399995</c:v>
                </c:pt>
                <c:pt idx="395">
                  <c:v>83.561881190400001</c:v>
                </c:pt>
                <c:pt idx="396">
                  <c:v>82.744487524500002</c:v>
                </c:pt>
                <c:pt idx="397">
                  <c:v>81.937774925699998</c:v>
                </c:pt>
                <c:pt idx="398">
                  <c:v>81.141743394100004</c:v>
                </c:pt>
                <c:pt idx="399">
                  <c:v>80.356392929500004</c:v>
                </c:pt>
                <c:pt idx="400">
                  <c:v>79.5817235321</c:v>
                </c:pt>
                <c:pt idx="401">
                  <c:v>78.816490430800002</c:v>
                </c:pt>
                <c:pt idx="402">
                  <c:v>78.060085561799994</c:v>
                </c:pt>
                <c:pt idx="403">
                  <c:v>77.312508925200007</c:v>
                </c:pt>
                <c:pt idx="404">
                  <c:v>76.573760520899995</c:v>
                </c:pt>
                <c:pt idx="405">
                  <c:v>75.843840349100006</c:v>
                </c:pt>
                <c:pt idx="406">
                  <c:v>75.122748409600007</c:v>
                </c:pt>
                <c:pt idx="407">
                  <c:v>74.4104847025</c:v>
                </c:pt>
                <c:pt idx="408">
                  <c:v>73.707049227799999</c:v>
                </c:pt>
                <c:pt idx="409">
                  <c:v>73.012441985500004</c:v>
                </c:pt>
                <c:pt idx="410">
                  <c:v>72.326662975600001</c:v>
                </c:pt>
                <c:pt idx="411">
                  <c:v>71.649712198100005</c:v>
                </c:pt>
                <c:pt idx="412">
                  <c:v>70.981589652899999</c:v>
                </c:pt>
                <c:pt idx="413">
                  <c:v>70.321983507400006</c:v>
                </c:pt>
                <c:pt idx="414">
                  <c:v>69.669776264399999</c:v>
                </c:pt>
                <c:pt idx="415">
                  <c:v>69.024907257400002</c:v>
                </c:pt>
                <c:pt idx="416">
                  <c:v>68.387376486500003</c:v>
                </c:pt>
                <c:pt idx="417">
                  <c:v>67.757183951599998</c:v>
                </c:pt>
                <c:pt idx="418">
                  <c:v>67.134329652800005</c:v>
                </c:pt>
                <c:pt idx="419">
                  <c:v>66.518813589999993</c:v>
                </c:pt>
                <c:pt idx="420">
                  <c:v>65.910635763200005</c:v>
                </c:pt>
                <c:pt idx="421">
                  <c:v>65.3097961725</c:v>
                </c:pt>
                <c:pt idx="422">
                  <c:v>64.716294817800005</c:v>
                </c:pt>
                <c:pt idx="423">
                  <c:v>64.130131699200007</c:v>
                </c:pt>
                <c:pt idx="424">
                  <c:v>63.551306816599997</c:v>
                </c:pt>
                <c:pt idx="425">
                  <c:v>62.979820170000004</c:v>
                </c:pt>
                <c:pt idx="426">
                  <c:v>62.414872370099999</c:v>
                </c:pt>
                <c:pt idx="427">
                  <c:v>61.856057813200003</c:v>
                </c:pt>
                <c:pt idx="428">
                  <c:v>61.303376499499997</c:v>
                </c:pt>
                <c:pt idx="429">
                  <c:v>60.7568284289</c:v>
                </c:pt>
                <c:pt idx="430">
                  <c:v>60.216413601399999</c:v>
                </c:pt>
                <c:pt idx="431">
                  <c:v>59.682132017000001</c:v>
                </c:pt>
                <c:pt idx="432">
                  <c:v>59.153983675699997</c:v>
                </c:pt>
                <c:pt idx="433">
                  <c:v>58.631968577599999</c:v>
                </c:pt>
                <c:pt idx="434">
                  <c:v>58.1160867225</c:v>
                </c:pt>
                <c:pt idx="435">
                  <c:v>57.606338110599999</c:v>
                </c:pt>
                <c:pt idx="436">
                  <c:v>57.102722741699999</c:v>
                </c:pt>
                <c:pt idx="437">
                  <c:v>56.605240616000003</c:v>
                </c:pt>
                <c:pt idx="438">
                  <c:v>56.113691488500002</c:v>
                </c:pt>
                <c:pt idx="439">
                  <c:v>55.627340373899997</c:v>
                </c:pt>
                <c:pt idx="440">
                  <c:v>55.1461425221</c:v>
                </c:pt>
                <c:pt idx="441">
                  <c:v>54.670097933299999</c:v>
                </c:pt>
                <c:pt idx="442">
                  <c:v>54.199206607400001</c:v>
                </c:pt>
                <c:pt idx="443">
                  <c:v>53.733468544300003</c:v>
                </c:pt>
                <c:pt idx="444">
                  <c:v>53.272883744200001</c:v>
                </c:pt>
                <c:pt idx="445">
                  <c:v>52.817452206900001</c:v>
                </c:pt>
                <c:pt idx="446">
                  <c:v>52.367173932500002</c:v>
                </c:pt>
                <c:pt idx="447">
                  <c:v>51.922048920999998</c:v>
                </c:pt>
                <c:pt idx="448">
                  <c:v>51.482077172399997</c:v>
                </c:pt>
                <c:pt idx="449">
                  <c:v>51.047258686699998</c:v>
                </c:pt>
                <c:pt idx="450">
                  <c:v>50.617593463799999</c:v>
                </c:pt>
                <c:pt idx="451">
                  <c:v>50.192556326199998</c:v>
                </c:pt>
                <c:pt idx="452">
                  <c:v>49.771870803900001</c:v>
                </c:pt>
                <c:pt idx="453">
                  <c:v>49.355536897</c:v>
                </c:pt>
                <c:pt idx="454">
                  <c:v>48.943554605300001</c:v>
                </c:pt>
                <c:pt idx="455">
                  <c:v>48.535923928999999</c:v>
                </c:pt>
                <c:pt idx="456">
                  <c:v>48.132644868</c:v>
                </c:pt>
                <c:pt idx="457">
                  <c:v>47.733717422399998</c:v>
                </c:pt>
                <c:pt idx="458">
                  <c:v>47.339141591999997</c:v>
                </c:pt>
                <c:pt idx="459">
                  <c:v>46.948917377000001</c:v>
                </c:pt>
                <c:pt idx="460">
                  <c:v>46.5630447773</c:v>
                </c:pt>
                <c:pt idx="461">
                  <c:v>46.181523792900002</c:v>
                </c:pt>
                <c:pt idx="462">
                  <c:v>45.8043544238</c:v>
                </c:pt>
                <c:pt idx="463">
                  <c:v>45.431404844900001</c:v>
                </c:pt>
                <c:pt idx="464">
                  <c:v>45.062180722000001</c:v>
                </c:pt>
                <c:pt idx="465">
                  <c:v>44.696649102099997</c:v>
                </c:pt>
                <c:pt idx="466">
                  <c:v>44.334809985200003</c:v>
                </c:pt>
                <c:pt idx="467">
                  <c:v>43.976663371199997</c:v>
                </c:pt>
                <c:pt idx="468">
                  <c:v>43.622209260299996</c:v>
                </c:pt>
                <c:pt idx="469">
                  <c:v>43.271447652500001</c:v>
                </c:pt>
                <c:pt idx="470">
                  <c:v>42.9243785476</c:v>
                </c:pt>
                <c:pt idx="471">
                  <c:v>42.581001945700002</c:v>
                </c:pt>
                <c:pt idx="472">
                  <c:v>42.241317846800001</c:v>
                </c:pt>
                <c:pt idx="473">
                  <c:v>41.905326250900004</c:v>
                </c:pt>
                <c:pt idx="474">
                  <c:v>41.573027158099997</c:v>
                </c:pt>
                <c:pt idx="475">
                  <c:v>41.244420568199999</c:v>
                </c:pt>
                <c:pt idx="476">
                  <c:v>40.919154414300003</c:v>
                </c:pt>
                <c:pt idx="477">
                  <c:v>40.597035685599998</c:v>
                </c:pt>
                <c:pt idx="478">
                  <c:v>40.278064382099998</c:v>
                </c:pt>
                <c:pt idx="479">
                  <c:v>39.962240503700002</c:v>
                </c:pt>
                <c:pt idx="480">
                  <c:v>39.649564050599999</c:v>
                </c:pt>
                <c:pt idx="481">
                  <c:v>39.340035022599999</c:v>
                </c:pt>
                <c:pt idx="482">
                  <c:v>39.033653419899998</c:v>
                </c:pt>
                <c:pt idx="483">
                  <c:v>38.730419242300002</c:v>
                </c:pt>
                <c:pt idx="484">
                  <c:v>38.430332489999998</c:v>
                </c:pt>
                <c:pt idx="485">
                  <c:v>38.133393162799997</c:v>
                </c:pt>
                <c:pt idx="486">
                  <c:v>37.839601260899997</c:v>
                </c:pt>
                <c:pt idx="487">
                  <c:v>37.5489567841</c:v>
                </c:pt>
                <c:pt idx="488">
                  <c:v>37.261371603400001</c:v>
                </c:pt>
                <c:pt idx="489">
                  <c:v>36.976505652299998</c:v>
                </c:pt>
                <c:pt idx="490">
                  <c:v>36.694333704400002</c:v>
                </c:pt>
                <c:pt idx="491">
                  <c:v>36.414855759700004</c:v>
                </c:pt>
                <c:pt idx="492">
                  <c:v>36.138071818100002</c:v>
                </c:pt>
                <c:pt idx="493">
                  <c:v>35.863981879599997</c:v>
                </c:pt>
                <c:pt idx="494">
                  <c:v>35.5925859444</c:v>
                </c:pt>
                <c:pt idx="495">
                  <c:v>35.323884012299999</c:v>
                </c:pt>
                <c:pt idx="496">
                  <c:v>35.057876083300002</c:v>
                </c:pt>
                <c:pt idx="497">
                  <c:v>34.794562157500003</c:v>
                </c:pt>
                <c:pt idx="498">
                  <c:v>34.533942234900003</c:v>
                </c:pt>
                <c:pt idx="499">
                  <c:v>34.276016315500001</c:v>
                </c:pt>
                <c:pt idx="500">
                  <c:v>34.020784399199997</c:v>
                </c:pt>
                <c:pt idx="501">
                  <c:v>33.884701261603198</c:v>
                </c:pt>
                <c:pt idx="502">
                  <c:v>33.748618124006398</c:v>
                </c:pt>
                <c:pt idx="503">
                  <c:v>33.612534986409614</c:v>
                </c:pt>
                <c:pt idx="504">
                  <c:v>33.476451848812815</c:v>
                </c:pt>
                <c:pt idx="505">
                  <c:v>33.340368711216016</c:v>
                </c:pt>
                <c:pt idx="506">
                  <c:v>33.204285573619217</c:v>
                </c:pt>
                <c:pt idx="507">
                  <c:v>33.06820243602241</c:v>
                </c:pt>
                <c:pt idx="508">
                  <c:v>32.932119298425626</c:v>
                </c:pt>
                <c:pt idx="509">
                  <c:v>32.796036160828827</c:v>
                </c:pt>
                <c:pt idx="510">
                  <c:v>32.659953023232028</c:v>
                </c:pt>
                <c:pt idx="511">
                  <c:v>32.523869885635229</c:v>
                </c:pt>
                <c:pt idx="512">
                  <c:v>32.38778674803843</c:v>
                </c:pt>
                <c:pt idx="513">
                  <c:v>32.251703610441638</c:v>
                </c:pt>
                <c:pt idx="514">
                  <c:v>32.115620472844839</c:v>
                </c:pt>
                <c:pt idx="515">
                  <c:v>31.97953733524804</c:v>
                </c:pt>
                <c:pt idx="516">
                  <c:v>31.843454197651241</c:v>
                </c:pt>
                <c:pt idx="517">
                  <c:v>31.707371060054442</c:v>
                </c:pt>
                <c:pt idx="518">
                  <c:v>31.571287922457653</c:v>
                </c:pt>
                <c:pt idx="519">
                  <c:v>31.435204784860851</c:v>
                </c:pt>
                <c:pt idx="520">
                  <c:v>31.299121647264052</c:v>
                </c:pt>
                <c:pt idx="521">
                  <c:v>31.163038509667253</c:v>
                </c:pt>
                <c:pt idx="522">
                  <c:v>31.026955372070454</c:v>
                </c:pt>
                <c:pt idx="523">
                  <c:v>30.890872234473665</c:v>
                </c:pt>
                <c:pt idx="524">
                  <c:v>30.754789096876866</c:v>
                </c:pt>
                <c:pt idx="525">
                  <c:v>30.618705959280067</c:v>
                </c:pt>
                <c:pt idx="526">
                  <c:v>30.482622821683268</c:v>
                </c:pt>
                <c:pt idx="527">
                  <c:v>30.346539684086469</c:v>
                </c:pt>
                <c:pt idx="528">
                  <c:v>30.210456546489677</c:v>
                </c:pt>
                <c:pt idx="529">
                  <c:v>30.074373408892878</c:v>
                </c:pt>
                <c:pt idx="530">
                  <c:v>29.938290271296079</c:v>
                </c:pt>
                <c:pt idx="531">
                  <c:v>29.80220713369928</c:v>
                </c:pt>
                <c:pt idx="532">
                  <c:v>29.666123996102481</c:v>
                </c:pt>
                <c:pt idx="533">
                  <c:v>29.530040858505693</c:v>
                </c:pt>
                <c:pt idx="534">
                  <c:v>29.393957720908894</c:v>
                </c:pt>
                <c:pt idx="535">
                  <c:v>29.257874583312095</c:v>
                </c:pt>
                <c:pt idx="536">
                  <c:v>29.121791445715296</c:v>
                </c:pt>
                <c:pt idx="537">
                  <c:v>28.985708308118497</c:v>
                </c:pt>
                <c:pt idx="538">
                  <c:v>28.849625170521705</c:v>
                </c:pt>
                <c:pt idx="539">
                  <c:v>28.713542032924906</c:v>
                </c:pt>
                <c:pt idx="540">
                  <c:v>28.577458895328107</c:v>
                </c:pt>
                <c:pt idx="541">
                  <c:v>28.441375757731308</c:v>
                </c:pt>
                <c:pt idx="542">
                  <c:v>28.305292620134509</c:v>
                </c:pt>
                <c:pt idx="543">
                  <c:v>28.16920948253772</c:v>
                </c:pt>
                <c:pt idx="544">
                  <c:v>28.033126344940921</c:v>
                </c:pt>
                <c:pt idx="545">
                  <c:v>27.897043207344122</c:v>
                </c:pt>
                <c:pt idx="546">
                  <c:v>27.760960069747323</c:v>
                </c:pt>
                <c:pt idx="547">
                  <c:v>27.624876932150521</c:v>
                </c:pt>
                <c:pt idx="548">
                  <c:v>27.488793794553732</c:v>
                </c:pt>
                <c:pt idx="549">
                  <c:v>27.352710656956933</c:v>
                </c:pt>
                <c:pt idx="550">
                  <c:v>27.216627519360134</c:v>
                </c:pt>
                <c:pt idx="551">
                  <c:v>27.080544381763335</c:v>
                </c:pt>
                <c:pt idx="552">
                  <c:v>26.944461244166536</c:v>
                </c:pt>
                <c:pt idx="553">
                  <c:v>26.808378106569748</c:v>
                </c:pt>
                <c:pt idx="554">
                  <c:v>26.672294968972949</c:v>
                </c:pt>
                <c:pt idx="555">
                  <c:v>26.536211831376146</c:v>
                </c:pt>
                <c:pt idx="556">
                  <c:v>26.400128693779347</c:v>
                </c:pt>
                <c:pt idx="557">
                  <c:v>26.264045556182548</c:v>
                </c:pt>
                <c:pt idx="558">
                  <c:v>26.12796241858576</c:v>
                </c:pt>
                <c:pt idx="559">
                  <c:v>25.991879280988961</c:v>
                </c:pt>
                <c:pt idx="560">
                  <c:v>25.855796143392162</c:v>
                </c:pt>
                <c:pt idx="561">
                  <c:v>25.719713005795363</c:v>
                </c:pt>
                <c:pt idx="562">
                  <c:v>25.583629868198564</c:v>
                </c:pt>
                <c:pt idx="563">
                  <c:v>25.447546730601772</c:v>
                </c:pt>
                <c:pt idx="564">
                  <c:v>25.311463593004973</c:v>
                </c:pt>
                <c:pt idx="565">
                  <c:v>25.175380455408174</c:v>
                </c:pt>
                <c:pt idx="566">
                  <c:v>25.039297317811375</c:v>
                </c:pt>
                <c:pt idx="567">
                  <c:v>24.903214180214576</c:v>
                </c:pt>
                <c:pt idx="568">
                  <c:v>24.767131042617788</c:v>
                </c:pt>
                <c:pt idx="569">
                  <c:v>24.631047905020989</c:v>
                </c:pt>
                <c:pt idx="570">
                  <c:v>24.494964767424189</c:v>
                </c:pt>
                <c:pt idx="571">
                  <c:v>24.35888162982739</c:v>
                </c:pt>
                <c:pt idx="572">
                  <c:v>24.222798492230591</c:v>
                </c:pt>
                <c:pt idx="573">
                  <c:v>24.0867153546338</c:v>
                </c:pt>
                <c:pt idx="574">
                  <c:v>23.950632217037001</c:v>
                </c:pt>
                <c:pt idx="575">
                  <c:v>23.814549079440201</c:v>
                </c:pt>
                <c:pt idx="576">
                  <c:v>23.678465941843402</c:v>
                </c:pt>
                <c:pt idx="577">
                  <c:v>23.542382804246603</c:v>
                </c:pt>
                <c:pt idx="578">
                  <c:v>23.406299666649815</c:v>
                </c:pt>
                <c:pt idx="579">
                  <c:v>23.270216529053016</c:v>
                </c:pt>
                <c:pt idx="580">
                  <c:v>23.134133391456217</c:v>
                </c:pt>
                <c:pt idx="581">
                  <c:v>22.998050253859418</c:v>
                </c:pt>
                <c:pt idx="582">
                  <c:v>22.861967116262619</c:v>
                </c:pt>
                <c:pt idx="583">
                  <c:v>22.725883978665827</c:v>
                </c:pt>
                <c:pt idx="584">
                  <c:v>22.589800841069028</c:v>
                </c:pt>
                <c:pt idx="585">
                  <c:v>22.453717703472229</c:v>
                </c:pt>
                <c:pt idx="586">
                  <c:v>22.31763456587543</c:v>
                </c:pt>
                <c:pt idx="587">
                  <c:v>22.181551428278631</c:v>
                </c:pt>
                <c:pt idx="588">
                  <c:v>22.045468290681843</c:v>
                </c:pt>
                <c:pt idx="589">
                  <c:v>21.909385153085044</c:v>
                </c:pt>
                <c:pt idx="590">
                  <c:v>21.773302015488245</c:v>
                </c:pt>
                <c:pt idx="591">
                  <c:v>21.637218877891442</c:v>
                </c:pt>
                <c:pt idx="592">
                  <c:v>21.501135740294643</c:v>
                </c:pt>
                <c:pt idx="593">
                  <c:v>21.365052602697855</c:v>
                </c:pt>
                <c:pt idx="594">
                  <c:v>21.228969465101056</c:v>
                </c:pt>
                <c:pt idx="595">
                  <c:v>21.092886327504257</c:v>
                </c:pt>
                <c:pt idx="596">
                  <c:v>20.956803189907458</c:v>
                </c:pt>
                <c:pt idx="597">
                  <c:v>20.820720052310659</c:v>
                </c:pt>
                <c:pt idx="598">
                  <c:v>20.68463691471387</c:v>
                </c:pt>
                <c:pt idx="599">
                  <c:v>20.548553777117068</c:v>
                </c:pt>
                <c:pt idx="600">
                  <c:v>20.412470639520269</c:v>
                </c:pt>
              </c:numCache>
            </c:numRef>
          </c:yVal>
          <c:smooth val="1"/>
        </c:ser>
        <c:ser>
          <c:idx val="8"/>
          <c:order val="3"/>
          <c:tx>
            <c:strRef>
              <c:f>Sheet1!$Y$1</c:f>
              <c:strCache>
                <c:ptCount val="1"/>
                <c:pt idx="0">
                  <c:v>Single coil</c:v>
                </c:pt>
              </c:strCache>
            </c:strRef>
          </c:tx>
          <c:marker>
            <c:symbol val="none"/>
          </c:marker>
          <c:xVal>
            <c:numRef>
              <c:f>Sheet1!$V$2:$V$502</c:f>
              <c:numCache>
                <c:formatCode>General</c:formatCode>
                <c:ptCount val="5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Sheet1!$Y$2:$Y$502</c:f>
              <c:numCache>
                <c:formatCode>General</c:formatCode>
                <c:ptCount val="501"/>
                <c:pt idx="0">
                  <c:v>568.124925147</c:v>
                </c:pt>
                <c:pt idx="1">
                  <c:v>577.09594947599999</c:v>
                </c:pt>
                <c:pt idx="2">
                  <c:v>586.22931154599996</c:v>
                </c:pt>
                <c:pt idx="3">
                  <c:v>595.52588041000001</c:v>
                </c:pt>
                <c:pt idx="4">
                  <c:v>604.99094061699998</c:v>
                </c:pt>
                <c:pt idx="5">
                  <c:v>614.62538463400006</c:v>
                </c:pt>
                <c:pt idx="6">
                  <c:v>624.43278398999996</c:v>
                </c:pt>
                <c:pt idx="7">
                  <c:v>634.41674509999996</c:v>
                </c:pt>
                <c:pt idx="8">
                  <c:v>644.578178342</c:v>
                </c:pt>
                <c:pt idx="9">
                  <c:v>654.92251531099998</c:v>
                </c:pt>
                <c:pt idx="10">
                  <c:v>665.45065615800002</c:v>
                </c:pt>
                <c:pt idx="11">
                  <c:v>676.16619024299996</c:v>
                </c:pt>
                <c:pt idx="12">
                  <c:v>687.07277220599997</c:v>
                </c:pt>
                <c:pt idx="13">
                  <c:v>698.17058459600003</c:v>
                </c:pt>
                <c:pt idx="14">
                  <c:v>709.46380134399999</c:v>
                </c:pt>
                <c:pt idx="15">
                  <c:v>720.95363128500003</c:v>
                </c:pt>
                <c:pt idx="16">
                  <c:v>732.71500011499995</c:v>
                </c:pt>
                <c:pt idx="17">
                  <c:v>744.59178610399999</c:v>
                </c:pt>
                <c:pt idx="18">
                  <c:v>756.65605545300002</c:v>
                </c:pt>
                <c:pt idx="19">
                  <c:v>768.97747100399999</c:v>
                </c:pt>
                <c:pt idx="20">
                  <c:v>781.51010905700002</c:v>
                </c:pt>
                <c:pt idx="21">
                  <c:v>794.25992837199999</c:v>
                </c:pt>
                <c:pt idx="22">
                  <c:v>807.23098317799997</c:v>
                </c:pt>
                <c:pt idx="23">
                  <c:v>820.42349858299997</c:v>
                </c:pt>
                <c:pt idx="24">
                  <c:v>833.84124947500004</c:v>
                </c:pt>
                <c:pt idx="25">
                  <c:v>847.48526889499999</c:v>
                </c:pt>
                <c:pt idx="26">
                  <c:v>861.35593481599994</c:v>
                </c:pt>
                <c:pt idx="27">
                  <c:v>875.46122531399999</c:v>
                </c:pt>
                <c:pt idx="28">
                  <c:v>889.80467924300001</c:v>
                </c:pt>
                <c:pt idx="29">
                  <c:v>904.38993476999997</c:v>
                </c:pt>
                <c:pt idx="30">
                  <c:v>919.21466572199995</c:v>
                </c:pt>
                <c:pt idx="31">
                  <c:v>934.29322911700001</c:v>
                </c:pt>
                <c:pt idx="32">
                  <c:v>949.59436624499995</c:v>
                </c:pt>
                <c:pt idx="33">
                  <c:v>965.13006385799997</c:v>
                </c:pt>
                <c:pt idx="34">
                  <c:v>980.93520661000002</c:v>
                </c:pt>
                <c:pt idx="35">
                  <c:v>996.97207290799997</c:v>
                </c:pt>
                <c:pt idx="36">
                  <c:v>1013.26609424</c:v>
                </c:pt>
                <c:pt idx="37">
                  <c:v>1029.8102052300001</c:v>
                </c:pt>
                <c:pt idx="38">
                  <c:v>1046.6064396500001</c:v>
                </c:pt>
                <c:pt idx="39">
                  <c:v>1063.6556212999999</c:v>
                </c:pt>
                <c:pt idx="40">
                  <c:v>1080.95834545</c:v>
                </c:pt>
                <c:pt idx="41">
                  <c:v>1098.51497722</c:v>
                </c:pt>
                <c:pt idx="42">
                  <c:v>1116.32563263</c:v>
                </c:pt>
                <c:pt idx="43">
                  <c:v>1134.3902657399999</c:v>
                </c:pt>
                <c:pt idx="44">
                  <c:v>1152.7081181399999</c:v>
                </c:pt>
                <c:pt idx="45">
                  <c:v>1171.2789011</c:v>
                </c:pt>
                <c:pt idx="46">
                  <c:v>1190.10143455</c:v>
                </c:pt>
                <c:pt idx="47">
                  <c:v>1209.17389017</c:v>
                </c:pt>
                <c:pt idx="48">
                  <c:v>1228.49579924</c:v>
                </c:pt>
                <c:pt idx="49">
                  <c:v>1248.0632436999999</c:v>
                </c:pt>
                <c:pt idx="50">
                  <c:v>1267.8753862399999</c:v>
                </c:pt>
                <c:pt idx="51">
                  <c:v>1287.92877634</c:v>
                </c:pt>
                <c:pt idx="52">
                  <c:v>1308.21913393</c:v>
                </c:pt>
                <c:pt idx="53">
                  <c:v>1328.7453729399999</c:v>
                </c:pt>
                <c:pt idx="54">
                  <c:v>1349.49959147</c:v>
                </c:pt>
                <c:pt idx="55">
                  <c:v>1370.48024162</c:v>
                </c:pt>
                <c:pt idx="56">
                  <c:v>1391.68101118</c:v>
                </c:pt>
                <c:pt idx="57">
                  <c:v>1413.0945709299999</c:v>
                </c:pt>
                <c:pt idx="58">
                  <c:v>1434.7190674799999</c:v>
                </c:pt>
                <c:pt idx="59">
                  <c:v>1456.5417204600001</c:v>
                </c:pt>
                <c:pt idx="60">
                  <c:v>1478.5601231099999</c:v>
                </c:pt>
                <c:pt idx="61">
                  <c:v>1500.76451204</c:v>
                </c:pt>
                <c:pt idx="62">
                  <c:v>1523.1439344</c:v>
                </c:pt>
                <c:pt idx="63">
                  <c:v>1545.6956255099999</c:v>
                </c:pt>
                <c:pt idx="64">
                  <c:v>1568.4011055599999</c:v>
                </c:pt>
                <c:pt idx="65">
                  <c:v>1591.2569793299999</c:v>
                </c:pt>
                <c:pt idx="66">
                  <c:v>1614.2495211299999</c:v>
                </c:pt>
                <c:pt idx="67">
                  <c:v>1637.3636880700001</c:v>
                </c:pt>
                <c:pt idx="68">
                  <c:v>1660.59568773</c:v>
                </c:pt>
                <c:pt idx="69">
                  <c:v>1683.92073598</c:v>
                </c:pt>
                <c:pt idx="70">
                  <c:v>1707.3343638700001</c:v>
                </c:pt>
                <c:pt idx="71">
                  <c:v>1730.8185543699999</c:v>
                </c:pt>
                <c:pt idx="72">
                  <c:v>1754.3539267599999</c:v>
                </c:pt>
                <c:pt idx="73">
                  <c:v>1777.9356</c:v>
                </c:pt>
                <c:pt idx="74">
                  <c:v>1801.53227124</c:v>
                </c:pt>
                <c:pt idx="75">
                  <c:v>1825.1383872399999</c:v>
                </c:pt>
                <c:pt idx="76">
                  <c:v>1848.73161295</c:v>
                </c:pt>
                <c:pt idx="77">
                  <c:v>1872.2883222600001</c:v>
                </c:pt>
                <c:pt idx="78">
                  <c:v>1895.8025708600001</c:v>
                </c:pt>
                <c:pt idx="79">
                  <c:v>1919.23689236</c:v>
                </c:pt>
                <c:pt idx="80">
                  <c:v>1942.5847422899999</c:v>
                </c:pt>
                <c:pt idx="81">
                  <c:v>1965.81985777</c:v>
                </c:pt>
                <c:pt idx="82">
                  <c:v>1988.91490585</c:v>
                </c:pt>
                <c:pt idx="83">
                  <c:v>2011.8630170399999</c:v>
                </c:pt>
                <c:pt idx="84">
                  <c:v>2034.62162468</c:v>
                </c:pt>
                <c:pt idx="85">
                  <c:v>2057.1834093699999</c:v>
                </c:pt>
                <c:pt idx="86">
                  <c:v>2079.5190625300002</c:v>
                </c:pt>
                <c:pt idx="87">
                  <c:v>2101.5985847699999</c:v>
                </c:pt>
                <c:pt idx="88">
                  <c:v>2123.4144459099998</c:v>
                </c:pt>
                <c:pt idx="89">
                  <c:v>2144.9207954600001</c:v>
                </c:pt>
                <c:pt idx="90">
                  <c:v>2166.1098800999998</c:v>
                </c:pt>
                <c:pt idx="91">
                  <c:v>2186.9507216000002</c:v>
                </c:pt>
                <c:pt idx="92">
                  <c:v>2207.4121702900002</c:v>
                </c:pt>
                <c:pt idx="93">
                  <c:v>2227.4864190399999</c:v>
                </c:pt>
                <c:pt idx="94">
                  <c:v>2247.1268154700001</c:v>
                </c:pt>
                <c:pt idx="95">
                  <c:v>2266.3256158999998</c:v>
                </c:pt>
                <c:pt idx="96">
                  <c:v>2285.0519513099998</c:v>
                </c:pt>
                <c:pt idx="97">
                  <c:v>2303.2753932999999</c:v>
                </c:pt>
                <c:pt idx="98">
                  <c:v>2320.9883297299998</c:v>
                </c:pt>
                <c:pt idx="99">
                  <c:v>2338.1462287200002</c:v>
                </c:pt>
                <c:pt idx="100">
                  <c:v>2354.7418584400002</c:v>
                </c:pt>
                <c:pt idx="101">
                  <c:v>2370.74646351</c:v>
                </c:pt>
                <c:pt idx="102">
                  <c:v>2386.13236611</c:v>
                </c:pt>
                <c:pt idx="103">
                  <c:v>2400.89265892</c:v>
                </c:pt>
                <c:pt idx="104">
                  <c:v>2414.9879714399999</c:v>
                </c:pt>
                <c:pt idx="105">
                  <c:v>2428.4120875200001</c:v>
                </c:pt>
                <c:pt idx="106">
                  <c:v>2441.1403684299999</c:v>
                </c:pt>
                <c:pt idx="107">
                  <c:v>2453.1498419</c:v>
                </c:pt>
                <c:pt idx="108">
                  <c:v>2464.4347945</c:v>
                </c:pt>
                <c:pt idx="109">
                  <c:v>2474.96382933</c:v>
                </c:pt>
                <c:pt idx="110">
                  <c:v>2484.73219419</c:v>
                </c:pt>
                <c:pt idx="111">
                  <c:v>2493.7211426399999</c:v>
                </c:pt>
                <c:pt idx="112">
                  <c:v>2501.9140723800001</c:v>
                </c:pt>
                <c:pt idx="113">
                  <c:v>2509.3068783200001</c:v>
                </c:pt>
                <c:pt idx="114">
                  <c:v>2515.8784198899998</c:v>
                </c:pt>
                <c:pt idx="115">
                  <c:v>2521.6257553199998</c:v>
                </c:pt>
                <c:pt idx="116">
                  <c:v>2526.5373964400001</c:v>
                </c:pt>
                <c:pt idx="117">
                  <c:v>2530.6043213900002</c:v>
                </c:pt>
                <c:pt idx="118">
                  <c:v>2533.8243327999999</c:v>
                </c:pt>
                <c:pt idx="119">
                  <c:v>2536.1880873999999</c:v>
                </c:pt>
                <c:pt idx="120">
                  <c:v>2537.6946681600002</c:v>
                </c:pt>
                <c:pt idx="121">
                  <c:v>2538.3406819900001</c:v>
                </c:pt>
                <c:pt idx="122">
                  <c:v>2538.1253440400001</c:v>
                </c:pt>
                <c:pt idx="123">
                  <c:v>2537.0485244900001</c:v>
                </c:pt>
                <c:pt idx="124">
                  <c:v>2535.1133567900001</c:v>
                </c:pt>
                <c:pt idx="125">
                  <c:v>2532.3210152500001</c:v>
                </c:pt>
                <c:pt idx="126">
                  <c:v>2528.6764483699999</c:v>
                </c:pt>
                <c:pt idx="127">
                  <c:v>2524.1871653200001</c:v>
                </c:pt>
                <c:pt idx="128">
                  <c:v>2518.8551132799998</c:v>
                </c:pt>
                <c:pt idx="129">
                  <c:v>2512.6956747700001</c:v>
                </c:pt>
                <c:pt idx="130">
                  <c:v>2505.7120301</c:v>
                </c:pt>
                <c:pt idx="131">
                  <c:v>2497.9171097100002</c:v>
                </c:pt>
                <c:pt idx="132">
                  <c:v>2489.3261705999998</c:v>
                </c:pt>
                <c:pt idx="133">
                  <c:v>2479.9430953400001</c:v>
                </c:pt>
                <c:pt idx="134">
                  <c:v>2469.7943954799998</c:v>
                </c:pt>
                <c:pt idx="135">
                  <c:v>2458.8850256400001</c:v>
                </c:pt>
                <c:pt idx="136">
                  <c:v>2447.2349558699998</c:v>
                </c:pt>
                <c:pt idx="137">
                  <c:v>2434.8660786599999</c:v>
                </c:pt>
                <c:pt idx="138">
                  <c:v>2421.7839287800002</c:v>
                </c:pt>
                <c:pt idx="139">
                  <c:v>2408.0242144600002</c:v>
                </c:pt>
                <c:pt idx="140">
                  <c:v>2393.5933036900001</c:v>
                </c:pt>
                <c:pt idx="141">
                  <c:v>2378.5167523</c:v>
                </c:pt>
                <c:pt idx="142">
                  <c:v>2362.82149845</c:v>
                </c:pt>
                <c:pt idx="143">
                  <c:v>2346.5143268800002</c:v>
                </c:pt>
                <c:pt idx="144">
                  <c:v>2329.63756251</c:v>
                </c:pt>
                <c:pt idx="145">
                  <c:v>2312.1985288599999</c:v>
                </c:pt>
                <c:pt idx="146">
                  <c:v>2294.22653356</c:v>
                </c:pt>
                <c:pt idx="147">
                  <c:v>2275.7516448400002</c:v>
                </c:pt>
                <c:pt idx="148">
                  <c:v>2256.7814147099998</c:v>
                </c:pt>
                <c:pt idx="149">
                  <c:v>2237.3618162600001</c:v>
                </c:pt>
                <c:pt idx="150">
                  <c:v>2217.5006217999999</c:v>
                </c:pt>
                <c:pt idx="151">
                  <c:v>2197.2288694899999</c:v>
                </c:pt>
                <c:pt idx="152">
                  <c:v>2176.57772436</c:v>
                </c:pt>
                <c:pt idx="153">
                  <c:v>2155.5549952699998</c:v>
                </c:pt>
                <c:pt idx="154">
                  <c:v>2134.2072781400002</c:v>
                </c:pt>
                <c:pt idx="155">
                  <c:v>2112.5422960999999</c:v>
                </c:pt>
                <c:pt idx="156">
                  <c:v>2090.5908392800002</c:v>
                </c:pt>
                <c:pt idx="157">
                  <c:v>2068.3832515499998</c:v>
                </c:pt>
                <c:pt idx="158">
                  <c:v>2045.92711908</c:v>
                </c:pt>
                <c:pt idx="159">
                  <c:v>2023.2669228699999</c:v>
                </c:pt>
                <c:pt idx="160">
                  <c:v>2000.40990371</c:v>
                </c:pt>
                <c:pt idx="161">
                  <c:v>1977.3848892799999</c:v>
                </c:pt>
                <c:pt idx="162">
                  <c:v>1954.2198074400001</c:v>
                </c:pt>
                <c:pt idx="163">
                  <c:v>1930.9216252000001</c:v>
                </c:pt>
                <c:pt idx="164">
                  <c:v>1907.53053942</c:v>
                </c:pt>
                <c:pt idx="165">
                  <c:v>1884.0529820700001</c:v>
                </c:pt>
                <c:pt idx="166">
                  <c:v>1860.5145308900001</c:v>
                </c:pt>
                <c:pt idx="167">
                  <c:v>1836.9395632999999</c:v>
                </c:pt>
                <c:pt idx="168">
                  <c:v>1813.3341472300001</c:v>
                </c:pt>
                <c:pt idx="169">
                  <c:v>1789.73275352</c:v>
                </c:pt>
                <c:pt idx="170">
                  <c:v>1766.1408045600001</c:v>
                </c:pt>
                <c:pt idx="171">
                  <c:v>1742.5798411200001</c:v>
                </c:pt>
                <c:pt idx="172">
                  <c:v>1719.07005957</c:v>
                </c:pt>
                <c:pt idx="173">
                  <c:v>1695.6164755299999</c:v>
                </c:pt>
                <c:pt idx="174">
                  <c:v>1672.24713733</c:v>
                </c:pt>
                <c:pt idx="175">
                  <c:v>1648.96637876</c:v>
                </c:pt>
                <c:pt idx="176">
                  <c:v>1625.7913990899999</c:v>
                </c:pt>
                <c:pt idx="177">
                  <c:v>1602.73804455</c:v>
                </c:pt>
                <c:pt idx="178">
                  <c:v>1579.8102405100001</c:v>
                </c:pt>
                <c:pt idx="179">
                  <c:v>1557.02956339</c:v>
                </c:pt>
                <c:pt idx="180">
                  <c:v>1534.3992799600001</c:v>
                </c:pt>
                <c:pt idx="181">
                  <c:v>1511.93234063</c:v>
                </c:pt>
                <c:pt idx="182">
                  <c:v>1489.6404347</c:v>
                </c:pt>
                <c:pt idx="183">
                  <c:v>1467.5264490699999</c:v>
                </c:pt>
                <c:pt idx="184">
                  <c:v>1445.6059209099999</c:v>
                </c:pt>
                <c:pt idx="185">
                  <c:v>1423.88114236</c:v>
                </c:pt>
                <c:pt idx="186">
                  <c:v>1402.3611870699999</c:v>
                </c:pt>
                <c:pt idx="187">
                  <c:v>1381.0540219</c:v>
                </c:pt>
                <c:pt idx="188">
                  <c:v>1359.9616062800001</c:v>
                </c:pt>
                <c:pt idx="189">
                  <c:v>1339.0941712599999</c:v>
                </c:pt>
                <c:pt idx="190">
                  <c:v>1318.45316774</c:v>
                </c:pt>
                <c:pt idx="191">
                  <c:v>1298.04432548</c:v>
                </c:pt>
                <c:pt idx="192">
                  <c:v>1277.87245052</c:v>
                </c:pt>
                <c:pt idx="193">
                  <c:v>1257.93871659</c:v>
                </c:pt>
                <c:pt idx="194">
                  <c:v>1238.2489215200001</c:v>
                </c:pt>
                <c:pt idx="195">
                  <c:v>1218.80382418</c:v>
                </c:pt>
                <c:pt idx="196">
                  <c:v>1199.6064051000001</c:v>
                </c:pt>
                <c:pt idx="197">
                  <c:v>1180.6589074999999</c:v>
                </c:pt>
                <c:pt idx="198">
                  <c:v>1161.9618694200001</c:v>
                </c:pt>
                <c:pt idx="199">
                  <c:v>1143.51754654</c:v>
                </c:pt>
                <c:pt idx="200">
                  <c:v>1125.32615276</c:v>
                </c:pt>
                <c:pt idx="201">
                  <c:v>1107.38850456</c:v>
                </c:pt>
                <c:pt idx="202">
                  <c:v>1089.7048544300001</c:v>
                </c:pt>
                <c:pt idx="203">
                  <c:v>1072.27524763</c:v>
                </c:pt>
                <c:pt idx="204">
                  <c:v>1055.0992276699999</c:v>
                </c:pt>
                <c:pt idx="205">
                  <c:v>1038.1765971499999</c:v>
                </c:pt>
                <c:pt idx="206">
                  <c:v>1021.5065403999999</c:v>
                </c:pt>
                <c:pt idx="207">
                  <c:v>1005.08782906</c:v>
                </c:pt>
                <c:pt idx="208">
                  <c:v>988.92014258500001</c:v>
                </c:pt>
                <c:pt idx="209">
                  <c:v>973.00103802299998</c:v>
                </c:pt>
                <c:pt idx="210">
                  <c:v>957.33002160900003</c:v>
                </c:pt>
                <c:pt idx="211">
                  <c:v>941.90510223399997</c:v>
                </c:pt>
                <c:pt idx="212">
                  <c:v>926.72400218600001</c:v>
                </c:pt>
                <c:pt idx="213">
                  <c:v>911.78614235099997</c:v>
                </c:pt>
                <c:pt idx="214">
                  <c:v>897.08769845699999</c:v>
                </c:pt>
                <c:pt idx="215">
                  <c:v>882.62797486299996</c:v>
                </c:pt>
                <c:pt idx="216">
                  <c:v>868.40418054400004</c:v>
                </c:pt>
                <c:pt idx="217">
                  <c:v>854.41333895000002</c:v>
                </c:pt>
                <c:pt idx="218">
                  <c:v>840.65469934999999</c:v>
                </c:pt>
                <c:pt idx="219">
                  <c:v>827.123541854</c:v>
                </c:pt>
                <c:pt idx="220">
                  <c:v>813.81904389600004</c:v>
                </c:pt>
                <c:pt idx="221">
                  <c:v>800.73791232200006</c:v>
                </c:pt>
                <c:pt idx="222">
                  <c:v>787.87674687900005</c:v>
                </c:pt>
                <c:pt idx="223">
                  <c:v>775.23469335699997</c:v>
                </c:pt>
                <c:pt idx="224">
                  <c:v>762.80651341500004</c:v>
                </c:pt>
                <c:pt idx="225">
                  <c:v>750.591315151</c:v>
                </c:pt>
                <c:pt idx="226">
                  <c:v>738.58553202200005</c:v>
                </c:pt>
                <c:pt idx="227">
                  <c:v>726.78554939499998</c:v>
                </c:pt>
                <c:pt idx="228">
                  <c:v>715.19046133799998</c:v>
                </c:pt>
                <c:pt idx="229">
                  <c:v>703.79479507799999</c:v>
                </c:pt>
                <c:pt idx="230">
                  <c:v>692.59763228999998</c:v>
                </c:pt>
                <c:pt idx="231">
                  <c:v>681.59530344300003</c:v>
                </c:pt>
                <c:pt idx="232">
                  <c:v>670.78413394699999</c:v>
                </c:pt>
                <c:pt idx="233">
                  <c:v>660.16320427400001</c:v>
                </c:pt>
                <c:pt idx="234">
                  <c:v>649.727014489</c:v>
                </c:pt>
                <c:pt idx="235">
                  <c:v>639.474650806</c:v>
                </c:pt>
                <c:pt idx="236">
                  <c:v>629.40246362200003</c:v>
                </c:pt>
                <c:pt idx="237">
                  <c:v>619.506828552</c:v>
                </c:pt>
                <c:pt idx="238">
                  <c:v>609.78683962599996</c:v>
                </c:pt>
                <c:pt idx="239">
                  <c:v>600.23711575699997</c:v>
                </c:pt>
                <c:pt idx="240">
                  <c:v>590.85676922000005</c:v>
                </c:pt>
                <c:pt idx="241">
                  <c:v>581.64225570099995</c:v>
                </c:pt>
                <c:pt idx="242">
                  <c:v>572.59007649</c:v>
                </c:pt>
                <c:pt idx="243">
                  <c:v>563.69935773199995</c:v>
                </c:pt>
                <c:pt idx="244">
                  <c:v>554.96493556200005</c:v>
                </c:pt>
                <c:pt idx="245">
                  <c:v>546.38596254900006</c:v>
                </c:pt>
                <c:pt idx="246">
                  <c:v>537.95905608299995</c:v>
                </c:pt>
                <c:pt idx="247">
                  <c:v>529.68089202600004</c:v>
                </c:pt>
                <c:pt idx="248">
                  <c:v>521.55064062300005</c:v>
                </c:pt>
                <c:pt idx="249">
                  <c:v>513.56341741100005</c:v>
                </c:pt>
                <c:pt idx="250">
                  <c:v>505.718423986</c:v>
                </c:pt>
                <c:pt idx="251">
                  <c:v>498.012474032</c:v>
                </c:pt>
                <c:pt idx="252">
                  <c:v>490.44244697800002</c:v>
                </c:pt>
                <c:pt idx="253">
                  <c:v>483.00756424399998</c:v>
                </c:pt>
                <c:pt idx="254">
                  <c:v>475.70325603499998</c:v>
                </c:pt>
                <c:pt idx="255">
                  <c:v>468.52877766099999</c:v>
                </c:pt>
                <c:pt idx="256">
                  <c:v>461.48115758300003</c:v>
                </c:pt>
                <c:pt idx="257">
                  <c:v>454.55749322399998</c:v>
                </c:pt>
                <c:pt idx="258">
                  <c:v>447.75706065499998</c:v>
                </c:pt>
                <c:pt idx="259">
                  <c:v>441.07562046599998</c:v>
                </c:pt>
                <c:pt idx="260">
                  <c:v>434.512483444</c:v>
                </c:pt>
                <c:pt idx="261">
                  <c:v>428.06489971100001</c:v>
                </c:pt>
                <c:pt idx="262">
                  <c:v>421.73018869700002</c:v>
                </c:pt>
                <c:pt idx="263">
                  <c:v>415.50768203400003</c:v>
                </c:pt>
                <c:pt idx="264">
                  <c:v>409.39347256600001</c:v>
                </c:pt>
                <c:pt idx="265">
                  <c:v>403.386926276</c:v>
                </c:pt>
                <c:pt idx="266">
                  <c:v>397.48551369500001</c:v>
                </c:pt>
                <c:pt idx="267">
                  <c:v>391.68677304699997</c:v>
                </c:pt>
                <c:pt idx="268">
                  <c:v>385.99009065400003</c:v>
                </c:pt>
                <c:pt idx="269">
                  <c:v>380.39188398800002</c:v>
                </c:pt>
                <c:pt idx="270">
                  <c:v>374.89157255200001</c:v>
                </c:pt>
                <c:pt idx="271">
                  <c:v>369.48684054</c:v>
                </c:pt>
                <c:pt idx="272">
                  <c:v>364.17543692499999</c:v>
                </c:pt>
                <c:pt idx="273">
                  <c:v>358.95680066099999</c:v>
                </c:pt>
                <c:pt idx="274">
                  <c:v>353.82765998399998</c:v>
                </c:pt>
                <c:pt idx="275">
                  <c:v>348.78748535</c:v>
                </c:pt>
                <c:pt idx="276">
                  <c:v>343.834164316</c:v>
                </c:pt>
                <c:pt idx="277">
                  <c:v>338.96564551400002</c:v>
                </c:pt>
                <c:pt idx="278">
                  <c:v>334.18141773299999</c:v>
                </c:pt>
                <c:pt idx="279">
                  <c:v>329.47850226600002</c:v>
                </c:pt>
                <c:pt idx="280">
                  <c:v>324.856417421</c:v>
                </c:pt>
                <c:pt idx="281">
                  <c:v>320.31324171400001</c:v>
                </c:pt>
                <c:pt idx="282">
                  <c:v>315.84711059599999</c:v>
                </c:pt>
                <c:pt idx="283">
                  <c:v>311.457559463</c:v>
                </c:pt>
                <c:pt idx="284">
                  <c:v>307.14188286500001</c:v>
                </c:pt>
                <c:pt idx="285">
                  <c:v>302.899643594</c:v>
                </c:pt>
                <c:pt idx="286">
                  <c:v>298.72909763799998</c:v>
                </c:pt>
                <c:pt idx="287">
                  <c:v>294.62855361200002</c:v>
                </c:pt>
                <c:pt idx="288">
                  <c:v>290.59759009200002</c:v>
                </c:pt>
                <c:pt idx="289">
                  <c:v>286.63375423500003</c:v>
                </c:pt>
                <c:pt idx="290">
                  <c:v>282.73664984999999</c:v>
                </c:pt>
                <c:pt idx="291">
                  <c:v>278.90469657099999</c:v>
                </c:pt>
                <c:pt idx="292">
                  <c:v>275.13636234699999</c:v>
                </c:pt>
                <c:pt idx="293">
                  <c:v>271.43126547999998</c:v>
                </c:pt>
                <c:pt idx="294">
                  <c:v>267.78718507600001</c:v>
                </c:pt>
                <c:pt idx="295">
                  <c:v>264.20376253900002</c:v>
                </c:pt>
                <c:pt idx="296">
                  <c:v>260.67956747099998</c:v>
                </c:pt>
                <c:pt idx="297">
                  <c:v>257.213213607</c:v>
                </c:pt>
                <c:pt idx="298">
                  <c:v>253.80435558400001</c:v>
                </c:pt>
                <c:pt idx="299">
                  <c:v>250.45098438700001</c:v>
                </c:pt>
                <c:pt idx="300">
                  <c:v>247.15277570800001</c:v>
                </c:pt>
                <c:pt idx="301">
                  <c:v>243.90857097700001</c:v>
                </c:pt>
                <c:pt idx="302">
                  <c:v>240.71667369400001</c:v>
                </c:pt>
                <c:pt idx="303">
                  <c:v>237.57708385800001</c:v>
                </c:pt>
                <c:pt idx="304">
                  <c:v>234.48862482800001</c:v>
                </c:pt>
                <c:pt idx="305">
                  <c:v>231.449502639</c:v>
                </c:pt>
                <c:pt idx="306">
                  <c:v>228.45969854800001</c:v>
                </c:pt>
                <c:pt idx="307">
                  <c:v>225.51957956300001</c:v>
                </c:pt>
                <c:pt idx="308">
                  <c:v>222.625284118</c:v>
                </c:pt>
                <c:pt idx="309">
                  <c:v>219.77617317599999</c:v>
                </c:pt>
                <c:pt idx="310">
                  <c:v>216.97224673900001</c:v>
                </c:pt>
                <c:pt idx="311">
                  <c:v>214.21350480500001</c:v>
                </c:pt>
                <c:pt idx="312">
                  <c:v>211.49994737599999</c:v>
                </c:pt>
                <c:pt idx="313">
                  <c:v>208.83401729299999</c:v>
                </c:pt>
                <c:pt idx="314">
                  <c:v>206.210342013</c:v>
                </c:pt>
                <c:pt idx="315">
                  <c:v>203.62468784500001</c:v>
                </c:pt>
                <c:pt idx="316">
                  <c:v>201.07705478899999</c:v>
                </c:pt>
                <c:pt idx="317">
                  <c:v>198.56744284600001</c:v>
                </c:pt>
                <c:pt idx="318">
                  <c:v>196.095852014</c:v>
                </c:pt>
                <c:pt idx="319">
                  <c:v>193.66228229500001</c:v>
                </c:pt>
                <c:pt idx="320">
                  <c:v>191.26673368799999</c:v>
                </c:pt>
                <c:pt idx="321">
                  <c:v>188.90920619299999</c:v>
                </c:pt>
                <c:pt idx="322">
                  <c:v>186.589699811</c:v>
                </c:pt>
                <c:pt idx="323">
                  <c:v>184.30821453999999</c:v>
                </c:pt>
                <c:pt idx="324">
                  <c:v>182.064750382</c:v>
                </c:pt>
                <c:pt idx="325">
                  <c:v>179.859307336</c:v>
                </c:pt>
                <c:pt idx="326">
                  <c:v>177.686516031</c:v>
                </c:pt>
                <c:pt idx="327">
                  <c:v>175.544033447</c:v>
                </c:pt>
                <c:pt idx="328">
                  <c:v>173.43185958500001</c:v>
                </c:pt>
                <c:pt idx="329">
                  <c:v>171.349994444</c:v>
                </c:pt>
                <c:pt idx="330">
                  <c:v>169.298438025</c:v>
                </c:pt>
                <c:pt idx="331">
                  <c:v>167.27719032799999</c:v>
                </c:pt>
                <c:pt idx="332">
                  <c:v>165.28625135199999</c:v>
                </c:pt>
                <c:pt idx="333">
                  <c:v>163.325621098</c:v>
                </c:pt>
                <c:pt idx="334">
                  <c:v>161.39529956499999</c:v>
                </c:pt>
                <c:pt idx="335">
                  <c:v>159.495286755</c:v>
                </c:pt>
                <c:pt idx="336">
                  <c:v>157.625582665</c:v>
                </c:pt>
                <c:pt idx="337">
                  <c:v>155.78618729799999</c:v>
                </c:pt>
                <c:pt idx="338">
                  <c:v>153.97576846699999</c:v>
                </c:pt>
                <c:pt idx="339">
                  <c:v>152.18982091500001</c:v>
                </c:pt>
                <c:pt idx="340">
                  <c:v>150.428175071</c:v>
                </c:pt>
                <c:pt idx="341">
                  <c:v>148.690830936</c:v>
                </c:pt>
                <c:pt idx="342">
                  <c:v>146.97778851000001</c:v>
                </c:pt>
                <c:pt idx="343">
                  <c:v>145.28904779199999</c:v>
                </c:pt>
                <c:pt idx="344">
                  <c:v>143.62460878300001</c:v>
                </c:pt>
                <c:pt idx="345">
                  <c:v>141.984471482</c:v>
                </c:pt>
                <c:pt idx="346">
                  <c:v>140.368635891</c:v>
                </c:pt>
                <c:pt idx="347">
                  <c:v>138.77710200800001</c:v>
                </c:pt>
                <c:pt idx="348">
                  <c:v>137.209869833</c:v>
                </c:pt>
                <c:pt idx="349">
                  <c:v>135.66693936799999</c:v>
                </c:pt>
                <c:pt idx="350">
                  <c:v>134.148310611</c:v>
                </c:pt>
                <c:pt idx="351">
                  <c:v>132.65074226799999</c:v>
                </c:pt>
                <c:pt idx="352">
                  <c:v>131.17277818599999</c:v>
                </c:pt>
                <c:pt idx="353">
                  <c:v>129.71441836299999</c:v>
                </c:pt>
                <c:pt idx="354">
                  <c:v>128.27566280100001</c:v>
                </c:pt>
                <c:pt idx="355">
                  <c:v>126.85651149900001</c:v>
                </c:pt>
                <c:pt idx="356">
                  <c:v>125.456964457</c:v>
                </c:pt>
                <c:pt idx="357">
                  <c:v>124.077021675</c:v>
                </c:pt>
                <c:pt idx="358">
                  <c:v>122.71668315399999</c:v>
                </c:pt>
                <c:pt idx="359">
                  <c:v>121.375948892</c:v>
                </c:pt>
                <c:pt idx="360">
                  <c:v>120.054818891</c:v>
                </c:pt>
                <c:pt idx="361">
                  <c:v>118.75329315</c:v>
                </c:pt>
                <c:pt idx="362">
                  <c:v>117.47137166900001</c:v>
                </c:pt>
                <c:pt idx="363">
                  <c:v>116.208249827</c:v>
                </c:pt>
                <c:pt idx="364">
                  <c:v>114.96115907399999</c:v>
                </c:pt>
                <c:pt idx="365">
                  <c:v>113.72998117900001</c:v>
                </c:pt>
                <c:pt idx="366">
                  <c:v>112.514716143</c:v>
                </c:pt>
                <c:pt idx="367">
                  <c:v>111.315363965</c:v>
                </c:pt>
                <c:pt idx="368">
                  <c:v>110.131924645</c:v>
                </c:pt>
                <c:pt idx="369">
                  <c:v>108.964398184</c:v>
                </c:pt>
                <c:pt idx="370">
                  <c:v>107.812784581</c:v>
                </c:pt>
                <c:pt idx="371">
                  <c:v>106.67708383599999</c:v>
                </c:pt>
                <c:pt idx="372">
                  <c:v>105.55729595</c:v>
                </c:pt>
                <c:pt idx="373">
                  <c:v>104.45342092200001</c:v>
                </c:pt>
                <c:pt idx="374">
                  <c:v>103.365458753</c:v>
                </c:pt>
                <c:pt idx="375">
                  <c:v>102.293409442</c:v>
                </c:pt>
                <c:pt idx="376">
                  <c:v>101.235285117</c:v>
                </c:pt>
                <c:pt idx="377">
                  <c:v>100.19015702</c:v>
                </c:pt>
                <c:pt idx="378">
                  <c:v>99.158025149300002</c:v>
                </c:pt>
                <c:pt idx="379">
                  <c:v>98.138889505799995</c:v>
                </c:pt>
                <c:pt idx="380">
                  <c:v>97.132750089400005</c:v>
                </c:pt>
                <c:pt idx="381">
                  <c:v>96.139606900100006</c:v>
                </c:pt>
                <c:pt idx="382">
                  <c:v>95.159459937899996</c:v>
                </c:pt>
                <c:pt idx="383">
                  <c:v>94.192309202700002</c:v>
                </c:pt>
                <c:pt idx="384">
                  <c:v>93.2381546947</c:v>
                </c:pt>
                <c:pt idx="385">
                  <c:v>92.296996413700001</c:v>
                </c:pt>
                <c:pt idx="386">
                  <c:v>91.368834359800005</c:v>
                </c:pt>
                <c:pt idx="387">
                  <c:v>90.453668532999998</c:v>
                </c:pt>
                <c:pt idx="388">
                  <c:v>89.551004064099999</c:v>
                </c:pt>
                <c:pt idx="389">
                  <c:v>88.659102661399999</c:v>
                </c:pt>
                <c:pt idx="390">
                  <c:v>87.777879763200005</c:v>
                </c:pt>
                <c:pt idx="391">
                  <c:v>86.907335369699993</c:v>
                </c:pt>
                <c:pt idx="392">
                  <c:v>86.047469480900006</c:v>
                </c:pt>
                <c:pt idx="393">
                  <c:v>85.198282096599996</c:v>
                </c:pt>
                <c:pt idx="394">
                  <c:v>84.359773216999997</c:v>
                </c:pt>
                <c:pt idx="395">
                  <c:v>83.531942842000007</c:v>
                </c:pt>
                <c:pt idx="396">
                  <c:v>82.714790971699998</c:v>
                </c:pt>
                <c:pt idx="397">
                  <c:v>81.908317605899995</c:v>
                </c:pt>
                <c:pt idx="398">
                  <c:v>81.112522744800003</c:v>
                </c:pt>
                <c:pt idx="399">
                  <c:v>80.327406388399993</c:v>
                </c:pt>
                <c:pt idx="400">
                  <c:v>79.552968536500003</c:v>
                </c:pt>
                <c:pt idx="401">
                  <c:v>78.787963397599995</c:v>
                </c:pt>
                <c:pt idx="402">
                  <c:v>78.031784140100001</c:v>
                </c:pt>
                <c:pt idx="403">
                  <c:v>77.284430763900005</c:v>
                </c:pt>
                <c:pt idx="404">
                  <c:v>76.545903269099995</c:v>
                </c:pt>
                <c:pt idx="405">
                  <c:v>75.816201655699999</c:v>
                </c:pt>
                <c:pt idx="406">
                  <c:v>75.095325923600001</c:v>
                </c:pt>
                <c:pt idx="407">
                  <c:v>74.383276072900003</c:v>
                </c:pt>
                <c:pt idx="408">
                  <c:v>73.680052103600005</c:v>
                </c:pt>
                <c:pt idx="409">
                  <c:v>72.985654015700007</c:v>
                </c:pt>
                <c:pt idx="410">
                  <c:v>72.300081809100007</c:v>
                </c:pt>
                <c:pt idx="411">
                  <c:v>71.623335483999995</c:v>
                </c:pt>
                <c:pt idx="412">
                  <c:v>70.955415040099993</c:v>
                </c:pt>
                <c:pt idx="413">
                  <c:v>70.296009238500005</c:v>
                </c:pt>
                <c:pt idx="414">
                  <c:v>69.644000890800001</c:v>
                </c:pt>
                <c:pt idx="415">
                  <c:v>68.999328840299995</c:v>
                </c:pt>
                <c:pt idx="416">
                  <c:v>68.3619930869</c:v>
                </c:pt>
                <c:pt idx="417">
                  <c:v>67.731993630700003</c:v>
                </c:pt>
                <c:pt idx="418">
                  <c:v>67.109330471700005</c:v>
                </c:pt>
                <c:pt idx="419">
                  <c:v>66.494003609800004</c:v>
                </c:pt>
                <c:pt idx="420">
                  <c:v>65.8860130451</c:v>
                </c:pt>
                <c:pt idx="421">
                  <c:v>65.285358777499994</c:v>
                </c:pt>
                <c:pt idx="422">
                  <c:v>64.6920408071</c:v>
                </c:pt>
                <c:pt idx="423">
                  <c:v>64.106059133900004</c:v>
                </c:pt>
                <c:pt idx="424">
                  <c:v>63.527413757799998</c:v>
                </c:pt>
                <c:pt idx="425">
                  <c:v>62.956104678800003</c:v>
                </c:pt>
                <c:pt idx="426">
                  <c:v>62.391332719899999</c:v>
                </c:pt>
                <c:pt idx="427">
                  <c:v>61.832692388300003</c:v>
                </c:pt>
                <c:pt idx="428">
                  <c:v>61.280183684100002</c:v>
                </c:pt>
                <c:pt idx="429">
                  <c:v>60.733806607200002</c:v>
                </c:pt>
                <c:pt idx="430">
                  <c:v>60.193561157799998</c:v>
                </c:pt>
                <c:pt idx="431">
                  <c:v>59.659447335700001</c:v>
                </c:pt>
                <c:pt idx="432">
                  <c:v>59.131465141</c:v>
                </c:pt>
                <c:pt idx="433">
                  <c:v>58.609614573599998</c:v>
                </c:pt>
                <c:pt idx="434">
                  <c:v>58.093895633700001</c:v>
                </c:pt>
                <c:pt idx="435">
                  <c:v>57.584308321100004</c:v>
                </c:pt>
                <c:pt idx="436">
                  <c:v>57.080852635799999</c:v>
                </c:pt>
                <c:pt idx="437">
                  <c:v>56.583528577999999</c:v>
                </c:pt>
                <c:pt idx="438">
                  <c:v>56.092135766600002</c:v>
                </c:pt>
                <c:pt idx="439">
                  <c:v>55.605939337099997</c:v>
                </c:pt>
                <c:pt idx="440">
                  <c:v>55.124894715400004</c:v>
                </c:pt>
                <c:pt idx="441">
                  <c:v>54.649001901600002</c:v>
                </c:pt>
                <c:pt idx="442">
                  <c:v>54.178260895599998</c:v>
                </c:pt>
                <c:pt idx="443">
                  <c:v>53.712671697499999</c:v>
                </c:pt>
                <c:pt idx="444">
                  <c:v>53.2522343073</c:v>
                </c:pt>
                <c:pt idx="445">
                  <c:v>52.796948724899998</c:v>
                </c:pt>
                <c:pt idx="446">
                  <c:v>52.346814950300001</c:v>
                </c:pt>
                <c:pt idx="447">
                  <c:v>51.901832983699997</c:v>
                </c:pt>
                <c:pt idx="448">
                  <c:v>51.462002824800003</c:v>
                </c:pt>
                <c:pt idx="449">
                  <c:v>51.027324473900002</c:v>
                </c:pt>
                <c:pt idx="450">
                  <c:v>50.597797930699997</c:v>
                </c:pt>
                <c:pt idx="451">
                  <c:v>50.1728984903</c:v>
                </c:pt>
                <c:pt idx="452">
                  <c:v>49.752349485000003</c:v>
                </c:pt>
                <c:pt idx="453">
                  <c:v>49.336150914800001</c:v>
                </c:pt>
                <c:pt idx="454">
                  <c:v>48.924302779800001</c:v>
                </c:pt>
                <c:pt idx="455">
                  <c:v>48.516805079800001</c:v>
                </c:pt>
                <c:pt idx="456">
                  <c:v>48.113657815000003</c:v>
                </c:pt>
                <c:pt idx="457">
                  <c:v>47.714860985400001</c:v>
                </c:pt>
                <c:pt idx="458">
                  <c:v>47.320414590799999</c:v>
                </c:pt>
                <c:pt idx="459">
                  <c:v>46.930318631399999</c:v>
                </c:pt>
                <c:pt idx="460">
                  <c:v>46.5445731071</c:v>
                </c:pt>
                <c:pt idx="461">
                  <c:v>46.163178017900002</c:v>
                </c:pt>
                <c:pt idx="462">
                  <c:v>45.786133363899999</c:v>
                </c:pt>
                <c:pt idx="463">
                  <c:v>45.413307142599997</c:v>
                </c:pt>
                <c:pt idx="464">
                  <c:v>45.044205133699997</c:v>
                </c:pt>
                <c:pt idx="465">
                  <c:v>44.678794599299998</c:v>
                </c:pt>
                <c:pt idx="466">
                  <c:v>44.317075539500003</c:v>
                </c:pt>
                <c:pt idx="467">
                  <c:v>43.959047954200003</c:v>
                </c:pt>
                <c:pt idx="468">
                  <c:v>43.604711843499999</c:v>
                </c:pt>
                <c:pt idx="469">
                  <c:v>43.254067207399999</c:v>
                </c:pt>
                <c:pt idx="470">
                  <c:v>42.9071140458</c:v>
                </c:pt>
                <c:pt idx="471">
                  <c:v>42.563852358799998</c:v>
                </c:pt>
                <c:pt idx="472">
                  <c:v>42.224282146299998</c:v>
                </c:pt>
                <c:pt idx="473">
                  <c:v>41.888403408400002</c:v>
                </c:pt>
                <c:pt idx="474">
                  <c:v>41.556216145100002</c:v>
                </c:pt>
                <c:pt idx="475">
                  <c:v>41.227720356299997</c:v>
                </c:pt>
                <c:pt idx="476">
                  <c:v>40.902563817599997</c:v>
                </c:pt>
                <c:pt idx="477">
                  <c:v>40.5805540737</c:v>
                </c:pt>
                <c:pt idx="478">
                  <c:v>40.261691124400002</c:v>
                </c:pt>
                <c:pt idx="479">
                  <c:v>39.945974969799998</c:v>
                </c:pt>
                <c:pt idx="480">
                  <c:v>39.633405609999997</c:v>
                </c:pt>
                <c:pt idx="481">
                  <c:v>39.323983044899997</c:v>
                </c:pt>
                <c:pt idx="482">
                  <c:v>39.017707274499998</c:v>
                </c:pt>
                <c:pt idx="483">
                  <c:v>38.714578298799999</c:v>
                </c:pt>
                <c:pt idx="484">
                  <c:v>38.414596117800002</c:v>
                </c:pt>
                <c:pt idx="485">
                  <c:v>38.117760731499999</c:v>
                </c:pt>
                <c:pt idx="486">
                  <c:v>37.824072139899997</c:v>
                </c:pt>
                <c:pt idx="487">
                  <c:v>37.533530343099997</c:v>
                </c:pt>
                <c:pt idx="488">
                  <c:v>37.246046465900001</c:v>
                </c:pt>
                <c:pt idx="489">
                  <c:v>36.961281149400001</c:v>
                </c:pt>
                <c:pt idx="490">
                  <c:v>36.679210148800003</c:v>
                </c:pt>
                <c:pt idx="491">
                  <c:v>36.3998334642</c:v>
                </c:pt>
                <c:pt idx="492">
                  <c:v>36.123151095499999</c:v>
                </c:pt>
                <c:pt idx="493">
                  <c:v>35.849163042800001</c:v>
                </c:pt>
                <c:pt idx="494">
                  <c:v>35.577869305999997</c:v>
                </c:pt>
                <c:pt idx="495">
                  <c:v>35.309269885200003</c:v>
                </c:pt>
                <c:pt idx="496">
                  <c:v>35.043364780300003</c:v>
                </c:pt>
                <c:pt idx="497">
                  <c:v>34.780153991399999</c:v>
                </c:pt>
                <c:pt idx="498">
                  <c:v>34.519637518400003</c:v>
                </c:pt>
                <c:pt idx="499">
                  <c:v>34.261815361399997</c:v>
                </c:pt>
                <c:pt idx="500">
                  <c:v>34.0066875204</c:v>
                </c:pt>
              </c:numCache>
            </c:numRef>
          </c:yVal>
          <c:smooth val="1"/>
        </c:ser>
        <c:dLbls>
          <c:showLegendKey val="0"/>
          <c:showVal val="0"/>
          <c:showCatName val="0"/>
          <c:showSerName val="0"/>
          <c:showPercent val="0"/>
          <c:showBubbleSize val="0"/>
        </c:dLbls>
        <c:axId val="87707648"/>
        <c:axId val="87709568"/>
      </c:scatterChart>
      <c:valAx>
        <c:axId val="87707648"/>
        <c:scaling>
          <c:orientation val="minMax"/>
          <c:max val="100"/>
          <c:min val="0"/>
        </c:scaling>
        <c:delete val="0"/>
        <c:axPos val="b"/>
        <c:majorGridlines/>
        <c:title>
          <c:tx>
            <c:rich>
              <a:bodyPr/>
              <a:lstStyle/>
              <a:p>
                <a:pPr>
                  <a:defRPr/>
                </a:pPr>
                <a:r>
                  <a:rPr lang="en-US"/>
                  <a:t>z (cm)</a:t>
                </a:r>
              </a:p>
            </c:rich>
          </c:tx>
          <c:layout/>
          <c:overlay val="0"/>
        </c:title>
        <c:numFmt formatCode="General" sourceLinked="1"/>
        <c:majorTickMark val="out"/>
        <c:minorTickMark val="none"/>
        <c:tickLblPos val="nextTo"/>
        <c:crossAx val="87709568"/>
        <c:crosses val="autoZero"/>
        <c:crossBetween val="midCat"/>
      </c:valAx>
      <c:valAx>
        <c:axId val="87709568"/>
        <c:scaling>
          <c:orientation val="minMax"/>
          <c:max val="3000"/>
        </c:scaling>
        <c:delete val="0"/>
        <c:axPos val="l"/>
        <c:majorGridlines/>
        <c:title>
          <c:tx>
            <c:rich>
              <a:bodyPr rot="-5400000" vert="horz"/>
              <a:lstStyle/>
              <a:p>
                <a:pPr>
                  <a:defRPr/>
                </a:pPr>
                <a:r>
                  <a:rPr lang="en-US"/>
                  <a:t>Bz [G]</a:t>
                </a:r>
              </a:p>
            </c:rich>
          </c:tx>
          <c:layout/>
          <c:overlay val="0"/>
        </c:title>
        <c:numFmt formatCode="General" sourceLinked="1"/>
        <c:majorTickMark val="out"/>
        <c:minorTickMark val="none"/>
        <c:tickLblPos val="nextTo"/>
        <c:crossAx val="87707648"/>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Radius</c:v>
          </c:tx>
          <c:xVal>
            <c:numRef>
              <c:f>Sheet1!$A$9:$A$21</c:f>
              <c:numCache>
                <c:formatCode>General</c:formatCode>
                <c:ptCount val="13"/>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numCache>
            </c:numRef>
          </c:xVal>
          <c:yVal>
            <c:numRef>
              <c:f>Sheet1!$B$9:$B$21</c:f>
              <c:numCache>
                <c:formatCode>0.00E+00</c:formatCode>
                <c:ptCount val="13"/>
                <c:pt idx="0">
                  <c:v>3.1304951684997055</c:v>
                </c:pt>
                <c:pt idx="1">
                  <c:v>2.2135943621178655</c:v>
                </c:pt>
                <c:pt idx="2">
                  <c:v>1.8073922282301278</c:v>
                </c:pt>
                <c:pt idx="3">
                  <c:v>1.5652475842498528</c:v>
                </c:pt>
                <c:pt idx="4">
                  <c:v>1.4</c:v>
                </c:pt>
                <c:pt idx="5">
                  <c:v>1.2780193008453875</c:v>
                </c:pt>
                <c:pt idx="6">
                  <c:v>1.1832159566199232</c:v>
                </c:pt>
                <c:pt idx="7">
                  <c:v>1.1067971810589328</c:v>
                </c:pt>
                <c:pt idx="8">
                  <c:v>1.0434983894999019</c:v>
                </c:pt>
                <c:pt idx="9">
                  <c:v>0.98994949366116647</c:v>
                </c:pt>
                <c:pt idx="10">
                  <c:v>0.94387980744853883</c:v>
                </c:pt>
                <c:pt idx="11">
                  <c:v>0.9036961141150639</c:v>
                </c:pt>
                <c:pt idx="12">
                  <c:v>0.86824314212445908</c:v>
                </c:pt>
              </c:numCache>
            </c:numRef>
          </c:yVal>
          <c:smooth val="1"/>
        </c:ser>
        <c:dLbls>
          <c:showLegendKey val="0"/>
          <c:showVal val="0"/>
          <c:showCatName val="0"/>
          <c:showSerName val="0"/>
          <c:showPercent val="0"/>
          <c:showBubbleSize val="0"/>
        </c:dLbls>
        <c:axId val="86062208"/>
        <c:axId val="86064128"/>
      </c:scatterChart>
      <c:valAx>
        <c:axId val="86062208"/>
        <c:scaling>
          <c:orientation val="minMax"/>
        </c:scaling>
        <c:delete val="0"/>
        <c:axPos val="b"/>
        <c:majorGridlines/>
        <c:title>
          <c:tx>
            <c:rich>
              <a:bodyPr/>
              <a:lstStyle/>
              <a:p>
                <a:pPr>
                  <a:defRPr/>
                </a:pPr>
                <a:r>
                  <a:rPr lang="en-US"/>
                  <a:t>Cathode Field</a:t>
                </a:r>
                <a:r>
                  <a:rPr lang="en-US" baseline="0"/>
                  <a:t> [T]</a:t>
                </a:r>
                <a:endParaRPr lang="en-US"/>
              </a:p>
            </c:rich>
          </c:tx>
          <c:layout/>
          <c:overlay val="0"/>
        </c:title>
        <c:numFmt formatCode="General" sourceLinked="1"/>
        <c:majorTickMark val="out"/>
        <c:minorTickMark val="none"/>
        <c:tickLblPos val="nextTo"/>
        <c:crossAx val="86064128"/>
        <c:crosses val="autoZero"/>
        <c:crossBetween val="midCat"/>
      </c:valAx>
      <c:valAx>
        <c:axId val="86064128"/>
        <c:scaling>
          <c:orientation val="minMax"/>
        </c:scaling>
        <c:delete val="0"/>
        <c:axPos val="l"/>
        <c:majorGridlines/>
        <c:title>
          <c:tx>
            <c:rich>
              <a:bodyPr rot="-5400000" vert="horz"/>
              <a:lstStyle/>
              <a:p>
                <a:pPr>
                  <a:defRPr/>
                </a:pPr>
                <a:r>
                  <a:rPr lang="en-US"/>
                  <a:t>Cathode Radius [mm]</a:t>
                </a:r>
              </a:p>
            </c:rich>
          </c:tx>
          <c:layout/>
          <c:overlay val="0"/>
        </c:title>
        <c:numFmt formatCode="#,##0.00" sourceLinked="0"/>
        <c:majorTickMark val="out"/>
        <c:minorTickMark val="none"/>
        <c:tickLblPos val="nextTo"/>
        <c:crossAx val="8606220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schemas.microsoft.com/sharepoint/v3"/>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2006/metadata/properties"/>
  </ds:schemaRefs>
</ds:datastoreItem>
</file>

<file path=customXml/itemProps5.xml><?xml version="1.0" encoding="utf-8"?>
<ds:datastoreItem xmlns:ds="http://schemas.openxmlformats.org/officeDocument/2006/customXml" ds:itemID="{089F5048-172D-47B6-80A8-07381BD0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384</TotalTime>
  <Pages>29</Pages>
  <Words>7228</Words>
  <Characters>38722</Characters>
  <Application>Microsoft Office Word</Application>
  <DocSecurity>0</DocSecurity>
  <Lines>322</Lines>
  <Paragraphs>91</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45859</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218</cp:revision>
  <cp:lastPrinted>2016-05-31T12:41:00Z</cp:lastPrinted>
  <dcterms:created xsi:type="dcterms:W3CDTF">2016-04-25T22:23:00Z</dcterms:created>
  <dcterms:modified xsi:type="dcterms:W3CDTF">2016-05-31T12:41:00Z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