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1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190"/>
        <w:gridCol w:w="6165"/>
        <w:gridCol w:w="1805"/>
      </w:tblGrid>
      <w:tr w:rsidR="00EF1099" w:rsidTr="007A4AA9">
        <w:trPr>
          <w:trHeight w:val="20"/>
          <w:jc w:val="center"/>
        </w:trPr>
        <w:tc>
          <w:tcPr>
            <w:tcW w:w="11160"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F1099" w:rsidRDefault="00296F84">
            <w:pPr>
              <w:pStyle w:val="Header"/>
              <w:jc w:val="center"/>
              <w:rPr>
                <w:sz w:val="10"/>
                <w:szCs w:val="10"/>
              </w:rPr>
            </w:pPr>
            <w:bookmarkStart w:id="0" w:name="_GoBack"/>
            <w:bookmarkEnd w:id="0"/>
            <w:r>
              <w:rPr>
                <w:sz w:val="10"/>
                <w:szCs w:val="10"/>
              </w:rPr>
              <w:t>fa</w:t>
            </w:r>
          </w:p>
        </w:tc>
      </w:tr>
      <w:tr w:rsidR="007A4AA9" w:rsidTr="007A4AA9">
        <w:trPr>
          <w:trHeight w:val="350"/>
          <w:jc w:val="center"/>
        </w:trPr>
        <w:tc>
          <w:tcPr>
            <w:tcW w:w="29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A4AA9" w:rsidRDefault="00BC5446" w:rsidP="004674A7">
            <w:pPr>
              <w:pStyle w:val="Header"/>
              <w:rPr>
                <w:b/>
              </w:rPr>
            </w:pPr>
            <w:r>
              <w:rPr>
                <w:noProof/>
              </w:rPr>
              <w:drawing>
                <wp:inline distT="0" distB="0" distL="0" distR="0">
                  <wp:extent cx="2019300" cy="447675"/>
                  <wp:effectExtent l="0" t="0" r="0"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19300" cy="447675"/>
                          </a:xfrm>
                          <a:prstGeom prst="rect">
                            <a:avLst/>
                          </a:prstGeom>
                          <a:noFill/>
                          <a:ln>
                            <a:noFill/>
                          </a:ln>
                        </pic:spPr>
                      </pic:pic>
                    </a:graphicData>
                  </a:graphic>
                </wp:inline>
              </w:drawing>
            </w:r>
          </w:p>
        </w:tc>
        <w:tc>
          <w:tcPr>
            <w:tcW w:w="6685" w:type="dxa"/>
            <w:tcBorders>
              <w:top w:val="single" w:sz="4" w:space="0" w:color="auto"/>
              <w:left w:val="single" w:sz="4" w:space="0" w:color="auto"/>
              <w:bottom w:val="single" w:sz="4" w:space="0" w:color="auto"/>
              <w:right w:val="nil"/>
            </w:tcBorders>
            <w:vAlign w:val="center"/>
            <w:hideMark/>
          </w:tcPr>
          <w:p w:rsidR="007A4AA9" w:rsidRDefault="007A4AA9" w:rsidP="00AF0990">
            <w:pPr>
              <w:pStyle w:val="Header"/>
              <w:jc w:val="center"/>
              <w:rPr>
                <w:b/>
                <w:sz w:val="36"/>
                <w:szCs w:val="36"/>
              </w:rPr>
            </w:pPr>
            <w:r>
              <w:rPr>
                <w:b/>
                <w:sz w:val="36"/>
                <w:szCs w:val="36"/>
              </w:rPr>
              <w:t>Operational Safety Procedure Form</w:t>
            </w:r>
          </w:p>
          <w:p w:rsidR="007A4AA9" w:rsidRDefault="007A4AA9" w:rsidP="00AF0990">
            <w:pPr>
              <w:pStyle w:val="Header"/>
              <w:jc w:val="center"/>
              <w:rPr>
                <w:b/>
                <w:sz w:val="36"/>
                <w:szCs w:val="36"/>
              </w:rPr>
            </w:pPr>
            <w:r w:rsidRPr="00AF0990">
              <w:rPr>
                <w:rFonts w:ascii="Times New Roman Bold" w:hAnsi="Times New Roman Bold"/>
                <w:b/>
                <w:szCs w:val="36"/>
              </w:rPr>
              <w:t xml:space="preserve">(See </w:t>
            </w:r>
            <w:hyperlink r:id="rId10" w:history="1">
              <w:r w:rsidRPr="00AF0990">
                <w:rPr>
                  <w:rStyle w:val="Hyperlink"/>
                  <w:rFonts w:ascii="Times New Roman Bold" w:hAnsi="Times New Roman Bold"/>
                  <w:b/>
                  <w:szCs w:val="36"/>
                </w:rPr>
                <w:t>ES&amp;H Manual Chapter 3310 Appendix T1 Operational Safety Procedure (OSP) and Temporary OSP Procedure</w:t>
              </w:r>
            </w:hyperlink>
            <w:r w:rsidRPr="00AF0990">
              <w:rPr>
                <w:rFonts w:ascii="Times New Roman Bold" w:hAnsi="Times New Roman Bold"/>
                <w:b/>
                <w:szCs w:val="36"/>
              </w:rPr>
              <w:t xml:space="preserve"> for instructions.)</w:t>
            </w:r>
          </w:p>
        </w:tc>
        <w:tc>
          <w:tcPr>
            <w:tcW w:w="1540"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tcPr>
          <w:p w:rsidR="007A4AA9" w:rsidRPr="00AF0990" w:rsidRDefault="00BC5446" w:rsidP="00016301">
            <w:pPr>
              <w:pStyle w:val="Header"/>
              <w:jc w:val="center"/>
              <w:rPr>
                <w:rFonts w:ascii="Times New Roman Bold" w:hAnsi="Times New Roman Bold"/>
                <w:b/>
                <w:szCs w:val="36"/>
              </w:rPr>
            </w:pPr>
            <w:r>
              <w:rPr>
                <w:rFonts w:ascii="Times New Roman Bold" w:hAnsi="Times New Roman Bold"/>
                <w:b/>
                <w:noProof/>
                <w:szCs w:val="36"/>
              </w:rPr>
              <mc:AlternateContent>
                <mc:Choice Requires="wps">
                  <w:drawing>
                    <wp:inline distT="0" distB="0" distL="0" distR="0">
                      <wp:extent cx="971550" cy="561975"/>
                      <wp:effectExtent l="76200" t="38100" r="95250" b="123825"/>
                      <wp:docPr id="43" name="Rounded Rectangle 6"/>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1828800" cy="914400"/>
                              </a:xfrm>
                              <a:prstGeom prst="roundRect">
                                <a:avLst/>
                              </a:prstGeom>
                              <a:solidFill>
                                <a:srgbClr val="FFFF00"/>
                              </a:solidFill>
                              <a:scene3d>
                                <a:camera prst="orthographicFront">
                                  <a:rot lat="0" lon="0" rev="0"/>
                                </a:camera>
                                <a:lightRig rig="threePt" dir="t">
                                  <a:rot lat="0" lon="0" rev="1200000"/>
                                </a:lightRig>
                              </a:scene3d>
                              <a:sp3d>
                                <a:bevelT w="63500" h="25400" prst="cross"/>
                              </a:sp3d>
                            </wps:spPr>
                            <wps:style>
                              <a:lnRef idx="0">
                                <a:schemeClr val="accent3"/>
                              </a:lnRef>
                              <a:fillRef idx="3">
                                <a:schemeClr val="accent3"/>
                              </a:fillRef>
                              <a:effectRef idx="3">
                                <a:schemeClr val="accent3"/>
                              </a:effectRef>
                              <a:fontRef idx="minor">
                                <a:schemeClr val="lt1"/>
                              </a:fontRef>
                            </wps:style>
                            <wps:txbx>
                              <w:txbxContent>
                                <w:p w:rsidR="00BC5446" w:rsidRDefault="00BC5446" w:rsidP="00BC5446">
                                  <w:pPr>
                                    <w:pStyle w:val="NormalWeb"/>
                                    <w:jc w:val="center"/>
                                  </w:pPr>
                                  <w:r>
                                    <w:rPr>
                                      <w:rFonts w:ascii="Arial Narrow" w:hAnsi="Arial Narrow"/>
                                      <w:b/>
                                      <w:bCs/>
                                      <w:color w:val="000000" w:themeColor="text1"/>
                                      <w:kern w:val="24"/>
                                      <w:sz w:val="46"/>
                                      <w:szCs w:val="46"/>
                                    </w:rPr>
                                    <w:t>Click</w:t>
                                  </w:r>
                                </w:p>
                                <w:p w:rsidR="00BC5446" w:rsidRDefault="00BC5446" w:rsidP="00BC5446">
                                  <w:pPr>
                                    <w:pStyle w:val="NormalWeb"/>
                                    <w:jc w:val="center"/>
                                  </w:pPr>
                                  <w:r>
                                    <w:rPr>
                                      <w:rFonts w:ascii="Arial Narrow" w:hAnsi="Arial Narrow"/>
                                      <w:color w:val="000000" w:themeColor="text1"/>
                                      <w:kern w:val="24"/>
                                      <w:sz w:val="46"/>
                                      <w:szCs w:val="46"/>
                                    </w:rPr>
                                    <w:t>For Word Doc</w:t>
                                  </w:r>
                                </w:p>
                              </w:txbxContent>
                            </wps:txbx>
                            <wps:bodyPr rtlCol="0" anchor="ctr"/>
                          </wps:wsp>
                        </a:graphicData>
                      </a:graphic>
                    </wp:inline>
                  </w:drawing>
                </mc:Choice>
                <mc:Fallback>
                  <w:pict>
                    <v:roundrect id="Rounded Rectangle 6" o:spid="_x0000_s1026" style="width:76.5pt;height:4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" fillcolor="yellow" stroked="f">
                      <v:shadow on="t" color="black" opacity="22937f" origin=",.5" offset="0,.63889mm"/>
                      <v:textbox>
                        <w:txbxContent>
                          <w:p w:rsidR="00BC5446" w:rsidRDefault="00BC5446" w:rsidP="00BC5446">
                            <w:pPr>
                              <w:pStyle w:val="NormalWeb"/>
                              <w:jc w:val="center"/>
                            </w:pPr>
                            <w:r>
                              <w:rPr>
                                <w:rFonts w:ascii="Arial Narrow" w:hAnsi="Arial Narrow"/>
                                <w:b/>
                                <w:bCs/>
                                <w:color w:val="000000" w:themeColor="text1"/>
                                <w:kern w:val="24"/>
                                <w:sz w:val="46"/>
                                <w:szCs w:val="46"/>
                              </w:rPr>
                              <w:t>Click</w:t>
                            </w:r>
                          </w:p>
                          <w:p w:rsidR="00BC5446" w:rsidRDefault="00BC5446" w:rsidP="00BC5446">
                            <w:pPr>
                              <w:pStyle w:val="NormalWeb"/>
                              <w:jc w:val="center"/>
                            </w:pPr>
                            <w:r>
                              <w:rPr>
                                <w:rFonts w:ascii="Arial Narrow" w:hAnsi="Arial Narrow"/>
                                <w:color w:val="000000" w:themeColor="text1"/>
                                <w:kern w:val="24"/>
                                <w:sz w:val="46"/>
                                <w:szCs w:val="46"/>
                              </w:rPr>
                              <w:t>For Word Doc</w:t>
                            </w:r>
                          </w:p>
                        </w:txbxContent>
                      </v:textbox>
                      <w10:anchorlock/>
                    </v:roundrect>
                  </w:pict>
                </mc:Fallback>
              </mc:AlternateContent>
            </w:r>
          </w:p>
        </w:tc>
      </w:tr>
      <w:tr w:rsidR="00EF1099" w:rsidTr="007A4AA9">
        <w:trPr>
          <w:trHeight w:val="25"/>
          <w:jc w:val="center"/>
        </w:trPr>
        <w:tc>
          <w:tcPr>
            <w:tcW w:w="11160"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F1099" w:rsidRDefault="00EF1099">
            <w:pPr>
              <w:pStyle w:val="Header"/>
              <w:jc w:val="center"/>
              <w:rPr>
                <w:sz w:val="10"/>
                <w:szCs w:val="10"/>
              </w:rPr>
            </w:pPr>
          </w:p>
        </w:tc>
      </w:tr>
    </w:tbl>
    <w:p w:rsidR="00EF1099" w:rsidRPr="00C860DC" w:rsidRDefault="00EF1099">
      <w:pPr>
        <w:pStyle w:val="Header"/>
        <w:jc w:val="center"/>
        <w:rPr>
          <w:sz w:val="8"/>
          <w:szCs w:val="8"/>
        </w:rPr>
      </w:pPr>
    </w:p>
    <w:tbl>
      <w:tblPr>
        <w:tblW w:w="11160" w:type="dxa"/>
        <w:jc w:val="center"/>
        <w:tblBorders>
          <w:top w:val="single" w:sz="12" w:space="0" w:color="auto"/>
          <w:left w:val="single" w:sz="12" w:space="0" w:color="auto"/>
          <w:bottom w:val="single" w:sz="12" w:space="0" w:color="auto"/>
          <w:right w:val="single" w:sz="12" w:space="0" w:color="auto"/>
        </w:tblBorders>
        <w:tblCellMar>
          <w:top w:w="43" w:type="dxa"/>
          <w:left w:w="115" w:type="dxa"/>
          <w:bottom w:w="43" w:type="dxa"/>
          <w:right w:w="115" w:type="dxa"/>
        </w:tblCellMar>
        <w:tblLook w:val="01E0" w:firstRow="1" w:lastRow="1" w:firstColumn="1" w:lastColumn="1" w:noHBand="0" w:noVBand="0"/>
      </w:tblPr>
      <w:tblGrid>
        <w:gridCol w:w="837"/>
        <w:gridCol w:w="365"/>
        <w:gridCol w:w="1048"/>
        <w:gridCol w:w="3996"/>
        <w:gridCol w:w="982"/>
        <w:gridCol w:w="818"/>
        <w:gridCol w:w="33"/>
        <w:gridCol w:w="1170"/>
        <w:gridCol w:w="1641"/>
        <w:gridCol w:w="270"/>
      </w:tblGrid>
      <w:tr w:rsidR="00B24ECA" w:rsidTr="00925636">
        <w:trPr>
          <w:trHeight w:val="27"/>
          <w:jc w:val="center"/>
        </w:trPr>
        <w:tc>
          <w:tcPr>
            <w:tcW w:w="837" w:type="dxa"/>
            <w:tcBorders>
              <w:top w:val="single" w:sz="12" w:space="0" w:color="auto"/>
              <w:left w:val="single" w:sz="12" w:space="0" w:color="auto"/>
              <w:bottom w:val="single" w:sz="4" w:space="0" w:color="auto"/>
              <w:right w:val="single" w:sz="4" w:space="0" w:color="auto"/>
            </w:tcBorders>
            <w:shd w:val="clear" w:color="auto" w:fill="FFFF00"/>
            <w:tcMar>
              <w:top w:w="43" w:type="dxa"/>
              <w:left w:w="115" w:type="dxa"/>
              <w:bottom w:w="43" w:type="dxa"/>
              <w:right w:w="115" w:type="dxa"/>
            </w:tcMar>
            <w:vAlign w:val="center"/>
            <w:hideMark/>
          </w:tcPr>
          <w:p w:rsidR="00B24ECA" w:rsidRDefault="00B24ECA" w:rsidP="00F302FE">
            <w:pPr>
              <w:pStyle w:val="Default"/>
              <w:rPr>
                <w:sz w:val="20"/>
                <w:szCs w:val="20"/>
              </w:rPr>
            </w:pPr>
            <w:r>
              <w:rPr>
                <w:rStyle w:val="SC2414"/>
                <w:sz w:val="20"/>
                <w:szCs w:val="20"/>
              </w:rPr>
              <w:t>Title:</w:t>
            </w:r>
          </w:p>
        </w:tc>
        <w:tc>
          <w:tcPr>
            <w:tcW w:w="10053" w:type="dxa"/>
            <w:gridSpan w:val="8"/>
            <w:tcBorders>
              <w:top w:val="single" w:sz="12" w:space="0" w:color="auto"/>
              <w:left w:val="single" w:sz="4" w:space="0" w:color="auto"/>
              <w:bottom w:val="single" w:sz="4" w:space="0" w:color="auto"/>
              <w:right w:val="nil"/>
            </w:tcBorders>
            <w:tcMar>
              <w:top w:w="43" w:type="dxa"/>
              <w:left w:w="115" w:type="dxa"/>
              <w:bottom w:w="43" w:type="dxa"/>
              <w:right w:w="115" w:type="dxa"/>
            </w:tcMar>
            <w:hideMark/>
          </w:tcPr>
          <w:p w:rsidR="00B24ECA" w:rsidRPr="00B24ECA" w:rsidRDefault="002E36C2" w:rsidP="000D7699">
            <w:pPr>
              <w:pStyle w:val="Default"/>
              <w:rPr>
                <w:sz w:val="28"/>
                <w:szCs w:val="28"/>
              </w:rPr>
            </w:pPr>
            <w:r>
              <w:rPr>
                <w:sz w:val="28"/>
                <w:szCs w:val="28"/>
              </w:rPr>
              <w:t xml:space="preserve">QCM </w:t>
            </w:r>
            <w:r w:rsidR="000D7699">
              <w:rPr>
                <w:sz w:val="28"/>
                <w:szCs w:val="28"/>
              </w:rPr>
              <w:t xml:space="preserve">Operation </w:t>
            </w:r>
            <w:r>
              <w:rPr>
                <w:sz w:val="28"/>
                <w:szCs w:val="28"/>
              </w:rPr>
              <w:t>at</w:t>
            </w:r>
            <w:r w:rsidR="00EA1556">
              <w:rPr>
                <w:sz w:val="28"/>
                <w:szCs w:val="28"/>
              </w:rPr>
              <w:t xml:space="preserve"> </w:t>
            </w:r>
            <w:r w:rsidR="00482669">
              <w:rPr>
                <w:sz w:val="28"/>
                <w:szCs w:val="28"/>
              </w:rPr>
              <w:t xml:space="preserve">the </w:t>
            </w:r>
            <w:r w:rsidR="00925636" w:rsidRPr="00925636">
              <w:rPr>
                <w:sz w:val="28"/>
                <w:szCs w:val="28"/>
              </w:rPr>
              <w:t>Upgraded Injector Test Facility (UITF)</w:t>
            </w:r>
          </w:p>
        </w:tc>
        <w:tc>
          <w:tcPr>
            <w:tcW w:w="270" w:type="dxa"/>
            <w:tcBorders>
              <w:top w:val="single" w:sz="12" w:space="0" w:color="auto"/>
              <w:left w:val="nil"/>
              <w:bottom w:val="nil"/>
              <w:right w:val="single" w:sz="12" w:space="0" w:color="auto"/>
            </w:tcBorders>
            <w:tcMar>
              <w:top w:w="43" w:type="dxa"/>
              <w:left w:w="115" w:type="dxa"/>
              <w:bottom w:w="43" w:type="dxa"/>
              <w:right w:w="115" w:type="dxa"/>
            </w:tcMar>
          </w:tcPr>
          <w:p w:rsidR="00B24ECA" w:rsidRPr="00B24ECA" w:rsidRDefault="00B24ECA" w:rsidP="00F302FE">
            <w:pPr>
              <w:pStyle w:val="Default"/>
            </w:pPr>
          </w:p>
        </w:tc>
      </w:tr>
      <w:tr w:rsidR="00BD7CC6" w:rsidTr="00925636">
        <w:trPr>
          <w:trHeight w:val="27"/>
          <w:jc w:val="center"/>
        </w:trPr>
        <w:tc>
          <w:tcPr>
            <w:tcW w:w="1202" w:type="dxa"/>
            <w:gridSpan w:val="2"/>
            <w:tcBorders>
              <w:top w:val="single" w:sz="4" w:space="0" w:color="auto"/>
              <w:left w:val="single" w:sz="12" w:space="0" w:color="auto"/>
              <w:bottom w:val="single" w:sz="4" w:space="0" w:color="auto"/>
              <w:right w:val="single" w:sz="4" w:space="0" w:color="auto"/>
            </w:tcBorders>
            <w:shd w:val="clear" w:color="auto" w:fill="FFFF00"/>
            <w:tcMar>
              <w:top w:w="43" w:type="dxa"/>
              <w:left w:w="115" w:type="dxa"/>
              <w:bottom w:w="43" w:type="dxa"/>
              <w:right w:w="115" w:type="dxa"/>
            </w:tcMar>
            <w:vAlign w:val="center"/>
            <w:hideMark/>
          </w:tcPr>
          <w:p w:rsidR="00BD7CC6" w:rsidRDefault="00BD7CC6" w:rsidP="00456D31">
            <w:pPr>
              <w:pStyle w:val="Default"/>
              <w:rPr>
                <w:sz w:val="20"/>
                <w:szCs w:val="20"/>
              </w:rPr>
            </w:pPr>
            <w:r>
              <w:rPr>
                <w:rStyle w:val="SC2414"/>
                <w:bCs w:val="0"/>
                <w:sz w:val="20"/>
                <w:szCs w:val="20"/>
              </w:rPr>
              <w:t>Location:</w:t>
            </w:r>
          </w:p>
        </w:tc>
        <w:tc>
          <w:tcPr>
            <w:tcW w:w="6877" w:type="dxa"/>
            <w:gridSpan w:val="5"/>
            <w:tcBorders>
              <w:top w:val="single" w:sz="4" w:space="0" w:color="auto"/>
              <w:left w:val="single" w:sz="4" w:space="0" w:color="auto"/>
              <w:bottom w:val="single" w:sz="4" w:space="0" w:color="auto"/>
              <w:right w:val="nil"/>
            </w:tcBorders>
            <w:tcMar>
              <w:top w:w="43" w:type="dxa"/>
              <w:left w:w="115" w:type="dxa"/>
              <w:bottom w:w="43" w:type="dxa"/>
              <w:right w:w="115" w:type="dxa"/>
            </w:tcMar>
            <w:hideMark/>
          </w:tcPr>
          <w:p w:rsidR="00BD7CC6" w:rsidRPr="00925636" w:rsidRDefault="0003038D" w:rsidP="00925636">
            <w:pPr>
              <w:tabs>
                <w:tab w:val="left" w:pos="982"/>
              </w:tabs>
            </w:pPr>
            <w:r>
              <w:t xml:space="preserve">Upgraded Injector Test Facility (UITF) located in the </w:t>
            </w:r>
            <w:r w:rsidR="00925636" w:rsidRPr="00925636">
              <w:t>Test Lab High Bay Area</w:t>
            </w:r>
            <w:r w:rsidR="00925636">
              <w:t>, room</w:t>
            </w:r>
            <w:r>
              <w:t>s</w:t>
            </w:r>
            <w:r w:rsidR="00925636">
              <w:t xml:space="preserve"> 1127-1129</w:t>
            </w:r>
          </w:p>
        </w:tc>
        <w:tc>
          <w:tcPr>
            <w:tcW w:w="1170" w:type="dxa"/>
            <w:tcBorders>
              <w:top w:val="single" w:sz="4" w:space="0" w:color="auto"/>
              <w:left w:val="single" w:sz="4" w:space="0" w:color="auto"/>
              <w:bottom w:val="single" w:sz="4" w:space="0" w:color="auto"/>
              <w:right w:val="nil"/>
            </w:tcBorders>
            <w:shd w:val="clear" w:color="auto" w:fill="FFFF00"/>
            <w:vAlign w:val="center"/>
          </w:tcPr>
          <w:p w:rsidR="00BD7CC6" w:rsidRPr="00BD7CC6" w:rsidRDefault="00BD7CC6" w:rsidP="00DF7647">
            <w:pPr>
              <w:pStyle w:val="Default"/>
              <w:jc w:val="right"/>
              <w:rPr>
                <w:b/>
              </w:rPr>
            </w:pPr>
            <w:r>
              <w:rPr>
                <w:b/>
              </w:rPr>
              <w:t xml:space="preserve">Type: </w:t>
            </w:r>
          </w:p>
        </w:tc>
        <w:tc>
          <w:tcPr>
            <w:tcW w:w="1641" w:type="dxa"/>
            <w:tcBorders>
              <w:top w:val="single" w:sz="4" w:space="0" w:color="auto"/>
              <w:left w:val="single" w:sz="4" w:space="0" w:color="auto"/>
              <w:bottom w:val="single" w:sz="4" w:space="0" w:color="auto"/>
              <w:right w:val="nil"/>
            </w:tcBorders>
          </w:tcPr>
          <w:p w:rsidR="00456D31" w:rsidRDefault="00BC5446" w:rsidP="00F302FE">
            <w:pPr>
              <w:pStyle w:val="Default"/>
              <w:rPr>
                <w:b/>
              </w:rPr>
            </w:pPr>
            <w:r>
              <w:rPr>
                <w:b/>
                <w:noProof/>
              </w:rPr>
              <mc:AlternateContent>
                <mc:Choice Requires="wps">
                  <w:drawing>
                    <wp:inline distT="0" distB="0" distL="0" distR="0">
                      <wp:extent cx="160020" cy="175260"/>
                      <wp:effectExtent l="9525" t="9525" r="11430" b="5715"/>
                      <wp:docPr id="4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17526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1CAC" w:rsidRDefault="00925636" w:rsidP="008F2F71">
                                  <w:pPr>
                                    <w:jc w:val="center"/>
                                  </w:pPr>
                                  <w:r>
                                    <w:t>X</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32" o:spid="_x0000_s1027" type="#_x0000_t202" style="width:12.6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" filled="f" fillcolor="yellow">
                      <v:textbox inset="0,0,0,0">
                        <w:txbxContent>
                          <w:p w:rsidR="00DF1CAC" w:rsidRDefault="00925636" w:rsidP="008F2F71">
                            <w:pPr>
                              <w:jc w:val="center"/>
                            </w:pPr>
                            <w:r>
                              <w:t>X</w:t>
                            </w:r>
                          </w:p>
                        </w:txbxContent>
                      </v:textbox>
                      <w10:anchorlock/>
                    </v:shape>
                  </w:pict>
                </mc:Fallback>
              </mc:AlternateContent>
            </w:r>
            <w:r w:rsidR="00456D31">
              <w:rPr>
                <w:b/>
              </w:rPr>
              <w:t>OSP</w:t>
            </w:r>
          </w:p>
          <w:p w:rsidR="00456D31" w:rsidRPr="009032C5" w:rsidRDefault="00456D31" w:rsidP="00F302FE">
            <w:pPr>
              <w:pStyle w:val="Default"/>
              <w:rPr>
                <w:sz w:val="8"/>
                <w:szCs w:val="8"/>
              </w:rPr>
            </w:pPr>
          </w:p>
          <w:p w:rsidR="00BD7CC6" w:rsidRDefault="00BC5446" w:rsidP="00F302FE">
            <w:pPr>
              <w:pStyle w:val="Default"/>
            </w:pPr>
            <w:r>
              <w:rPr>
                <w:b/>
                <w:noProof/>
              </w:rPr>
              <mc:AlternateContent>
                <mc:Choice Requires="wps">
                  <w:drawing>
                    <wp:inline distT="0" distB="0" distL="0" distR="0">
                      <wp:extent cx="160020" cy="175260"/>
                      <wp:effectExtent l="9525" t="9525" r="11430" b="5715"/>
                      <wp:docPr id="4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17526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1CAC" w:rsidRDefault="00DF1CAC" w:rsidP="008F2F71">
                                  <w:pPr>
                                    <w:jc w:val="center"/>
                                  </w:pPr>
                                </w:p>
                              </w:txbxContent>
                            </wps:txbx>
                            <wps:bodyPr rot="0" vert="horz" wrap="square" lIns="0" tIns="0" rIns="0" bIns="0" anchor="t" anchorCtr="0" upright="1">
                              <a:noAutofit/>
                            </wps:bodyPr>
                          </wps:wsp>
                        </a:graphicData>
                      </a:graphic>
                    </wp:inline>
                  </w:drawing>
                </mc:Choice>
                <mc:Fallback>
                  <w:pict>
                    <v:shape id="Text Box 33" o:spid="_x0000_s1028" type="#_x0000_t202" style="width:12.6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" filled="f" fillcolor="yellow">
                      <v:textbox inset="0,0,0,0">
                        <w:txbxContent>
                          <w:p w:rsidR="00DF1CAC" w:rsidRDefault="00DF1CAC" w:rsidP="008F2F71">
                            <w:pPr>
                              <w:jc w:val="center"/>
                            </w:pPr>
                          </w:p>
                        </w:txbxContent>
                      </v:textbox>
                      <w10:anchorlock/>
                    </v:shape>
                  </w:pict>
                </mc:Fallback>
              </mc:AlternateContent>
            </w:r>
            <w:r w:rsidR="00456D31">
              <w:rPr>
                <w:b/>
              </w:rPr>
              <w:t xml:space="preserve"> TOSP</w:t>
            </w:r>
          </w:p>
        </w:tc>
        <w:tc>
          <w:tcPr>
            <w:tcW w:w="270" w:type="dxa"/>
            <w:tcBorders>
              <w:top w:val="nil"/>
              <w:left w:val="nil"/>
              <w:bottom w:val="nil"/>
              <w:right w:val="single" w:sz="12" w:space="0" w:color="auto"/>
            </w:tcBorders>
            <w:tcMar>
              <w:top w:w="43" w:type="dxa"/>
              <w:left w:w="115" w:type="dxa"/>
              <w:bottom w:w="43" w:type="dxa"/>
              <w:right w:w="115" w:type="dxa"/>
            </w:tcMar>
          </w:tcPr>
          <w:p w:rsidR="00BD7CC6" w:rsidRDefault="00BD7CC6" w:rsidP="00F302FE">
            <w:pPr>
              <w:pStyle w:val="Default"/>
            </w:pPr>
          </w:p>
        </w:tc>
      </w:tr>
      <w:tr w:rsidR="00B24ECA" w:rsidTr="00925636">
        <w:trPr>
          <w:trHeight w:val="307"/>
          <w:jc w:val="center"/>
        </w:trPr>
        <w:tc>
          <w:tcPr>
            <w:tcW w:w="6246" w:type="dxa"/>
            <w:gridSpan w:val="4"/>
            <w:vMerge w:val="restart"/>
            <w:tcBorders>
              <w:top w:val="single" w:sz="4" w:space="0" w:color="auto"/>
              <w:left w:val="single" w:sz="12" w:space="0" w:color="auto"/>
              <w:bottom w:val="single" w:sz="4" w:space="0" w:color="auto"/>
              <w:right w:val="single" w:sz="4" w:space="0" w:color="auto"/>
            </w:tcBorders>
            <w:shd w:val="clear" w:color="auto" w:fill="FFFF00"/>
            <w:tcMar>
              <w:top w:w="43" w:type="dxa"/>
              <w:left w:w="115" w:type="dxa"/>
              <w:bottom w:w="43" w:type="dxa"/>
              <w:right w:w="115" w:type="dxa"/>
            </w:tcMar>
            <w:vAlign w:val="center"/>
            <w:hideMark/>
          </w:tcPr>
          <w:p w:rsidR="00B24ECA" w:rsidRDefault="00B24ECA" w:rsidP="00F302FE">
            <w:pPr>
              <w:pStyle w:val="Default"/>
              <w:rPr>
                <w:rStyle w:val="SC2414"/>
                <w:bCs w:val="0"/>
                <w:sz w:val="20"/>
                <w:szCs w:val="20"/>
              </w:rPr>
            </w:pPr>
            <w:r>
              <w:rPr>
                <w:rStyle w:val="SC2414"/>
                <w:bCs w:val="0"/>
                <w:sz w:val="20"/>
                <w:szCs w:val="20"/>
              </w:rPr>
              <w:t xml:space="preserve">Risk Classification </w:t>
            </w:r>
          </w:p>
          <w:p w:rsidR="00B24ECA" w:rsidRDefault="00B24ECA" w:rsidP="00F302FE">
            <w:pPr>
              <w:pStyle w:val="Default"/>
              <w:rPr>
                <w:sz w:val="20"/>
                <w:szCs w:val="20"/>
              </w:rPr>
            </w:pPr>
            <w:r>
              <w:rPr>
                <w:rStyle w:val="SC2414"/>
                <w:b w:val="0"/>
                <w:sz w:val="20"/>
                <w:szCs w:val="20"/>
              </w:rPr>
              <w:t xml:space="preserve">(per </w:t>
            </w:r>
            <w:hyperlink r:id="rId11" w:anchor="THADef" w:history="1">
              <w:r w:rsidRPr="003F7897">
                <w:rPr>
                  <w:rStyle w:val="Hyperlink"/>
                  <w:sz w:val="20"/>
                  <w:szCs w:val="20"/>
                </w:rPr>
                <w:t>T</w:t>
              </w:r>
              <w:r>
                <w:rPr>
                  <w:rStyle w:val="Hyperlink"/>
                  <w:sz w:val="20"/>
                  <w:szCs w:val="20"/>
                </w:rPr>
                <w:t xml:space="preserve">ask </w:t>
              </w:r>
              <w:r w:rsidRPr="003F7897">
                <w:rPr>
                  <w:rStyle w:val="Hyperlink"/>
                  <w:sz w:val="20"/>
                  <w:szCs w:val="20"/>
                </w:rPr>
                <w:t>H</w:t>
              </w:r>
              <w:r>
                <w:rPr>
                  <w:rStyle w:val="Hyperlink"/>
                  <w:sz w:val="20"/>
                  <w:szCs w:val="20"/>
                </w:rPr>
                <w:t>azard Analysis</w:t>
              </w:r>
            </w:hyperlink>
            <w:r w:rsidRPr="00E14277">
              <w:rPr>
                <w:rStyle w:val="SC2414"/>
                <w:b w:val="0"/>
                <w:sz w:val="20"/>
                <w:szCs w:val="20"/>
              </w:rPr>
              <w:t xml:space="preserve"> attached)</w:t>
            </w:r>
          </w:p>
          <w:p w:rsidR="00B24ECA" w:rsidRDefault="00B24ECA" w:rsidP="00F302FE">
            <w:pPr>
              <w:pStyle w:val="Default"/>
              <w:rPr>
                <w:b/>
                <w:sz w:val="20"/>
                <w:szCs w:val="20"/>
              </w:rPr>
            </w:pPr>
            <w:r>
              <w:rPr>
                <w:rStyle w:val="SC2414"/>
                <w:b w:val="0"/>
                <w:bCs w:val="0"/>
                <w:sz w:val="20"/>
                <w:szCs w:val="20"/>
              </w:rPr>
              <w:t xml:space="preserve">(See </w:t>
            </w:r>
            <w:hyperlink r:id="rId12" w:history="1">
              <w:r>
                <w:rPr>
                  <w:rStyle w:val="Hyperlink"/>
                  <w:i/>
                  <w:iCs/>
                  <w:sz w:val="20"/>
                  <w:szCs w:val="20"/>
                </w:rPr>
                <w:t>ESH&amp;Q Manual Chap</w:t>
              </w:r>
              <w:r>
                <w:rPr>
                  <w:rStyle w:val="Hyperlink"/>
                  <w:i/>
                  <w:iCs/>
                  <w:sz w:val="20"/>
                  <w:szCs w:val="20"/>
                </w:rPr>
                <w:t>ter 3210 Appendix T3 Risk Code Assignment</w:t>
              </w:r>
            </w:hyperlink>
            <w:r>
              <w:rPr>
                <w:rStyle w:val="SC2414"/>
                <w:b w:val="0"/>
                <w:bCs w:val="0"/>
                <w:sz w:val="20"/>
                <w:szCs w:val="20"/>
              </w:rPr>
              <w:t>.)</w:t>
            </w:r>
          </w:p>
        </w:tc>
        <w:tc>
          <w:tcPr>
            <w:tcW w:w="3003" w:type="dxa"/>
            <w:gridSpan w:val="4"/>
            <w:tcBorders>
              <w:top w:val="single" w:sz="4" w:space="0" w:color="auto"/>
              <w:left w:val="single" w:sz="4" w:space="0" w:color="auto"/>
              <w:bottom w:val="single" w:sz="4" w:space="0" w:color="auto"/>
              <w:right w:val="single" w:sz="4" w:space="0" w:color="auto"/>
            </w:tcBorders>
            <w:shd w:val="clear" w:color="auto" w:fill="FFFF00"/>
            <w:tcMar>
              <w:top w:w="43" w:type="dxa"/>
              <w:left w:w="115" w:type="dxa"/>
              <w:bottom w:w="43" w:type="dxa"/>
              <w:right w:w="115" w:type="dxa"/>
            </w:tcMar>
            <w:vAlign w:val="center"/>
            <w:hideMark/>
          </w:tcPr>
          <w:p w:rsidR="00B24ECA" w:rsidRPr="00E14277" w:rsidRDefault="00B24ECA" w:rsidP="00561834">
            <w:pPr>
              <w:pStyle w:val="Default"/>
              <w:jc w:val="right"/>
              <w:rPr>
                <w:b/>
                <w:sz w:val="20"/>
                <w:szCs w:val="20"/>
              </w:rPr>
            </w:pPr>
            <w:r>
              <w:rPr>
                <w:rStyle w:val="SC2414"/>
                <w:bCs w:val="0"/>
                <w:sz w:val="20"/>
                <w:szCs w:val="20"/>
              </w:rPr>
              <w:t xml:space="preserve">Highest Risk Code Before Mitigation </w:t>
            </w:r>
          </w:p>
        </w:tc>
        <w:tc>
          <w:tcPr>
            <w:tcW w:w="1641" w:type="dxa"/>
            <w:tcBorders>
              <w:top w:val="single" w:sz="4" w:space="0" w:color="auto"/>
              <w:left w:val="single" w:sz="4" w:space="0" w:color="auto"/>
              <w:bottom w:val="single" w:sz="4" w:space="0" w:color="auto"/>
              <w:right w:val="nil"/>
            </w:tcBorders>
            <w:tcMar>
              <w:top w:w="43" w:type="dxa"/>
              <w:left w:w="115" w:type="dxa"/>
              <w:bottom w:w="43" w:type="dxa"/>
              <w:right w:w="115" w:type="dxa"/>
            </w:tcMar>
            <w:vAlign w:val="center"/>
            <w:hideMark/>
          </w:tcPr>
          <w:p w:rsidR="00B24ECA" w:rsidRDefault="00FD6673" w:rsidP="00F302FE">
            <w:pPr>
              <w:pStyle w:val="Default"/>
            </w:pPr>
            <w:r>
              <w:t>3</w:t>
            </w:r>
          </w:p>
        </w:tc>
        <w:tc>
          <w:tcPr>
            <w:tcW w:w="270" w:type="dxa"/>
            <w:tcBorders>
              <w:top w:val="nil"/>
              <w:left w:val="nil"/>
              <w:bottom w:val="nil"/>
              <w:right w:val="single" w:sz="12" w:space="0" w:color="auto"/>
            </w:tcBorders>
            <w:tcMar>
              <w:top w:w="43" w:type="dxa"/>
              <w:left w:w="115" w:type="dxa"/>
              <w:bottom w:w="43" w:type="dxa"/>
              <w:right w:w="115" w:type="dxa"/>
            </w:tcMar>
          </w:tcPr>
          <w:p w:rsidR="00B24ECA" w:rsidRDefault="00B24ECA" w:rsidP="00F302FE">
            <w:pPr>
              <w:pStyle w:val="Default"/>
            </w:pPr>
          </w:p>
        </w:tc>
      </w:tr>
      <w:tr w:rsidR="00B24ECA" w:rsidTr="00925636">
        <w:trPr>
          <w:trHeight w:val="20"/>
          <w:jc w:val="center"/>
        </w:trPr>
        <w:tc>
          <w:tcPr>
            <w:tcW w:w="6246" w:type="dxa"/>
            <w:gridSpan w:val="4"/>
            <w:vMerge/>
            <w:tcBorders>
              <w:top w:val="single" w:sz="4" w:space="0" w:color="auto"/>
              <w:left w:val="single" w:sz="12" w:space="0" w:color="auto"/>
              <w:bottom w:val="single" w:sz="4" w:space="0" w:color="auto"/>
              <w:right w:val="single" w:sz="4" w:space="0" w:color="auto"/>
            </w:tcBorders>
            <w:vAlign w:val="center"/>
            <w:hideMark/>
          </w:tcPr>
          <w:p w:rsidR="00B24ECA" w:rsidRDefault="00B24ECA" w:rsidP="00F302FE">
            <w:pPr>
              <w:jc w:val="left"/>
              <w:rPr>
                <w:rFonts w:ascii="Times New Roman" w:hAnsi="Times New Roman"/>
                <w:b/>
                <w:color w:val="000000"/>
                <w:sz w:val="20"/>
                <w:szCs w:val="20"/>
              </w:rPr>
            </w:pPr>
          </w:p>
        </w:tc>
        <w:tc>
          <w:tcPr>
            <w:tcW w:w="3003" w:type="dxa"/>
            <w:gridSpan w:val="4"/>
            <w:tcBorders>
              <w:top w:val="single" w:sz="4" w:space="0" w:color="auto"/>
              <w:left w:val="single" w:sz="4" w:space="0" w:color="auto"/>
              <w:bottom w:val="single" w:sz="4" w:space="0" w:color="auto"/>
              <w:right w:val="single" w:sz="4" w:space="0" w:color="auto"/>
            </w:tcBorders>
            <w:shd w:val="clear" w:color="auto" w:fill="FFFF00"/>
            <w:tcMar>
              <w:top w:w="43" w:type="dxa"/>
              <w:left w:w="115" w:type="dxa"/>
              <w:bottom w:w="43" w:type="dxa"/>
              <w:right w:w="115" w:type="dxa"/>
            </w:tcMar>
            <w:vAlign w:val="center"/>
            <w:hideMark/>
          </w:tcPr>
          <w:p w:rsidR="00BD7CC6" w:rsidRDefault="00B24ECA" w:rsidP="00F302FE">
            <w:pPr>
              <w:pStyle w:val="Default"/>
              <w:jc w:val="right"/>
              <w:rPr>
                <w:rStyle w:val="SC2414"/>
                <w:bCs w:val="0"/>
                <w:sz w:val="20"/>
                <w:szCs w:val="20"/>
              </w:rPr>
            </w:pPr>
            <w:r>
              <w:rPr>
                <w:rStyle w:val="SC2414"/>
                <w:bCs w:val="0"/>
                <w:sz w:val="20"/>
                <w:szCs w:val="20"/>
              </w:rPr>
              <w:t xml:space="preserve">Highest Risk Code after </w:t>
            </w:r>
          </w:p>
          <w:p w:rsidR="00B24ECA" w:rsidRDefault="00B24ECA" w:rsidP="00F302FE">
            <w:pPr>
              <w:pStyle w:val="Default"/>
              <w:jc w:val="right"/>
              <w:rPr>
                <w:b/>
                <w:sz w:val="20"/>
                <w:szCs w:val="20"/>
              </w:rPr>
            </w:pPr>
            <w:r>
              <w:rPr>
                <w:rStyle w:val="SC2414"/>
                <w:bCs w:val="0"/>
                <w:sz w:val="20"/>
                <w:szCs w:val="20"/>
              </w:rPr>
              <w:t>Mitigation (N, 1, or 2):</w:t>
            </w:r>
          </w:p>
        </w:tc>
        <w:tc>
          <w:tcPr>
            <w:tcW w:w="1641" w:type="dxa"/>
            <w:tcBorders>
              <w:top w:val="single" w:sz="4" w:space="0" w:color="auto"/>
              <w:left w:val="single" w:sz="4" w:space="0" w:color="auto"/>
              <w:bottom w:val="single" w:sz="4" w:space="0" w:color="auto"/>
              <w:right w:val="nil"/>
            </w:tcBorders>
            <w:tcMar>
              <w:top w:w="43" w:type="dxa"/>
              <w:left w:w="115" w:type="dxa"/>
              <w:bottom w:w="43" w:type="dxa"/>
              <w:right w:w="115" w:type="dxa"/>
            </w:tcMar>
            <w:vAlign w:val="center"/>
            <w:hideMark/>
          </w:tcPr>
          <w:p w:rsidR="00B24ECA" w:rsidRDefault="00FD6673" w:rsidP="00F302FE">
            <w:pPr>
              <w:pStyle w:val="Default"/>
            </w:pPr>
            <w:r>
              <w:t>1</w:t>
            </w:r>
          </w:p>
        </w:tc>
        <w:tc>
          <w:tcPr>
            <w:tcW w:w="270" w:type="dxa"/>
            <w:tcBorders>
              <w:top w:val="nil"/>
              <w:left w:val="nil"/>
              <w:bottom w:val="nil"/>
              <w:right w:val="single" w:sz="12" w:space="0" w:color="auto"/>
            </w:tcBorders>
            <w:tcMar>
              <w:top w:w="43" w:type="dxa"/>
              <w:left w:w="115" w:type="dxa"/>
              <w:bottom w:w="43" w:type="dxa"/>
              <w:right w:w="115" w:type="dxa"/>
            </w:tcMar>
          </w:tcPr>
          <w:p w:rsidR="00B24ECA" w:rsidRDefault="00B24ECA" w:rsidP="00F302FE">
            <w:pPr>
              <w:pStyle w:val="Default"/>
            </w:pPr>
          </w:p>
        </w:tc>
      </w:tr>
      <w:tr w:rsidR="00BA3105" w:rsidTr="00925636">
        <w:trPr>
          <w:trHeight w:val="27"/>
          <w:jc w:val="center"/>
        </w:trPr>
        <w:tc>
          <w:tcPr>
            <w:tcW w:w="2250" w:type="dxa"/>
            <w:gridSpan w:val="3"/>
            <w:tcBorders>
              <w:top w:val="single" w:sz="4" w:space="0" w:color="auto"/>
              <w:left w:val="single" w:sz="12" w:space="0" w:color="auto"/>
              <w:bottom w:val="single" w:sz="4" w:space="0" w:color="auto"/>
              <w:right w:val="single" w:sz="4" w:space="0" w:color="auto"/>
            </w:tcBorders>
            <w:shd w:val="clear" w:color="auto" w:fill="FFFF00"/>
            <w:tcMar>
              <w:top w:w="43" w:type="dxa"/>
              <w:left w:w="115" w:type="dxa"/>
              <w:bottom w:w="43" w:type="dxa"/>
              <w:right w:w="115" w:type="dxa"/>
            </w:tcMar>
          </w:tcPr>
          <w:p w:rsidR="00BA3105" w:rsidRDefault="00BA3105" w:rsidP="00F302FE">
            <w:pPr>
              <w:pStyle w:val="Default"/>
              <w:tabs>
                <w:tab w:val="right" w:pos="3125"/>
              </w:tabs>
              <w:rPr>
                <w:rStyle w:val="SC2414"/>
                <w:bCs w:val="0"/>
                <w:sz w:val="20"/>
                <w:szCs w:val="20"/>
              </w:rPr>
            </w:pPr>
            <w:r>
              <w:rPr>
                <w:rStyle w:val="SC2414"/>
                <w:bCs w:val="0"/>
                <w:sz w:val="20"/>
                <w:szCs w:val="20"/>
              </w:rPr>
              <w:t>Owning Organization:</w:t>
            </w:r>
          </w:p>
        </w:tc>
        <w:tc>
          <w:tcPr>
            <w:tcW w:w="4978" w:type="dxa"/>
            <w:gridSpan w:val="2"/>
            <w:tcBorders>
              <w:top w:val="single" w:sz="4" w:space="0" w:color="auto"/>
              <w:left w:val="single" w:sz="4" w:space="0" w:color="auto"/>
              <w:bottom w:val="single" w:sz="4" w:space="0" w:color="auto"/>
              <w:right w:val="single" w:sz="4" w:space="0" w:color="auto"/>
            </w:tcBorders>
            <w:tcMar>
              <w:top w:w="43" w:type="dxa"/>
              <w:left w:w="115" w:type="dxa"/>
              <w:bottom w:w="43" w:type="dxa"/>
              <w:right w:w="115" w:type="dxa"/>
            </w:tcMar>
          </w:tcPr>
          <w:p w:rsidR="00BA3105" w:rsidRDefault="00925636" w:rsidP="00F302FE">
            <w:pPr>
              <w:pStyle w:val="Default"/>
            </w:pPr>
            <w:r w:rsidRPr="00925636">
              <w:t>Center for Injectors and Sources, Accel. Div.</w:t>
            </w:r>
          </w:p>
        </w:tc>
        <w:tc>
          <w:tcPr>
            <w:tcW w:w="818" w:type="dxa"/>
            <w:vMerge w:val="restart"/>
            <w:tcBorders>
              <w:top w:val="single" w:sz="4" w:space="0" w:color="auto"/>
              <w:left w:val="single" w:sz="4" w:space="0" w:color="auto"/>
              <w:right w:val="single" w:sz="4" w:space="0" w:color="auto"/>
            </w:tcBorders>
            <w:shd w:val="clear" w:color="auto" w:fill="FFFF00"/>
            <w:tcMar>
              <w:top w:w="43" w:type="dxa"/>
              <w:left w:w="115" w:type="dxa"/>
              <w:bottom w:w="43" w:type="dxa"/>
              <w:right w:w="115" w:type="dxa"/>
            </w:tcMar>
            <w:vAlign w:val="center"/>
          </w:tcPr>
          <w:p w:rsidR="00BA3105" w:rsidRDefault="00BA3105" w:rsidP="00F302FE">
            <w:pPr>
              <w:pStyle w:val="Default"/>
              <w:jc w:val="right"/>
              <w:rPr>
                <w:rStyle w:val="SC2414"/>
                <w:bCs w:val="0"/>
                <w:sz w:val="20"/>
                <w:szCs w:val="20"/>
              </w:rPr>
            </w:pPr>
            <w:r>
              <w:rPr>
                <w:rStyle w:val="SC2414"/>
                <w:bCs w:val="0"/>
                <w:sz w:val="20"/>
                <w:szCs w:val="20"/>
              </w:rPr>
              <w:t>Date:</w:t>
            </w:r>
          </w:p>
        </w:tc>
        <w:tc>
          <w:tcPr>
            <w:tcW w:w="2844" w:type="dxa"/>
            <w:gridSpan w:val="3"/>
            <w:vMerge w:val="restart"/>
            <w:tcBorders>
              <w:top w:val="single" w:sz="4" w:space="0" w:color="auto"/>
              <w:left w:val="single" w:sz="4" w:space="0" w:color="auto"/>
              <w:right w:val="nil"/>
            </w:tcBorders>
            <w:tcMar>
              <w:top w:w="43" w:type="dxa"/>
              <w:left w:w="115" w:type="dxa"/>
              <w:bottom w:w="43" w:type="dxa"/>
              <w:right w:w="115" w:type="dxa"/>
            </w:tcMar>
            <w:vAlign w:val="center"/>
          </w:tcPr>
          <w:p w:rsidR="00BA3105" w:rsidRDefault="000D7699" w:rsidP="007A78C7">
            <w:pPr>
              <w:pStyle w:val="Default"/>
            </w:pPr>
            <w:r>
              <w:t>February 6, 2018</w:t>
            </w:r>
          </w:p>
        </w:tc>
        <w:tc>
          <w:tcPr>
            <w:tcW w:w="270" w:type="dxa"/>
            <w:tcBorders>
              <w:top w:val="nil"/>
              <w:left w:val="nil"/>
              <w:bottom w:val="nil"/>
              <w:right w:val="single" w:sz="12" w:space="0" w:color="auto"/>
            </w:tcBorders>
            <w:tcMar>
              <w:top w:w="43" w:type="dxa"/>
              <w:left w:w="115" w:type="dxa"/>
              <w:bottom w:w="43" w:type="dxa"/>
              <w:right w:w="115" w:type="dxa"/>
            </w:tcMar>
          </w:tcPr>
          <w:p w:rsidR="00BA3105" w:rsidRDefault="00BA3105" w:rsidP="00F302FE">
            <w:pPr>
              <w:pStyle w:val="Default"/>
            </w:pPr>
          </w:p>
        </w:tc>
      </w:tr>
      <w:tr w:rsidR="00BA3105" w:rsidTr="00925636">
        <w:trPr>
          <w:trHeight w:val="27"/>
          <w:jc w:val="center"/>
        </w:trPr>
        <w:tc>
          <w:tcPr>
            <w:tcW w:w="2250" w:type="dxa"/>
            <w:gridSpan w:val="3"/>
            <w:tcBorders>
              <w:top w:val="single" w:sz="4" w:space="0" w:color="auto"/>
              <w:left w:val="single" w:sz="12" w:space="0" w:color="auto"/>
              <w:bottom w:val="single" w:sz="12" w:space="0" w:color="auto"/>
              <w:right w:val="single" w:sz="4" w:space="0" w:color="auto"/>
            </w:tcBorders>
            <w:shd w:val="clear" w:color="auto" w:fill="FFFF00"/>
            <w:tcMar>
              <w:top w:w="43" w:type="dxa"/>
              <w:left w:w="115" w:type="dxa"/>
              <w:bottom w:w="43" w:type="dxa"/>
              <w:right w:w="115" w:type="dxa"/>
            </w:tcMar>
            <w:hideMark/>
          </w:tcPr>
          <w:p w:rsidR="00BA3105" w:rsidRDefault="00BA3105" w:rsidP="00F302FE">
            <w:pPr>
              <w:pStyle w:val="Default"/>
              <w:tabs>
                <w:tab w:val="right" w:pos="3125"/>
              </w:tabs>
              <w:rPr>
                <w:sz w:val="20"/>
                <w:szCs w:val="20"/>
              </w:rPr>
            </w:pPr>
            <w:r>
              <w:rPr>
                <w:rStyle w:val="SC2414"/>
                <w:bCs w:val="0"/>
                <w:sz w:val="20"/>
                <w:szCs w:val="20"/>
              </w:rPr>
              <w:t>Document Owner(s):</w:t>
            </w:r>
          </w:p>
        </w:tc>
        <w:tc>
          <w:tcPr>
            <w:tcW w:w="4978" w:type="dxa"/>
            <w:gridSpan w:val="2"/>
            <w:tcBorders>
              <w:top w:val="single" w:sz="4" w:space="0" w:color="auto"/>
              <w:left w:val="single" w:sz="4" w:space="0" w:color="auto"/>
              <w:bottom w:val="single" w:sz="12" w:space="0" w:color="auto"/>
              <w:right w:val="single" w:sz="4" w:space="0" w:color="auto"/>
            </w:tcBorders>
            <w:tcMar>
              <w:top w:w="43" w:type="dxa"/>
              <w:left w:w="115" w:type="dxa"/>
              <w:bottom w:w="43" w:type="dxa"/>
              <w:right w:w="115" w:type="dxa"/>
            </w:tcMar>
            <w:hideMark/>
          </w:tcPr>
          <w:p w:rsidR="00BA3105" w:rsidRDefault="00925636" w:rsidP="00F302FE">
            <w:pPr>
              <w:pStyle w:val="Default"/>
            </w:pPr>
            <w:r w:rsidRPr="00925636">
              <w:t>Matthew Poelker</w:t>
            </w:r>
          </w:p>
        </w:tc>
        <w:tc>
          <w:tcPr>
            <w:tcW w:w="818" w:type="dxa"/>
            <w:vMerge/>
            <w:tcBorders>
              <w:left w:val="single" w:sz="4" w:space="0" w:color="auto"/>
              <w:bottom w:val="single" w:sz="12" w:space="0" w:color="auto"/>
              <w:right w:val="single" w:sz="4" w:space="0" w:color="auto"/>
            </w:tcBorders>
            <w:shd w:val="clear" w:color="auto" w:fill="FFFF00"/>
            <w:tcMar>
              <w:top w:w="43" w:type="dxa"/>
              <w:left w:w="115" w:type="dxa"/>
              <w:bottom w:w="43" w:type="dxa"/>
              <w:right w:w="115" w:type="dxa"/>
            </w:tcMar>
            <w:vAlign w:val="center"/>
            <w:hideMark/>
          </w:tcPr>
          <w:p w:rsidR="00BA3105" w:rsidRDefault="00BA3105" w:rsidP="00F302FE">
            <w:pPr>
              <w:pStyle w:val="Default"/>
              <w:jc w:val="right"/>
              <w:rPr>
                <w:sz w:val="20"/>
                <w:szCs w:val="20"/>
              </w:rPr>
            </w:pPr>
          </w:p>
        </w:tc>
        <w:tc>
          <w:tcPr>
            <w:tcW w:w="2844" w:type="dxa"/>
            <w:gridSpan w:val="3"/>
            <w:vMerge/>
            <w:tcBorders>
              <w:top w:val="nil"/>
              <w:left w:val="single" w:sz="4" w:space="0" w:color="auto"/>
              <w:bottom w:val="single" w:sz="12" w:space="0" w:color="auto"/>
              <w:right w:val="nil"/>
            </w:tcBorders>
            <w:tcMar>
              <w:top w:w="43" w:type="dxa"/>
              <w:left w:w="115" w:type="dxa"/>
              <w:bottom w:w="43" w:type="dxa"/>
              <w:right w:w="115" w:type="dxa"/>
            </w:tcMar>
            <w:vAlign w:val="center"/>
            <w:hideMark/>
          </w:tcPr>
          <w:p w:rsidR="00BA3105" w:rsidRDefault="00BA3105" w:rsidP="00F302FE">
            <w:pPr>
              <w:pStyle w:val="Default"/>
            </w:pPr>
          </w:p>
        </w:tc>
        <w:tc>
          <w:tcPr>
            <w:tcW w:w="270" w:type="dxa"/>
            <w:tcBorders>
              <w:top w:val="nil"/>
              <w:left w:val="nil"/>
              <w:bottom w:val="single" w:sz="12" w:space="0" w:color="auto"/>
              <w:right w:val="single" w:sz="12" w:space="0" w:color="auto"/>
            </w:tcBorders>
            <w:tcMar>
              <w:top w:w="43" w:type="dxa"/>
              <w:left w:w="115" w:type="dxa"/>
              <w:bottom w:w="43" w:type="dxa"/>
              <w:right w:w="115" w:type="dxa"/>
            </w:tcMar>
          </w:tcPr>
          <w:p w:rsidR="00BA3105" w:rsidRDefault="00BA3105" w:rsidP="00F302FE">
            <w:pPr>
              <w:pStyle w:val="Default"/>
            </w:pPr>
          </w:p>
        </w:tc>
      </w:tr>
    </w:tbl>
    <w:p w:rsidR="001F3719" w:rsidRPr="001F3719" w:rsidRDefault="001F3719">
      <w:pPr>
        <w:rPr>
          <w:sz w:val="8"/>
          <w:szCs w:val="8"/>
        </w:rPr>
      </w:pPr>
    </w:p>
    <w:tbl>
      <w:tblPr>
        <w:tblW w:w="11160" w:type="dxa"/>
        <w:jc w:val="center"/>
        <w:tblBorders>
          <w:top w:val="single" w:sz="12" w:space="0" w:color="auto"/>
          <w:left w:val="single" w:sz="12" w:space="0" w:color="auto"/>
          <w:bottom w:val="single" w:sz="12" w:space="0" w:color="auto"/>
          <w:right w:val="single" w:sz="12" w:space="0" w:color="auto"/>
        </w:tblBorders>
        <w:tblCellMar>
          <w:top w:w="43" w:type="dxa"/>
          <w:left w:w="115" w:type="dxa"/>
          <w:bottom w:w="43" w:type="dxa"/>
          <w:right w:w="115" w:type="dxa"/>
        </w:tblCellMar>
        <w:tblLook w:val="04A0" w:firstRow="1" w:lastRow="0" w:firstColumn="1" w:lastColumn="0" w:noHBand="0" w:noVBand="1"/>
      </w:tblPr>
      <w:tblGrid>
        <w:gridCol w:w="12080"/>
      </w:tblGrid>
      <w:tr w:rsidR="00561834" w:rsidTr="004F2E72">
        <w:trPr>
          <w:jc w:val="center"/>
        </w:trPr>
        <w:tc>
          <w:tcPr>
            <w:tcW w:w="11160" w:type="dxa"/>
            <w:tcBorders>
              <w:top w:val="single" w:sz="12" w:space="0" w:color="auto"/>
              <w:left w:val="single" w:sz="12" w:space="0" w:color="auto"/>
              <w:bottom w:val="single" w:sz="12" w:space="0" w:color="auto"/>
              <w:right w:val="single" w:sz="12" w:space="0" w:color="auto"/>
            </w:tcBorders>
            <w:shd w:val="clear" w:color="auto" w:fill="FFFF00"/>
            <w:vAlign w:val="center"/>
            <w:hideMark/>
          </w:tcPr>
          <w:p w:rsidR="00561834" w:rsidRPr="00E14277" w:rsidRDefault="00561834" w:rsidP="00561834">
            <w:pPr>
              <w:ind w:left="360"/>
              <w:jc w:val="center"/>
              <w:rPr>
                <w:b/>
              </w:rPr>
            </w:pPr>
            <w:r>
              <w:rPr>
                <w:b/>
              </w:rPr>
              <w:t>DEFINE THE SCOPE OF WORK</w:t>
            </w:r>
          </w:p>
        </w:tc>
      </w:tr>
      <w:tr w:rsidR="007E33B6" w:rsidTr="004F2E72">
        <w:trPr>
          <w:jc w:val="center"/>
        </w:trPr>
        <w:tc>
          <w:tcPr>
            <w:tcW w:w="11160" w:type="dxa"/>
            <w:tcBorders>
              <w:top w:val="single" w:sz="12" w:space="0" w:color="auto"/>
              <w:left w:val="single" w:sz="12" w:space="0" w:color="auto"/>
              <w:bottom w:val="single" w:sz="4" w:space="0" w:color="auto"/>
              <w:right w:val="single" w:sz="12" w:space="0" w:color="auto"/>
            </w:tcBorders>
            <w:shd w:val="clear" w:color="auto" w:fill="FFFF00"/>
            <w:vAlign w:val="center"/>
            <w:hideMark/>
          </w:tcPr>
          <w:p w:rsidR="007E33B6" w:rsidRDefault="007E33B6" w:rsidP="00FD6673">
            <w:pPr>
              <w:numPr>
                <w:ilvl w:val="0"/>
                <w:numId w:val="1"/>
              </w:numPr>
              <w:jc w:val="left"/>
              <w:rPr>
                <w:b/>
                <w:sz w:val="20"/>
                <w:szCs w:val="20"/>
              </w:rPr>
            </w:pPr>
            <w:r>
              <w:rPr>
                <w:b/>
                <w:sz w:val="20"/>
                <w:szCs w:val="20"/>
              </w:rPr>
              <w:t>Purpose of the Procedure</w:t>
            </w:r>
            <w:r w:rsidR="008C08A2">
              <w:rPr>
                <w:b/>
                <w:sz w:val="20"/>
                <w:szCs w:val="20"/>
              </w:rPr>
              <w:t xml:space="preserve"> – </w:t>
            </w:r>
            <w:r w:rsidR="008C08A2" w:rsidRPr="008C08A2">
              <w:rPr>
                <w:sz w:val="20"/>
                <w:szCs w:val="20"/>
              </w:rPr>
              <w:t xml:space="preserve">Describe </w:t>
            </w:r>
            <w:r w:rsidR="008C08A2">
              <w:rPr>
                <w:sz w:val="20"/>
                <w:szCs w:val="20"/>
              </w:rPr>
              <w:t>in detail the reason for the procedure (what is being done and why).</w:t>
            </w:r>
          </w:p>
        </w:tc>
      </w:tr>
      <w:tr w:rsidR="00561834" w:rsidTr="004F2E72">
        <w:trPr>
          <w:trHeight w:val="874"/>
          <w:jc w:val="center"/>
        </w:trPr>
        <w:tc>
          <w:tcPr>
            <w:tcW w:w="11160" w:type="dxa"/>
            <w:tcBorders>
              <w:top w:val="single" w:sz="4" w:space="0" w:color="auto"/>
              <w:left w:val="single" w:sz="12" w:space="0" w:color="auto"/>
              <w:bottom w:val="single" w:sz="4" w:space="0" w:color="auto"/>
              <w:right w:val="single" w:sz="12" w:space="0" w:color="auto"/>
            </w:tcBorders>
            <w:hideMark/>
          </w:tcPr>
          <w:p w:rsidR="00925636" w:rsidRDefault="00925636" w:rsidP="00925636">
            <w:pPr>
              <w:ind w:left="720"/>
              <w:jc w:val="left"/>
            </w:pPr>
            <w:r>
              <w:t xml:space="preserve">The purpose of this OSP is to describe </w:t>
            </w:r>
            <w:r w:rsidR="00D501BA">
              <w:t xml:space="preserve">in detail the </w:t>
            </w:r>
            <w:r>
              <w:t xml:space="preserve">procedures for safely </w:t>
            </w:r>
            <w:r w:rsidR="007A78C7">
              <w:t xml:space="preserve">commissioning the Quarter Cryomodule (QCM) </w:t>
            </w:r>
            <w:r w:rsidR="00B456FF">
              <w:t xml:space="preserve">with RF </w:t>
            </w:r>
            <w:r w:rsidR="007A78C7">
              <w:t>at the UITF (but not accelerating beam).</w:t>
            </w:r>
            <w:r w:rsidR="00CA63DD">
              <w:t xml:space="preserve">  There are two main concerns: prompt ionizing radiation as a result of field emission inside the QCM, and ODH conditions that result from cryogenic conditions required to operate the SRF accelerating </w:t>
            </w:r>
            <w:r w:rsidR="00DF2A6A">
              <w:t>cavities</w:t>
            </w:r>
            <w:r w:rsidR="00CA63DD">
              <w:t>.</w:t>
            </w:r>
          </w:p>
          <w:p w:rsidR="00925636" w:rsidRDefault="00925636" w:rsidP="00925636">
            <w:pPr>
              <w:ind w:left="720"/>
              <w:jc w:val="left"/>
            </w:pPr>
          </w:p>
          <w:p w:rsidR="00925636" w:rsidRDefault="008E5842" w:rsidP="00925636">
            <w:pPr>
              <w:ind w:left="720"/>
              <w:jc w:val="left"/>
            </w:pPr>
            <w:r w:rsidRPr="004F2E72">
              <w:t>FSAD Rev. 7a considered the  Injector Test Facility to be a Technical Area containing one or more accelerator components that did not constitute an accelerator and did not create hazards that presented an unacceptable risk (require the use of credited controls</w:t>
            </w:r>
            <w:r w:rsidR="008D7A58" w:rsidRPr="004F2E72">
              <w:t xml:space="preserve"> for hazard mitigation</w:t>
            </w:r>
            <w:r w:rsidRPr="004F2E72">
              <w:t>).</w:t>
            </w:r>
            <w:r w:rsidR="00F76BEA" w:rsidRPr="004F2E72">
              <w:t xml:space="preserve"> </w:t>
            </w:r>
            <w:r w:rsidR="004F2E72" w:rsidRPr="00905CF8">
              <w:t>FSAD Rev. 8</w:t>
            </w:r>
            <w:r w:rsidR="004F2E72" w:rsidRPr="00905B20">
              <w:t xml:space="preserve">, in </w:t>
            </w:r>
            <w:r w:rsidR="004F2E72" w:rsidRPr="0005122C">
              <w:t xml:space="preserve">DRAFT, </w:t>
            </w:r>
            <w:r w:rsidR="004F2E72" w:rsidRPr="00375D14">
              <w:t>considers the Upgraded Injector Test Facility (</w:t>
            </w:r>
            <w:r w:rsidR="004F2E72" w:rsidRPr="00143E6F">
              <w:t>UITF) to be an accelerator</w:t>
            </w:r>
            <w:r w:rsidR="004F2E72" w:rsidRPr="00AD713D">
              <w:t>, analyzes the hazards, and specifies the hazard mitigations.</w:t>
            </w:r>
            <w:r w:rsidR="004F2E72" w:rsidRPr="00905CF8">
              <w:t xml:space="preserve"> </w:t>
            </w:r>
            <w:r w:rsidR="004F2E72" w:rsidRPr="00AD713D">
              <w:t xml:space="preserve">This OSP provides the basis for </w:t>
            </w:r>
            <w:r w:rsidR="007A78C7">
              <w:t>RF-commissioning of the QCM at</w:t>
            </w:r>
            <w:r w:rsidR="004F2E72" w:rsidRPr="00AD713D">
              <w:t xml:space="preserve"> UITF and is consistent with the requirements in FSAD Rev. 8 DRAFT</w:t>
            </w:r>
            <w:r w:rsidR="004F2E72">
              <w:t>.</w:t>
            </w:r>
          </w:p>
          <w:p w:rsidR="004F2E72" w:rsidRPr="004F2E72" w:rsidRDefault="004F2E72" w:rsidP="00925636">
            <w:pPr>
              <w:ind w:left="720"/>
              <w:jc w:val="left"/>
            </w:pPr>
          </w:p>
          <w:p w:rsidR="00561834" w:rsidRPr="00925636" w:rsidRDefault="00925636" w:rsidP="00925636">
            <w:pPr>
              <w:ind w:left="720"/>
              <w:jc w:val="left"/>
              <w:rPr>
                <w:sz w:val="20"/>
                <w:szCs w:val="20"/>
              </w:rPr>
            </w:pPr>
            <w:r w:rsidRPr="00925636">
              <w:rPr>
                <w:sz w:val="20"/>
                <w:szCs w:val="20"/>
              </w:rPr>
              <w:t xml:space="preserve">* Final Safety Assessment Document Rev 7a: </w:t>
            </w:r>
            <w:hyperlink r:id="rId13" w:history="1">
              <w:r w:rsidRPr="00925636">
                <w:rPr>
                  <w:rStyle w:val="Hyperlink"/>
                  <w:sz w:val="20"/>
                  <w:szCs w:val="20"/>
                </w:rPr>
                <w:t>https://jlabdoc.jlab.org/docushare/dsweb/View/Collection-4440</w:t>
              </w:r>
            </w:hyperlink>
          </w:p>
        </w:tc>
      </w:tr>
      <w:tr w:rsidR="007E33B6" w:rsidTr="004F2E72">
        <w:trPr>
          <w:jc w:val="center"/>
        </w:trPr>
        <w:tc>
          <w:tcPr>
            <w:tcW w:w="11160" w:type="dxa"/>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Default="007E33B6" w:rsidP="00FD6673">
            <w:pPr>
              <w:numPr>
                <w:ilvl w:val="0"/>
                <w:numId w:val="1"/>
              </w:numPr>
              <w:jc w:val="left"/>
              <w:rPr>
                <w:b/>
                <w:sz w:val="20"/>
                <w:szCs w:val="20"/>
              </w:rPr>
            </w:pPr>
            <w:r>
              <w:rPr>
                <w:b/>
                <w:sz w:val="20"/>
                <w:szCs w:val="20"/>
              </w:rPr>
              <w:t xml:space="preserve">Scope – </w:t>
            </w:r>
            <w:r>
              <w:rPr>
                <w:sz w:val="20"/>
                <w:szCs w:val="20"/>
              </w:rPr>
              <w:t xml:space="preserve">include </w:t>
            </w:r>
            <w:r w:rsidR="00AA4C9B">
              <w:rPr>
                <w:sz w:val="20"/>
                <w:szCs w:val="20"/>
              </w:rPr>
              <w:t xml:space="preserve">all </w:t>
            </w:r>
            <w:r>
              <w:rPr>
                <w:sz w:val="20"/>
                <w:szCs w:val="20"/>
              </w:rPr>
              <w:t xml:space="preserve">operations, people, and/or areas </w:t>
            </w:r>
            <w:r w:rsidR="00AA4C9B">
              <w:rPr>
                <w:sz w:val="20"/>
                <w:szCs w:val="20"/>
              </w:rPr>
              <w:t>that the</w:t>
            </w:r>
            <w:r>
              <w:rPr>
                <w:sz w:val="20"/>
                <w:szCs w:val="20"/>
              </w:rPr>
              <w:t xml:space="preserve"> procedure </w:t>
            </w:r>
            <w:r w:rsidR="00AA4C9B">
              <w:rPr>
                <w:sz w:val="20"/>
                <w:szCs w:val="20"/>
              </w:rPr>
              <w:t>will affect.</w:t>
            </w:r>
          </w:p>
        </w:tc>
      </w:tr>
      <w:tr w:rsidR="007E33B6" w:rsidTr="004F2E72">
        <w:trPr>
          <w:trHeight w:val="829"/>
          <w:jc w:val="center"/>
        </w:trPr>
        <w:tc>
          <w:tcPr>
            <w:tcW w:w="11160" w:type="dxa"/>
            <w:tcBorders>
              <w:top w:val="single" w:sz="4" w:space="0" w:color="auto"/>
              <w:left w:val="single" w:sz="12" w:space="0" w:color="auto"/>
              <w:bottom w:val="single" w:sz="4" w:space="0" w:color="auto"/>
              <w:right w:val="single" w:sz="12" w:space="0" w:color="auto"/>
            </w:tcBorders>
            <w:hideMark/>
          </w:tcPr>
          <w:p w:rsidR="00925636" w:rsidRDefault="00925636" w:rsidP="00925636">
            <w:pPr>
              <w:ind w:left="720"/>
              <w:jc w:val="left"/>
            </w:pPr>
          </w:p>
          <w:p w:rsidR="001A2826" w:rsidRDefault="00104B62" w:rsidP="004051DA">
            <w:pPr>
              <w:ind w:firstLine="705"/>
              <w:jc w:val="left"/>
              <w:rPr>
                <w:b/>
                <w:i/>
                <w:u w:val="single"/>
              </w:rPr>
            </w:pPr>
            <w:r>
              <w:rPr>
                <w:b/>
                <w:i/>
                <w:u w:val="single"/>
              </w:rPr>
              <w:t xml:space="preserve">High Power </w:t>
            </w:r>
            <w:r w:rsidR="007A78C7">
              <w:rPr>
                <w:b/>
                <w:i/>
                <w:u w:val="single"/>
              </w:rPr>
              <w:t>RF Commissioning of the QCM (no beam acceleration)</w:t>
            </w:r>
          </w:p>
          <w:p w:rsidR="00925636" w:rsidRDefault="00925636" w:rsidP="00B456FF">
            <w:pPr>
              <w:jc w:val="left"/>
            </w:pPr>
          </w:p>
          <w:p w:rsidR="00B456FF" w:rsidRDefault="00B456FF" w:rsidP="00E771BB">
            <w:pPr>
              <w:ind w:left="694"/>
              <w:jc w:val="left"/>
            </w:pPr>
            <w:r>
              <w:t xml:space="preserve">Apply high power RF energy to the </w:t>
            </w:r>
            <w:r w:rsidR="000D7699">
              <w:t xml:space="preserve">cold </w:t>
            </w:r>
            <w:r>
              <w:t>QCM located inside the UITF enclosure</w:t>
            </w:r>
            <w:r w:rsidR="004051DA">
              <w:t xml:space="preserve"> using two klystrons</w:t>
            </w:r>
            <w:r>
              <w:t>.</w:t>
            </w:r>
            <w:r w:rsidR="004051DA">
              <w:t xml:space="preserve"> One klystron drives a unique 2-cell accelerating cavity described as an rf-capture section, and the other drives a 7-cell cavity similar to those used in C100 cryomodules at CEBAF.</w:t>
            </w:r>
            <w:r>
              <w:t xml:space="preserve">  Compare RF performance at UITF to performance previously measured at Cryomodule Test Facility (CMTF).</w:t>
            </w:r>
          </w:p>
          <w:p w:rsidR="00B456FF" w:rsidRDefault="00B456FF" w:rsidP="00E771BB">
            <w:pPr>
              <w:ind w:left="694"/>
              <w:jc w:val="left"/>
            </w:pPr>
          </w:p>
          <w:p w:rsidR="00B456FF" w:rsidRDefault="003578FF" w:rsidP="00E771BB">
            <w:pPr>
              <w:ind w:left="694"/>
              <w:jc w:val="left"/>
            </w:pPr>
            <w:r>
              <w:t>The c</w:t>
            </w:r>
            <w:r w:rsidR="00B456FF">
              <w:t xml:space="preserve">ryogenic conditions </w:t>
            </w:r>
            <w:r>
              <w:t xml:space="preserve">related to QCM operation </w:t>
            </w:r>
            <w:r w:rsidR="00B456FF">
              <w:t xml:space="preserve">are different at UITF compared to conditions </w:t>
            </w:r>
            <w:r>
              <w:t xml:space="preserve">that were evaluated </w:t>
            </w:r>
            <w:r w:rsidR="00B456FF">
              <w:t xml:space="preserve">at </w:t>
            </w:r>
            <w:r>
              <w:t xml:space="preserve">the </w:t>
            </w:r>
            <w:r w:rsidR="00B456FF">
              <w:t>CMTF.  Specifically, liquid nitrogen at 80K will be used for the shield line, and not helium at 35K</w:t>
            </w:r>
            <w:r w:rsidR="000D7699">
              <w:t>.</w:t>
            </w:r>
            <w:r w:rsidR="0003038D">
              <w:t xml:space="preserve"> </w:t>
            </w:r>
            <w:r w:rsidR="000D7699">
              <w:t>And the</w:t>
            </w:r>
            <w:r w:rsidR="0003038D">
              <w:t xml:space="preserve"> UITF enclosure is </w:t>
            </w:r>
            <w:r w:rsidR="000D7699">
              <w:t xml:space="preserve">unique, and </w:t>
            </w:r>
            <w:r w:rsidR="0003038D">
              <w:t>different from the CMTF enclosure.</w:t>
            </w:r>
            <w:r w:rsidR="004051DA">
              <w:t xml:space="preserve"> </w:t>
            </w:r>
          </w:p>
          <w:p w:rsidR="00104B62" w:rsidRDefault="00104B62" w:rsidP="00E771BB">
            <w:pPr>
              <w:ind w:left="694"/>
              <w:jc w:val="left"/>
            </w:pPr>
          </w:p>
          <w:p w:rsidR="00104B62" w:rsidRDefault="00104B62" w:rsidP="00E771BB">
            <w:pPr>
              <w:ind w:left="694"/>
              <w:jc w:val="left"/>
            </w:pPr>
            <w:r>
              <w:t xml:space="preserve">Besides evaluating the performance of the QCM, we will be commissioning a brand new cryogenic system (the QCM connected to CTF with new controls and piping), and a new high power RF system (new high power amplifier and klystron racks). </w:t>
            </w:r>
            <w:r w:rsidR="0003038D">
              <w:t xml:space="preserve"> The klystrons </w:t>
            </w:r>
            <w:r w:rsidR="004051DA">
              <w:t xml:space="preserve">used at UITF </w:t>
            </w:r>
            <w:r w:rsidR="0003038D">
              <w:t xml:space="preserve">represent “CEBAF spares” and are expected to operate </w:t>
            </w:r>
            <w:commentRangeStart w:id="1"/>
            <w:r w:rsidR="0003038D">
              <w:t xml:space="preserve">at XkW </w:t>
            </w:r>
            <w:r w:rsidR="004051DA">
              <w:t xml:space="preserve">for the 2-cell cavity </w:t>
            </w:r>
            <w:r w:rsidR="0003038D">
              <w:t>and YkW</w:t>
            </w:r>
            <w:r w:rsidR="004051DA">
              <w:t xml:space="preserve"> </w:t>
            </w:r>
            <w:commentRangeEnd w:id="1"/>
            <w:r w:rsidR="000D7699">
              <w:rPr>
                <w:rStyle w:val="CommentReference"/>
              </w:rPr>
              <w:commentReference w:id="1"/>
            </w:r>
            <w:r w:rsidR="004051DA">
              <w:t>for the 7-cell cavity</w:t>
            </w:r>
            <w:r w:rsidR="0003038D">
              <w:t xml:space="preserve">. Based on QCM performance </w:t>
            </w:r>
            <w:r w:rsidR="004051DA">
              <w:t xml:space="preserve">observed </w:t>
            </w:r>
            <w:r w:rsidR="0003038D">
              <w:t xml:space="preserve">at the CMTF, </w:t>
            </w:r>
            <w:r w:rsidR="004051DA">
              <w:t xml:space="preserve">and based on the beam energy requirements of UITF (10 MeV maximum), </w:t>
            </w:r>
            <w:commentRangeStart w:id="2"/>
            <w:r w:rsidR="0003038D">
              <w:t xml:space="preserve">the QCM is not expected to operate in a field emission regime. </w:t>
            </w:r>
            <w:commentRangeEnd w:id="2"/>
            <w:r w:rsidR="000D7699">
              <w:rPr>
                <w:rStyle w:val="CommentReference"/>
              </w:rPr>
              <w:commentReference w:id="2"/>
            </w:r>
          </w:p>
          <w:p w:rsidR="004051DA" w:rsidRDefault="004051DA" w:rsidP="00E771BB">
            <w:pPr>
              <w:ind w:left="694"/>
              <w:jc w:val="left"/>
            </w:pPr>
          </w:p>
          <w:p w:rsidR="004051DA" w:rsidRDefault="004051DA" w:rsidP="00E771BB">
            <w:pPr>
              <w:ind w:left="694"/>
              <w:jc w:val="left"/>
            </w:pPr>
            <w:commentRangeStart w:id="3"/>
            <w:r>
              <w:t xml:space="preserve">The implementation of this OSP also represents the first </w:t>
            </w:r>
            <w:r w:rsidR="008A464D">
              <w:t>tests of the cold and energized QCM</w:t>
            </w:r>
            <w:r>
              <w:t xml:space="preserve"> interfaced to a new PSS system.</w:t>
            </w:r>
            <w:commentRangeEnd w:id="3"/>
            <w:r w:rsidR="000D7699">
              <w:rPr>
                <w:rStyle w:val="CommentReference"/>
              </w:rPr>
              <w:commentReference w:id="3"/>
            </w:r>
          </w:p>
          <w:p w:rsidR="001A2826" w:rsidRDefault="001A2826" w:rsidP="00E771BB">
            <w:pPr>
              <w:ind w:left="694"/>
              <w:jc w:val="left"/>
            </w:pPr>
          </w:p>
          <w:p w:rsidR="00925636" w:rsidRDefault="00AC2BA9" w:rsidP="00E771BB">
            <w:pPr>
              <w:ind w:left="694"/>
              <w:jc w:val="left"/>
            </w:pPr>
            <w:r>
              <w:t>The affected area is the entire UITF enclosure composed of Cave 1 and Cave2, and the region above Cave1 where the electronics racks are located</w:t>
            </w:r>
            <w:r w:rsidR="00925636">
              <w:t xml:space="preserve"> (See figure 1)</w:t>
            </w:r>
          </w:p>
          <w:p w:rsidR="007E33B6" w:rsidRDefault="007E33B6" w:rsidP="00AC2BA9">
            <w:pPr>
              <w:jc w:val="left"/>
            </w:pPr>
          </w:p>
        </w:tc>
      </w:tr>
      <w:tr w:rsidR="007E33B6" w:rsidTr="004F2E72">
        <w:trPr>
          <w:jc w:val="center"/>
        </w:trPr>
        <w:tc>
          <w:tcPr>
            <w:tcW w:w="11160" w:type="dxa"/>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Pr="00AA4C9B" w:rsidRDefault="007E33B6" w:rsidP="00FD6673">
            <w:pPr>
              <w:numPr>
                <w:ilvl w:val="0"/>
                <w:numId w:val="1"/>
              </w:numPr>
              <w:jc w:val="left"/>
              <w:rPr>
                <w:b/>
                <w:sz w:val="20"/>
                <w:szCs w:val="20"/>
              </w:rPr>
            </w:pPr>
            <w:r>
              <w:rPr>
                <w:b/>
                <w:sz w:val="20"/>
                <w:szCs w:val="20"/>
              </w:rPr>
              <w:t>Description of the Facility</w:t>
            </w:r>
            <w:r w:rsidR="00AA4C9B">
              <w:rPr>
                <w:b/>
                <w:sz w:val="20"/>
                <w:szCs w:val="20"/>
              </w:rPr>
              <w:t xml:space="preserve"> – </w:t>
            </w:r>
            <w:r w:rsidRPr="00AA4C9B">
              <w:rPr>
                <w:sz w:val="20"/>
                <w:szCs w:val="20"/>
              </w:rPr>
              <w:t xml:space="preserve">include </w:t>
            </w:r>
            <w:r w:rsidR="00DF7647">
              <w:rPr>
                <w:sz w:val="20"/>
                <w:szCs w:val="20"/>
              </w:rPr>
              <w:t>b</w:t>
            </w:r>
            <w:r w:rsidR="00E10A5A">
              <w:rPr>
                <w:sz w:val="20"/>
                <w:szCs w:val="20"/>
              </w:rPr>
              <w:t xml:space="preserve">uilding, </w:t>
            </w:r>
            <w:r w:rsidRPr="00AA4C9B">
              <w:rPr>
                <w:sz w:val="20"/>
                <w:szCs w:val="20"/>
              </w:rPr>
              <w:t xml:space="preserve">floor plans and layout of </w:t>
            </w:r>
            <w:r w:rsidR="00E10A5A">
              <w:rPr>
                <w:sz w:val="20"/>
                <w:szCs w:val="20"/>
              </w:rPr>
              <w:t>the</w:t>
            </w:r>
            <w:r w:rsidRPr="00AA4C9B">
              <w:rPr>
                <w:sz w:val="20"/>
                <w:szCs w:val="20"/>
              </w:rPr>
              <w:t xml:space="preserve"> experiment or operation</w:t>
            </w:r>
            <w:r w:rsidR="00AA4C9B">
              <w:rPr>
                <w:sz w:val="20"/>
                <w:szCs w:val="20"/>
              </w:rPr>
              <w:t>.</w:t>
            </w:r>
          </w:p>
        </w:tc>
      </w:tr>
      <w:tr w:rsidR="007E33B6" w:rsidTr="004F2E72">
        <w:trPr>
          <w:trHeight w:val="1009"/>
          <w:jc w:val="center"/>
        </w:trPr>
        <w:tc>
          <w:tcPr>
            <w:tcW w:w="11160" w:type="dxa"/>
            <w:tcBorders>
              <w:top w:val="single" w:sz="4" w:space="0" w:color="auto"/>
              <w:left w:val="single" w:sz="12" w:space="0" w:color="auto"/>
              <w:bottom w:val="single" w:sz="4" w:space="0" w:color="auto"/>
              <w:right w:val="single" w:sz="12" w:space="0" w:color="auto"/>
            </w:tcBorders>
            <w:hideMark/>
          </w:tcPr>
          <w:p w:rsidR="00925636" w:rsidRDefault="00925636" w:rsidP="00BD5E6B">
            <w:pPr>
              <w:ind w:left="720"/>
              <w:jc w:val="left"/>
            </w:pPr>
            <w:r w:rsidRPr="00925636">
              <w:t xml:space="preserve">The location of UITF is the High Bay Area of the Test Lab. Figure 1 shows the UITF lay out and identifies </w:t>
            </w:r>
            <w:r w:rsidR="001A2826">
              <w:t xml:space="preserve">Caves 1 &amp; 2. </w:t>
            </w:r>
            <w:r w:rsidR="008E5505">
              <w:t xml:space="preserve">This OSP covers </w:t>
            </w:r>
            <w:r w:rsidR="00905D97">
              <w:t>QCM commissioning with RF (no beam acceleration) which occurs</w:t>
            </w:r>
            <w:r w:rsidR="001A2826">
              <w:t xml:space="preserve"> in Cave 1</w:t>
            </w:r>
            <w:r w:rsidR="00E771BB">
              <w:t>, but also affects Cave2</w:t>
            </w:r>
            <w:r w:rsidR="000D7699">
              <w:t xml:space="preserve"> because </w:t>
            </w:r>
            <w:r w:rsidR="00482669">
              <w:t>Cave1 and Cave2 form a common space</w:t>
            </w:r>
            <w:r w:rsidRPr="00925636">
              <w:t xml:space="preserve">. </w:t>
            </w:r>
            <w:r w:rsidR="00E771BB">
              <w:t xml:space="preserve">The names “Cave1” and “Cave2” are convenient designations, referencing old and new test areas, respectively.  </w:t>
            </w:r>
            <w:r w:rsidRPr="00925636">
              <w:t xml:space="preserve">Figures </w:t>
            </w:r>
            <w:r w:rsidR="008E5505">
              <w:t xml:space="preserve">1 and </w:t>
            </w:r>
            <w:r w:rsidRPr="00925636">
              <w:t>2 show the labyrinth</w:t>
            </w:r>
            <w:r w:rsidR="008E5505">
              <w:t>, which is</w:t>
            </w:r>
            <w:r w:rsidR="004F2E72">
              <w:t xml:space="preserve"> </w:t>
            </w:r>
            <w:r w:rsidRPr="00925636">
              <w:t xml:space="preserve">the main access to UITF. Figure </w:t>
            </w:r>
            <w:r w:rsidR="008E5505">
              <w:t>3</w:t>
            </w:r>
            <w:r w:rsidR="008E5505" w:rsidRPr="00925636">
              <w:t xml:space="preserve"> </w:t>
            </w:r>
            <w:r w:rsidRPr="00925636">
              <w:t>shows UITF</w:t>
            </w:r>
            <w:r w:rsidR="00821A92">
              <w:t xml:space="preserve"> with </w:t>
            </w:r>
            <w:r w:rsidRPr="00925636">
              <w:t xml:space="preserve">concrete shielding </w:t>
            </w:r>
            <w:r w:rsidR="00821A92">
              <w:t>over the roof of Cave 1.</w:t>
            </w:r>
            <w:r w:rsidR="008E5505">
              <w:t xml:space="preserve"> Electronics racks are located above Cave1.  In Figure 3, for illustration purposes only, the roof of Cave2 is shown removed.</w:t>
            </w:r>
          </w:p>
          <w:p w:rsidR="00925636" w:rsidRDefault="00BC5446" w:rsidP="00905CF8">
            <w:pPr>
              <w:jc w:val="center"/>
              <w:rPr>
                <w:noProof/>
              </w:rPr>
            </w:pPr>
            <w:r>
              <w:rPr>
                <w:noProof/>
              </w:rPr>
              <w:drawing>
                <wp:inline distT="0" distB="0" distL="0" distR="0">
                  <wp:extent cx="7515225" cy="4076700"/>
                  <wp:effectExtent l="0" t="0" r="9525" b="0"/>
                  <wp:docPr id="6" name="Picture 6" descr="c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ves"/>
                          <pic:cNvPicPr>
                            <a:picLocks noChangeAspect="1" noChangeArrowheads="1"/>
                          </pic:cNvPicPr>
                        </pic:nvPicPr>
                        <pic:blipFill>
                          <a:blip r:embed="rId15">
                            <a:extLst>
                              <a:ext uri="{28A0092B-C50C-407E-A947-70E740481C1C}">
                                <a14:useLocalDpi xmlns:a14="http://schemas.microsoft.com/office/drawing/2010/main" val="0"/>
                              </a:ext>
                            </a:extLst>
                          </a:blip>
                          <a:srcRect t="12837"/>
                          <a:stretch>
                            <a:fillRect/>
                          </a:stretch>
                        </pic:blipFill>
                        <pic:spPr bwMode="auto">
                          <a:xfrm>
                            <a:off x="0" y="0"/>
                            <a:ext cx="7515225" cy="4076700"/>
                          </a:xfrm>
                          <a:prstGeom prst="rect">
                            <a:avLst/>
                          </a:prstGeom>
                          <a:noFill/>
                          <a:ln>
                            <a:noFill/>
                          </a:ln>
                        </pic:spPr>
                      </pic:pic>
                    </a:graphicData>
                  </a:graphic>
                </wp:inline>
              </w:drawing>
            </w:r>
            <w:r>
              <w:rPr>
                <w:noProof/>
              </w:rPr>
              <mc:AlternateContent>
                <mc:Choice Requires="wps">
                  <w:drawing>
                    <wp:anchor distT="0" distB="0" distL="114300" distR="114300" simplePos="0" relativeHeight="251651072" behindDoc="0" locked="0" layoutInCell="1" allowOverlap="1">
                      <wp:simplePos x="0" y="0"/>
                      <wp:positionH relativeFrom="column">
                        <wp:posOffset>1001395</wp:posOffset>
                      </wp:positionH>
                      <wp:positionV relativeFrom="paragraph">
                        <wp:posOffset>-8816340</wp:posOffset>
                      </wp:positionV>
                      <wp:extent cx="735965" cy="491490"/>
                      <wp:effectExtent l="20320" t="22860" r="34290" b="4762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491490"/>
                              </a:xfrm>
                              <a:prstGeom prst="rect">
                                <a:avLst/>
                              </a:prstGeom>
                              <a:solidFill>
                                <a:srgbClr val="F79646"/>
                              </a:solidFill>
                              <a:ln w="38100">
                                <a:solidFill>
                                  <a:srgbClr val="FFFFFF"/>
                                </a:solidFill>
                                <a:miter lim="800000"/>
                                <a:headEnd/>
                                <a:tailEnd/>
                              </a:ln>
                              <a:effectLst>
                                <a:outerShdw dist="28398" dir="3806097" algn="ctr" rotWithShape="0">
                                  <a:srgbClr val="974706">
                                    <a:alpha val="50000"/>
                                  </a:srgbClr>
                                </a:outerShdw>
                              </a:effectLst>
                            </wps:spPr>
                            <wps:txbx>
                              <w:txbxContent>
                                <w:p w:rsidR="00925636" w:rsidRDefault="00925636" w:rsidP="00925636">
                                  <w:r>
                                    <w:t>CAVE 2</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left:0;text-align:left;margin-left:78.85pt;margin-top:-694.2pt;width:57.95pt;height:38.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" fillcolor="#f79646" strokecolor="white" strokeweight="3pt">
                      <v:shadow on="t" color="#974706" opacity=".5" offset="1pt"/>
                      <v:textbox style="mso-fit-shape-to-text:t">
                        <w:txbxContent>
                          <w:p w:rsidR="00925636" w:rsidRDefault="00925636" w:rsidP="00925636">
                            <w:r>
                              <w:t>CAVE 2</w:t>
                            </w:r>
                          </w:p>
                        </w:txbxContent>
                      </v:textbox>
                    </v:shape>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3252470</wp:posOffset>
                      </wp:positionH>
                      <wp:positionV relativeFrom="paragraph">
                        <wp:posOffset>-7791450</wp:posOffset>
                      </wp:positionV>
                      <wp:extent cx="750570" cy="236220"/>
                      <wp:effectExtent l="23495" t="19050" r="35560" b="4953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 cy="23622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txbx>
                              <w:txbxContent>
                                <w:p w:rsidR="00925636" w:rsidRPr="000E3E76" w:rsidRDefault="00925636" w:rsidP="00925636">
                                  <w:pPr>
                                    <w:rPr>
                                      <w:color w:val="FFC000"/>
                                      <w:sz w:val="20"/>
                                      <w:szCs w:val="20"/>
                                    </w:rPr>
                                  </w:pPr>
                                  <w:r w:rsidRPr="000E3E76">
                                    <w:rPr>
                                      <w:color w:val="FFC000"/>
                                      <w:sz w:val="20"/>
                                      <w:szCs w:val="20"/>
                                    </w:rPr>
                                    <w:t>Labyrinth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256.1pt;margin-top:-613.5pt;width:59.1pt;height:18.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" fillcolor="#c0504d" strokecolor="#f2f2f2" strokeweight="3pt">
                      <v:shadow on="t" color="#622423" opacity=".5" offset="1pt"/>
                      <v:textbox>
                        <w:txbxContent>
                          <w:p w:rsidR="00925636" w:rsidRPr="000E3E76" w:rsidRDefault="00925636" w:rsidP="00925636">
                            <w:pPr>
                              <w:rPr>
                                <w:color w:val="FFC000"/>
                                <w:sz w:val="20"/>
                                <w:szCs w:val="20"/>
                              </w:rPr>
                            </w:pPr>
                            <w:r w:rsidRPr="000E3E76">
                              <w:rPr>
                                <w:color w:val="FFC000"/>
                                <w:sz w:val="20"/>
                                <w:szCs w:val="20"/>
                              </w:rPr>
                              <w:t>Labyrinth</w:t>
                            </w:r>
                          </w:p>
                        </w:txbxContent>
                      </v:textbox>
                    </v:shape>
                  </w:pict>
                </mc:Fallback>
              </mc:AlternateContent>
            </w:r>
          </w:p>
          <w:p w:rsidR="004D1781" w:rsidRDefault="004D1781" w:rsidP="00905CF8">
            <w:pPr>
              <w:jc w:val="center"/>
              <w:rPr>
                <w:noProof/>
              </w:rPr>
            </w:pPr>
          </w:p>
          <w:p w:rsidR="002E21FD" w:rsidRPr="00277B1C" w:rsidRDefault="004D1781" w:rsidP="00F67C58">
            <w:pPr>
              <w:jc w:val="center"/>
            </w:pPr>
            <w:r w:rsidRPr="00277B1C">
              <w:t xml:space="preserve">Figure </w:t>
            </w:r>
            <w:r w:rsidRPr="00277B1C">
              <w:fldChar w:fldCharType="begin"/>
            </w:r>
            <w:r w:rsidRPr="00277B1C">
              <w:instrText xml:space="preserve"> SEQ Figure \* ARABIC </w:instrText>
            </w:r>
            <w:r w:rsidRPr="00277B1C">
              <w:fldChar w:fldCharType="separate"/>
            </w:r>
            <w:r w:rsidR="00CE751D">
              <w:rPr>
                <w:noProof/>
              </w:rPr>
              <w:t>1</w:t>
            </w:r>
            <w:r w:rsidRPr="00277B1C">
              <w:fldChar w:fldCharType="end"/>
            </w:r>
            <w:r w:rsidRPr="00277B1C">
              <w:t xml:space="preserve"> UITF beamline layo</w:t>
            </w:r>
            <w:r w:rsidR="000A06D4" w:rsidRPr="00277B1C">
              <w:t xml:space="preserve">ut showing the two Caves. </w:t>
            </w:r>
            <w:r w:rsidR="00B456FF">
              <w:t>The QCM is inside</w:t>
            </w:r>
            <w:r w:rsidR="000A06D4" w:rsidRPr="00277B1C">
              <w:t xml:space="preserve"> Cave 1</w:t>
            </w:r>
          </w:p>
          <w:p w:rsidR="00925636" w:rsidRPr="00F67C58" w:rsidRDefault="00925636" w:rsidP="00F67C58">
            <w:pPr>
              <w:jc w:val="center"/>
              <w:rPr>
                <w:b/>
                <w:color w:val="00B0F0"/>
              </w:rPr>
            </w:pPr>
          </w:p>
          <w:p w:rsidR="00925636" w:rsidRDefault="00BC5446" w:rsidP="00F67C58">
            <w:pPr>
              <w:jc w:val="center"/>
              <w:rPr>
                <w:noProof/>
              </w:rPr>
            </w:pPr>
            <w:r>
              <w:rPr>
                <w:noProof/>
              </w:rPr>
              <w:drawing>
                <wp:inline distT="0" distB="0" distL="0" distR="0">
                  <wp:extent cx="5943600" cy="2066925"/>
                  <wp:effectExtent l="0" t="0" r="0" b="952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l="746" t="7822" r="722" b="11905"/>
                          <a:stretch>
                            <a:fillRect/>
                          </a:stretch>
                        </pic:blipFill>
                        <pic:spPr bwMode="auto">
                          <a:xfrm>
                            <a:off x="0" y="0"/>
                            <a:ext cx="5943600" cy="2066925"/>
                          </a:xfrm>
                          <a:prstGeom prst="rect">
                            <a:avLst/>
                          </a:prstGeom>
                          <a:noFill/>
                          <a:ln>
                            <a:noFill/>
                          </a:ln>
                        </pic:spPr>
                      </pic:pic>
                    </a:graphicData>
                  </a:graphic>
                </wp:inline>
              </w:drawing>
            </w:r>
          </w:p>
          <w:p w:rsidR="00925636" w:rsidRPr="00277B1C" w:rsidRDefault="00925636" w:rsidP="00F67C58">
            <w:pPr>
              <w:ind w:left="720"/>
              <w:jc w:val="center"/>
            </w:pPr>
            <w:r w:rsidRPr="00277B1C">
              <w:t xml:space="preserve">Figure </w:t>
            </w:r>
            <w:r w:rsidR="00821A92" w:rsidRPr="00277B1C">
              <w:t>2</w:t>
            </w:r>
            <w:r w:rsidRPr="00277B1C">
              <w:t xml:space="preserve"> UITF layout showing the exit to main entrance through labyrinth towards the high bay area</w:t>
            </w:r>
          </w:p>
          <w:p w:rsidR="00821A92" w:rsidRDefault="00821A92" w:rsidP="00821A92">
            <w:pPr>
              <w:jc w:val="center"/>
            </w:pPr>
          </w:p>
          <w:p w:rsidR="00821A92" w:rsidRDefault="00BC5446" w:rsidP="00821A92">
            <w:pPr>
              <w:jc w:val="center"/>
            </w:pPr>
            <w:r>
              <w:rPr>
                <w:noProof/>
              </w:rPr>
              <w:drawing>
                <wp:inline distT="0" distB="0" distL="0" distR="0">
                  <wp:extent cx="6096635" cy="33591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6635" cy="3359150"/>
                          </a:xfrm>
                          <a:prstGeom prst="rect">
                            <a:avLst/>
                          </a:prstGeom>
                          <a:noFill/>
                        </pic:spPr>
                      </pic:pic>
                    </a:graphicData>
                  </a:graphic>
                </wp:inline>
              </w:drawing>
            </w:r>
          </w:p>
          <w:p w:rsidR="00821A92" w:rsidRDefault="00821A92" w:rsidP="00821A92">
            <w:pPr>
              <w:jc w:val="center"/>
              <w:rPr>
                <w:noProof/>
              </w:rPr>
            </w:pPr>
          </w:p>
          <w:p w:rsidR="00821A92" w:rsidRPr="00277B1C" w:rsidRDefault="00821A92" w:rsidP="00821A92">
            <w:pPr>
              <w:jc w:val="center"/>
            </w:pPr>
            <w:r w:rsidRPr="00277B1C">
              <w:t>Figure 3 UITF layout showing the main entrance Labyrinth and shielded roof of Cave 1</w:t>
            </w:r>
            <w:r w:rsidR="00B456FF">
              <w:t>.  The klystrons and RF controls are located above Cave1.</w:t>
            </w:r>
            <w:r w:rsidR="00E771BB">
              <w:t xml:space="preserve"> Cryogens are delivered to UITF from the CTF via piping that enters at the south end of Cave1.</w:t>
            </w:r>
          </w:p>
          <w:p w:rsidR="00821A92" w:rsidRPr="000E4ECD" w:rsidRDefault="00821A92" w:rsidP="00821A92">
            <w:pPr>
              <w:jc w:val="center"/>
              <w:rPr>
                <w:b/>
                <w:color w:val="00B0F0"/>
              </w:rPr>
            </w:pPr>
          </w:p>
          <w:p w:rsidR="00821A92" w:rsidRPr="00F67C58" w:rsidRDefault="00821A92" w:rsidP="00F67C58">
            <w:pPr>
              <w:ind w:left="720"/>
              <w:jc w:val="center"/>
              <w:rPr>
                <w:b/>
                <w:color w:val="00B0F0"/>
                <w:sz w:val="22"/>
                <w:szCs w:val="22"/>
              </w:rPr>
            </w:pPr>
          </w:p>
        </w:tc>
      </w:tr>
    </w:tbl>
    <w:p w:rsidR="00B85841" w:rsidRPr="00B85841" w:rsidRDefault="00B85841">
      <w:pPr>
        <w:rPr>
          <w:sz w:val="8"/>
          <w:szCs w:val="8"/>
        </w:rPr>
      </w:pPr>
    </w:p>
    <w:tbl>
      <w:tblPr>
        <w:tblW w:w="11972" w:type="dxa"/>
        <w:jc w:val="center"/>
        <w:tblBorders>
          <w:top w:val="single" w:sz="12" w:space="0" w:color="auto"/>
          <w:left w:val="single" w:sz="12" w:space="0" w:color="auto"/>
          <w:bottom w:val="single" w:sz="12" w:space="0" w:color="auto"/>
          <w:right w:val="single" w:sz="12" w:space="0" w:color="auto"/>
        </w:tblBorders>
        <w:tblCellMar>
          <w:top w:w="43" w:type="dxa"/>
          <w:left w:w="115" w:type="dxa"/>
          <w:bottom w:w="43" w:type="dxa"/>
          <w:right w:w="115" w:type="dxa"/>
        </w:tblCellMar>
        <w:tblLook w:val="04A0" w:firstRow="1" w:lastRow="0" w:firstColumn="1" w:lastColumn="0" w:noHBand="0" w:noVBand="1"/>
      </w:tblPr>
      <w:tblGrid>
        <w:gridCol w:w="236"/>
        <w:gridCol w:w="12060"/>
      </w:tblGrid>
      <w:tr w:rsidR="00561834" w:rsidTr="00671504">
        <w:trPr>
          <w:jc w:val="center"/>
        </w:trPr>
        <w:tc>
          <w:tcPr>
            <w:tcW w:w="11972" w:type="dxa"/>
            <w:gridSpan w:val="2"/>
            <w:tcBorders>
              <w:top w:val="single" w:sz="12" w:space="0" w:color="auto"/>
              <w:left w:val="single" w:sz="12" w:space="0" w:color="auto"/>
              <w:bottom w:val="single" w:sz="12" w:space="0" w:color="auto"/>
              <w:right w:val="single" w:sz="12" w:space="0" w:color="auto"/>
            </w:tcBorders>
            <w:shd w:val="clear" w:color="auto" w:fill="FFFF00"/>
            <w:vAlign w:val="center"/>
            <w:hideMark/>
          </w:tcPr>
          <w:p w:rsidR="00561834" w:rsidRPr="00741F3C" w:rsidRDefault="00561834" w:rsidP="00561834">
            <w:pPr>
              <w:ind w:left="360"/>
              <w:jc w:val="center"/>
              <w:rPr>
                <w:b/>
              </w:rPr>
            </w:pPr>
            <w:r w:rsidRPr="00741F3C">
              <w:rPr>
                <w:b/>
              </w:rPr>
              <w:t>ANALYZE THE HAZARDS</w:t>
            </w:r>
            <w:r>
              <w:rPr>
                <w:b/>
              </w:rPr>
              <w:t xml:space="preserve"> </w:t>
            </w:r>
            <w:r w:rsidR="00DF7647">
              <w:rPr>
                <w:b/>
              </w:rPr>
              <w:t xml:space="preserve">and </w:t>
            </w:r>
            <w:r>
              <w:rPr>
                <w:b/>
              </w:rPr>
              <w:t>IMPLEMENT CONTROLS</w:t>
            </w:r>
          </w:p>
        </w:tc>
      </w:tr>
      <w:tr w:rsidR="00922DD1" w:rsidTr="00671504">
        <w:trPr>
          <w:jc w:val="center"/>
        </w:trPr>
        <w:tc>
          <w:tcPr>
            <w:tcW w:w="11972"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922DD1" w:rsidRPr="00AA4C9B" w:rsidRDefault="00DF7647" w:rsidP="00FD6673">
            <w:pPr>
              <w:numPr>
                <w:ilvl w:val="0"/>
                <w:numId w:val="1"/>
              </w:numPr>
              <w:jc w:val="left"/>
              <w:rPr>
                <w:b/>
                <w:sz w:val="20"/>
                <w:szCs w:val="20"/>
              </w:rPr>
            </w:pPr>
            <w:r>
              <w:rPr>
                <w:b/>
                <w:sz w:val="20"/>
                <w:szCs w:val="20"/>
              </w:rPr>
              <w:t>Hazards identified on written T</w:t>
            </w:r>
            <w:r w:rsidR="00922DD1">
              <w:rPr>
                <w:b/>
                <w:sz w:val="20"/>
                <w:szCs w:val="20"/>
              </w:rPr>
              <w:t>ask Hazard Analysis</w:t>
            </w:r>
            <w:r w:rsidR="00FD410E">
              <w:rPr>
                <w:b/>
                <w:sz w:val="20"/>
                <w:szCs w:val="20"/>
              </w:rPr>
              <w:t xml:space="preserve"> </w:t>
            </w:r>
          </w:p>
        </w:tc>
      </w:tr>
      <w:tr w:rsidR="00922DD1" w:rsidTr="00671504">
        <w:trPr>
          <w:trHeight w:val="874"/>
          <w:jc w:val="center"/>
        </w:trPr>
        <w:tc>
          <w:tcPr>
            <w:tcW w:w="11972" w:type="dxa"/>
            <w:gridSpan w:val="2"/>
            <w:tcBorders>
              <w:top w:val="single" w:sz="4" w:space="0" w:color="auto"/>
              <w:left w:val="single" w:sz="12" w:space="0" w:color="auto"/>
              <w:bottom w:val="single" w:sz="4" w:space="0" w:color="auto"/>
              <w:right w:val="single" w:sz="12" w:space="0" w:color="auto"/>
            </w:tcBorders>
            <w:hideMark/>
          </w:tcPr>
          <w:p w:rsidR="00925636" w:rsidRDefault="00925636" w:rsidP="00925636">
            <w:pPr>
              <w:ind w:left="720"/>
              <w:jc w:val="left"/>
            </w:pPr>
            <w:r>
              <w:t>Refer to attached Task Hazard Analysis Work Sheet for details and mitigation. The following lists the hazards</w:t>
            </w:r>
            <w:r w:rsidR="00821A92">
              <w:t>.</w:t>
            </w:r>
          </w:p>
          <w:p w:rsidR="00925636" w:rsidRPr="00905CF8" w:rsidRDefault="00925636" w:rsidP="00FD6673">
            <w:pPr>
              <w:numPr>
                <w:ilvl w:val="0"/>
                <w:numId w:val="6"/>
              </w:numPr>
              <w:jc w:val="left"/>
            </w:pPr>
            <w:r w:rsidRPr="00905CF8">
              <w:t xml:space="preserve">Ionizing Radiation </w:t>
            </w:r>
          </w:p>
          <w:p w:rsidR="008D7A58" w:rsidRPr="00F67C58" w:rsidRDefault="008D7A58" w:rsidP="00FD6673">
            <w:pPr>
              <w:numPr>
                <w:ilvl w:val="0"/>
                <w:numId w:val="6"/>
              </w:numPr>
              <w:jc w:val="left"/>
            </w:pPr>
            <w:r w:rsidRPr="00F67C58">
              <w:t>RF Non-ionizing Radiation</w:t>
            </w:r>
          </w:p>
          <w:p w:rsidR="00922DD1" w:rsidRPr="00F67C58" w:rsidRDefault="00925636" w:rsidP="00FD6673">
            <w:pPr>
              <w:numPr>
                <w:ilvl w:val="0"/>
                <w:numId w:val="6"/>
              </w:numPr>
              <w:jc w:val="left"/>
            </w:pPr>
            <w:r w:rsidRPr="00905CF8">
              <w:t>Oxygen Deficiency</w:t>
            </w:r>
          </w:p>
          <w:p w:rsidR="000A06D4" w:rsidRPr="00F67C58" w:rsidRDefault="008D7A58" w:rsidP="00FD6673">
            <w:pPr>
              <w:numPr>
                <w:ilvl w:val="0"/>
                <w:numId w:val="6"/>
              </w:numPr>
              <w:jc w:val="left"/>
            </w:pPr>
            <w:r w:rsidRPr="00F67C58">
              <w:t>Electrical</w:t>
            </w:r>
          </w:p>
          <w:p w:rsidR="000E03D9" w:rsidRPr="00905CF8" w:rsidRDefault="008D7A58" w:rsidP="00B456FF">
            <w:pPr>
              <w:numPr>
                <w:ilvl w:val="0"/>
                <w:numId w:val="6"/>
              </w:numPr>
              <w:jc w:val="left"/>
            </w:pPr>
            <w:r w:rsidRPr="00F67C58">
              <w:t>Pressure / Vacuum</w:t>
            </w:r>
          </w:p>
        </w:tc>
      </w:tr>
      <w:tr w:rsidR="007E33B6" w:rsidTr="00671504">
        <w:trPr>
          <w:jc w:val="center"/>
        </w:trPr>
        <w:tc>
          <w:tcPr>
            <w:tcW w:w="11972"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Default="007E33B6" w:rsidP="00FD6673">
            <w:pPr>
              <w:numPr>
                <w:ilvl w:val="0"/>
                <w:numId w:val="1"/>
              </w:numPr>
              <w:jc w:val="left"/>
              <w:rPr>
                <w:b/>
                <w:sz w:val="20"/>
                <w:szCs w:val="20"/>
              </w:rPr>
            </w:pPr>
            <w:commentRangeStart w:id="4"/>
            <w:r>
              <w:rPr>
                <w:b/>
                <w:sz w:val="20"/>
                <w:szCs w:val="20"/>
              </w:rPr>
              <w:t>Authority and Responsibility:</w:t>
            </w:r>
            <w:commentRangeEnd w:id="4"/>
            <w:r w:rsidR="00E771BB">
              <w:rPr>
                <w:rStyle w:val="CommentReference"/>
              </w:rPr>
              <w:commentReference w:id="4"/>
            </w:r>
          </w:p>
        </w:tc>
      </w:tr>
      <w:tr w:rsidR="007E33B6" w:rsidTr="00671504">
        <w:trPr>
          <w:jc w:val="center"/>
        </w:trPr>
        <w:tc>
          <w:tcPr>
            <w:tcW w:w="236" w:type="dxa"/>
            <w:tcBorders>
              <w:top w:val="single" w:sz="4" w:space="0" w:color="auto"/>
              <w:left w:val="single" w:sz="12" w:space="0" w:color="auto"/>
              <w:bottom w:val="nil"/>
              <w:right w:val="single" w:sz="4" w:space="0" w:color="auto"/>
            </w:tcBorders>
            <w:shd w:val="thinDiagStripe" w:color="auto" w:fill="auto"/>
            <w:vAlign w:val="center"/>
          </w:tcPr>
          <w:p w:rsidR="007E33B6" w:rsidRDefault="007E33B6">
            <w:pPr>
              <w:ind w:left="360"/>
              <w:jc w:val="left"/>
              <w:rPr>
                <w:b/>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hideMark/>
          </w:tcPr>
          <w:p w:rsidR="00B67A2C" w:rsidRPr="00B67A2C" w:rsidRDefault="00B67A2C" w:rsidP="00FD6673">
            <w:pPr>
              <w:pStyle w:val="ListParagraph"/>
              <w:numPr>
                <w:ilvl w:val="0"/>
                <w:numId w:val="3"/>
              </w:numPr>
              <w:jc w:val="left"/>
              <w:rPr>
                <w:b/>
                <w:vanish/>
                <w:sz w:val="20"/>
                <w:szCs w:val="20"/>
              </w:rPr>
            </w:pPr>
          </w:p>
          <w:p w:rsidR="00B67A2C" w:rsidRPr="00B67A2C" w:rsidRDefault="00B67A2C" w:rsidP="00FD6673">
            <w:pPr>
              <w:pStyle w:val="ListParagraph"/>
              <w:numPr>
                <w:ilvl w:val="0"/>
                <w:numId w:val="3"/>
              </w:numPr>
              <w:jc w:val="left"/>
              <w:rPr>
                <w:b/>
                <w:vanish/>
                <w:sz w:val="20"/>
                <w:szCs w:val="20"/>
              </w:rPr>
            </w:pPr>
          </w:p>
          <w:p w:rsidR="007C47C6" w:rsidRPr="007C47C6" w:rsidRDefault="007E33B6" w:rsidP="00FD6673">
            <w:pPr>
              <w:numPr>
                <w:ilvl w:val="1"/>
                <w:numId w:val="3"/>
              </w:numPr>
              <w:ind w:left="360"/>
              <w:jc w:val="left"/>
              <w:rPr>
                <w:b/>
                <w:sz w:val="20"/>
                <w:szCs w:val="20"/>
              </w:rPr>
            </w:pPr>
            <w:r w:rsidRPr="007C47C6">
              <w:rPr>
                <w:b/>
                <w:sz w:val="20"/>
                <w:szCs w:val="20"/>
              </w:rPr>
              <w:t>Who has authority to implement/terminate</w:t>
            </w:r>
          </w:p>
        </w:tc>
      </w:tr>
      <w:tr w:rsidR="007C47C6" w:rsidTr="00671504">
        <w:trPr>
          <w:trHeight w:val="164"/>
          <w:jc w:val="center"/>
        </w:trPr>
        <w:tc>
          <w:tcPr>
            <w:tcW w:w="236" w:type="dxa"/>
            <w:tcBorders>
              <w:top w:val="nil"/>
              <w:left w:val="single" w:sz="12" w:space="0" w:color="auto"/>
              <w:bottom w:val="nil"/>
              <w:right w:val="single" w:sz="4" w:space="0" w:color="auto"/>
            </w:tcBorders>
            <w:shd w:val="thinDiagStripe" w:color="auto" w:fill="auto"/>
            <w:vAlign w:val="center"/>
            <w:hideMark/>
          </w:tcPr>
          <w:p w:rsidR="007C47C6" w:rsidRDefault="007C47C6">
            <w:pPr>
              <w:ind w:left="720"/>
              <w:jc w:val="left"/>
            </w:pPr>
          </w:p>
        </w:tc>
        <w:tc>
          <w:tcPr>
            <w:tcW w:w="11736" w:type="dxa"/>
            <w:tcBorders>
              <w:top w:val="nil"/>
              <w:left w:val="single" w:sz="4" w:space="0" w:color="auto"/>
              <w:bottom w:val="single" w:sz="4" w:space="0" w:color="auto"/>
              <w:right w:val="single" w:sz="12" w:space="0" w:color="auto"/>
            </w:tcBorders>
          </w:tcPr>
          <w:p w:rsidR="007C47C6" w:rsidRDefault="00925636" w:rsidP="00BD5E6B">
            <w:pPr>
              <w:ind w:left="720"/>
              <w:jc w:val="left"/>
            </w:pPr>
            <w:r w:rsidRPr="00925636">
              <w:t>Matthew Poelker</w:t>
            </w:r>
            <w:r w:rsidR="00104B62">
              <w:t>, Joe Grames, Carlos Hernandez-Garcia</w:t>
            </w:r>
            <w:r w:rsidR="00EA4B7A">
              <w:t xml:space="preserve">, </w:t>
            </w:r>
            <w:commentRangeStart w:id="5"/>
            <w:r w:rsidR="00EA4B7A">
              <w:t>Chris Perry (Cryo portion), Mike Drury (SRF portion)</w:t>
            </w:r>
            <w:commentRangeEnd w:id="5"/>
            <w:r w:rsidR="00E771BB">
              <w:rPr>
                <w:rStyle w:val="CommentReference"/>
              </w:rPr>
              <w:commentReference w:id="5"/>
            </w:r>
          </w:p>
          <w:p w:rsidR="00B644BF" w:rsidRDefault="00B644BF" w:rsidP="00BD5E6B">
            <w:pPr>
              <w:ind w:left="720"/>
              <w:jc w:val="left"/>
            </w:pPr>
          </w:p>
          <w:p w:rsidR="00B644BF" w:rsidRDefault="00B644BF" w:rsidP="00B644BF">
            <w:pPr>
              <w:pStyle w:val="Normal1"/>
              <w:numPr>
                <w:ilvl w:val="0"/>
                <w:numId w:val="20"/>
              </w:numPr>
              <w:jc w:val="both"/>
              <w:rPr>
                <w:color w:val="000000"/>
              </w:rPr>
            </w:pPr>
            <w:r w:rsidRPr="002D39BA">
              <w:rPr>
                <w:b/>
                <w:color w:val="000000"/>
              </w:rPr>
              <w:t>Facility Manager</w:t>
            </w:r>
            <w:r>
              <w:rPr>
                <w:color w:val="000000"/>
              </w:rPr>
              <w:t xml:space="preserve"> – This responsibility is assigned by the Department head of the ISRFST department.  This individual has ownership of the facility and has overall responsibility for safe configuration and operation of the facility. </w:t>
            </w:r>
          </w:p>
          <w:p w:rsidR="00B644BF" w:rsidRDefault="00B644BF" w:rsidP="000D7699">
            <w:pPr>
              <w:numPr>
                <w:ilvl w:val="0"/>
                <w:numId w:val="28"/>
              </w:numPr>
              <w:jc w:val="left"/>
              <w:rPr>
                <w:color w:val="000000"/>
              </w:rPr>
            </w:pPr>
            <w:r w:rsidRPr="002D39BA">
              <w:rPr>
                <w:b/>
                <w:color w:val="000000"/>
              </w:rPr>
              <w:t>Test Coordinator</w:t>
            </w:r>
            <w:r>
              <w:rPr>
                <w:color w:val="000000"/>
              </w:rPr>
              <w:t xml:space="preserve"> – The test coordinator is assigned by either the Facility Manager or the Department head of the SRF Institute.  </w:t>
            </w:r>
            <w:r>
              <w:t>The Test Coordinator has overall responsibility for a given test plan (such as a Cryomodule Acceptance Test).</w:t>
            </w:r>
            <w:r>
              <w:rPr>
                <w:color w:val="000000"/>
              </w:rPr>
              <w:t xml:space="preserve">  The Test Coordinator is responsible for planning and executing the test plan, ensuring that operations are carried out in a safe manner, directing the activities of system operators while they are on shift, and insuring that the facility is properly staffed.  </w:t>
            </w:r>
            <w:r>
              <w:t>The Test Coordinator must be cognizant of the status of the facility and any device under test in the facility for the duration of the Test Plan.</w:t>
            </w:r>
            <w:r>
              <w:rPr>
                <w:color w:val="000000"/>
              </w:rPr>
              <w:t xml:space="preserve">  The TC must have a thorough understanding of the configuration and operation of the relevant systems required for the execution of the planned experiments.  For most routine production testing, the Facility Manager may also serve as the Test Coordinator.</w:t>
            </w:r>
          </w:p>
          <w:p w:rsidR="00B644BF" w:rsidRDefault="00B644BF" w:rsidP="00B644BF">
            <w:pPr>
              <w:ind w:left="720"/>
              <w:jc w:val="left"/>
            </w:pPr>
          </w:p>
        </w:tc>
      </w:tr>
      <w:tr w:rsidR="007C47C6" w:rsidTr="00671504">
        <w:trPr>
          <w:jc w:val="center"/>
        </w:trPr>
        <w:tc>
          <w:tcPr>
            <w:tcW w:w="236" w:type="dxa"/>
            <w:tcBorders>
              <w:top w:val="nil"/>
              <w:left w:val="single" w:sz="12" w:space="0" w:color="auto"/>
              <w:bottom w:val="nil"/>
              <w:right w:val="single" w:sz="4" w:space="0" w:color="auto"/>
            </w:tcBorders>
            <w:shd w:val="thinDiagStripe" w:color="auto" w:fill="auto"/>
            <w:vAlign w:val="center"/>
          </w:tcPr>
          <w:p w:rsidR="007C47C6" w:rsidRDefault="007C47C6">
            <w:pPr>
              <w:ind w:left="360"/>
              <w:jc w:val="left"/>
              <w:rPr>
                <w:b/>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hideMark/>
          </w:tcPr>
          <w:p w:rsidR="007C47C6" w:rsidRPr="007C47C6" w:rsidRDefault="007C47C6" w:rsidP="00FD6673">
            <w:pPr>
              <w:numPr>
                <w:ilvl w:val="1"/>
                <w:numId w:val="3"/>
              </w:numPr>
              <w:ind w:left="513" w:hanging="513"/>
              <w:jc w:val="left"/>
              <w:rPr>
                <w:b/>
                <w:sz w:val="20"/>
                <w:szCs w:val="20"/>
              </w:rPr>
            </w:pPr>
            <w:r w:rsidRPr="007C47C6">
              <w:rPr>
                <w:b/>
                <w:sz w:val="20"/>
                <w:szCs w:val="20"/>
              </w:rPr>
              <w:t xml:space="preserve">Who </w:t>
            </w:r>
            <w:r>
              <w:rPr>
                <w:b/>
                <w:sz w:val="20"/>
                <w:szCs w:val="20"/>
              </w:rPr>
              <w:t>is responsible for key tasks</w:t>
            </w:r>
          </w:p>
        </w:tc>
      </w:tr>
      <w:tr w:rsidR="007C47C6" w:rsidTr="00671504">
        <w:trPr>
          <w:trHeight w:val="128"/>
          <w:jc w:val="center"/>
        </w:trPr>
        <w:tc>
          <w:tcPr>
            <w:tcW w:w="236" w:type="dxa"/>
            <w:tcBorders>
              <w:top w:val="nil"/>
              <w:left w:val="single" w:sz="12" w:space="0" w:color="auto"/>
              <w:bottom w:val="nil"/>
              <w:right w:val="single" w:sz="4" w:space="0" w:color="auto"/>
            </w:tcBorders>
            <w:shd w:val="thinDiagStripe" w:color="auto" w:fill="auto"/>
            <w:vAlign w:val="center"/>
            <w:hideMark/>
          </w:tcPr>
          <w:p w:rsidR="007C47C6" w:rsidRDefault="007C47C6">
            <w:pPr>
              <w:ind w:left="720"/>
              <w:jc w:val="left"/>
            </w:pPr>
          </w:p>
        </w:tc>
        <w:tc>
          <w:tcPr>
            <w:tcW w:w="11736" w:type="dxa"/>
            <w:tcBorders>
              <w:top w:val="nil"/>
              <w:left w:val="single" w:sz="4" w:space="0" w:color="auto"/>
              <w:bottom w:val="single" w:sz="4" w:space="0" w:color="auto"/>
              <w:right w:val="single" w:sz="12" w:space="0" w:color="auto"/>
            </w:tcBorders>
          </w:tcPr>
          <w:p w:rsidR="007C47C6" w:rsidRDefault="00925636" w:rsidP="00BD5E6B">
            <w:pPr>
              <w:ind w:left="695"/>
              <w:jc w:val="left"/>
            </w:pPr>
            <w:r w:rsidRPr="00925636">
              <w:t>Matthew Poelker</w:t>
            </w:r>
            <w:r w:rsidR="00104B62">
              <w:t>, Joe Grames, Carlos Hernandez-Garcia, the Cryo Group and members of the SRF Institute</w:t>
            </w:r>
          </w:p>
          <w:p w:rsidR="00B644BF" w:rsidRDefault="00B644BF" w:rsidP="00BD5E6B">
            <w:pPr>
              <w:ind w:left="695"/>
              <w:jc w:val="left"/>
            </w:pPr>
          </w:p>
          <w:p w:rsidR="00B644BF" w:rsidRDefault="00B644BF" w:rsidP="00B644BF">
            <w:pPr>
              <w:numPr>
                <w:ilvl w:val="0"/>
                <w:numId w:val="21"/>
              </w:numPr>
              <w:jc w:val="left"/>
              <w:rPr>
                <w:color w:val="000000"/>
              </w:rPr>
            </w:pPr>
            <w:r w:rsidRPr="002D39BA">
              <w:rPr>
                <w:b/>
                <w:color w:val="000000"/>
              </w:rPr>
              <w:t>Principal Investigators</w:t>
            </w:r>
            <w:r>
              <w:rPr>
                <w:color w:val="000000"/>
              </w:rPr>
              <w:t xml:space="preserve"> (PI’s) have to demonstrate to the Test Coordinator that the test is appropriate.  The PI must also ensure that the System Operator has the ability to perform the test.  The PI or approved designee must be on call while the respective test is being performed.</w:t>
            </w:r>
          </w:p>
          <w:p w:rsidR="00B644BF" w:rsidRDefault="00B644BF" w:rsidP="00B644BF">
            <w:pPr>
              <w:numPr>
                <w:ilvl w:val="0"/>
                <w:numId w:val="21"/>
              </w:numPr>
              <w:jc w:val="left"/>
              <w:rPr>
                <w:color w:val="000000"/>
              </w:rPr>
            </w:pPr>
            <w:r w:rsidRPr="002D39BA">
              <w:rPr>
                <w:b/>
                <w:color w:val="000000"/>
              </w:rPr>
              <w:t>RF System Operators:</w:t>
            </w:r>
            <w:r>
              <w:rPr>
                <w:color w:val="000000"/>
              </w:rPr>
              <w:t xml:space="preserve"> They are to be authorized by the Facility Manager.  They assist the Principal Investigators in the execution of tests and the changing of system configurations.  They must have a thorough understanding of the configuration and operation of the PSS and MPS systems, as well as the configuration of the MPS and RF systems required for the execution of the planned experiments.  They should also have a general understanding of the interactions of the cryogenic systems with the specific RF tests.  They are responsible for safe operation of the facility and have the authority to stop any experiment if they feel that there is unnecessary potential to damage equipment or if there is an elevated level of risk of injury.</w:t>
            </w:r>
          </w:p>
          <w:p w:rsidR="00B644BF" w:rsidRDefault="00B644BF" w:rsidP="00B644BF">
            <w:pPr>
              <w:numPr>
                <w:ilvl w:val="0"/>
                <w:numId w:val="21"/>
              </w:numPr>
              <w:jc w:val="left"/>
              <w:rPr>
                <w:color w:val="000000"/>
              </w:rPr>
            </w:pPr>
            <w:r w:rsidRPr="002D39BA">
              <w:rPr>
                <w:b/>
                <w:color w:val="000000"/>
              </w:rPr>
              <w:t>Cryogenic System Operators:</w:t>
            </w:r>
            <w:r>
              <w:rPr>
                <w:color w:val="000000"/>
              </w:rPr>
              <w:t xml:space="preserve"> They are to be authorized by the Facility Manager.  They assist the principal investigators in the execution of tests and the changing of system configurations.  They must have a thorough understanding of the configuration and operation of the cryogenic systems required for the execution of the planned experiments.  They should also have an understanding of the interactions of the specific RF tests with operations of the cryogenic systems.  They are responsible for safe operation of the facility and have the authority to stop any experiment if they feel that there is unnecessary potential to damage equipment or if there is an elevated level of risk of injury.</w:t>
            </w:r>
          </w:p>
          <w:p w:rsidR="00B644BF" w:rsidRDefault="00B644BF" w:rsidP="00B644BF">
            <w:pPr>
              <w:numPr>
                <w:ilvl w:val="0"/>
                <w:numId w:val="21"/>
              </w:numPr>
              <w:jc w:val="left"/>
              <w:rPr>
                <w:color w:val="000000"/>
              </w:rPr>
            </w:pPr>
            <w:r w:rsidRPr="002D39BA">
              <w:rPr>
                <w:b/>
                <w:color w:val="000000"/>
              </w:rPr>
              <w:t>Duty Operator:</w:t>
            </w:r>
            <w:r>
              <w:rPr>
                <w:color w:val="000000"/>
              </w:rPr>
              <w:t xml:space="preserve"> The Duty Operator is the individual System Operator who has been assigned to be responsible for operations on a specific shift.  The Test Coordinator assigns the Duty Operator.  The Test Coordinator assumes this responsibility during unattended periods of operation such weekends or nights.</w:t>
            </w:r>
          </w:p>
          <w:p w:rsidR="00B644BF" w:rsidRDefault="00B644BF" w:rsidP="00B644BF">
            <w:pPr>
              <w:numPr>
                <w:ilvl w:val="0"/>
                <w:numId w:val="21"/>
              </w:numPr>
              <w:jc w:val="left"/>
              <w:rPr>
                <w:color w:val="000000"/>
              </w:rPr>
            </w:pPr>
            <w:r w:rsidRPr="002D39BA">
              <w:rPr>
                <w:b/>
                <w:color w:val="000000"/>
              </w:rPr>
              <w:t>Visiting Operators</w:t>
            </w:r>
            <w:r>
              <w:rPr>
                <w:color w:val="000000"/>
              </w:rPr>
              <w:t xml:space="preserve"> are approved by The Test Coordinator to assist PIs in the execution of tests and the changing of system configurations.  When using high power RF systems, their activities are to be directed and closely monitored by the Duty Operator.  </w:t>
            </w:r>
          </w:p>
          <w:p w:rsidR="006D77D5" w:rsidRDefault="006D77D5" w:rsidP="006D77D5">
            <w:pPr>
              <w:numPr>
                <w:ilvl w:val="0"/>
                <w:numId w:val="21"/>
              </w:numPr>
              <w:rPr>
                <w:color w:val="000000"/>
              </w:rPr>
            </w:pPr>
            <w:r w:rsidRPr="002D39BA">
              <w:rPr>
                <w:b/>
                <w:color w:val="000000"/>
              </w:rPr>
              <w:t xml:space="preserve">The Radiation Control </w:t>
            </w:r>
            <w:r>
              <w:rPr>
                <w:b/>
                <w:color w:val="000000"/>
              </w:rPr>
              <w:t>Department</w:t>
            </w:r>
            <w:r>
              <w:rPr>
                <w:color w:val="000000"/>
              </w:rPr>
              <w:t xml:space="preserve"> will provide radiation survey support as well as maintenance support of any radiation monitoring equipment that is associated with Personnel Safety.</w:t>
            </w:r>
          </w:p>
          <w:p w:rsidR="006D77D5" w:rsidRDefault="006D77D5" w:rsidP="006D77D5">
            <w:pPr>
              <w:numPr>
                <w:ilvl w:val="0"/>
                <w:numId w:val="21"/>
              </w:numPr>
              <w:rPr>
                <w:color w:val="000000"/>
              </w:rPr>
            </w:pPr>
            <w:r w:rsidRPr="002D39BA">
              <w:rPr>
                <w:b/>
                <w:color w:val="000000"/>
              </w:rPr>
              <w:t>Industrial Hygiene</w:t>
            </w:r>
            <w:r>
              <w:rPr>
                <w:color w:val="000000"/>
              </w:rPr>
              <w:t xml:space="preserve"> shall provide RF survey assistance upon request.</w:t>
            </w:r>
          </w:p>
          <w:p w:rsidR="006D77D5" w:rsidRDefault="006D77D5" w:rsidP="006D77D5">
            <w:pPr>
              <w:numPr>
                <w:ilvl w:val="0"/>
                <w:numId w:val="21"/>
              </w:numPr>
              <w:rPr>
                <w:color w:val="000000"/>
              </w:rPr>
            </w:pPr>
            <w:r w:rsidRPr="002D39BA">
              <w:rPr>
                <w:b/>
                <w:color w:val="000000"/>
              </w:rPr>
              <w:t>The Group Leader of the Safety Systems Group</w:t>
            </w:r>
            <w:r>
              <w:rPr>
                <w:color w:val="000000"/>
              </w:rPr>
              <w:t xml:space="preserve"> (SSG) or his designee is the owner of the Personnel Safety System (PSS). </w:t>
            </w:r>
          </w:p>
          <w:p w:rsidR="00B644BF" w:rsidRPr="006E0091" w:rsidRDefault="00B644BF" w:rsidP="00BD5E6B">
            <w:pPr>
              <w:ind w:left="695"/>
              <w:jc w:val="left"/>
            </w:pPr>
          </w:p>
        </w:tc>
      </w:tr>
      <w:tr w:rsidR="007C47C6" w:rsidTr="00671504">
        <w:trPr>
          <w:jc w:val="center"/>
        </w:trPr>
        <w:tc>
          <w:tcPr>
            <w:tcW w:w="236" w:type="dxa"/>
            <w:tcBorders>
              <w:top w:val="nil"/>
              <w:left w:val="single" w:sz="12" w:space="0" w:color="auto"/>
              <w:bottom w:val="nil"/>
              <w:right w:val="single" w:sz="4" w:space="0" w:color="auto"/>
            </w:tcBorders>
            <w:shd w:val="thinDiagStripe" w:color="auto" w:fill="auto"/>
            <w:vAlign w:val="center"/>
            <w:hideMark/>
          </w:tcPr>
          <w:p w:rsidR="007C47C6" w:rsidRDefault="007C47C6" w:rsidP="007C47C6">
            <w:pPr>
              <w:jc w:val="left"/>
              <w:rPr>
                <w:b/>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7C47C6" w:rsidRPr="007C47C6" w:rsidRDefault="007C47C6" w:rsidP="00FD6673">
            <w:pPr>
              <w:numPr>
                <w:ilvl w:val="1"/>
                <w:numId w:val="3"/>
              </w:numPr>
              <w:ind w:left="513" w:hanging="513"/>
              <w:jc w:val="left"/>
              <w:rPr>
                <w:b/>
                <w:sz w:val="20"/>
                <w:szCs w:val="20"/>
              </w:rPr>
            </w:pPr>
            <w:r w:rsidRPr="007C47C6">
              <w:rPr>
                <w:b/>
                <w:sz w:val="20"/>
                <w:szCs w:val="20"/>
              </w:rPr>
              <w:t>Who analyzes the special or unusual hazards</w:t>
            </w:r>
            <w:r w:rsidR="009C5137">
              <w:rPr>
                <w:b/>
                <w:sz w:val="20"/>
                <w:szCs w:val="20"/>
              </w:rPr>
              <w:t xml:space="preserve"> including elevated work, chemicals, gases, fire or sparks</w:t>
            </w:r>
            <w:r w:rsidRPr="007C47C6">
              <w:rPr>
                <w:b/>
                <w:sz w:val="20"/>
                <w:szCs w:val="20"/>
              </w:rPr>
              <w:t xml:space="preserve"> </w:t>
            </w:r>
            <w:r w:rsidRPr="00A21F0F">
              <w:rPr>
                <w:sz w:val="20"/>
                <w:szCs w:val="20"/>
              </w:rPr>
              <w:t xml:space="preserve">(See </w:t>
            </w:r>
            <w:hyperlink r:id="rId18" w:history="1">
              <w:r w:rsidRPr="00A21F0F">
                <w:rPr>
                  <w:rStyle w:val="Hyperlink"/>
                  <w:bCs/>
                  <w:sz w:val="20"/>
                  <w:szCs w:val="20"/>
                </w:rPr>
                <w:t>ES&amp;H Manual Chapter 3210 Appendix T1 W</w:t>
              </w:r>
              <w:r w:rsidRPr="00A21F0F">
                <w:rPr>
                  <w:rStyle w:val="Hyperlink"/>
                  <w:bCs/>
                  <w:sz w:val="20"/>
                  <w:szCs w:val="20"/>
                </w:rPr>
                <w:t>ork Planning, Control, and Authorization Procedure</w:t>
              </w:r>
            </w:hyperlink>
            <w:r w:rsidRPr="00A21F0F">
              <w:rPr>
                <w:sz w:val="20"/>
                <w:szCs w:val="20"/>
              </w:rPr>
              <w:t>)</w:t>
            </w:r>
          </w:p>
        </w:tc>
      </w:tr>
      <w:tr w:rsidR="007C47C6" w:rsidTr="00671504">
        <w:trPr>
          <w:trHeight w:val="163"/>
          <w:jc w:val="center"/>
        </w:trPr>
        <w:tc>
          <w:tcPr>
            <w:tcW w:w="236" w:type="dxa"/>
            <w:tcBorders>
              <w:top w:val="nil"/>
              <w:left w:val="single" w:sz="12" w:space="0" w:color="auto"/>
              <w:bottom w:val="nil"/>
              <w:right w:val="single" w:sz="4" w:space="0" w:color="auto"/>
            </w:tcBorders>
            <w:shd w:val="thinDiagStripe" w:color="auto" w:fill="auto"/>
            <w:vAlign w:val="center"/>
            <w:hideMark/>
          </w:tcPr>
          <w:p w:rsidR="007C47C6" w:rsidRDefault="007C47C6">
            <w:pPr>
              <w:ind w:left="720"/>
              <w:jc w:val="left"/>
            </w:pPr>
          </w:p>
        </w:tc>
        <w:tc>
          <w:tcPr>
            <w:tcW w:w="11736" w:type="dxa"/>
            <w:tcBorders>
              <w:top w:val="single" w:sz="4" w:space="0" w:color="auto"/>
              <w:left w:val="single" w:sz="4" w:space="0" w:color="auto"/>
              <w:bottom w:val="single" w:sz="4" w:space="0" w:color="auto"/>
              <w:right w:val="single" w:sz="12" w:space="0" w:color="auto"/>
            </w:tcBorders>
          </w:tcPr>
          <w:p w:rsidR="006D77D5" w:rsidRDefault="006D77D5" w:rsidP="006D77D5">
            <w:pPr>
              <w:ind w:left="720"/>
              <w:jc w:val="left"/>
            </w:pPr>
            <w:r>
              <w:t>Task Hazard Analyses (THA’s) for any Test Plans that require operation of the facility in a manner that is outside the scope of this OSP and existing THA’s will be executed by the Facility Manager acting in concert with the relevant Subject Matter Experts (SME’s):</w:t>
            </w:r>
          </w:p>
          <w:p w:rsidR="00F45347" w:rsidRDefault="00F45347" w:rsidP="006D77D5">
            <w:pPr>
              <w:ind w:left="720"/>
              <w:jc w:val="left"/>
            </w:pPr>
          </w:p>
          <w:p w:rsidR="006D77D5" w:rsidRDefault="006D77D5" w:rsidP="006D77D5">
            <w:pPr>
              <w:ind w:left="720"/>
              <w:jc w:val="left"/>
            </w:pPr>
            <w:r>
              <w:t>SME’s will include but are not limited to the following individuals or their designees:</w:t>
            </w:r>
          </w:p>
          <w:p w:rsidR="006D77D5" w:rsidRDefault="006D77D5" w:rsidP="006D77D5">
            <w:pPr>
              <w:numPr>
                <w:ilvl w:val="0"/>
                <w:numId w:val="22"/>
              </w:numPr>
              <w:jc w:val="left"/>
            </w:pPr>
            <w:r>
              <w:t>Chris Perry – Cryogenic Safety</w:t>
            </w:r>
          </w:p>
          <w:p w:rsidR="006D77D5" w:rsidRDefault="006D77D5" w:rsidP="006D77D5">
            <w:pPr>
              <w:numPr>
                <w:ilvl w:val="0"/>
                <w:numId w:val="22"/>
              </w:numPr>
              <w:jc w:val="left"/>
            </w:pPr>
            <w:r>
              <w:t>Jerry Kowal - Safety Systems Group Leader – PSS and ODH Monitoring</w:t>
            </w:r>
          </w:p>
          <w:p w:rsidR="006D77D5" w:rsidRDefault="006D77D5" w:rsidP="006D77D5">
            <w:pPr>
              <w:numPr>
                <w:ilvl w:val="0"/>
                <w:numId w:val="22"/>
              </w:numPr>
              <w:jc w:val="left"/>
            </w:pPr>
            <w:r>
              <w:t>Rick Nelson – RF Safety</w:t>
            </w:r>
          </w:p>
          <w:p w:rsidR="006D77D5" w:rsidRDefault="006D77D5" w:rsidP="006D77D5">
            <w:pPr>
              <w:numPr>
                <w:ilvl w:val="0"/>
                <w:numId w:val="22"/>
              </w:numPr>
              <w:jc w:val="left"/>
            </w:pPr>
            <w:r>
              <w:t>Vashek Vylet – RadCon</w:t>
            </w:r>
          </w:p>
          <w:p w:rsidR="006D77D5" w:rsidRPr="00DA7893" w:rsidRDefault="006D77D5" w:rsidP="006D77D5">
            <w:pPr>
              <w:numPr>
                <w:ilvl w:val="0"/>
                <w:numId w:val="22"/>
              </w:numPr>
              <w:jc w:val="left"/>
            </w:pPr>
            <w:r>
              <w:t xml:space="preserve">Harry Fanning </w:t>
            </w:r>
            <w:r w:rsidRPr="00DA7893">
              <w:t xml:space="preserve">– </w:t>
            </w:r>
            <w:r>
              <w:t>Accelertor Division Safety Officer</w:t>
            </w:r>
          </w:p>
          <w:p w:rsidR="006D77D5" w:rsidRPr="00DA7893" w:rsidRDefault="006D77D5" w:rsidP="006D77D5">
            <w:pPr>
              <w:numPr>
                <w:ilvl w:val="0"/>
                <w:numId w:val="22"/>
              </w:numPr>
              <w:jc w:val="left"/>
            </w:pPr>
            <w:r>
              <w:t>John Hansknecht</w:t>
            </w:r>
            <w:r w:rsidRPr="00DA7893">
              <w:t xml:space="preserve"> – Safety Warden</w:t>
            </w:r>
          </w:p>
          <w:p w:rsidR="006D77D5" w:rsidRDefault="006D77D5" w:rsidP="006D77D5">
            <w:pPr>
              <w:numPr>
                <w:ilvl w:val="0"/>
                <w:numId w:val="22"/>
              </w:numPr>
              <w:jc w:val="left"/>
            </w:pPr>
            <w:r>
              <w:t>Jennifer Williams – Oxygen Deficiency</w:t>
            </w:r>
          </w:p>
          <w:p w:rsidR="00DC0882" w:rsidRDefault="00DC0882" w:rsidP="006D77D5">
            <w:pPr>
              <w:jc w:val="left"/>
            </w:pPr>
          </w:p>
        </w:tc>
      </w:tr>
      <w:tr w:rsidR="007A2EDA" w:rsidTr="00671504">
        <w:trPr>
          <w:trHeight w:val="163"/>
          <w:jc w:val="center"/>
        </w:trPr>
        <w:tc>
          <w:tcPr>
            <w:tcW w:w="236" w:type="dxa"/>
            <w:tcBorders>
              <w:top w:val="nil"/>
              <w:left w:val="single" w:sz="12" w:space="0" w:color="auto"/>
              <w:bottom w:val="nil"/>
              <w:right w:val="single" w:sz="4" w:space="0" w:color="auto"/>
            </w:tcBorders>
            <w:shd w:val="thinDiagStripe" w:color="auto" w:fill="auto"/>
            <w:vAlign w:val="center"/>
            <w:hideMark/>
          </w:tcPr>
          <w:p w:rsidR="007A2EDA" w:rsidRDefault="007A2EDA">
            <w:pPr>
              <w:ind w:left="720"/>
              <w:jc w:val="left"/>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7A2EDA" w:rsidRPr="007C47C6" w:rsidRDefault="007A2EDA" w:rsidP="00FD6673">
            <w:pPr>
              <w:numPr>
                <w:ilvl w:val="1"/>
                <w:numId w:val="3"/>
              </w:numPr>
              <w:ind w:left="513" w:hanging="513"/>
              <w:jc w:val="left"/>
              <w:rPr>
                <w:b/>
                <w:sz w:val="20"/>
                <w:szCs w:val="20"/>
              </w:rPr>
            </w:pPr>
            <w:r>
              <w:rPr>
                <w:b/>
                <w:sz w:val="20"/>
                <w:szCs w:val="20"/>
              </w:rPr>
              <w:t>What are the Training Requirements</w:t>
            </w:r>
            <w:r w:rsidR="00A21F0F">
              <w:rPr>
                <w:b/>
                <w:sz w:val="20"/>
                <w:szCs w:val="20"/>
              </w:rPr>
              <w:t xml:space="preserve"> </w:t>
            </w:r>
            <w:r w:rsidR="00A21F0F">
              <w:rPr>
                <w:sz w:val="20"/>
              </w:rPr>
              <w:t>(</w:t>
            </w:r>
            <w:r w:rsidR="00A21F0F" w:rsidRPr="00920832">
              <w:rPr>
                <w:sz w:val="20"/>
              </w:rPr>
              <w:t xml:space="preserve">See </w:t>
            </w:r>
            <w:hyperlink r:id="rId19" w:history="1">
              <w:r w:rsidR="00A21F0F" w:rsidRPr="00920832">
                <w:rPr>
                  <w:rStyle w:val="Hyperlink"/>
                  <w:sz w:val="20"/>
                </w:rPr>
                <w:t>http://www</w:t>
              </w:r>
              <w:r w:rsidR="00A21F0F" w:rsidRPr="00920832">
                <w:rPr>
                  <w:rStyle w:val="Hyperlink"/>
                  <w:sz w:val="20"/>
                </w:rPr>
                <w:t>.</w:t>
              </w:r>
              <w:r w:rsidR="00A21F0F" w:rsidRPr="00920832">
                <w:rPr>
                  <w:rStyle w:val="Hyperlink"/>
                  <w:sz w:val="20"/>
                </w:rPr>
                <w:t>jlab.o</w:t>
              </w:r>
              <w:r w:rsidR="00A21F0F" w:rsidRPr="00920832">
                <w:rPr>
                  <w:rStyle w:val="Hyperlink"/>
                  <w:sz w:val="20"/>
                </w:rPr>
                <w:t>r</w:t>
              </w:r>
              <w:r w:rsidR="00A21F0F" w:rsidRPr="00920832">
                <w:rPr>
                  <w:rStyle w:val="Hyperlink"/>
                  <w:sz w:val="20"/>
                </w:rPr>
                <w:t>g</w:t>
              </w:r>
              <w:r w:rsidR="00A21F0F" w:rsidRPr="00920832">
                <w:rPr>
                  <w:rStyle w:val="Hyperlink"/>
                  <w:sz w:val="20"/>
                </w:rPr>
                <w:t>/div_dept/train/poc.pdf</w:t>
              </w:r>
            </w:hyperlink>
            <w:r w:rsidR="00A21F0F">
              <w:rPr>
                <w:sz w:val="20"/>
              </w:rPr>
              <w:t>)</w:t>
            </w:r>
          </w:p>
        </w:tc>
      </w:tr>
      <w:tr w:rsidR="007A2EDA" w:rsidTr="00671504">
        <w:trPr>
          <w:trHeight w:val="163"/>
          <w:jc w:val="center"/>
        </w:trPr>
        <w:tc>
          <w:tcPr>
            <w:tcW w:w="236" w:type="dxa"/>
            <w:tcBorders>
              <w:top w:val="nil"/>
              <w:left w:val="single" w:sz="12" w:space="0" w:color="auto"/>
              <w:bottom w:val="single" w:sz="4" w:space="0" w:color="auto"/>
              <w:right w:val="single" w:sz="4" w:space="0" w:color="auto"/>
            </w:tcBorders>
            <w:shd w:val="thinDiagStripe" w:color="auto" w:fill="auto"/>
            <w:vAlign w:val="center"/>
            <w:hideMark/>
          </w:tcPr>
          <w:p w:rsidR="007A2EDA" w:rsidRDefault="007A2EDA">
            <w:pPr>
              <w:ind w:left="720"/>
              <w:jc w:val="left"/>
            </w:pPr>
          </w:p>
        </w:tc>
        <w:tc>
          <w:tcPr>
            <w:tcW w:w="11736" w:type="dxa"/>
            <w:tcBorders>
              <w:top w:val="single" w:sz="4" w:space="0" w:color="auto"/>
              <w:left w:val="single" w:sz="4" w:space="0" w:color="auto"/>
              <w:bottom w:val="single" w:sz="4" w:space="0" w:color="auto"/>
              <w:right w:val="single" w:sz="12" w:space="0" w:color="auto"/>
            </w:tcBorders>
          </w:tcPr>
          <w:p w:rsidR="00925636" w:rsidRPr="00905CF8" w:rsidRDefault="00925636" w:rsidP="00925636">
            <w:pPr>
              <w:ind w:left="720"/>
              <w:jc w:val="left"/>
            </w:pPr>
            <w:r w:rsidRPr="00905CF8">
              <w:t>UITF Operators must have the following Training</w:t>
            </w:r>
          </w:p>
          <w:p w:rsidR="00925636" w:rsidRPr="00F67C58" w:rsidRDefault="00925636" w:rsidP="00FD6673">
            <w:pPr>
              <w:numPr>
                <w:ilvl w:val="0"/>
                <w:numId w:val="8"/>
              </w:numPr>
              <w:jc w:val="left"/>
            </w:pPr>
            <w:r w:rsidRPr="00905CF8">
              <w:t>SAF 100 – ES&amp;H Orientation</w:t>
            </w:r>
          </w:p>
          <w:p w:rsidR="00BE7736" w:rsidRPr="00F67C58" w:rsidRDefault="00202B86" w:rsidP="00FD6673">
            <w:pPr>
              <w:numPr>
                <w:ilvl w:val="0"/>
                <w:numId w:val="8"/>
              </w:numPr>
              <w:jc w:val="left"/>
            </w:pPr>
            <w:r w:rsidRPr="00F67C58">
              <w:t xml:space="preserve">SAF 307 – </w:t>
            </w:r>
            <w:r w:rsidR="00BE7736" w:rsidRPr="00F67C58">
              <w:t>Ladder Safety</w:t>
            </w:r>
          </w:p>
          <w:p w:rsidR="00202B86" w:rsidRPr="00905CF8" w:rsidRDefault="00202B86" w:rsidP="00FD6673">
            <w:pPr>
              <w:numPr>
                <w:ilvl w:val="0"/>
                <w:numId w:val="8"/>
              </w:numPr>
              <w:jc w:val="left"/>
            </w:pPr>
            <w:r w:rsidRPr="00F67C58">
              <w:t>SAF603A – Electrical Safety Awareness: Classes, Modes, etc.</w:t>
            </w:r>
          </w:p>
          <w:p w:rsidR="00925636" w:rsidRPr="00905CF8" w:rsidRDefault="00925636" w:rsidP="00FD6673">
            <w:pPr>
              <w:numPr>
                <w:ilvl w:val="0"/>
                <w:numId w:val="7"/>
              </w:numPr>
              <w:jc w:val="left"/>
            </w:pPr>
            <w:r w:rsidRPr="00905CF8">
              <w:t>SAF 103 – Oxygen Deficiency Hazard</w:t>
            </w:r>
          </w:p>
          <w:p w:rsidR="00925636" w:rsidRPr="00F67C58" w:rsidRDefault="00925636" w:rsidP="00FD6673">
            <w:pPr>
              <w:numPr>
                <w:ilvl w:val="0"/>
                <w:numId w:val="7"/>
              </w:numPr>
              <w:jc w:val="left"/>
            </w:pPr>
            <w:r w:rsidRPr="00F67C58">
              <w:t>SAF 104 – Lock, Tag and Try</w:t>
            </w:r>
          </w:p>
          <w:p w:rsidR="00925636" w:rsidRPr="00F67C58" w:rsidRDefault="00925636" w:rsidP="00FD6673">
            <w:pPr>
              <w:numPr>
                <w:ilvl w:val="0"/>
                <w:numId w:val="7"/>
              </w:numPr>
              <w:jc w:val="left"/>
            </w:pPr>
            <w:r w:rsidRPr="00F67C58">
              <w:t xml:space="preserve">SAF 801– Rad worker </w:t>
            </w:r>
          </w:p>
          <w:p w:rsidR="00202B86" w:rsidRPr="00905CF8" w:rsidRDefault="00202B86" w:rsidP="00FD6673">
            <w:pPr>
              <w:numPr>
                <w:ilvl w:val="0"/>
                <w:numId w:val="7"/>
              </w:numPr>
              <w:jc w:val="left"/>
            </w:pPr>
            <w:r w:rsidRPr="00F67C58">
              <w:t xml:space="preserve">SAF130AU – </w:t>
            </w:r>
            <w:hyperlink r:id="rId20" w:history="1">
              <w:r w:rsidRPr="00F67C58">
                <w:rPr>
                  <w:rStyle w:val="Hyperlink"/>
                  <w:color w:val="auto"/>
                </w:rPr>
                <w:t>Pressure Systems Safety Awareness for Users</w:t>
              </w:r>
            </w:hyperlink>
          </w:p>
          <w:p w:rsidR="00202B86" w:rsidRDefault="00925636" w:rsidP="00FD6673">
            <w:pPr>
              <w:numPr>
                <w:ilvl w:val="0"/>
                <w:numId w:val="7"/>
              </w:numPr>
              <w:jc w:val="left"/>
            </w:pPr>
            <w:r w:rsidRPr="00F67C58">
              <w:t xml:space="preserve">Read </w:t>
            </w:r>
            <w:r w:rsidR="002224ED" w:rsidRPr="00F67C58">
              <w:t xml:space="preserve">and sign </w:t>
            </w:r>
            <w:r w:rsidRPr="00905CF8">
              <w:t>this OSP</w:t>
            </w:r>
          </w:p>
          <w:p w:rsidR="00202B86" w:rsidRPr="00F67C58" w:rsidRDefault="00202B86" w:rsidP="00F67C58">
            <w:pPr>
              <w:jc w:val="left"/>
            </w:pPr>
            <w:r w:rsidRPr="00905CF8">
              <w:t xml:space="preserve"> </w:t>
            </w:r>
          </w:p>
        </w:tc>
      </w:tr>
      <w:tr w:rsidR="007A2EDA" w:rsidTr="00671504">
        <w:trPr>
          <w:jc w:val="center"/>
        </w:trPr>
        <w:tc>
          <w:tcPr>
            <w:tcW w:w="11972"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7A2EDA" w:rsidRDefault="007A2EDA" w:rsidP="00FD6673">
            <w:pPr>
              <w:numPr>
                <w:ilvl w:val="0"/>
                <w:numId w:val="1"/>
              </w:numPr>
              <w:jc w:val="left"/>
              <w:rPr>
                <w:b/>
                <w:sz w:val="20"/>
                <w:szCs w:val="20"/>
              </w:rPr>
            </w:pPr>
            <w:r>
              <w:rPr>
                <w:b/>
                <w:sz w:val="20"/>
                <w:szCs w:val="20"/>
              </w:rPr>
              <w:t xml:space="preserve">Personal and </w:t>
            </w:r>
            <w:r w:rsidR="00F302FE">
              <w:rPr>
                <w:b/>
                <w:sz w:val="20"/>
                <w:szCs w:val="20"/>
              </w:rPr>
              <w:t>Environmental Hazard Controls Including</w:t>
            </w:r>
            <w:r>
              <w:rPr>
                <w:b/>
                <w:sz w:val="20"/>
                <w:szCs w:val="20"/>
              </w:rPr>
              <w:t>:</w:t>
            </w:r>
          </w:p>
        </w:tc>
      </w:tr>
      <w:tr w:rsidR="007A2EDA" w:rsidTr="00671504">
        <w:trPr>
          <w:trHeight w:val="299"/>
          <w:jc w:val="center"/>
        </w:trPr>
        <w:tc>
          <w:tcPr>
            <w:tcW w:w="236" w:type="dxa"/>
            <w:tcBorders>
              <w:top w:val="nil"/>
              <w:left w:val="single" w:sz="12" w:space="0" w:color="auto"/>
              <w:bottom w:val="nil"/>
              <w:right w:val="single" w:sz="4" w:space="0" w:color="auto"/>
            </w:tcBorders>
            <w:shd w:val="thinDiagStripe" w:color="auto" w:fill="auto"/>
            <w:vAlign w:val="center"/>
            <w:hideMark/>
          </w:tcPr>
          <w:p w:rsidR="007A2EDA" w:rsidRDefault="007A2EDA">
            <w:pPr>
              <w:ind w:left="720"/>
              <w:jc w:val="left"/>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B67A2C" w:rsidRPr="00B67A2C" w:rsidRDefault="00B67A2C" w:rsidP="00FD6673">
            <w:pPr>
              <w:pStyle w:val="ListParagraph"/>
              <w:numPr>
                <w:ilvl w:val="0"/>
                <w:numId w:val="4"/>
              </w:numPr>
              <w:jc w:val="left"/>
              <w:rPr>
                <w:b/>
                <w:vanish/>
                <w:sz w:val="20"/>
                <w:szCs w:val="20"/>
              </w:rPr>
            </w:pPr>
          </w:p>
          <w:p w:rsidR="00B67A2C" w:rsidRPr="00B67A2C" w:rsidRDefault="00B67A2C" w:rsidP="00FD6673">
            <w:pPr>
              <w:pStyle w:val="ListParagraph"/>
              <w:numPr>
                <w:ilvl w:val="0"/>
                <w:numId w:val="4"/>
              </w:numPr>
              <w:jc w:val="left"/>
              <w:rPr>
                <w:b/>
                <w:vanish/>
                <w:sz w:val="20"/>
                <w:szCs w:val="20"/>
              </w:rPr>
            </w:pPr>
          </w:p>
          <w:p w:rsidR="007A2EDA" w:rsidRDefault="007A2EDA" w:rsidP="00FD6673">
            <w:pPr>
              <w:numPr>
                <w:ilvl w:val="1"/>
                <w:numId w:val="4"/>
              </w:numPr>
              <w:ind w:left="508" w:hanging="508"/>
              <w:jc w:val="left"/>
              <w:rPr>
                <w:b/>
                <w:sz w:val="20"/>
                <w:szCs w:val="20"/>
              </w:rPr>
            </w:pPr>
            <w:r>
              <w:rPr>
                <w:b/>
                <w:sz w:val="20"/>
                <w:szCs w:val="20"/>
              </w:rPr>
              <w:t>Shielding</w:t>
            </w:r>
          </w:p>
        </w:tc>
      </w:tr>
      <w:tr w:rsidR="007A2EDA" w:rsidTr="00671504">
        <w:trPr>
          <w:trHeight w:val="299"/>
          <w:jc w:val="center"/>
        </w:trPr>
        <w:tc>
          <w:tcPr>
            <w:tcW w:w="236" w:type="dxa"/>
            <w:tcBorders>
              <w:top w:val="nil"/>
              <w:left w:val="single" w:sz="12" w:space="0" w:color="auto"/>
              <w:bottom w:val="nil"/>
              <w:right w:val="single" w:sz="4" w:space="0" w:color="auto"/>
            </w:tcBorders>
            <w:shd w:val="thinDiagStripe" w:color="auto" w:fill="auto"/>
            <w:vAlign w:val="center"/>
            <w:hideMark/>
          </w:tcPr>
          <w:p w:rsidR="007A2EDA" w:rsidRDefault="007A2EDA">
            <w:pPr>
              <w:ind w:left="720"/>
              <w:jc w:val="left"/>
            </w:pPr>
          </w:p>
        </w:tc>
        <w:tc>
          <w:tcPr>
            <w:tcW w:w="11736" w:type="dxa"/>
            <w:tcBorders>
              <w:top w:val="single" w:sz="4" w:space="0" w:color="auto"/>
              <w:left w:val="single" w:sz="4" w:space="0" w:color="auto"/>
              <w:bottom w:val="nil"/>
              <w:right w:val="single" w:sz="12" w:space="0" w:color="auto"/>
            </w:tcBorders>
          </w:tcPr>
          <w:p w:rsidR="00925636" w:rsidRDefault="00B456FF" w:rsidP="00E771BB">
            <w:pPr>
              <w:ind w:left="690"/>
              <w:jc w:val="left"/>
            </w:pPr>
            <w:r>
              <w:t xml:space="preserve">The </w:t>
            </w:r>
            <w:r w:rsidR="00E771BB">
              <w:t>accelerating</w:t>
            </w:r>
            <w:r>
              <w:t xml:space="preserve"> cavities inside the QCM can be driven with sufficient RF power to initiate field emission, which will </w:t>
            </w:r>
            <w:commentRangeStart w:id="6"/>
            <w:r>
              <w:t>produce X-rays</w:t>
            </w:r>
            <w:commentRangeEnd w:id="6"/>
            <w:r w:rsidR="000D7699">
              <w:rPr>
                <w:rStyle w:val="CommentReference"/>
              </w:rPr>
              <w:commentReference w:id="6"/>
            </w:r>
            <w:r>
              <w:t>.</w:t>
            </w:r>
            <w:r w:rsidR="00CA63DD">
              <w:t xml:space="preserve">  The Radiation Control Department (RCD) has </w:t>
            </w:r>
            <w:r w:rsidR="00905D97">
              <w:t>recommended</w:t>
            </w:r>
            <w:r w:rsidR="00CA63DD">
              <w:t xml:space="preserve"> </w:t>
            </w:r>
            <w:r w:rsidR="00905D97">
              <w:t>and evaluated the shielding at UITF</w:t>
            </w:r>
            <w:r w:rsidR="00CA63DD">
              <w:t xml:space="preserve"> to mitigate radiation hazards.</w:t>
            </w:r>
          </w:p>
          <w:p w:rsidR="00925636" w:rsidRDefault="00925636" w:rsidP="00E771BB">
            <w:pPr>
              <w:ind w:left="690"/>
              <w:jc w:val="left"/>
            </w:pPr>
          </w:p>
          <w:p w:rsidR="00E771BB" w:rsidRPr="00E771BB" w:rsidRDefault="00E771BB" w:rsidP="00E771BB">
            <w:pPr>
              <w:ind w:left="690"/>
              <w:jc w:val="left"/>
              <w:rPr>
                <w:b/>
                <w:i/>
                <w:u w:val="single"/>
              </w:rPr>
            </w:pPr>
            <w:r w:rsidRPr="00E771BB">
              <w:rPr>
                <w:b/>
                <w:i/>
                <w:u w:val="single"/>
              </w:rPr>
              <w:t>Key Shielding Features</w:t>
            </w:r>
            <w:r>
              <w:rPr>
                <w:b/>
                <w:i/>
                <w:u w:val="single"/>
              </w:rPr>
              <w:t>:</w:t>
            </w:r>
          </w:p>
          <w:p w:rsidR="00E771BB" w:rsidRDefault="00E771BB" w:rsidP="00E771BB">
            <w:pPr>
              <w:ind w:left="690"/>
              <w:jc w:val="left"/>
            </w:pPr>
          </w:p>
          <w:p w:rsidR="00925636" w:rsidRDefault="00CA63DD" w:rsidP="00E771BB">
            <w:pPr>
              <w:ind w:left="690"/>
              <w:jc w:val="left"/>
            </w:pPr>
            <w:r>
              <w:t xml:space="preserve">The east wall of the UITF enclosure (see figure 1) is many meters thick and is an effective radiation barrier. The west wall of Cave1 is 36” thick.  </w:t>
            </w:r>
            <w:r w:rsidR="00925636">
              <w:t xml:space="preserve">Cave 1 has 30” concrete shielding on the roof. </w:t>
            </w:r>
            <w:r w:rsidR="00194874">
              <w:t xml:space="preserve">There are </w:t>
            </w:r>
            <w:r w:rsidR="00417622">
              <w:t>six</w:t>
            </w:r>
            <w:r w:rsidR="00194874">
              <w:t xml:space="preserve"> penetrations in the Cave1 ceiling.  These penetrations serve three purposes: a) means to pass cables to connect beamline devices to the controls </w:t>
            </w:r>
            <w:r w:rsidR="00EA4B7A">
              <w:t>located</w:t>
            </w:r>
            <w:r w:rsidR="00194874">
              <w:t xml:space="preserve"> in the electronics racks above, b) to pass RF waveguides from klystrons to the QCM, and c) to provide a means for helium gas to escape the UITF enclosure.  All of the </w:t>
            </w:r>
            <w:r w:rsidR="00925636">
              <w:t>penetrations</w:t>
            </w:r>
            <w:r w:rsidR="00194874">
              <w:t>, except the one used for RF waveguides,</w:t>
            </w:r>
            <w:r w:rsidR="00925636">
              <w:t xml:space="preserve"> have 3.5” iron shielding </w:t>
            </w:r>
            <w:r w:rsidR="00EA4B7A">
              <w:t xml:space="preserve">directly beneath </w:t>
            </w:r>
            <w:r w:rsidR="00925636">
              <w:t>(figure 4 below)</w:t>
            </w:r>
            <w:r w:rsidR="00772A58">
              <w:t xml:space="preserve">.  </w:t>
            </w:r>
          </w:p>
          <w:p w:rsidR="005C043B" w:rsidRDefault="005C043B" w:rsidP="00104B62">
            <w:pPr>
              <w:ind w:left="675"/>
              <w:jc w:val="left"/>
            </w:pPr>
          </w:p>
          <w:p w:rsidR="00925636" w:rsidRDefault="00BC5446" w:rsidP="00104B62">
            <w:pPr>
              <w:ind w:left="675"/>
              <w:jc w:val="center"/>
            </w:pPr>
            <w:r>
              <w:rPr>
                <w:noProof/>
              </w:rPr>
              <w:drawing>
                <wp:inline distT="0" distB="0" distL="0" distR="0">
                  <wp:extent cx="2314575" cy="1733550"/>
                  <wp:effectExtent l="0" t="0" r="9525" b="0"/>
                  <wp:docPr id="8" name="Picture 8" descr="IMG_20170118_10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70118_1050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Pr>
                <w:noProof/>
              </w:rPr>
              <w:drawing>
                <wp:inline distT="0" distB="0" distL="0" distR="0">
                  <wp:extent cx="2305050" cy="1724025"/>
                  <wp:effectExtent l="0" t="0" r="0" b="9525"/>
                  <wp:docPr id="9" name="Picture 9" descr="IMG_20170118_10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70118_1050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inline>
              </w:drawing>
            </w:r>
          </w:p>
          <w:p w:rsidR="005C043B" w:rsidRDefault="005C043B" w:rsidP="00104B62">
            <w:pPr>
              <w:ind w:left="675"/>
              <w:jc w:val="center"/>
            </w:pPr>
          </w:p>
          <w:p w:rsidR="00925636" w:rsidRDefault="00925636" w:rsidP="00104B62">
            <w:pPr>
              <w:pStyle w:val="Caption"/>
              <w:ind w:left="675"/>
              <w:jc w:val="center"/>
              <w:rPr>
                <w:rFonts w:ascii="Times" w:hAnsi="Times"/>
                <w:b w:val="0"/>
                <w:color w:val="auto"/>
                <w:sz w:val="24"/>
                <w:szCs w:val="24"/>
              </w:rPr>
            </w:pPr>
            <w:r w:rsidRPr="00277B1C">
              <w:rPr>
                <w:rFonts w:ascii="Times" w:hAnsi="Times"/>
                <w:b w:val="0"/>
                <w:color w:val="auto"/>
                <w:sz w:val="24"/>
                <w:szCs w:val="24"/>
              </w:rPr>
              <w:t>Figure 4 Steel plates covering penetrations in Cave 1</w:t>
            </w:r>
            <w:r w:rsidR="00C20E6A" w:rsidRPr="00277B1C">
              <w:rPr>
                <w:rFonts w:ascii="Times" w:hAnsi="Times"/>
                <w:b w:val="0"/>
                <w:color w:val="auto"/>
                <w:sz w:val="24"/>
                <w:szCs w:val="24"/>
              </w:rPr>
              <w:t>.  Cables pass through the penetrations linking the electronics racks and beamline elements.</w:t>
            </w:r>
          </w:p>
          <w:p w:rsidR="00772A58" w:rsidRDefault="00772A58" w:rsidP="00772A58">
            <w:pPr>
              <w:rPr>
                <w:lang w:val="en-GB"/>
              </w:rPr>
            </w:pPr>
          </w:p>
          <w:p w:rsidR="00772A58" w:rsidRDefault="00194874" w:rsidP="00772A58">
            <w:pPr>
              <w:ind w:left="675"/>
              <w:rPr>
                <w:lang w:val="en-GB"/>
              </w:rPr>
            </w:pPr>
            <w:r>
              <w:rPr>
                <w:lang w:val="en-GB"/>
              </w:rPr>
              <w:t>A thick aluminium plate, grouted to the ceiling, with rectangular cutouts provides a pathway for RF waveguides that connect</w:t>
            </w:r>
            <w:r w:rsidR="00772A58">
              <w:rPr>
                <w:lang w:val="en-GB"/>
              </w:rPr>
              <w:t xml:space="preserve"> the QCM to klystrons above Cave1</w:t>
            </w:r>
            <w:r>
              <w:rPr>
                <w:lang w:val="en-GB"/>
              </w:rPr>
              <w:t xml:space="preserve">.  This penetration </w:t>
            </w:r>
            <w:r w:rsidR="00772A58">
              <w:rPr>
                <w:lang w:val="en-GB"/>
              </w:rPr>
              <w:t xml:space="preserve">is filled with sand. </w:t>
            </w:r>
            <w:r w:rsidR="00EA4B7A">
              <w:rPr>
                <w:lang w:val="en-GB"/>
              </w:rPr>
              <w:t xml:space="preserve"> (Figure 5)</w:t>
            </w:r>
          </w:p>
          <w:p w:rsidR="00194874" w:rsidRDefault="00194874" w:rsidP="00772A58">
            <w:pPr>
              <w:ind w:left="675"/>
              <w:rPr>
                <w:lang w:val="en-GB"/>
              </w:rPr>
            </w:pPr>
          </w:p>
          <w:p w:rsidR="00194874" w:rsidRDefault="00BC5446" w:rsidP="00772A58">
            <w:pPr>
              <w:ind w:left="675"/>
              <w:rPr>
                <w:lang w:val="en-GB"/>
              </w:rPr>
            </w:pPr>
            <w:r>
              <w:rPr>
                <w:noProof/>
              </w:rPr>
              <w:drawing>
                <wp:inline distT="0" distB="0" distL="0" distR="0">
                  <wp:extent cx="3362325" cy="3105150"/>
                  <wp:effectExtent l="0" t="0" r="952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2325" cy="3105150"/>
                          </a:xfrm>
                          <a:prstGeom prst="rect">
                            <a:avLst/>
                          </a:prstGeom>
                          <a:noFill/>
                          <a:ln>
                            <a:noFill/>
                          </a:ln>
                        </pic:spPr>
                      </pic:pic>
                    </a:graphicData>
                  </a:graphic>
                </wp:inline>
              </w:drawing>
            </w:r>
            <w:r>
              <w:rPr>
                <w:noProof/>
              </w:rPr>
              <w:drawing>
                <wp:inline distT="0" distB="0" distL="0" distR="0">
                  <wp:extent cx="3390900" cy="3248025"/>
                  <wp:effectExtent l="0" t="0" r="0" b="952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0900" cy="3248025"/>
                          </a:xfrm>
                          <a:prstGeom prst="rect">
                            <a:avLst/>
                          </a:prstGeom>
                          <a:noFill/>
                          <a:ln>
                            <a:noFill/>
                          </a:ln>
                        </pic:spPr>
                      </pic:pic>
                    </a:graphicData>
                  </a:graphic>
                </wp:inline>
              </w:drawing>
            </w:r>
          </w:p>
          <w:p w:rsidR="00772A58" w:rsidRDefault="00772A58" w:rsidP="00772A58">
            <w:pPr>
              <w:ind w:left="675"/>
              <w:rPr>
                <w:lang w:val="en-GB"/>
              </w:rPr>
            </w:pPr>
          </w:p>
          <w:p w:rsidR="00EA4B7A" w:rsidRDefault="00EA4B7A" w:rsidP="00EA4B7A">
            <w:pPr>
              <w:pStyle w:val="Caption"/>
              <w:ind w:left="675"/>
              <w:jc w:val="center"/>
              <w:rPr>
                <w:rFonts w:ascii="Times" w:hAnsi="Times"/>
                <w:b w:val="0"/>
                <w:color w:val="auto"/>
                <w:sz w:val="24"/>
                <w:szCs w:val="24"/>
              </w:rPr>
            </w:pPr>
            <w:r>
              <w:rPr>
                <w:rFonts w:ascii="Times" w:hAnsi="Times"/>
                <w:b w:val="0"/>
                <w:color w:val="auto"/>
                <w:sz w:val="24"/>
                <w:szCs w:val="24"/>
              </w:rPr>
              <w:t>Figure 5:</w:t>
            </w:r>
            <w:r w:rsidRPr="00277B1C">
              <w:rPr>
                <w:rFonts w:ascii="Times" w:hAnsi="Times"/>
                <w:b w:val="0"/>
                <w:color w:val="auto"/>
                <w:sz w:val="24"/>
                <w:szCs w:val="24"/>
              </w:rPr>
              <w:t xml:space="preserve"> </w:t>
            </w:r>
            <w:r>
              <w:rPr>
                <w:rFonts w:ascii="Times" w:hAnsi="Times"/>
                <w:b w:val="0"/>
                <w:color w:val="auto"/>
                <w:sz w:val="24"/>
                <w:szCs w:val="24"/>
              </w:rPr>
              <w:t>images of RF waveguides passing through a ceiling penetration in Cave1, connecting the QCM to klystrons.  Left: view from inside the UITF enclosure, Right: view above the cave, near the klystron racks.</w:t>
            </w:r>
          </w:p>
          <w:p w:rsidR="00EA4B7A" w:rsidRDefault="00EA4B7A" w:rsidP="00772A58">
            <w:pPr>
              <w:ind w:left="675"/>
              <w:rPr>
                <w:lang w:val="en-GB"/>
              </w:rPr>
            </w:pPr>
          </w:p>
          <w:p w:rsidR="00725C14" w:rsidRDefault="00EA4B7A" w:rsidP="00725C14">
            <w:pPr>
              <w:ind w:left="675"/>
              <w:rPr>
                <w:lang w:val="en-GB"/>
              </w:rPr>
            </w:pPr>
            <w:r>
              <w:rPr>
                <w:lang w:val="en-GB"/>
              </w:rPr>
              <w:t>T</w:t>
            </w:r>
            <w:r w:rsidR="00194874">
              <w:rPr>
                <w:lang w:val="en-GB"/>
              </w:rPr>
              <w:t>wo penetrations serve as helium vent holes should the Cave1 enclosure fill with helium gas</w:t>
            </w:r>
            <w:r>
              <w:rPr>
                <w:lang w:val="en-GB"/>
              </w:rPr>
              <w:t>. Above the cave, these penetration</w:t>
            </w:r>
            <w:r w:rsidR="00417622">
              <w:rPr>
                <w:lang w:val="en-GB"/>
              </w:rPr>
              <w:t>s</w:t>
            </w:r>
            <w:r w:rsidR="00194874">
              <w:rPr>
                <w:lang w:val="en-GB"/>
              </w:rPr>
              <w:t xml:space="preserve"> have “chimney stacks” attached</w:t>
            </w:r>
            <w:r w:rsidR="00725C14">
              <w:rPr>
                <w:lang w:val="en-GB"/>
              </w:rPr>
              <w:t xml:space="preserve"> (more in Section 6.5 Ventilation)</w:t>
            </w:r>
            <w:r w:rsidR="00194874">
              <w:rPr>
                <w:lang w:val="en-GB"/>
              </w:rPr>
              <w:t>, to direct the light helium gas safely above the heads of occupants who might be working atop the Cave1 enclosure.</w:t>
            </w:r>
            <w:r>
              <w:rPr>
                <w:lang w:val="en-GB"/>
              </w:rPr>
              <w:t xml:space="preserve">  </w:t>
            </w:r>
            <w:commentRangeStart w:id="7"/>
            <w:r>
              <w:rPr>
                <w:lang w:val="en-GB"/>
              </w:rPr>
              <w:t>Packing foam fills the remaining penetrations</w:t>
            </w:r>
            <w:commentRangeEnd w:id="7"/>
            <w:r w:rsidR="000D7699">
              <w:rPr>
                <w:rStyle w:val="CommentReference"/>
              </w:rPr>
              <w:commentReference w:id="7"/>
            </w:r>
            <w:r>
              <w:rPr>
                <w:lang w:val="en-GB"/>
              </w:rPr>
              <w:t xml:space="preserve">, to block the </w:t>
            </w:r>
            <w:r w:rsidR="00417622">
              <w:rPr>
                <w:lang w:val="en-GB"/>
              </w:rPr>
              <w:t xml:space="preserve">free </w:t>
            </w:r>
            <w:r>
              <w:rPr>
                <w:lang w:val="en-GB"/>
              </w:rPr>
              <w:t>flow of helium gas to the electronics racks located above, where personnel might be working.</w:t>
            </w:r>
          </w:p>
          <w:p w:rsidR="00725C14" w:rsidRDefault="00725C14" w:rsidP="00725C14">
            <w:pPr>
              <w:ind w:left="675"/>
              <w:rPr>
                <w:lang w:val="en-GB"/>
              </w:rPr>
            </w:pPr>
          </w:p>
          <w:p w:rsidR="00104B62" w:rsidRPr="00725C14" w:rsidRDefault="00725C14" w:rsidP="00725C14">
            <w:pPr>
              <w:ind w:left="675"/>
              <w:rPr>
                <w:lang w:val="en-GB"/>
              </w:rPr>
            </w:pPr>
            <w:r>
              <w:rPr>
                <w:lang w:val="en-GB"/>
              </w:rPr>
              <w:t>A</w:t>
            </w:r>
            <w:r w:rsidR="00EA4B7A">
              <w:t xml:space="preserve">lthough the QCM is located in Cave1, the entire UITF enclosure (Cave1 and 2) will be swept and made clear of personnel. </w:t>
            </w:r>
            <w:r w:rsidR="00104B62">
              <w:t>The main entrance labyrinth and the south access labyrinth prevent line of sight exposure to x-ray radiation</w:t>
            </w:r>
            <w:r w:rsidR="00EA4B7A">
              <w:t xml:space="preserve"> for people working in the main high bay area outside the UITF enclosure.</w:t>
            </w:r>
          </w:p>
          <w:p w:rsidR="00104B62" w:rsidRDefault="00104B62" w:rsidP="00772A58">
            <w:pPr>
              <w:ind w:left="675"/>
              <w:jc w:val="left"/>
            </w:pPr>
          </w:p>
          <w:p w:rsidR="00104B62" w:rsidRDefault="00104B62" w:rsidP="00772A58">
            <w:pPr>
              <w:ind w:left="675"/>
              <w:jc w:val="left"/>
            </w:pPr>
            <w:r>
              <w:t xml:space="preserve">An assessment by the Radiation Control Department (RCD) indicates Cave1 is adequately configured with sufficient shielding to mitigate radiation hazards.  </w:t>
            </w:r>
          </w:p>
          <w:p w:rsidR="00417622" w:rsidRDefault="00417622" w:rsidP="00772A58">
            <w:pPr>
              <w:ind w:left="675"/>
              <w:jc w:val="left"/>
            </w:pPr>
          </w:p>
          <w:p w:rsidR="00417622" w:rsidRDefault="00417622" w:rsidP="00772A58">
            <w:pPr>
              <w:ind w:left="675"/>
              <w:jc w:val="left"/>
            </w:pPr>
            <w:commentRangeStart w:id="8"/>
            <w:r>
              <w:t>&lt;</w:t>
            </w:r>
            <w:r w:rsidR="00F60EC7">
              <w:t xml:space="preserve">Vashek, </w:t>
            </w:r>
            <w:r>
              <w:t>numbers here</w:t>
            </w:r>
            <w:r w:rsidR="00F60EC7">
              <w:t>?</w:t>
            </w:r>
            <w:r>
              <w:t>&gt;</w:t>
            </w:r>
            <w:commentRangeEnd w:id="8"/>
            <w:r w:rsidR="00E771BB">
              <w:rPr>
                <w:rStyle w:val="CommentReference"/>
              </w:rPr>
              <w:commentReference w:id="8"/>
            </w:r>
          </w:p>
          <w:p w:rsidR="00104B62" w:rsidRDefault="00104B62" w:rsidP="00772A58">
            <w:pPr>
              <w:ind w:left="675"/>
              <w:jc w:val="left"/>
            </w:pPr>
          </w:p>
          <w:p w:rsidR="00104B62" w:rsidRDefault="00104B62" w:rsidP="00772A58">
            <w:pPr>
              <w:ind w:left="675"/>
              <w:jc w:val="left"/>
            </w:pPr>
            <w:commentRangeStart w:id="9"/>
            <w:r>
              <w:t xml:space="preserve">The top of the UITF Cave1 roof is accessible during </w:t>
            </w:r>
            <w:r w:rsidR="009248E5">
              <w:t>QCM operation</w:t>
            </w:r>
            <w:r>
              <w:t xml:space="preserve"> </w:t>
            </w:r>
            <w:commentRangeEnd w:id="9"/>
            <w:r w:rsidR="009248E5">
              <w:rPr>
                <w:rStyle w:val="CommentReference"/>
              </w:rPr>
              <w:commentReference w:id="9"/>
            </w:r>
            <w:r>
              <w:t xml:space="preserve">but the area is considered a Radiologically Controlled Area, with signage provided by RCD indicating access restrictions and dosimeter requirements.  Signage will be posted at the bottom of the stairs leading to the Cave1 roof (see Figure 5, left).  After </w:t>
            </w:r>
            <w:r w:rsidR="00772A58">
              <w:t>QCM commissioning activities are</w:t>
            </w:r>
            <w:r>
              <w:t xml:space="preserve"> complete, access to the UITF Cave1 roof is unrestricted (See Figure 5, right).</w:t>
            </w:r>
          </w:p>
          <w:p w:rsidR="00A237D0" w:rsidRDefault="00A237D0" w:rsidP="00EA4B7A">
            <w:pPr>
              <w:pStyle w:val="HTMLPreformatted"/>
              <w:ind w:left="675"/>
            </w:pPr>
          </w:p>
          <w:p w:rsidR="00A237D0" w:rsidRDefault="00BC5446" w:rsidP="00EA4B7A">
            <w:pPr>
              <w:pStyle w:val="HTMLPreformatted"/>
              <w:ind w:left="675"/>
            </w:pPr>
            <w:r>
              <w:rPr>
                <w:noProof/>
              </w:rPr>
              <mc:AlternateContent>
                <mc:Choice Requires="wpg">
                  <w:drawing>
                    <wp:anchor distT="0" distB="0" distL="114300" distR="114300" simplePos="0" relativeHeight="251653120" behindDoc="0" locked="0" layoutInCell="1" allowOverlap="1">
                      <wp:simplePos x="0" y="0"/>
                      <wp:positionH relativeFrom="column">
                        <wp:posOffset>535940</wp:posOffset>
                      </wp:positionH>
                      <wp:positionV relativeFrom="paragraph">
                        <wp:posOffset>113030</wp:posOffset>
                      </wp:positionV>
                      <wp:extent cx="6477000" cy="3865245"/>
                      <wp:effectExtent l="0" t="0" r="0" b="1905"/>
                      <wp:wrapNone/>
                      <wp:docPr id="3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0" cy="3865245"/>
                                <a:chOff x="0" y="0"/>
                                <a:chExt cx="8026522" cy="4856163"/>
                              </a:xfrm>
                            </wpg:grpSpPr>
                            <pic:pic xmlns:pic="http://schemas.openxmlformats.org/drawingml/2006/picture">
                              <pic:nvPicPr>
                                <pic:cNvPr id="37"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3925" cy="48561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8"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114800" y="0"/>
                                  <a:ext cx="3911722" cy="48561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42.2pt;margin-top:8.9pt;width:510pt;height:304.35pt;z-index:251653120" coordsize="80265,48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0339;height:48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cV43FAAAA2wAAAA8AAABkcnMvZG93bnJldi54bWxEj0trwzAQhO+B/gexhd4auSmkwbESQmhL&#10;00NDHoccF2v9INbKkVTb+fdRoZDjMDPfMNlyMI3oyPnasoKXcQKCOLe65lLB8fDxPAPhA7LGxjIp&#10;uJKH5eJhlGGqbc876vahFBHCPkUFVQhtKqXPKzLox7Yljl5hncEQpSuldthHuGnkJEmm0mDNcaHC&#10;ltYV5ef9r1GA34Vfn7rDcOqTz3Zz8e5n++6UenocVnMQgYZwD/+3v7SC1zf4+x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nFeNxQAAANsAAAAPAAAAAAAAAAAAAAAA&#10;AJ8CAABkcnMvZG93bnJldi54bWxQSwUGAAAAAAQABAD3AAAAkQMAAAAA&#10;" fillcolor="#4f81bd [3204]" strokecolor="black [3213]">
                        <v:imagedata r:id="rId27" o:title=""/>
                      </v:shape>
                      <v:shape id="Picture 3" o:spid="_x0000_s1028" type="#_x0000_t75" style="position:absolute;left:41148;width:39117;height:48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jdrAAAAA2wAAAA8AAABkcnMvZG93bnJldi54bWxET02LwjAQvQv7H8Is7E1TFcStRlkWFQUv&#10;6uJ5bMa22ExCE9uuv94cBI+P9z1fdqYSDdW+tKxgOEhAEGdWl5wr+Dut+1MQPiBrrCyTgn/ysFx8&#10;9OaYatvygZpjyEUMYZ+igiIEl0rps4IM+oF1xJG72tpgiLDOpa6xjeGmkqMkmUiDJceGAh39FpTd&#10;jnejYCsfXbkPZ9fcL5fv4ardbR5rp9TXZ/czAxGoC2/xy73VCsZxbPwSf4B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RCN2sAAAADbAAAADwAAAAAAAAAAAAAAAACfAgAA&#10;ZHJzL2Rvd25yZXYueG1sUEsFBgAAAAAEAAQA9wAAAIwDAAAAAA==&#10;" fillcolor="#4f81bd [3204]" strokecolor="black [3213]">
                        <v:imagedata r:id="rId28" o:title=""/>
                      </v:shape>
                    </v:group>
                  </w:pict>
                </mc:Fallback>
              </mc:AlternateContent>
            </w: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A237D0" w:rsidRDefault="00A237D0" w:rsidP="00EA4B7A">
            <w:pPr>
              <w:pStyle w:val="HTMLPreformatted"/>
              <w:ind w:left="675"/>
            </w:pPr>
          </w:p>
          <w:p w:rsidR="00104B62" w:rsidRPr="00EA4B7A" w:rsidRDefault="00104B62" w:rsidP="00EA4B7A">
            <w:pPr>
              <w:pStyle w:val="HTMLPreformatted"/>
              <w:ind w:left="675"/>
            </w:pPr>
          </w:p>
          <w:p w:rsidR="00104B62" w:rsidRDefault="00104B62" w:rsidP="00772A58">
            <w:pPr>
              <w:ind w:left="675"/>
              <w:rPr>
                <w:lang w:val="en-GB"/>
              </w:rPr>
            </w:pPr>
          </w:p>
          <w:p w:rsidR="00104B62" w:rsidRPr="00A237D0" w:rsidRDefault="00104B62" w:rsidP="00A237D0">
            <w:pPr>
              <w:ind w:left="675"/>
              <w:jc w:val="center"/>
            </w:pPr>
            <w:r w:rsidRPr="00CD7FCE">
              <w:t xml:space="preserve">Figure 5 </w:t>
            </w:r>
            <w:r>
              <w:t>(left) During UITF operations, the top of UITF Cave1 roof is a Radiologically Controlled Area and dosimetry is required to access the roof.  (right) access is unrestricted when UITF operations are complete.</w:t>
            </w:r>
          </w:p>
          <w:p w:rsidR="00104B62" w:rsidRDefault="00104B62" w:rsidP="00772A58">
            <w:pPr>
              <w:ind w:left="675"/>
              <w:rPr>
                <w:lang w:val="en-GB"/>
              </w:rPr>
            </w:pPr>
          </w:p>
          <w:p w:rsidR="00104B62" w:rsidRDefault="00104B62" w:rsidP="00ED12AA">
            <w:pPr>
              <w:ind w:left="675"/>
              <w:jc w:val="left"/>
              <w:rPr>
                <w:rFonts w:ascii="Times New Roman" w:hAnsi="Times New Roman"/>
              </w:rPr>
            </w:pPr>
            <w:r>
              <w:rPr>
                <w:rFonts w:ascii="Times New Roman" w:hAnsi="Times New Roman"/>
              </w:rPr>
              <w:t>D</w:t>
            </w:r>
            <w:r w:rsidRPr="005A3A82">
              <w:rPr>
                <w:rFonts w:ascii="Times New Roman" w:hAnsi="Times New Roman"/>
              </w:rPr>
              <w:t xml:space="preserve">uring initial </w:t>
            </w:r>
            <w:r w:rsidR="00772A58">
              <w:rPr>
                <w:rFonts w:ascii="Times New Roman" w:hAnsi="Times New Roman"/>
              </w:rPr>
              <w:t>QCM</w:t>
            </w:r>
            <w:r w:rsidRPr="005A3A82">
              <w:rPr>
                <w:rFonts w:ascii="Times New Roman" w:hAnsi="Times New Roman"/>
              </w:rPr>
              <w:t xml:space="preserve"> commissioning, R</w:t>
            </w:r>
            <w:r>
              <w:rPr>
                <w:rFonts w:ascii="Times New Roman" w:hAnsi="Times New Roman"/>
              </w:rPr>
              <w:t>CD</w:t>
            </w:r>
            <w:r w:rsidRPr="005A3A82">
              <w:rPr>
                <w:rFonts w:ascii="Times New Roman" w:hAnsi="Times New Roman"/>
              </w:rPr>
              <w:t xml:space="preserve"> will </w:t>
            </w:r>
            <w:r>
              <w:rPr>
                <w:rFonts w:ascii="Times New Roman" w:hAnsi="Times New Roman"/>
              </w:rPr>
              <w:t>conduct</w:t>
            </w:r>
            <w:r w:rsidRPr="005A3A82">
              <w:rPr>
                <w:rFonts w:ascii="Times New Roman" w:hAnsi="Times New Roman"/>
              </w:rPr>
              <w:t xml:space="preserve"> radiation surveys </w:t>
            </w:r>
            <w:r>
              <w:rPr>
                <w:rFonts w:ascii="Times New Roman" w:hAnsi="Times New Roman"/>
              </w:rPr>
              <w:t xml:space="preserve">of accessible areas outside the UITF enclosure </w:t>
            </w:r>
            <w:r w:rsidRPr="005A3A82">
              <w:rPr>
                <w:rFonts w:ascii="Times New Roman" w:hAnsi="Times New Roman"/>
              </w:rPr>
              <w:t>to verify shielding effectiveness and establish final operational limits, a</w:t>
            </w:r>
            <w:r w:rsidRPr="004A1B64">
              <w:rPr>
                <w:rFonts w:ascii="Times New Roman" w:hAnsi="Times New Roman"/>
              </w:rPr>
              <w:t xml:space="preserve">larm thresholds, </w:t>
            </w:r>
            <w:r>
              <w:rPr>
                <w:rFonts w:ascii="Times New Roman" w:hAnsi="Times New Roman"/>
              </w:rPr>
              <w:t xml:space="preserve">and </w:t>
            </w:r>
            <w:r w:rsidRPr="004A1B64">
              <w:rPr>
                <w:rFonts w:ascii="Times New Roman" w:hAnsi="Times New Roman"/>
              </w:rPr>
              <w:t>postings.</w:t>
            </w:r>
          </w:p>
          <w:p w:rsidR="00A237D0" w:rsidRDefault="00A237D0" w:rsidP="00ED12AA">
            <w:pPr>
              <w:ind w:left="675"/>
              <w:jc w:val="left"/>
              <w:rPr>
                <w:rFonts w:ascii="Times New Roman" w:hAnsi="Times New Roman"/>
              </w:rPr>
            </w:pPr>
          </w:p>
          <w:p w:rsidR="00A237D0" w:rsidRPr="00A66374" w:rsidRDefault="00A237D0" w:rsidP="00ED12AA">
            <w:pPr>
              <w:ind w:left="690"/>
              <w:jc w:val="left"/>
              <w:rPr>
                <w:b/>
                <w:color w:val="000000"/>
              </w:rPr>
            </w:pPr>
            <w:commentRangeStart w:id="10"/>
            <w:r w:rsidRPr="00A66374">
              <w:rPr>
                <w:b/>
                <w:color w:val="000000"/>
              </w:rPr>
              <w:t>Activation</w:t>
            </w:r>
            <w:r>
              <w:rPr>
                <w:b/>
                <w:color w:val="000000"/>
              </w:rPr>
              <w:t>?</w:t>
            </w:r>
          </w:p>
          <w:p w:rsidR="00A237D0" w:rsidRPr="00A66374" w:rsidRDefault="00A237D0" w:rsidP="00ED12AA">
            <w:pPr>
              <w:ind w:left="690"/>
              <w:jc w:val="left"/>
              <w:rPr>
                <w:color w:val="000000"/>
              </w:rPr>
            </w:pPr>
            <w:r w:rsidRPr="00A66374">
              <w:rPr>
                <w:color w:val="000000"/>
              </w:rPr>
              <w:t>High-gradient cryomodules such as C-100 and similar designs contain cavities that have shown the potential to produce radio</w:t>
            </w:r>
            <w:r>
              <w:rPr>
                <w:color w:val="000000"/>
              </w:rPr>
              <w:t>-</w:t>
            </w:r>
            <w:r w:rsidRPr="00A66374">
              <w:rPr>
                <w:color w:val="000000"/>
              </w:rPr>
              <w:t>activation when operated at high power. Under certain conditions, the energy of the photon field produced by field emitted electrons may exceed the threshold for giant resonance photo-nuclear interactions. These interactions result in the emission of neutrons and the production of residual radioactivity. This phenomenon is difficult to predict. However, the onset of the condition is easily detectable by means of neutron radiation monitoring in the vicinity of the cryomodule.</w:t>
            </w:r>
          </w:p>
          <w:commentRangeEnd w:id="10"/>
          <w:p w:rsidR="00A237D0" w:rsidRDefault="00ED12AA" w:rsidP="00ED12AA">
            <w:pPr>
              <w:ind w:left="675"/>
              <w:jc w:val="left"/>
            </w:pPr>
            <w:r>
              <w:rPr>
                <w:rStyle w:val="CommentReference"/>
              </w:rPr>
              <w:commentReference w:id="10"/>
            </w:r>
          </w:p>
          <w:p w:rsidR="007A2EDA" w:rsidRDefault="007A2EDA" w:rsidP="00925636">
            <w:pPr>
              <w:jc w:val="left"/>
            </w:pPr>
          </w:p>
        </w:tc>
      </w:tr>
      <w:tr w:rsidR="000257C8" w:rsidTr="00671504">
        <w:trPr>
          <w:trHeight w:val="299"/>
          <w:jc w:val="center"/>
        </w:trPr>
        <w:tc>
          <w:tcPr>
            <w:tcW w:w="236" w:type="dxa"/>
            <w:tcBorders>
              <w:top w:val="nil"/>
              <w:left w:val="single" w:sz="12" w:space="0" w:color="auto"/>
              <w:bottom w:val="nil"/>
              <w:right w:val="single" w:sz="4" w:space="0" w:color="auto"/>
            </w:tcBorders>
            <w:shd w:val="thinDiagStripe" w:color="auto" w:fill="auto"/>
            <w:vAlign w:val="center"/>
            <w:hideMark/>
          </w:tcPr>
          <w:p w:rsidR="000257C8" w:rsidRDefault="000257C8" w:rsidP="0055396A">
            <w:pPr>
              <w:ind w:left="720"/>
              <w:jc w:val="left"/>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0257C8" w:rsidRDefault="000257C8" w:rsidP="00FD6673">
            <w:pPr>
              <w:numPr>
                <w:ilvl w:val="1"/>
                <w:numId w:val="4"/>
              </w:numPr>
              <w:ind w:left="513" w:hanging="513"/>
              <w:jc w:val="left"/>
              <w:rPr>
                <w:b/>
                <w:sz w:val="20"/>
                <w:szCs w:val="20"/>
              </w:rPr>
            </w:pPr>
            <w:r>
              <w:rPr>
                <w:b/>
                <w:sz w:val="20"/>
                <w:szCs w:val="20"/>
              </w:rPr>
              <w:t>Barriers</w:t>
            </w:r>
            <w:r w:rsidR="007B441B">
              <w:rPr>
                <w:b/>
                <w:sz w:val="20"/>
                <w:szCs w:val="20"/>
              </w:rPr>
              <w:t xml:space="preserve"> </w:t>
            </w:r>
            <w:r w:rsidR="007B441B" w:rsidRPr="007B441B">
              <w:rPr>
                <w:sz w:val="20"/>
                <w:szCs w:val="20"/>
              </w:rPr>
              <w:t>(magnetic, hearing, elevated or crane work, etc.)</w:t>
            </w:r>
          </w:p>
        </w:tc>
      </w:tr>
      <w:tr w:rsidR="000257C8" w:rsidTr="00671504">
        <w:trPr>
          <w:trHeight w:val="299"/>
          <w:jc w:val="center"/>
        </w:trPr>
        <w:tc>
          <w:tcPr>
            <w:tcW w:w="236" w:type="dxa"/>
            <w:tcBorders>
              <w:top w:val="nil"/>
              <w:left w:val="single" w:sz="12" w:space="0" w:color="auto"/>
              <w:bottom w:val="nil"/>
              <w:right w:val="single" w:sz="4" w:space="0" w:color="auto"/>
            </w:tcBorders>
            <w:shd w:val="thinDiagStripe" w:color="auto" w:fill="auto"/>
            <w:vAlign w:val="center"/>
            <w:hideMark/>
          </w:tcPr>
          <w:p w:rsidR="000257C8" w:rsidRDefault="000257C8" w:rsidP="0055396A">
            <w:pPr>
              <w:ind w:left="720"/>
              <w:jc w:val="left"/>
            </w:pPr>
          </w:p>
        </w:tc>
        <w:tc>
          <w:tcPr>
            <w:tcW w:w="11736" w:type="dxa"/>
            <w:tcBorders>
              <w:top w:val="single" w:sz="4" w:space="0" w:color="auto"/>
              <w:left w:val="single" w:sz="4" w:space="0" w:color="auto"/>
              <w:bottom w:val="nil"/>
              <w:right w:val="single" w:sz="12" w:space="0" w:color="auto"/>
            </w:tcBorders>
          </w:tcPr>
          <w:p w:rsidR="00104B62" w:rsidRDefault="00104B62" w:rsidP="00772A58">
            <w:pPr>
              <w:ind w:left="675"/>
              <w:jc w:val="left"/>
            </w:pPr>
            <w:commentRangeStart w:id="11"/>
            <w:r>
              <w:t xml:space="preserve">The QCM is under vacuum, and for this test, the valves to the adjoining beamline are closed, with </w:t>
            </w:r>
            <w:r w:rsidR="00772A58">
              <w:t>epics control of the valves disabled.</w:t>
            </w:r>
            <w:commentRangeEnd w:id="11"/>
            <w:r w:rsidR="00ED12AA">
              <w:rPr>
                <w:rStyle w:val="CommentReference"/>
              </w:rPr>
              <w:commentReference w:id="11"/>
            </w:r>
            <w:r w:rsidR="00ED12AA">
              <w:t xml:space="preserve">  Because the valves are closed, there is no possibility of injecting and accelerating a beam through the QCM. </w:t>
            </w:r>
          </w:p>
          <w:p w:rsidR="00104B62" w:rsidRDefault="00104B62" w:rsidP="00772A58">
            <w:pPr>
              <w:ind w:left="675"/>
              <w:jc w:val="left"/>
            </w:pPr>
          </w:p>
          <w:p w:rsidR="000257C8" w:rsidRDefault="00104B62" w:rsidP="00772A58">
            <w:pPr>
              <w:ind w:left="675"/>
              <w:jc w:val="left"/>
            </w:pPr>
            <w:r>
              <w:t>The doors to UITF represent barriers, these are described below in Section 6.3 Interlocks</w:t>
            </w:r>
          </w:p>
          <w:p w:rsidR="00CA63DD" w:rsidRDefault="00CA63DD" w:rsidP="00CA63DD">
            <w:pPr>
              <w:jc w:val="left"/>
            </w:pPr>
          </w:p>
        </w:tc>
      </w:tr>
      <w:tr w:rsidR="007A2EDA" w:rsidTr="00671504">
        <w:trPr>
          <w:jc w:val="center"/>
        </w:trPr>
        <w:tc>
          <w:tcPr>
            <w:tcW w:w="236" w:type="dxa"/>
            <w:tcBorders>
              <w:top w:val="nil"/>
              <w:left w:val="single" w:sz="12" w:space="0" w:color="auto"/>
              <w:bottom w:val="nil"/>
              <w:right w:val="single" w:sz="4" w:space="0" w:color="auto"/>
            </w:tcBorders>
            <w:shd w:val="thinDiagStripe" w:color="auto" w:fill="auto"/>
            <w:vAlign w:val="center"/>
          </w:tcPr>
          <w:p w:rsidR="007A2EDA" w:rsidRDefault="007A2EDA">
            <w:pPr>
              <w:ind w:left="360"/>
              <w:jc w:val="left"/>
              <w:rPr>
                <w:b/>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hideMark/>
          </w:tcPr>
          <w:p w:rsidR="007A2EDA" w:rsidRDefault="007A2EDA" w:rsidP="00FD6673">
            <w:pPr>
              <w:numPr>
                <w:ilvl w:val="1"/>
                <w:numId w:val="4"/>
              </w:numPr>
              <w:ind w:left="513" w:hanging="513"/>
              <w:jc w:val="left"/>
              <w:rPr>
                <w:b/>
                <w:sz w:val="20"/>
                <w:szCs w:val="20"/>
              </w:rPr>
            </w:pPr>
            <w:commentRangeStart w:id="12"/>
            <w:r>
              <w:rPr>
                <w:b/>
                <w:sz w:val="20"/>
                <w:szCs w:val="20"/>
              </w:rPr>
              <w:t>Interlocks</w:t>
            </w:r>
            <w:commentRangeEnd w:id="12"/>
            <w:r w:rsidR="00C81ADB">
              <w:rPr>
                <w:rStyle w:val="CommentReference"/>
              </w:rPr>
              <w:commentReference w:id="12"/>
            </w:r>
          </w:p>
        </w:tc>
      </w:tr>
      <w:tr w:rsidR="007A2EDA" w:rsidTr="00671504">
        <w:trPr>
          <w:trHeight w:val="218"/>
          <w:jc w:val="center"/>
        </w:trPr>
        <w:tc>
          <w:tcPr>
            <w:tcW w:w="236" w:type="dxa"/>
            <w:tcBorders>
              <w:top w:val="nil"/>
              <w:left w:val="single" w:sz="12" w:space="0" w:color="auto"/>
              <w:bottom w:val="nil"/>
              <w:right w:val="single" w:sz="4" w:space="0" w:color="auto"/>
            </w:tcBorders>
            <w:shd w:val="thinDiagStripe" w:color="auto" w:fill="auto"/>
            <w:vAlign w:val="center"/>
            <w:hideMark/>
          </w:tcPr>
          <w:p w:rsidR="007A2EDA" w:rsidRDefault="007A2EDA">
            <w:pPr>
              <w:ind w:left="720"/>
              <w:jc w:val="left"/>
            </w:pPr>
          </w:p>
        </w:tc>
        <w:tc>
          <w:tcPr>
            <w:tcW w:w="11736" w:type="dxa"/>
            <w:tcBorders>
              <w:top w:val="nil"/>
              <w:left w:val="single" w:sz="4" w:space="0" w:color="auto"/>
              <w:bottom w:val="nil"/>
              <w:right w:val="single" w:sz="12" w:space="0" w:color="auto"/>
            </w:tcBorders>
          </w:tcPr>
          <w:p w:rsidR="00A237D0" w:rsidRDefault="00A237D0" w:rsidP="00A237D0">
            <w:pPr>
              <w:ind w:left="720"/>
              <w:jc w:val="left"/>
            </w:pPr>
            <w:r w:rsidRPr="00925636">
              <w:t xml:space="preserve">The UITF’s Personnel Safety System (PSS) </w:t>
            </w:r>
            <w:r>
              <w:t xml:space="preserve">ensures that </w:t>
            </w:r>
            <w:r w:rsidRPr="00925636">
              <w:t xml:space="preserve">personnel </w:t>
            </w:r>
            <w:r>
              <w:t xml:space="preserve">cannot access the </w:t>
            </w:r>
            <w:r w:rsidR="00E15407">
              <w:t xml:space="preserve">UITF enclosure </w:t>
            </w:r>
            <w:r>
              <w:t xml:space="preserve">when </w:t>
            </w:r>
            <w:r w:rsidRPr="00925636">
              <w:t>prompt radiation</w:t>
            </w:r>
            <w:r w:rsidR="00E15407">
              <w:t xml:space="preserve"> hazards are possible. And the PSS </w:t>
            </w:r>
            <w:r>
              <w:t xml:space="preserve">will turn OFF radiation sources when unacceptable radiation levels are detected </w:t>
            </w:r>
            <w:r w:rsidR="00E15407">
              <w:t xml:space="preserve">by CARMS located </w:t>
            </w:r>
            <w:r>
              <w:t>outside the enclosure</w:t>
            </w:r>
            <w:r w:rsidRPr="00925636">
              <w:t>.</w:t>
            </w:r>
            <w:r>
              <w:t xml:space="preserve"> Radiation</w:t>
            </w:r>
            <w:r w:rsidRPr="00925636">
              <w:t xml:space="preserve"> exposure is prevented through both administrative (sweep procedures, </w:t>
            </w:r>
            <w:r>
              <w:t xml:space="preserve">locked gates, </w:t>
            </w:r>
            <w:r w:rsidRPr="00925636">
              <w:t>postings) and engineered means (interlocks</w:t>
            </w:r>
            <w:r>
              <w:t>, radiation monitoring, etc.</w:t>
            </w:r>
            <w:r w:rsidRPr="00925636">
              <w:t xml:space="preserve">). UITF (see </w:t>
            </w:r>
            <w:r>
              <w:t>F</w:t>
            </w:r>
            <w:r w:rsidRPr="00925636">
              <w:t xml:space="preserve">igure </w:t>
            </w:r>
            <w:r>
              <w:t>5</w:t>
            </w:r>
            <w:r w:rsidRPr="00925636">
              <w:t>) is a completely enclosed area. No one is allowed inside the enclosure during beam operations, or gun high voltage conditioning</w:t>
            </w:r>
            <w:r>
              <w:t xml:space="preserve">, or when high power RF is applied to the </w:t>
            </w:r>
            <w:commentRangeStart w:id="13"/>
            <w:r>
              <w:t xml:space="preserve">buncher </w:t>
            </w:r>
            <w:commentRangeEnd w:id="13"/>
            <w:r w:rsidR="00725C14">
              <w:rPr>
                <w:rStyle w:val="CommentReference"/>
              </w:rPr>
              <w:commentReference w:id="13"/>
            </w:r>
            <w:r>
              <w:t xml:space="preserve">or the </w:t>
            </w:r>
            <w:r w:rsidR="00E15407">
              <w:t>QCM</w:t>
            </w:r>
            <w:r>
              <w:t>.</w:t>
            </w:r>
          </w:p>
          <w:p w:rsidR="00A237D0" w:rsidRDefault="00A237D0" w:rsidP="00A237D0">
            <w:pPr>
              <w:ind w:left="720"/>
              <w:jc w:val="left"/>
            </w:pPr>
          </w:p>
          <w:p w:rsidR="00A237D0" w:rsidRDefault="00BC5446" w:rsidP="00A237D0">
            <w:pPr>
              <w:jc w:val="center"/>
            </w:pPr>
            <w:r>
              <w:rPr>
                <w:noProof/>
              </w:rPr>
              <mc:AlternateContent>
                <mc:Choice Requires="wps">
                  <w:drawing>
                    <wp:anchor distT="0" distB="0" distL="114300" distR="114300" simplePos="0" relativeHeight="251655168" behindDoc="0" locked="0" layoutInCell="1" allowOverlap="1">
                      <wp:simplePos x="0" y="0"/>
                      <wp:positionH relativeFrom="column">
                        <wp:posOffset>5353050</wp:posOffset>
                      </wp:positionH>
                      <wp:positionV relativeFrom="paragraph">
                        <wp:posOffset>-9001125</wp:posOffset>
                      </wp:positionV>
                      <wp:extent cx="540385" cy="272415"/>
                      <wp:effectExtent l="9525" t="9525" r="12065" b="1333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272415"/>
                              </a:xfrm>
                              <a:prstGeom prst="rect">
                                <a:avLst/>
                              </a:prstGeom>
                              <a:solidFill>
                                <a:srgbClr val="FFFFFF"/>
                              </a:solidFill>
                              <a:ln w="9525">
                                <a:solidFill>
                                  <a:srgbClr val="FFFFFF"/>
                                </a:solidFill>
                                <a:miter lim="800000"/>
                                <a:headEnd/>
                                <a:tailEnd/>
                              </a:ln>
                            </wps:spPr>
                            <wps:txbx>
                              <w:txbxContent>
                                <w:p w:rsidR="00A237D0" w:rsidRDefault="00A237D0" w:rsidP="00A237D0">
                                  <w:r>
                                    <w:t>Exit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421.5pt;margin-top:-708.75pt;width:42.55pt;height:21.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" strokecolor="white">
                      <v:textbox>
                        <w:txbxContent>
                          <w:p w:rsidR="00A237D0" w:rsidRDefault="00A237D0" w:rsidP="00A237D0">
                            <w:r>
                              <w:t>Exit</w:t>
                            </w:r>
                          </w:p>
                        </w:txbxContent>
                      </v:textbox>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3098800</wp:posOffset>
                      </wp:positionH>
                      <wp:positionV relativeFrom="paragraph">
                        <wp:posOffset>1757045</wp:posOffset>
                      </wp:positionV>
                      <wp:extent cx="1136650" cy="323850"/>
                      <wp:effectExtent l="3175" t="4445" r="3175"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7D0" w:rsidRDefault="00A237D0" w:rsidP="00A237D0">
                                  <w:r>
                                    <w:t>Main Entrance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244pt;margin-top:138.35pt;width:89.5pt;height:2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" stroked="f">
                      <v:textbox>
                        <w:txbxContent>
                          <w:p w:rsidR="00A237D0" w:rsidRDefault="00A237D0" w:rsidP="00A237D0">
                            <w:r>
                              <w:t>Main Entrance</w:t>
                            </w:r>
                          </w:p>
                        </w:txbxContent>
                      </v:textbox>
                    </v:shape>
                  </w:pict>
                </mc:Fallback>
              </mc:AlternateContent>
            </w:r>
            <w:r>
              <w:rPr>
                <w:noProof/>
              </w:rPr>
              <w:drawing>
                <wp:inline distT="0" distB="0" distL="0" distR="0">
                  <wp:extent cx="4314825" cy="2771775"/>
                  <wp:effectExtent l="0" t="0" r="9525" b="9525"/>
                  <wp:docPr id="12" name="Picture 1" descr="C:\Users\poelker\AppData\Local\Temp\Vash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elker\AppData\Local\Temp\Vashek-2.jpg"/>
                          <pic:cNvPicPr>
                            <a:picLocks noChangeAspect="1" noChangeArrowheads="1"/>
                          </pic:cNvPicPr>
                        </pic:nvPicPr>
                        <pic:blipFill>
                          <a:blip r:embed="rId29">
                            <a:extLst>
                              <a:ext uri="{28A0092B-C50C-407E-A947-70E740481C1C}">
                                <a14:useLocalDpi xmlns:a14="http://schemas.microsoft.com/office/drawing/2010/main" val="0"/>
                              </a:ext>
                            </a:extLst>
                          </a:blip>
                          <a:srcRect l="3581" r="9468"/>
                          <a:stretch>
                            <a:fillRect/>
                          </a:stretch>
                        </pic:blipFill>
                        <pic:spPr bwMode="auto">
                          <a:xfrm>
                            <a:off x="0" y="0"/>
                            <a:ext cx="4314825" cy="2771775"/>
                          </a:xfrm>
                          <a:prstGeom prst="rect">
                            <a:avLst/>
                          </a:prstGeom>
                          <a:noFill/>
                          <a:ln>
                            <a:noFill/>
                          </a:ln>
                        </pic:spPr>
                      </pic:pic>
                    </a:graphicData>
                  </a:graphic>
                </wp:inline>
              </w:drawing>
            </w:r>
          </w:p>
          <w:p w:rsidR="00A237D0" w:rsidRPr="00277B1C" w:rsidRDefault="00A237D0" w:rsidP="00A237D0">
            <w:pPr>
              <w:pStyle w:val="Caption"/>
              <w:jc w:val="center"/>
              <w:rPr>
                <w:rFonts w:ascii="Times" w:hAnsi="Times"/>
                <w:b w:val="0"/>
                <w:color w:val="auto"/>
                <w:sz w:val="24"/>
                <w:szCs w:val="24"/>
              </w:rPr>
            </w:pPr>
            <w:r w:rsidRPr="00277B1C">
              <w:rPr>
                <w:rFonts w:ascii="Times" w:hAnsi="Times"/>
                <w:b w:val="0"/>
                <w:color w:val="auto"/>
                <w:sz w:val="24"/>
                <w:szCs w:val="24"/>
              </w:rPr>
              <w:t>Figure 5 UITF With concrete shielding in place</w:t>
            </w:r>
          </w:p>
          <w:p w:rsidR="00A237D0" w:rsidRDefault="00A237D0" w:rsidP="00C64C91">
            <w:pPr>
              <w:ind w:left="420"/>
              <w:jc w:val="left"/>
              <w:rPr>
                <w:lang w:val="en-GB"/>
              </w:rPr>
            </w:pPr>
            <w:r>
              <w:rPr>
                <w:lang w:val="en-GB"/>
              </w:rPr>
              <w:t>Figures 6 and 7 show the two entry/exit ways to and from the UITF, the run safe box, signage along with the warning beacons.</w:t>
            </w:r>
          </w:p>
          <w:p w:rsidR="00A237D0" w:rsidRDefault="00A237D0" w:rsidP="00A237D0">
            <w:pPr>
              <w:jc w:val="left"/>
              <w:rPr>
                <w:lang w:val="en-GB"/>
              </w:rPr>
            </w:pPr>
          </w:p>
          <w:p w:rsidR="00A237D0" w:rsidRDefault="00BC5446" w:rsidP="00A237D0">
            <w:pPr>
              <w:jc w:val="center"/>
              <w:rPr>
                <w:noProof/>
              </w:rPr>
            </w:pPr>
            <w:r>
              <w:rPr>
                <w:noProof/>
              </w:rPr>
              <mc:AlternateContent>
                <mc:Choice Requires="wps">
                  <w:drawing>
                    <wp:anchor distT="0" distB="0" distL="114300" distR="114300" simplePos="0" relativeHeight="251658240" behindDoc="0" locked="0" layoutInCell="1" allowOverlap="1">
                      <wp:simplePos x="0" y="0"/>
                      <wp:positionH relativeFrom="column">
                        <wp:posOffset>4652645</wp:posOffset>
                      </wp:positionH>
                      <wp:positionV relativeFrom="paragraph">
                        <wp:posOffset>1001395</wp:posOffset>
                      </wp:positionV>
                      <wp:extent cx="699770" cy="243840"/>
                      <wp:effectExtent l="13970" t="10795" r="10160" b="1206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243840"/>
                              </a:xfrm>
                              <a:prstGeom prst="rect">
                                <a:avLst/>
                              </a:prstGeom>
                              <a:solidFill>
                                <a:srgbClr val="FFFFFF"/>
                              </a:solidFill>
                              <a:ln w="9525">
                                <a:solidFill>
                                  <a:srgbClr val="FFFFFF"/>
                                </a:solidFill>
                                <a:miter lim="800000"/>
                                <a:headEnd/>
                                <a:tailEnd/>
                              </a:ln>
                            </wps:spPr>
                            <wps:txbx>
                              <w:txbxContent>
                                <w:p w:rsidR="00A237D0" w:rsidRPr="001426B4" w:rsidRDefault="00A237D0" w:rsidP="00A237D0">
                                  <w:pPr>
                                    <w:rPr>
                                      <w:rFonts w:ascii="Calibri" w:hAnsi="Calibri"/>
                                      <w:b/>
                                      <w:color w:val="00B0F0"/>
                                      <w:sz w:val="20"/>
                                      <w:szCs w:val="20"/>
                                    </w:rPr>
                                  </w:pPr>
                                  <w:r w:rsidRPr="001426B4">
                                    <w:rPr>
                                      <w:rFonts w:ascii="Calibri" w:hAnsi="Calibri"/>
                                      <w:b/>
                                      <w:color w:val="00B0F0"/>
                                      <w:sz w:val="20"/>
                                      <w:szCs w:val="20"/>
                                    </w:rPr>
                                    <w:t>Beacons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366.35pt;margin-top:78.85pt;width:55.1pt;height:19.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" strokecolor="white">
                      <v:textbox style="mso-fit-shape-to-text:t">
                        <w:txbxContent>
                          <w:p w:rsidR="00A237D0" w:rsidRPr="001426B4" w:rsidRDefault="00A237D0" w:rsidP="00A237D0">
                            <w:pPr>
                              <w:rPr>
                                <w:rFonts w:ascii="Calibri" w:hAnsi="Calibri"/>
                                <w:b/>
                                <w:color w:val="00B0F0"/>
                                <w:sz w:val="20"/>
                                <w:szCs w:val="20"/>
                              </w:rPr>
                            </w:pPr>
                            <w:r w:rsidRPr="001426B4">
                              <w:rPr>
                                <w:rFonts w:ascii="Calibri" w:hAnsi="Calibri"/>
                                <w:b/>
                                <w:color w:val="00B0F0"/>
                                <w:sz w:val="20"/>
                                <w:szCs w:val="20"/>
                              </w:rPr>
                              <w:t>Beacons</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5089525</wp:posOffset>
                      </wp:positionH>
                      <wp:positionV relativeFrom="line">
                        <wp:posOffset>1288415</wp:posOffset>
                      </wp:positionV>
                      <wp:extent cx="263525" cy="162560"/>
                      <wp:effectExtent l="22225" t="21590" r="66675" b="82550"/>
                      <wp:wrapNone/>
                      <wp:docPr id="30"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3525" cy="162560"/>
                              </a:xfrm>
                              <a:prstGeom prst="straightConnector1">
                                <a:avLst/>
                              </a:prstGeom>
                              <a:noFill/>
                              <a:ln w="38100">
                                <a:solidFill>
                                  <a:srgbClr val="F2F2F2"/>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81" o:spid="_x0000_s1026" type="#_x0000_t32" style="position:absolute;margin-left:400.75pt;margin-top:101.45pt;width:20.75pt;height:1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" strokecolor="#f2f2f2" strokeweight="3pt">
                      <v:stroke endarrow="block"/>
                      <v:shadow color="#243f60" opacity=".5" offset="1pt"/>
                      <w10:wrap anchory="line"/>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5407025</wp:posOffset>
                      </wp:positionH>
                      <wp:positionV relativeFrom="line">
                        <wp:posOffset>1085215</wp:posOffset>
                      </wp:positionV>
                      <wp:extent cx="616585" cy="75565"/>
                      <wp:effectExtent l="25400" t="27940" r="43815" b="86995"/>
                      <wp:wrapNone/>
                      <wp:docPr id="3"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585" cy="75565"/>
                              </a:xfrm>
                              <a:prstGeom prst="straightConnector1">
                                <a:avLst/>
                              </a:prstGeom>
                              <a:noFill/>
                              <a:ln w="38100">
                                <a:solidFill>
                                  <a:srgbClr val="F2F2F2"/>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0" o:spid="_x0000_s1026" type="#_x0000_t32" style="position:absolute;margin-left:425.75pt;margin-top:85.45pt;width:48.55pt;height: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" strokecolor="#f2f2f2" strokeweight="3pt">
                      <v:stroke endarrow="block"/>
                      <v:shadow color="#243f60" opacity=".5" offset="1pt"/>
                      <w10:wrap anchory="line"/>
                    </v:shape>
                  </w:pict>
                </mc:Fallback>
              </mc:AlternateContent>
            </w:r>
            <w:r>
              <w:rPr>
                <w:noProof/>
              </w:rPr>
              <w:drawing>
                <wp:inline distT="0" distB="0" distL="0" distR="0">
                  <wp:extent cx="2085975" cy="1828800"/>
                  <wp:effectExtent l="0" t="0" r="952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5975" cy="1828800"/>
                          </a:xfrm>
                          <a:prstGeom prst="rect">
                            <a:avLst/>
                          </a:prstGeom>
                          <a:noFill/>
                          <a:ln>
                            <a:noFill/>
                          </a:ln>
                        </pic:spPr>
                      </pic:pic>
                    </a:graphicData>
                  </a:graphic>
                </wp:inline>
              </w:drawing>
            </w:r>
            <w:r w:rsidR="00A237D0">
              <w:rPr>
                <w:noProof/>
              </w:rPr>
              <w:t xml:space="preserve"> </w:t>
            </w:r>
            <w:r>
              <w:rPr>
                <w:noProof/>
              </w:rPr>
              <w:drawing>
                <wp:inline distT="0" distB="0" distL="0" distR="0">
                  <wp:extent cx="2019300" cy="1628775"/>
                  <wp:effectExtent l="0" t="0" r="0" b="952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9300" cy="1628775"/>
                          </a:xfrm>
                          <a:prstGeom prst="rect">
                            <a:avLst/>
                          </a:prstGeom>
                          <a:noFill/>
                          <a:ln>
                            <a:noFill/>
                          </a:ln>
                        </pic:spPr>
                      </pic:pic>
                    </a:graphicData>
                  </a:graphic>
                </wp:inline>
              </w:drawing>
            </w:r>
            <w:r w:rsidR="00A237D0">
              <w:rPr>
                <w:noProof/>
              </w:rPr>
              <w:t xml:space="preserve"> </w:t>
            </w:r>
            <w:r>
              <w:rPr>
                <w:noProof/>
              </w:rPr>
              <w:drawing>
                <wp:inline distT="0" distB="0" distL="0" distR="0">
                  <wp:extent cx="2076450" cy="1666875"/>
                  <wp:effectExtent l="0" t="0" r="0" b="952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76450" cy="1666875"/>
                          </a:xfrm>
                          <a:prstGeom prst="rect">
                            <a:avLst/>
                          </a:prstGeom>
                          <a:noFill/>
                          <a:ln>
                            <a:noFill/>
                          </a:ln>
                        </pic:spPr>
                      </pic:pic>
                    </a:graphicData>
                  </a:graphic>
                </wp:inline>
              </w:drawing>
            </w:r>
          </w:p>
          <w:p w:rsidR="00A237D0" w:rsidRPr="00277B1C" w:rsidRDefault="00A237D0" w:rsidP="00C64C91">
            <w:pPr>
              <w:pStyle w:val="Caption"/>
              <w:ind w:left="510"/>
              <w:jc w:val="center"/>
              <w:rPr>
                <w:rFonts w:ascii="Times" w:hAnsi="Times"/>
                <w:b w:val="0"/>
                <w:color w:val="auto"/>
                <w:sz w:val="24"/>
                <w:szCs w:val="24"/>
              </w:rPr>
            </w:pPr>
            <w:r w:rsidRPr="00277B1C">
              <w:rPr>
                <w:rFonts w:ascii="Times" w:hAnsi="Times"/>
                <w:b w:val="0"/>
                <w:color w:val="auto"/>
                <w:sz w:val="24"/>
                <w:szCs w:val="24"/>
              </w:rPr>
              <w:t>Figure 6 (Left) Main entrance/exit from high bay area through the labyrinth of UITF (Middle), Secondary exit into the high bay from the southern-most location of the keV section. Both doors have Personnel Safety System interlocks and emergency exit switches on the nearby walls (Right). Beacons exist at both entrance/exit ways</w:t>
            </w:r>
          </w:p>
          <w:p w:rsidR="00A237D0" w:rsidRDefault="00BC5446" w:rsidP="00A237D0">
            <w:pPr>
              <w:jc w:val="center"/>
              <w:rPr>
                <w:noProof/>
              </w:rPr>
            </w:pPr>
            <w:r>
              <w:rPr>
                <w:noProof/>
              </w:rPr>
              <mc:AlternateContent>
                <mc:Choice Requires="wps">
                  <w:drawing>
                    <wp:anchor distT="0" distB="0" distL="114300" distR="114300" simplePos="0" relativeHeight="251656192" behindDoc="0" locked="0" layoutInCell="1" allowOverlap="1">
                      <wp:simplePos x="0" y="0"/>
                      <wp:positionH relativeFrom="column">
                        <wp:posOffset>5808345</wp:posOffset>
                      </wp:positionH>
                      <wp:positionV relativeFrom="paragraph">
                        <wp:posOffset>1162050</wp:posOffset>
                      </wp:positionV>
                      <wp:extent cx="930910" cy="243840"/>
                      <wp:effectExtent l="7620" t="9525" r="13970" b="1333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910" cy="243840"/>
                              </a:xfrm>
                              <a:prstGeom prst="rect">
                                <a:avLst/>
                              </a:prstGeom>
                              <a:solidFill>
                                <a:srgbClr val="FFFFFF"/>
                              </a:solidFill>
                              <a:ln w="9525">
                                <a:solidFill>
                                  <a:srgbClr val="FFFFFF"/>
                                </a:solidFill>
                                <a:miter lim="800000"/>
                                <a:headEnd/>
                                <a:tailEnd/>
                              </a:ln>
                            </wps:spPr>
                            <wps:txbx>
                              <w:txbxContent>
                                <w:p w:rsidR="00A237D0" w:rsidRPr="001426B4" w:rsidRDefault="00A237D0" w:rsidP="00A237D0">
                                  <w:pPr>
                                    <w:rPr>
                                      <w:rFonts w:ascii="Calibri" w:hAnsi="Calibri"/>
                                      <w:b/>
                                      <w:color w:val="00B0F0"/>
                                      <w:sz w:val="20"/>
                                      <w:szCs w:val="20"/>
                                    </w:rPr>
                                  </w:pPr>
                                  <w:r w:rsidRPr="001426B4">
                                    <w:rPr>
                                      <w:rFonts w:ascii="Calibri" w:hAnsi="Calibri"/>
                                      <w:b/>
                                      <w:color w:val="00B0F0"/>
                                      <w:sz w:val="20"/>
                                      <w:szCs w:val="20"/>
                                    </w:rPr>
                                    <w:t>Crash Switch</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457.35pt;margin-top:91.5pt;width:73.3pt;height:19.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" strokecolor="white">
                      <v:textbox style="mso-fit-shape-to-text:t">
                        <w:txbxContent>
                          <w:p w:rsidR="00A237D0" w:rsidRPr="001426B4" w:rsidRDefault="00A237D0" w:rsidP="00A237D0">
                            <w:pPr>
                              <w:rPr>
                                <w:rFonts w:ascii="Calibri" w:hAnsi="Calibri"/>
                                <w:b/>
                                <w:color w:val="00B0F0"/>
                                <w:sz w:val="20"/>
                                <w:szCs w:val="20"/>
                              </w:rPr>
                            </w:pPr>
                            <w:r w:rsidRPr="001426B4">
                              <w:rPr>
                                <w:rFonts w:ascii="Calibri" w:hAnsi="Calibri"/>
                                <w:b/>
                                <w:color w:val="00B0F0"/>
                                <w:sz w:val="20"/>
                                <w:szCs w:val="20"/>
                              </w:rPr>
                              <w:t>Crash Switch</w:t>
                            </w:r>
                          </w:p>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6297295</wp:posOffset>
                      </wp:positionH>
                      <wp:positionV relativeFrom="line">
                        <wp:posOffset>876300</wp:posOffset>
                      </wp:positionV>
                      <wp:extent cx="111125" cy="262255"/>
                      <wp:effectExtent l="20320" t="57150" r="87630" b="23495"/>
                      <wp:wrapNone/>
                      <wp:docPr id="1"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1125" cy="262255"/>
                              </a:xfrm>
                              <a:prstGeom prst="straightConnector1">
                                <a:avLst/>
                              </a:prstGeom>
                              <a:noFill/>
                              <a:ln w="38100">
                                <a:solidFill>
                                  <a:srgbClr val="F2F2F2"/>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 o:spid="_x0000_s1026" type="#_x0000_t32" style="position:absolute;margin-left:495.85pt;margin-top:69pt;width:8.75pt;height:20.6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" strokecolor="#f2f2f2" strokeweight="3pt">
                      <v:stroke endarrow="block"/>
                      <v:shadow color="#243f60" opacity=".5" offset="1pt"/>
                      <w10:wrap anchory="line"/>
                    </v:shape>
                  </w:pict>
                </mc:Fallback>
              </mc:AlternateContent>
            </w:r>
            <w:r>
              <w:rPr>
                <w:noProof/>
              </w:rPr>
              <w:drawing>
                <wp:inline distT="0" distB="0" distL="0" distR="0">
                  <wp:extent cx="2085975" cy="1800225"/>
                  <wp:effectExtent l="0" t="0" r="9525" b="952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85975" cy="1800225"/>
                          </a:xfrm>
                          <a:prstGeom prst="rect">
                            <a:avLst/>
                          </a:prstGeom>
                          <a:noFill/>
                          <a:ln>
                            <a:noFill/>
                          </a:ln>
                        </pic:spPr>
                      </pic:pic>
                    </a:graphicData>
                  </a:graphic>
                </wp:inline>
              </w:drawing>
            </w:r>
            <w:r w:rsidR="00A237D0">
              <w:rPr>
                <w:noProof/>
              </w:rPr>
              <w:t xml:space="preserve"> </w:t>
            </w:r>
            <w:r>
              <w:rPr>
                <w:noProof/>
              </w:rPr>
              <w:drawing>
                <wp:inline distT="0" distB="0" distL="0" distR="0">
                  <wp:extent cx="1905000" cy="2028825"/>
                  <wp:effectExtent l="0" t="0" r="0" b="952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2028825"/>
                          </a:xfrm>
                          <a:prstGeom prst="rect">
                            <a:avLst/>
                          </a:prstGeom>
                          <a:noFill/>
                          <a:ln>
                            <a:noFill/>
                          </a:ln>
                        </pic:spPr>
                      </pic:pic>
                    </a:graphicData>
                  </a:graphic>
                </wp:inline>
              </w:drawing>
            </w:r>
            <w:r w:rsidR="00A237D0">
              <w:rPr>
                <w:noProof/>
              </w:rPr>
              <w:t xml:space="preserve"> </w:t>
            </w:r>
            <w:r>
              <w:rPr>
                <w:noProof/>
              </w:rPr>
              <w:drawing>
                <wp:inline distT="0" distB="0" distL="0" distR="0">
                  <wp:extent cx="2209800" cy="23241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9800" cy="2324100"/>
                          </a:xfrm>
                          <a:prstGeom prst="rect">
                            <a:avLst/>
                          </a:prstGeom>
                          <a:noFill/>
                          <a:ln>
                            <a:noFill/>
                          </a:ln>
                        </pic:spPr>
                      </pic:pic>
                    </a:graphicData>
                  </a:graphic>
                </wp:inline>
              </w:drawing>
            </w:r>
          </w:p>
          <w:p w:rsidR="00A237D0" w:rsidRPr="00B36C00" w:rsidRDefault="00A237D0" w:rsidP="00C64C91">
            <w:pPr>
              <w:ind w:left="420"/>
              <w:jc w:val="center"/>
              <w:rPr>
                <w:lang w:val="en-GB"/>
              </w:rPr>
            </w:pPr>
            <w:r w:rsidRPr="00B36C00">
              <w:t>Figure 7 (Left) Exit into high bay from Cave 1 near the electron gun (Middle) Run/Safe Box (Right) Crash Switch for exit. Run/Safe Boxes and Crash switches are at both the entrance/exit ways</w:t>
            </w:r>
          </w:p>
          <w:p w:rsidR="00A237D0" w:rsidRPr="00A74382" w:rsidRDefault="00A237D0" w:rsidP="00A237D0">
            <w:pPr>
              <w:ind w:left="720"/>
              <w:jc w:val="left"/>
            </w:pPr>
          </w:p>
          <w:p w:rsidR="00A237D0" w:rsidRDefault="00A237D0" w:rsidP="00A237D0">
            <w:pPr>
              <w:ind w:left="757"/>
              <w:rPr>
                <w:rFonts w:ascii="Times New Roman" w:hAnsi="Times New Roman"/>
              </w:rPr>
            </w:pPr>
            <w:r>
              <w:t xml:space="preserve">There are four PSS states: OPEN, SWEEP, READY and RUN.  </w:t>
            </w:r>
            <w:r w:rsidRPr="002E2AB5">
              <w:rPr>
                <w:rFonts w:ascii="Times New Roman" w:hAnsi="Times New Roman"/>
              </w:rPr>
              <w:t>READY state is the safe state</w:t>
            </w:r>
            <w:r>
              <w:rPr>
                <w:rFonts w:ascii="Times New Roman" w:hAnsi="Times New Roman"/>
              </w:rPr>
              <w:t>, when doors are open and the UITF enclosure can be occupied by personnel</w:t>
            </w:r>
            <w:r w:rsidRPr="002E2AB5">
              <w:rPr>
                <w:rFonts w:ascii="Times New Roman" w:hAnsi="Times New Roman"/>
              </w:rPr>
              <w:t>.</w:t>
            </w:r>
            <w:r>
              <w:rPr>
                <w:rFonts w:ascii="Times New Roman" w:hAnsi="Times New Roman"/>
              </w:rPr>
              <w:t xml:space="preserve">  The </w:t>
            </w:r>
            <w:r w:rsidRPr="002E2AB5">
              <w:rPr>
                <w:rFonts w:ascii="Times New Roman" w:hAnsi="Times New Roman"/>
              </w:rPr>
              <w:t xml:space="preserve">RUN state </w:t>
            </w:r>
            <w:r>
              <w:rPr>
                <w:rFonts w:ascii="Times New Roman" w:hAnsi="Times New Roman"/>
              </w:rPr>
              <w:t xml:space="preserve">issues “permits” </w:t>
            </w:r>
            <w:r w:rsidRPr="002E2AB5">
              <w:rPr>
                <w:rFonts w:ascii="Times New Roman" w:hAnsi="Times New Roman"/>
              </w:rPr>
              <w:t>to RF</w:t>
            </w:r>
            <w:r>
              <w:rPr>
                <w:rFonts w:ascii="Times New Roman" w:hAnsi="Times New Roman"/>
              </w:rPr>
              <w:t xml:space="preserve"> sources</w:t>
            </w:r>
            <w:r w:rsidRPr="002E2AB5">
              <w:rPr>
                <w:rFonts w:ascii="Times New Roman" w:hAnsi="Times New Roman"/>
              </w:rPr>
              <w:t xml:space="preserve">, </w:t>
            </w:r>
            <w:r>
              <w:rPr>
                <w:rFonts w:ascii="Times New Roman" w:hAnsi="Times New Roman"/>
              </w:rPr>
              <w:t xml:space="preserve">the </w:t>
            </w:r>
            <w:r w:rsidRPr="002E2AB5">
              <w:rPr>
                <w:rFonts w:ascii="Times New Roman" w:hAnsi="Times New Roman"/>
              </w:rPr>
              <w:t xml:space="preserve">Gun High Voltage </w:t>
            </w:r>
            <w:r>
              <w:rPr>
                <w:rFonts w:ascii="Times New Roman" w:hAnsi="Times New Roman"/>
              </w:rPr>
              <w:t xml:space="preserve">power supply </w:t>
            </w:r>
            <w:r w:rsidRPr="002E2AB5">
              <w:rPr>
                <w:rFonts w:ascii="Times New Roman" w:hAnsi="Times New Roman"/>
              </w:rPr>
              <w:t>and PSS laser shutters.</w:t>
            </w:r>
            <w:r>
              <w:rPr>
                <w:rFonts w:ascii="Times New Roman" w:hAnsi="Times New Roman"/>
              </w:rPr>
              <w:t xml:space="preserve"> “Permits” allow these devices to be energized. </w:t>
            </w:r>
          </w:p>
          <w:p w:rsidR="00A237D0" w:rsidRDefault="00A237D0" w:rsidP="00A237D0">
            <w:pPr>
              <w:ind w:left="757"/>
              <w:rPr>
                <w:rFonts w:ascii="Times New Roman" w:hAnsi="Times New Roman"/>
              </w:rPr>
            </w:pPr>
          </w:p>
          <w:p w:rsidR="00A237D0" w:rsidRPr="002E2AB5" w:rsidRDefault="00A237D0" w:rsidP="00A237D0">
            <w:pPr>
              <w:ind w:left="757"/>
              <w:rPr>
                <w:rFonts w:ascii="Times New Roman" w:hAnsi="Times New Roman"/>
              </w:rPr>
            </w:pPr>
            <w:r>
              <w:t>There are radiation monitors – referred to as CARMs – that are interlocked to the PSS system.</w:t>
            </w:r>
            <w:r>
              <w:rPr>
                <w:rFonts w:ascii="Times New Roman" w:hAnsi="Times New Roman"/>
              </w:rPr>
              <w:t xml:space="preserve"> </w:t>
            </w:r>
            <w:r>
              <w:t xml:space="preserve">CARMs are primarily used to detect radiation outside the UITF enclosure but one or more CARMs may be located inside the UITF enclosure. </w:t>
            </w:r>
            <w:commentRangeStart w:id="14"/>
            <w:r>
              <w:t xml:space="preserve">CARM placement is determined by the RCD.  </w:t>
            </w:r>
            <w:commentRangeEnd w:id="14"/>
            <w:r w:rsidR="00725C14">
              <w:rPr>
                <w:rStyle w:val="CommentReference"/>
              </w:rPr>
              <w:commentReference w:id="14"/>
            </w:r>
            <w:r w:rsidRPr="002E2AB5">
              <w:rPr>
                <w:rFonts w:ascii="Times New Roman" w:hAnsi="Times New Roman"/>
              </w:rPr>
              <w:t xml:space="preserve">When CARMs </w:t>
            </w:r>
            <w:r>
              <w:rPr>
                <w:rFonts w:ascii="Times New Roman" w:hAnsi="Times New Roman"/>
              </w:rPr>
              <w:t xml:space="preserve">detect unacceptable levels of radiation in Run state, the PSS </w:t>
            </w:r>
            <w:r w:rsidRPr="002E2AB5">
              <w:rPr>
                <w:rFonts w:ascii="Times New Roman" w:hAnsi="Times New Roman"/>
              </w:rPr>
              <w:t>will drop to READY state</w:t>
            </w:r>
            <w:r>
              <w:rPr>
                <w:rFonts w:ascii="Times New Roman" w:hAnsi="Times New Roman"/>
              </w:rPr>
              <w:t>,</w:t>
            </w:r>
            <w:r w:rsidRPr="002E2AB5">
              <w:rPr>
                <w:rFonts w:ascii="Times New Roman" w:hAnsi="Times New Roman"/>
              </w:rPr>
              <w:t xml:space="preserve"> removing all the permits.</w:t>
            </w:r>
          </w:p>
          <w:p w:rsidR="00A237D0" w:rsidRDefault="00A237D0" w:rsidP="00A237D0">
            <w:pPr>
              <w:jc w:val="left"/>
            </w:pPr>
          </w:p>
          <w:p w:rsidR="00A237D0" w:rsidRDefault="00A237D0" w:rsidP="00A237D0">
            <w:pPr>
              <w:ind w:left="720"/>
              <w:jc w:val="left"/>
            </w:pPr>
            <w:r>
              <w:t xml:space="preserve">In OPEN state, the main entrance/exit will be in use. The secondary exit door can be used as needed, but is primarily considered an emergency exit. The main and secondary entrance/exit doors are part of the PSS, with magnetic locks that engage and prevent entry when the UITF enclosure is swept and the PSS is set to the Run state.  The PSS will turn OFF radiation sources when door interlocks are breached.  </w:t>
            </w:r>
          </w:p>
          <w:p w:rsidR="00A237D0" w:rsidRDefault="00A237D0" w:rsidP="00A237D0">
            <w:pPr>
              <w:ind w:left="720"/>
              <w:jc w:val="left"/>
            </w:pPr>
          </w:p>
          <w:p w:rsidR="00A237D0" w:rsidRDefault="00A237D0" w:rsidP="00A237D0">
            <w:pPr>
              <w:ind w:left="720"/>
              <w:jc w:val="left"/>
            </w:pPr>
            <w:r>
              <w:t>Additional details related to the PSS interlocks:</w:t>
            </w:r>
          </w:p>
          <w:p w:rsidR="00A237D0" w:rsidRDefault="00A237D0" w:rsidP="00A237D0">
            <w:pPr>
              <w:jc w:val="left"/>
              <w:rPr>
                <w:rFonts w:ascii="Times New Roman" w:hAnsi="Times New Roman"/>
              </w:rPr>
            </w:pPr>
          </w:p>
          <w:p w:rsidR="00A237D0" w:rsidRPr="00457B51" w:rsidRDefault="00A237D0" w:rsidP="00A237D0">
            <w:pPr>
              <w:ind w:left="757"/>
              <w:jc w:val="left"/>
              <w:rPr>
                <w:rFonts w:ascii="Times New Roman" w:hAnsi="Times New Roman"/>
              </w:rPr>
            </w:pPr>
            <w:r>
              <w:rPr>
                <w:rFonts w:ascii="Times New Roman" w:hAnsi="Times New Roman"/>
              </w:rPr>
              <w:t>T</w:t>
            </w:r>
            <w:r w:rsidRPr="00457B51">
              <w:rPr>
                <w:rFonts w:ascii="Times New Roman" w:hAnsi="Times New Roman"/>
              </w:rPr>
              <w:t xml:space="preserve">here are signals warning about potential prompt radiation: </w:t>
            </w:r>
          </w:p>
          <w:p w:rsidR="00A237D0" w:rsidRPr="00457B51" w:rsidRDefault="00A237D0" w:rsidP="00A237D0">
            <w:pPr>
              <w:numPr>
                <w:ilvl w:val="0"/>
                <w:numId w:val="23"/>
              </w:numPr>
              <w:tabs>
                <w:tab w:val="clear" w:pos="720"/>
                <w:tab w:val="num" w:pos="1387"/>
              </w:tabs>
              <w:spacing w:before="100" w:beforeAutospacing="1" w:after="100" w:afterAutospacing="1"/>
              <w:ind w:left="1387" w:hanging="180"/>
              <w:jc w:val="left"/>
              <w:rPr>
                <w:rFonts w:ascii="Times New Roman" w:hAnsi="Times New Roman"/>
              </w:rPr>
            </w:pPr>
            <w:r>
              <w:rPr>
                <w:rFonts w:ascii="Times New Roman" w:hAnsi="Times New Roman"/>
              </w:rPr>
              <w:t xml:space="preserve">a </w:t>
            </w:r>
            <w:r w:rsidRPr="00457B51">
              <w:rPr>
                <w:rFonts w:ascii="Times New Roman" w:hAnsi="Times New Roman"/>
              </w:rPr>
              <w:t>Magenta Beacon is active as soon as UITF PSS Controller is switched to SWEEP State and</w:t>
            </w:r>
            <w:r>
              <w:rPr>
                <w:rFonts w:ascii="Times New Roman" w:hAnsi="Times New Roman"/>
              </w:rPr>
              <w:t xml:space="preserve"> stays ON for all higher States</w:t>
            </w:r>
          </w:p>
          <w:p w:rsidR="00A237D0" w:rsidRPr="00457B51" w:rsidRDefault="00A237D0" w:rsidP="00A237D0">
            <w:pPr>
              <w:numPr>
                <w:ilvl w:val="0"/>
                <w:numId w:val="23"/>
              </w:numPr>
              <w:tabs>
                <w:tab w:val="clear" w:pos="720"/>
                <w:tab w:val="num" w:pos="1387"/>
              </w:tabs>
              <w:spacing w:before="100" w:beforeAutospacing="1" w:after="100" w:afterAutospacing="1"/>
              <w:ind w:left="1387" w:hanging="180"/>
              <w:jc w:val="left"/>
              <w:rPr>
                <w:rFonts w:ascii="Times New Roman" w:hAnsi="Times New Roman"/>
              </w:rPr>
            </w:pPr>
            <w:r w:rsidRPr="00457B51">
              <w:rPr>
                <w:rFonts w:ascii="Times New Roman" w:hAnsi="Times New Roman"/>
              </w:rPr>
              <w:t xml:space="preserve">30s siren is turned </w:t>
            </w:r>
            <w:r>
              <w:rPr>
                <w:rFonts w:ascii="Times New Roman" w:hAnsi="Times New Roman"/>
              </w:rPr>
              <w:t>ON</w:t>
            </w:r>
            <w:r w:rsidRPr="00457B51">
              <w:rPr>
                <w:rFonts w:ascii="Times New Roman" w:hAnsi="Times New Roman"/>
              </w:rPr>
              <w:t xml:space="preserve">, when UITF is about to switch to RUN State. </w:t>
            </w:r>
            <w:r>
              <w:rPr>
                <w:rFonts w:ascii="Times New Roman" w:hAnsi="Times New Roman"/>
              </w:rPr>
              <w:t>This means</w:t>
            </w:r>
            <w:r w:rsidRPr="00457B51">
              <w:rPr>
                <w:rFonts w:ascii="Times New Roman" w:hAnsi="Times New Roman"/>
              </w:rPr>
              <w:t xml:space="preserve"> the RUN State is delayed by 30s</w:t>
            </w:r>
            <w:r>
              <w:rPr>
                <w:rFonts w:ascii="Times New Roman" w:hAnsi="Times New Roman"/>
              </w:rPr>
              <w:t xml:space="preserve"> while the warning siren sounds</w:t>
            </w:r>
          </w:p>
          <w:p w:rsidR="00A237D0" w:rsidRPr="00457B51" w:rsidRDefault="00A237D0" w:rsidP="00A237D0">
            <w:pPr>
              <w:ind w:left="757"/>
              <w:jc w:val="left"/>
              <w:rPr>
                <w:rFonts w:ascii="Times New Roman" w:hAnsi="Times New Roman"/>
              </w:rPr>
            </w:pPr>
            <w:r w:rsidRPr="00457B51">
              <w:rPr>
                <w:rFonts w:ascii="Times New Roman" w:hAnsi="Times New Roman"/>
              </w:rPr>
              <w:t xml:space="preserve">In addition, when </w:t>
            </w:r>
            <w:r>
              <w:rPr>
                <w:rFonts w:ascii="Times New Roman" w:hAnsi="Times New Roman"/>
              </w:rPr>
              <w:t>a</w:t>
            </w:r>
            <w:r w:rsidRPr="00457B51">
              <w:rPr>
                <w:rFonts w:ascii="Times New Roman" w:hAnsi="Times New Roman"/>
              </w:rPr>
              <w:t xml:space="preserve"> CARM is tripped, it drops the UITF PSS Controller from RUN State to READY (safe) and there are latched audible and visual alarm indicators in the UITF Control Room. </w:t>
            </w:r>
            <w:r>
              <w:rPr>
                <w:rFonts w:ascii="Times New Roman" w:hAnsi="Times New Roman"/>
              </w:rPr>
              <w:t xml:space="preserve"> </w:t>
            </w:r>
            <w:r w:rsidRPr="00457B51">
              <w:rPr>
                <w:rFonts w:ascii="Times New Roman" w:hAnsi="Times New Roman"/>
              </w:rPr>
              <w:t>The audible alarm can be silenced when RESET pushbutton is pressed once. If the cause of alarm is not present anymore, then the RESET pushbutton, when pressed 2nd time, will clear the visual alarm.</w:t>
            </w:r>
            <w:r>
              <w:rPr>
                <w:rFonts w:ascii="Times New Roman" w:hAnsi="Times New Roman"/>
              </w:rPr>
              <w:t xml:space="preserve"> I</w:t>
            </w:r>
            <w:r w:rsidRPr="00457B51">
              <w:rPr>
                <w:rFonts w:ascii="Times New Roman" w:hAnsi="Times New Roman"/>
              </w:rPr>
              <w:t>t is not necessary to clear the latched alarms to return to RUN State as long as there is no active CARM trip. Trip of the CARMs will trigger radiation alarm (audible and visual) at the UITF Control Room independently of the PSS State.</w:t>
            </w:r>
          </w:p>
          <w:p w:rsidR="00A237D0" w:rsidRDefault="00A237D0" w:rsidP="00905D97">
            <w:pPr>
              <w:ind w:left="720"/>
              <w:jc w:val="left"/>
            </w:pPr>
          </w:p>
          <w:p w:rsidR="00A237D0" w:rsidRDefault="00A237D0" w:rsidP="00A237D0">
            <w:pPr>
              <w:ind w:left="720"/>
              <w:jc w:val="left"/>
            </w:pPr>
            <w:r>
              <w:t xml:space="preserve">Relevant to this OSP, the klystrons and HPA are interlocked to the PSS and can only be energized when the UITF enclosure is swept, cleared of personnel and taken to the RUN state. The PSS </w:t>
            </w:r>
            <w:r w:rsidR="00D22224">
              <w:t xml:space="preserve">will turn OFF </w:t>
            </w:r>
            <w:r w:rsidR="00CA63DD">
              <w:t>the applied RF to the QCM</w:t>
            </w:r>
            <w:r w:rsidR="00D22224">
              <w:t xml:space="preserve"> when </w:t>
            </w:r>
            <w:r>
              <w:t xml:space="preserve">UITF enclosure </w:t>
            </w:r>
            <w:r w:rsidR="00D22224">
              <w:t>door interlocks are breached</w:t>
            </w:r>
            <w:r w:rsidR="004F2E72">
              <w:t xml:space="preserve"> </w:t>
            </w:r>
            <w:r w:rsidR="00E93B65">
              <w:t>or</w:t>
            </w:r>
            <w:r w:rsidR="00D22224">
              <w:t xml:space="preserve"> when CARMs indicate excessive radiation measured outside the enclosure. </w:t>
            </w:r>
            <w:r>
              <w:t xml:space="preserve"> </w:t>
            </w:r>
          </w:p>
          <w:p w:rsidR="00671504" w:rsidRDefault="00671504" w:rsidP="00A237D0">
            <w:pPr>
              <w:ind w:left="720"/>
              <w:jc w:val="left"/>
            </w:pPr>
          </w:p>
          <w:p w:rsidR="00671504" w:rsidRDefault="00671504" w:rsidP="00A237D0">
            <w:pPr>
              <w:ind w:left="720"/>
              <w:jc w:val="left"/>
            </w:pPr>
          </w:p>
          <w:p w:rsidR="00671504" w:rsidRPr="00671504" w:rsidRDefault="00671504" w:rsidP="00671504">
            <w:pPr>
              <w:pStyle w:val="Caption"/>
              <w:rPr>
                <w:color w:val="auto"/>
                <w:sz w:val="28"/>
                <w:szCs w:val="28"/>
              </w:rPr>
            </w:pPr>
            <w:commentRangeStart w:id="15"/>
            <w:r w:rsidRPr="00671504">
              <w:rPr>
                <w:color w:val="auto"/>
                <w:sz w:val="28"/>
                <w:szCs w:val="28"/>
              </w:rPr>
              <w:t>Configuration Control:</w:t>
            </w:r>
          </w:p>
          <w:p w:rsidR="00671504" w:rsidRDefault="00671504" w:rsidP="00671504">
            <w:r>
              <w:t xml:space="preserve">All PSS cable, conduit, and control devices are labeled.  Only Safety Systems Group personnel may access these devices.  </w:t>
            </w:r>
          </w:p>
          <w:p w:rsidR="00671504" w:rsidRDefault="00671504" w:rsidP="00671504">
            <w:r>
              <w:t>Devices that are owned by the Safety Systems Group</w:t>
            </w:r>
          </w:p>
          <w:p w:rsidR="00671504" w:rsidRDefault="00671504" w:rsidP="00671504">
            <w:pPr>
              <w:numPr>
                <w:ilvl w:val="0"/>
                <w:numId w:val="24"/>
              </w:numPr>
            </w:pPr>
            <w:r>
              <w:t>AC Contactor in Control Room AC301</w:t>
            </w:r>
          </w:p>
          <w:p w:rsidR="00671504" w:rsidRDefault="00671504" w:rsidP="00671504">
            <w:pPr>
              <w:numPr>
                <w:ilvl w:val="0"/>
                <w:numId w:val="24"/>
              </w:numPr>
            </w:pPr>
            <w:r>
              <w:t>AC Contactor in Test Cave        AC302</w:t>
            </w:r>
          </w:p>
          <w:p w:rsidR="00671504" w:rsidRDefault="00671504" w:rsidP="00671504">
            <w:pPr>
              <w:numPr>
                <w:ilvl w:val="0"/>
                <w:numId w:val="24"/>
              </w:numPr>
            </w:pPr>
            <w:r w:rsidRPr="00735EDD">
              <w:t>AC Contactor on Mezzanine above Test Cave AC303</w:t>
            </w:r>
          </w:p>
          <w:p w:rsidR="00671504" w:rsidRDefault="00671504" w:rsidP="00671504"/>
          <w:p w:rsidR="00671504" w:rsidRDefault="00671504" w:rsidP="00671504">
            <w:r>
              <w:t xml:space="preserve">Certain devices that are critical for safe CMTF operation, such as RF high power amplifier power supplies, are interfaced to the PSS but are not owned by the Safety Systems Group.  The safety function of these devices still falls under PSS configuration control.  </w:t>
            </w:r>
          </w:p>
          <w:p w:rsidR="00671504" w:rsidRDefault="00671504" w:rsidP="00671504">
            <w:r>
              <w:t>Devices not owned by the safety systems group but under PSS configuration control:</w:t>
            </w:r>
          </w:p>
          <w:p w:rsidR="00671504" w:rsidRDefault="00671504" w:rsidP="00671504">
            <w:pPr>
              <w:numPr>
                <w:ilvl w:val="0"/>
                <w:numId w:val="24"/>
              </w:numPr>
            </w:pPr>
            <w:r>
              <w:t>Dual 13kW / 1497 MHz klystron power supply PSS interlock chain</w:t>
            </w:r>
          </w:p>
          <w:p w:rsidR="00671504" w:rsidRDefault="00671504" w:rsidP="00671504">
            <w:pPr>
              <w:numPr>
                <w:ilvl w:val="0"/>
                <w:numId w:val="24"/>
              </w:numPr>
            </w:pPr>
            <w:r>
              <w:t xml:space="preserve">1.3 GHz SSA’s </w:t>
            </w:r>
            <w:r>
              <w:tab/>
            </w:r>
          </w:p>
          <w:p w:rsidR="00671504" w:rsidRDefault="00671504" w:rsidP="00671504">
            <w:pPr>
              <w:numPr>
                <w:ilvl w:val="0"/>
                <w:numId w:val="24"/>
              </w:numPr>
            </w:pPr>
            <w:r>
              <w:t xml:space="preserve">Waveguide Shutter </w:t>
            </w:r>
            <w:r>
              <w:tab/>
            </w:r>
            <w:r>
              <w:tab/>
              <w:t>WS01</w:t>
            </w:r>
          </w:p>
          <w:p w:rsidR="00671504" w:rsidRDefault="00671504" w:rsidP="00671504">
            <w:pPr>
              <w:numPr>
                <w:ilvl w:val="0"/>
                <w:numId w:val="24"/>
              </w:numPr>
            </w:pPr>
            <w:r>
              <w:t xml:space="preserve">Waveguide Shutter </w:t>
            </w:r>
            <w:r>
              <w:tab/>
            </w:r>
            <w:r>
              <w:tab/>
              <w:t>WS02</w:t>
            </w:r>
          </w:p>
          <w:p w:rsidR="00671504" w:rsidRDefault="00671504" w:rsidP="00671504">
            <w:pPr>
              <w:numPr>
                <w:ilvl w:val="0"/>
                <w:numId w:val="24"/>
              </w:numPr>
            </w:pPr>
            <w:r>
              <w:t>Waveguide section between the 1497 MHz klystron and the waveguide shutter switches.</w:t>
            </w:r>
          </w:p>
          <w:p w:rsidR="00671504" w:rsidRDefault="00671504" w:rsidP="00671504"/>
          <w:p w:rsidR="00671504" w:rsidRDefault="00671504" w:rsidP="00671504">
            <w:pPr>
              <w:jc w:val="left"/>
            </w:pPr>
            <w:r>
              <w:t xml:space="preserve">The devices in the listed above shall have a PSS configuration control sticker.  The sticker instructs anyone that may want to disconnect the device to first contact a member of the safety systems group.  </w:t>
            </w:r>
          </w:p>
          <w:p w:rsidR="00671504" w:rsidRDefault="00671504" w:rsidP="00671504">
            <w:pPr>
              <w:jc w:val="left"/>
            </w:pPr>
            <w:r>
              <w:t>As an alternative to the automated safety interlock system, the safety systems group may maintain configuration control through the use of administrative lock and tag and the PSS jumper request system.  Administrative lock and tag may only be used to render a device Off/Safe.  Administrative lock and tag and jumpers used for bypassing the normal PSS configuration of a device may only be applied by a member of the safety systems group.</w:t>
            </w:r>
            <w:commentRangeEnd w:id="15"/>
            <w:r>
              <w:rPr>
                <w:rStyle w:val="CommentReference"/>
              </w:rPr>
              <w:commentReference w:id="15"/>
            </w:r>
          </w:p>
          <w:p w:rsidR="00671504" w:rsidRDefault="00671504" w:rsidP="00A237D0">
            <w:pPr>
              <w:ind w:left="720"/>
              <w:jc w:val="left"/>
            </w:pPr>
          </w:p>
          <w:p w:rsidR="00925636" w:rsidRDefault="00D22224" w:rsidP="00A237D0">
            <w:pPr>
              <w:ind w:left="720"/>
              <w:jc w:val="left"/>
            </w:pPr>
            <w:r>
              <w:t xml:space="preserve"> </w:t>
            </w:r>
          </w:p>
        </w:tc>
      </w:tr>
      <w:tr w:rsidR="007A2EDA" w:rsidTr="00671504">
        <w:trPr>
          <w:jc w:val="center"/>
        </w:trPr>
        <w:tc>
          <w:tcPr>
            <w:tcW w:w="236" w:type="dxa"/>
            <w:tcBorders>
              <w:top w:val="nil"/>
              <w:left w:val="single" w:sz="12" w:space="0" w:color="auto"/>
              <w:bottom w:val="nil"/>
              <w:right w:val="single" w:sz="4" w:space="0" w:color="auto"/>
            </w:tcBorders>
            <w:shd w:val="thinDiagStripe" w:color="auto" w:fill="auto"/>
            <w:vAlign w:val="center"/>
          </w:tcPr>
          <w:p w:rsidR="007A2EDA" w:rsidRDefault="007A2EDA">
            <w:pPr>
              <w:ind w:left="720"/>
              <w:jc w:val="left"/>
              <w:rPr>
                <w:b/>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hideMark/>
          </w:tcPr>
          <w:p w:rsidR="007A2EDA" w:rsidRDefault="007A2EDA" w:rsidP="00FD6673">
            <w:pPr>
              <w:numPr>
                <w:ilvl w:val="1"/>
                <w:numId w:val="4"/>
              </w:numPr>
              <w:ind w:left="513" w:hanging="513"/>
              <w:jc w:val="left"/>
              <w:rPr>
                <w:b/>
                <w:sz w:val="20"/>
                <w:szCs w:val="20"/>
              </w:rPr>
            </w:pPr>
            <w:r>
              <w:rPr>
                <w:b/>
                <w:sz w:val="20"/>
                <w:szCs w:val="20"/>
              </w:rPr>
              <w:t>Monitoring systems</w:t>
            </w:r>
          </w:p>
        </w:tc>
      </w:tr>
      <w:tr w:rsidR="007A2EDA" w:rsidTr="00671504">
        <w:trPr>
          <w:trHeight w:val="218"/>
          <w:jc w:val="center"/>
        </w:trPr>
        <w:tc>
          <w:tcPr>
            <w:tcW w:w="236" w:type="dxa"/>
            <w:tcBorders>
              <w:top w:val="nil"/>
              <w:left w:val="single" w:sz="12" w:space="0" w:color="auto"/>
              <w:bottom w:val="nil"/>
              <w:right w:val="single" w:sz="4" w:space="0" w:color="auto"/>
            </w:tcBorders>
            <w:shd w:val="thinDiagStripe" w:color="auto" w:fill="auto"/>
            <w:vAlign w:val="center"/>
            <w:hideMark/>
          </w:tcPr>
          <w:p w:rsidR="007A2EDA" w:rsidRDefault="007A2EDA">
            <w:pPr>
              <w:ind w:left="720"/>
              <w:jc w:val="left"/>
            </w:pPr>
          </w:p>
        </w:tc>
        <w:tc>
          <w:tcPr>
            <w:tcW w:w="11736" w:type="dxa"/>
            <w:tcBorders>
              <w:top w:val="nil"/>
              <w:left w:val="single" w:sz="4" w:space="0" w:color="auto"/>
              <w:bottom w:val="single" w:sz="4" w:space="0" w:color="auto"/>
              <w:right w:val="single" w:sz="12" w:space="0" w:color="auto"/>
            </w:tcBorders>
          </w:tcPr>
          <w:p w:rsidR="00A237D0" w:rsidRDefault="00A237D0" w:rsidP="00A237D0">
            <w:pPr>
              <w:ind w:left="720"/>
              <w:jc w:val="left"/>
              <w:rPr>
                <w:rFonts w:cs="Arial"/>
              </w:rPr>
            </w:pPr>
            <w:r w:rsidRPr="00277B1C">
              <w:t xml:space="preserve">There are </w:t>
            </w:r>
            <w:commentRangeStart w:id="16"/>
            <w:r w:rsidRPr="00277B1C">
              <w:t>three</w:t>
            </w:r>
            <w:commentRangeEnd w:id="16"/>
            <w:r w:rsidR="00725C14">
              <w:rPr>
                <w:rStyle w:val="CommentReference"/>
              </w:rPr>
              <w:commentReference w:id="16"/>
            </w:r>
            <w:r w:rsidRPr="00277B1C">
              <w:t xml:space="preserve"> </w:t>
            </w:r>
            <w:commentRangeStart w:id="17"/>
            <w:r w:rsidRPr="00277B1C">
              <w:t>monitoring systems</w:t>
            </w:r>
            <w:commentRangeEnd w:id="17"/>
            <w:r w:rsidR="00725C14">
              <w:rPr>
                <w:rStyle w:val="CommentReference"/>
              </w:rPr>
              <w:commentReference w:id="17"/>
            </w:r>
            <w:r w:rsidRPr="00277B1C">
              <w:t>. One is the PSS, explained above, which provides access control to the UITF and protects personnel from prompt ionizing radiation associated with UITF operation. The second is the ODH</w:t>
            </w:r>
            <w:r w:rsidR="007F7B1E">
              <w:t xml:space="preserve"> monitoring</w:t>
            </w:r>
            <w:r w:rsidRPr="00277B1C">
              <w:t xml:space="preserve"> system, which alarms when the oxygen level in the UITF enclosure drops below 19.5%.  </w:t>
            </w:r>
            <w:commentRangeStart w:id="18"/>
            <w:r w:rsidR="007F7B1E">
              <w:t>There are X sensors for helium and Y sensors for nitrogen.</w:t>
            </w:r>
            <w:commentRangeEnd w:id="18"/>
            <w:r w:rsidR="00A52DC8">
              <w:rPr>
                <w:rStyle w:val="CommentReference"/>
              </w:rPr>
              <w:commentReference w:id="18"/>
            </w:r>
            <w:r w:rsidR="007F7B1E">
              <w:t xml:space="preserve"> </w:t>
            </w:r>
            <w:r w:rsidRPr="00277B1C">
              <w:t xml:space="preserve">The third monitoring system relates to the pressure within the SF6 tank that houses the Glassman gun high voltage power supply. </w:t>
            </w:r>
            <w:r>
              <w:t xml:space="preserve"> There is a digital pressure gauge that monitors SF6 pressure, and can be configured to “alarm” when pressure falls below a User specified level.  The alarm is </w:t>
            </w:r>
            <w:r>
              <w:rPr>
                <w:rFonts w:cs="Arial"/>
              </w:rPr>
              <w:t>a Yellow LED that illuminates at the SF6 tank. The alarm is also an EPICS signal.  The alarm is triggered when pressure drops from 60 to 58 psi. Finally, t</w:t>
            </w:r>
            <w:r w:rsidRPr="00B36C00">
              <w:rPr>
                <w:rFonts w:cs="Arial"/>
              </w:rPr>
              <w:t xml:space="preserve">here is an Ashcroft pressure switch that will shut off the </w:t>
            </w:r>
            <w:r>
              <w:rPr>
                <w:rFonts w:cs="Arial"/>
              </w:rPr>
              <w:t>G</w:t>
            </w:r>
            <w:r w:rsidRPr="00B36C00">
              <w:rPr>
                <w:rFonts w:cs="Arial"/>
              </w:rPr>
              <w:t xml:space="preserve">lassman </w:t>
            </w:r>
            <w:r>
              <w:rPr>
                <w:rFonts w:cs="Arial"/>
              </w:rPr>
              <w:t xml:space="preserve">HV power supply when </w:t>
            </w:r>
            <w:r w:rsidRPr="00B36C00">
              <w:rPr>
                <w:rFonts w:cs="Arial"/>
              </w:rPr>
              <w:t>SF6 pressure falls below 45ps</w:t>
            </w:r>
            <w:r>
              <w:rPr>
                <w:rFonts w:cs="Arial"/>
              </w:rPr>
              <w:t>i</w:t>
            </w:r>
            <w:r w:rsidRPr="00B36C00">
              <w:rPr>
                <w:rFonts w:cs="Arial"/>
              </w:rPr>
              <w:t>.</w:t>
            </w:r>
            <w:r>
              <w:rPr>
                <w:rFonts w:cs="Arial"/>
              </w:rPr>
              <w:t xml:space="preserve"> </w:t>
            </w:r>
          </w:p>
          <w:p w:rsidR="00653CD0" w:rsidRDefault="00653CD0" w:rsidP="00A237D0">
            <w:pPr>
              <w:ind w:left="720"/>
              <w:jc w:val="left"/>
              <w:rPr>
                <w:rFonts w:cs="Arial"/>
              </w:rPr>
            </w:pPr>
          </w:p>
          <w:p w:rsidR="000E03D9" w:rsidRDefault="000E03D9" w:rsidP="00B36C00">
            <w:pPr>
              <w:jc w:val="left"/>
            </w:pPr>
          </w:p>
          <w:p w:rsidR="00671504" w:rsidRDefault="00671504" w:rsidP="00B36C00">
            <w:pPr>
              <w:jc w:val="left"/>
            </w:pPr>
          </w:p>
          <w:p w:rsidR="00671504" w:rsidRPr="000709A6" w:rsidRDefault="00671504" w:rsidP="00671504">
            <w:pPr>
              <w:jc w:val="left"/>
              <w:rPr>
                <w:b/>
                <w:color w:val="000000"/>
              </w:rPr>
            </w:pPr>
            <w:commentRangeStart w:id="19"/>
            <w:r w:rsidRPr="000709A6">
              <w:rPr>
                <w:b/>
                <w:color w:val="000000"/>
              </w:rPr>
              <w:t>Radiation Mitigation</w:t>
            </w:r>
          </w:p>
          <w:p w:rsidR="00671504" w:rsidRDefault="00671504" w:rsidP="00671504">
            <w:pPr>
              <w:jc w:val="left"/>
              <w:rPr>
                <w:color w:val="000000"/>
              </w:rPr>
            </w:pPr>
            <w:r>
              <w:rPr>
                <w:color w:val="000000"/>
              </w:rPr>
              <w:t xml:space="preserve">Table 3 indicates values that result in administrative actions such as radiation area posting and access controls to minimize exposure.  Location number 2 on the CMTF Roof approximately represents a maximum radiation dose rate for the roof.  Administrative controls </w:t>
            </w:r>
            <w:r w:rsidRPr="00DA7893">
              <w:rPr>
                <w:color w:val="000000"/>
              </w:rPr>
              <w:t>(e.g. posting as a Radio</w:t>
            </w:r>
            <w:r>
              <w:rPr>
                <w:color w:val="000000"/>
              </w:rPr>
              <w:t>lo</w:t>
            </w:r>
            <w:r w:rsidRPr="00DA7893">
              <w:rPr>
                <w:color w:val="000000"/>
              </w:rPr>
              <w:t>gically Controlled Area or Radiation Area)</w:t>
            </w:r>
            <w:r>
              <w:rPr>
                <w:color w:val="000000"/>
              </w:rPr>
              <w:t xml:space="preserve"> may be applied to limit access to portions of the roof until radiation monitoring proves that they are otherwise unnecessary.  Additional shadow shielding will be used, if needed, to reduce the intensity of radiation oriented towards the labyrinth on the northeast end of the test area.  An active area radiation monitoring system, frequent surveys, and operations log reviews will be conducted to ensure that the dose to monitored personnel is less than 250 mrem/yr and unmonitored personnel is below 10 mrem/yr.  Passive integrating dosimeters at key locations will be used to provide a record of dose.  </w:t>
            </w:r>
            <w:r w:rsidRPr="00F55BCA">
              <w:rPr>
                <w:color w:val="000000"/>
              </w:rPr>
              <w:t xml:space="preserve">If either of the administrative goals above appear to be in jeopardy of being exceeded, further controls will be established or documented justification to exceed them will be produced. </w:t>
            </w:r>
            <w:r>
              <w:rPr>
                <w:color w:val="000000"/>
              </w:rPr>
              <w:t xml:space="preserve"> The </w:t>
            </w:r>
            <w:r w:rsidRPr="00F55BCA">
              <w:rPr>
                <w:color w:val="000000"/>
              </w:rPr>
              <w:t>access points</w:t>
            </w:r>
            <w:r>
              <w:rPr>
                <w:color w:val="000000"/>
              </w:rPr>
              <w:t xml:space="preserve"> will be posted and controlled in accordance with the Jefferson Lab EH&amp;S Manual and Radiation Control Manual.</w:t>
            </w:r>
          </w:p>
          <w:p w:rsidR="00671504" w:rsidRDefault="00671504" w:rsidP="00671504">
            <w:pPr>
              <w:jc w:val="left"/>
              <w:rPr>
                <w:color w:val="000000"/>
              </w:rPr>
            </w:pPr>
          </w:p>
          <w:p w:rsidR="00671504" w:rsidRDefault="00671504" w:rsidP="00671504">
            <w:pPr>
              <w:jc w:val="left"/>
              <w:rPr>
                <w:color w:val="000000"/>
              </w:rPr>
            </w:pPr>
            <w:r>
              <w:rPr>
                <w:color w:val="000000"/>
              </w:rPr>
              <w:t>Some scattered radiation (through cable trenches, penetrations, etc.) may be present outside even the thickest parts of the shielding.  Consequently, the Radiation Control Department (RadCon) will evaluate the need for shielding and/or active radiation monitors outside the test area where there are trenches, joints or cracks between concrete walls, doors, etc. or other shielding discontinuities.  Careful placement of shielding and/or interlocked radiation monitors will be used to prevent a "Radiation Area" condition from occurring outside the CMTF.  Any removable shielding is inspected and posted as configuration controlled shielding.  RadCon verifies the configuration of interlocked radiation monitors and shielding at least annually.</w:t>
            </w:r>
          </w:p>
          <w:p w:rsidR="00671504" w:rsidRDefault="00671504" w:rsidP="00671504">
            <w:pPr>
              <w:rPr>
                <w:color w:val="000000"/>
              </w:rPr>
            </w:pPr>
          </w:p>
          <w:p w:rsidR="00671504" w:rsidRDefault="00671504" w:rsidP="00671504">
            <w:pPr>
              <w:jc w:val="left"/>
              <w:rPr>
                <w:color w:val="000000"/>
              </w:rPr>
            </w:pPr>
            <w:r>
              <w:rPr>
                <w:color w:val="000000"/>
              </w:rPr>
              <w:t xml:space="preserve">On-line interlocked radiation monitors (CARMs) and associated warning devices (magenta beacons) are installed at access points to the CMTF.  On-line radiation monitoring is part of the operating procedures.  If the radiation level outside the shielding should exceed administrative trip points, the radiation monitor will open the guard line that interrupts RF delivery to the CMTF.  All radiation detectors associated with the on-line monitoring system shall be properly maintained, calibrated at least annually, and tested </w:t>
            </w:r>
            <w:r w:rsidRPr="00F55BCA">
              <w:rPr>
                <w:color w:val="000000"/>
              </w:rPr>
              <w:t>during each PSS certification</w:t>
            </w:r>
            <w:r>
              <w:rPr>
                <w:color w:val="000000"/>
              </w:rPr>
              <w:t>.  RadCon, in coordination with the Test Coordinator and Principal Investigator on duty, will perform these actions.  Portable survey meters will be used to periodically survey areas outside of the test area.  Routine and special surveys will be taken by RadCon staff or Assigned Radiation Monitors and will be coordinated with the operations staff to ensure that the surveys are appropriately coupled to operating conditions.  Copies of these surveys</w:t>
            </w:r>
            <w:r w:rsidRPr="00F55BCA">
              <w:rPr>
                <w:color w:val="000000"/>
              </w:rPr>
              <w:t xml:space="preserve"> will be made available to CMTF operations staff.</w:t>
            </w:r>
          </w:p>
          <w:p w:rsidR="00671504" w:rsidRDefault="00671504" w:rsidP="00671504">
            <w:pPr>
              <w:jc w:val="left"/>
              <w:rPr>
                <w:color w:val="000000"/>
              </w:rPr>
            </w:pPr>
          </w:p>
          <w:p w:rsidR="00671504" w:rsidRDefault="00671504" w:rsidP="00671504">
            <w:pPr>
              <w:jc w:val="left"/>
              <w:rPr>
                <w:b/>
                <w:color w:val="000000"/>
              </w:rPr>
            </w:pPr>
            <w:r w:rsidRPr="000709A6">
              <w:rPr>
                <w:b/>
                <w:color w:val="000000"/>
              </w:rPr>
              <w:t>Low power operations in the cave are limited to 1 watt, in order to reduce the hazard of ionizing radiation.</w:t>
            </w:r>
          </w:p>
          <w:p w:rsidR="00671504" w:rsidRDefault="00671504" w:rsidP="00671504">
            <w:pPr>
              <w:jc w:val="left"/>
              <w:rPr>
                <w:b/>
              </w:rPr>
            </w:pPr>
          </w:p>
          <w:p w:rsidR="00671504" w:rsidRDefault="00671504" w:rsidP="00671504">
            <w:pPr>
              <w:pStyle w:val="BodyText2"/>
              <w:rPr>
                <w:b/>
                <w:color w:val="000000"/>
              </w:rPr>
            </w:pPr>
            <w:r>
              <w:rPr>
                <w:b/>
                <w:color w:val="000000"/>
              </w:rPr>
              <w:t>CARM Alarm Response</w:t>
            </w:r>
          </w:p>
          <w:p w:rsidR="00671504" w:rsidRDefault="00671504" w:rsidP="00671504">
            <w:pPr>
              <w:jc w:val="left"/>
              <w:rPr>
                <w:color w:val="000000"/>
              </w:rPr>
            </w:pPr>
            <w:r>
              <w:rPr>
                <w:color w:val="000000"/>
              </w:rPr>
              <w:t>CARM alarms will terminate radiation-producing activities in the CMTF.  In the event of a CARM alarm, the Principal Investigator (PI) or Duty Operator shall notify (RadCon) through the duty phone 757-876-1743 and discuss the operational activities that preceded the alarm.  The Test Coordinator should also be notified.  RadCon staff may require a supplementary radiation survey as radiation producing activities recommence.  An ARM, if available, may conduct the radiation survey and report the results to the Radiation Control Staff.  RadCon staff will address the results of the radiation survey with the Test Coordinator, PI and/or Duty Operator and discuss the mitigating measures, if necessary, for continued operation.  The Test Coordinator will then determine when operations may resume.</w:t>
            </w:r>
          </w:p>
          <w:p w:rsidR="00671504" w:rsidRDefault="00671504" w:rsidP="00671504">
            <w:pPr>
              <w:jc w:val="left"/>
              <w:rPr>
                <w:color w:val="000000"/>
              </w:rPr>
            </w:pPr>
          </w:p>
          <w:p w:rsidR="00671504" w:rsidRPr="00C0393E" w:rsidRDefault="00671504" w:rsidP="00671504">
            <w:pPr>
              <w:jc w:val="left"/>
              <w:rPr>
                <w:b/>
                <w:color w:val="000000"/>
              </w:rPr>
            </w:pPr>
            <w:commentRangeStart w:id="20"/>
            <w:r w:rsidRPr="00C0393E">
              <w:rPr>
                <w:b/>
                <w:color w:val="000000"/>
              </w:rPr>
              <w:t>Neutron CARM Alert Response</w:t>
            </w:r>
          </w:p>
          <w:commentRangeEnd w:id="20"/>
          <w:p w:rsidR="00671504" w:rsidRPr="00C0393E" w:rsidRDefault="00671504" w:rsidP="00671504">
            <w:pPr>
              <w:jc w:val="left"/>
              <w:rPr>
                <w:color w:val="000000"/>
              </w:rPr>
            </w:pPr>
            <w:r>
              <w:rPr>
                <w:rStyle w:val="CommentReference"/>
              </w:rPr>
              <w:commentReference w:id="20"/>
            </w:r>
          </w:p>
          <w:p w:rsidR="00671504" w:rsidRDefault="00671504" w:rsidP="00671504">
            <w:pPr>
              <w:jc w:val="left"/>
              <w:rPr>
                <w:color w:val="000000"/>
              </w:rPr>
            </w:pPr>
            <w:r w:rsidRPr="00C0393E">
              <w:rPr>
                <w:color w:val="000000"/>
              </w:rPr>
              <w:t>One neutron radiation detector in the cave is configured to produce an “alert level” alarm in the control room.</w:t>
            </w:r>
            <w:r>
              <w:rPr>
                <w:color w:val="000000"/>
              </w:rPr>
              <w:t xml:space="preserve"> </w:t>
            </w:r>
            <w:r w:rsidRPr="00C0393E">
              <w:rPr>
                <w:color w:val="000000"/>
              </w:rPr>
              <w:t xml:space="preserve"> This alarm will occur if the neutron levels in the vicinity of the cryomodule exceed 0.5 mrem/hr. This alarm will NOT terminate the test. </w:t>
            </w:r>
            <w:r>
              <w:rPr>
                <w:color w:val="000000"/>
              </w:rPr>
              <w:t xml:space="preserve"> </w:t>
            </w:r>
            <w:r w:rsidRPr="00C0393E">
              <w:rPr>
                <w:color w:val="000000"/>
              </w:rPr>
              <w:t>The operator may acknowledge the alarm to silence the audible annunciator.</w:t>
            </w:r>
            <w:r>
              <w:rPr>
                <w:color w:val="000000"/>
              </w:rPr>
              <w:t xml:space="preserve"> </w:t>
            </w:r>
            <w:r w:rsidRPr="00C0393E">
              <w:rPr>
                <w:color w:val="000000"/>
              </w:rPr>
              <w:t xml:space="preserve"> When this condition occurs, the operator shall place signage prominently at the PSS console stating “</w:t>
            </w:r>
            <w:r w:rsidRPr="00C0393E">
              <w:rPr>
                <w:b/>
                <w:color w:val="000000"/>
              </w:rPr>
              <w:t xml:space="preserve">Contact RadCon at 876-1743 </w:t>
            </w:r>
            <w:r>
              <w:rPr>
                <w:b/>
                <w:color w:val="000000"/>
              </w:rPr>
              <w:t>Survey required</w:t>
            </w:r>
            <w:r w:rsidRPr="00C0393E">
              <w:rPr>
                <w:color w:val="000000"/>
              </w:rPr>
              <w:t xml:space="preserve">” and make an appropriate elog entry copied to </w:t>
            </w:r>
            <w:hyperlink r:id="rId36" w:history="1">
              <w:r w:rsidRPr="00C0393E">
                <w:rPr>
                  <w:rStyle w:val="Hyperlink"/>
                </w:rPr>
                <w:t>hamlette@jlab.org</w:t>
              </w:r>
            </w:hyperlink>
            <w:r w:rsidRPr="00C0393E">
              <w:rPr>
                <w:color w:val="000000"/>
              </w:rPr>
              <w:t xml:space="preserve"> and </w:t>
            </w:r>
            <w:hyperlink r:id="rId37" w:history="1">
              <w:r w:rsidRPr="00C0393E">
                <w:rPr>
                  <w:rStyle w:val="Hyperlink"/>
                </w:rPr>
                <w:t>welch@jlab.org</w:t>
              </w:r>
            </w:hyperlink>
            <w:r w:rsidRPr="00C0393E">
              <w:rPr>
                <w:color w:val="000000"/>
              </w:rPr>
              <w:t xml:space="preserve"> and to the Test Coordinator.  Furthermore, the Operator will place identical signage on the cryomodule during the next available access.  The Test Coordinator must contact RadCon prior to removal of the cryomodule from the cave so that a survey for activation can be performed. The communications should be made far enough in advance to facilitate coordination of the survey.</w:t>
            </w:r>
            <w:commentRangeEnd w:id="19"/>
            <w:r>
              <w:rPr>
                <w:rStyle w:val="CommentReference"/>
              </w:rPr>
              <w:commentReference w:id="19"/>
            </w:r>
          </w:p>
          <w:p w:rsidR="00671504" w:rsidRPr="00F67C58" w:rsidRDefault="00671504" w:rsidP="00B36C00">
            <w:pPr>
              <w:jc w:val="left"/>
            </w:pPr>
          </w:p>
        </w:tc>
      </w:tr>
      <w:tr w:rsidR="007A2EDA" w:rsidTr="00671504">
        <w:trPr>
          <w:jc w:val="center"/>
        </w:trPr>
        <w:tc>
          <w:tcPr>
            <w:tcW w:w="236" w:type="dxa"/>
            <w:tcBorders>
              <w:top w:val="nil"/>
              <w:left w:val="single" w:sz="12" w:space="0" w:color="auto"/>
              <w:bottom w:val="nil"/>
              <w:right w:val="single" w:sz="4" w:space="0" w:color="auto"/>
            </w:tcBorders>
            <w:shd w:val="thinDiagStripe" w:color="auto" w:fill="auto"/>
            <w:vAlign w:val="center"/>
            <w:hideMark/>
          </w:tcPr>
          <w:p w:rsidR="007A2EDA" w:rsidRDefault="007A2EDA" w:rsidP="004B56F0">
            <w:pPr>
              <w:jc w:val="left"/>
              <w:rPr>
                <w:b/>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7A2EDA" w:rsidRDefault="007A2EDA" w:rsidP="00FD6673">
            <w:pPr>
              <w:numPr>
                <w:ilvl w:val="1"/>
                <w:numId w:val="4"/>
              </w:numPr>
              <w:ind w:left="513" w:hanging="513"/>
              <w:jc w:val="left"/>
              <w:rPr>
                <w:b/>
                <w:sz w:val="20"/>
                <w:szCs w:val="20"/>
              </w:rPr>
            </w:pPr>
            <w:r>
              <w:rPr>
                <w:b/>
                <w:sz w:val="20"/>
                <w:szCs w:val="20"/>
              </w:rPr>
              <w:t>Ventilation</w:t>
            </w:r>
          </w:p>
        </w:tc>
      </w:tr>
      <w:tr w:rsidR="007A2EDA" w:rsidTr="00671504">
        <w:trPr>
          <w:trHeight w:val="208"/>
          <w:jc w:val="center"/>
        </w:trPr>
        <w:tc>
          <w:tcPr>
            <w:tcW w:w="236" w:type="dxa"/>
            <w:tcBorders>
              <w:top w:val="nil"/>
              <w:left w:val="single" w:sz="12" w:space="0" w:color="auto"/>
              <w:bottom w:val="single" w:sz="4" w:space="0" w:color="auto"/>
              <w:right w:val="single" w:sz="4" w:space="0" w:color="auto"/>
            </w:tcBorders>
            <w:shd w:val="thinDiagStripe" w:color="auto" w:fill="auto"/>
            <w:vAlign w:val="center"/>
            <w:hideMark/>
          </w:tcPr>
          <w:p w:rsidR="007A2EDA" w:rsidRDefault="007A2EDA">
            <w:pPr>
              <w:ind w:left="720"/>
              <w:jc w:val="left"/>
            </w:pPr>
          </w:p>
        </w:tc>
        <w:tc>
          <w:tcPr>
            <w:tcW w:w="11736" w:type="dxa"/>
            <w:tcBorders>
              <w:top w:val="single" w:sz="4" w:space="0" w:color="auto"/>
              <w:left w:val="single" w:sz="4" w:space="0" w:color="auto"/>
              <w:bottom w:val="single" w:sz="4" w:space="0" w:color="auto"/>
              <w:right w:val="single" w:sz="12" w:space="0" w:color="auto"/>
            </w:tcBorders>
          </w:tcPr>
          <w:p w:rsidR="004E5579" w:rsidRDefault="004E5579" w:rsidP="003578FF">
            <w:pPr>
              <w:ind w:left="720"/>
              <w:jc w:val="left"/>
            </w:pPr>
            <w:r>
              <w:t xml:space="preserve">Cryogenic </w:t>
            </w:r>
            <w:r w:rsidR="004D43C0">
              <w:t>fluids</w:t>
            </w:r>
            <w:r>
              <w:t xml:space="preserve"> are delivered to the QCM from the CTF refrigerator, liquid helium (LHe) and liquid nitrogen (LN2).  The ODH assessment (preliminary, see below) is attached to this OSP and can be found at:</w:t>
            </w:r>
          </w:p>
          <w:p w:rsidR="004E5579" w:rsidRDefault="004E5579" w:rsidP="004E5579">
            <w:pPr>
              <w:ind w:left="720"/>
              <w:jc w:val="left"/>
            </w:pPr>
            <w:hyperlink r:id="rId38" w:history="1">
              <w:r>
                <w:rPr>
                  <w:rStyle w:val="Hyperlink"/>
                </w:rPr>
                <w:t>https://jlabdoc.jlab.org/docushare/dsweb/Get/Document-135009/UITF%20prelim_%20ODH%20assessment.pdf</w:t>
              </w:r>
            </w:hyperlink>
            <w:r>
              <w:t xml:space="preserve"> </w:t>
            </w:r>
          </w:p>
          <w:p w:rsidR="004E5579" w:rsidRDefault="004E5579" w:rsidP="00BD5E6B">
            <w:pPr>
              <w:ind w:left="720"/>
              <w:jc w:val="left"/>
            </w:pPr>
          </w:p>
          <w:p w:rsidR="00DF2A6A" w:rsidRDefault="003578FF" w:rsidP="00BD5E6B">
            <w:pPr>
              <w:ind w:left="720"/>
              <w:jc w:val="left"/>
            </w:pPr>
            <w:r>
              <w:t xml:space="preserve">The QCM will be cooled to LHe temperature only periodically at UITF.  Anticipated operation of the QCM will likely not exceed three periods of operation per year, with each period lasting approximately 1 week. During the majority of time, when the QCM is not being operated, only LN2 will be used to cool the QCM. </w:t>
            </w:r>
          </w:p>
          <w:p w:rsidR="003578FF" w:rsidRDefault="003578FF" w:rsidP="00BD5E6B">
            <w:pPr>
              <w:ind w:left="720"/>
              <w:jc w:val="left"/>
            </w:pPr>
          </w:p>
          <w:p w:rsidR="003578FF" w:rsidRDefault="003578FF" w:rsidP="00BD5E6B">
            <w:pPr>
              <w:ind w:left="720"/>
              <w:jc w:val="left"/>
            </w:pPr>
            <w:r>
              <w:t xml:space="preserve">The QCM will be connected to the CTF refrigerator using two sets of u-tubes.  One set of u-tubes is located at the CTF refrigerator, and the other set is located inside Cave1 of the UITF enclosure.  As described by the preliminary ODH assessment, the UITF enclosure </w:t>
            </w:r>
            <w:r w:rsidR="004D43C0">
              <w:t>wa</w:t>
            </w:r>
            <w:r>
              <w:t xml:space="preserve">s assigned ODH0 status EXCEPT for elevations above 9’, and when u-tubes are removed or stabbed.   </w:t>
            </w:r>
          </w:p>
          <w:p w:rsidR="00DF2A6A" w:rsidRDefault="00DF2A6A" w:rsidP="003578FF">
            <w:pPr>
              <w:jc w:val="left"/>
            </w:pPr>
          </w:p>
          <w:p w:rsidR="004E5579" w:rsidRDefault="00D22224" w:rsidP="004E5579">
            <w:pPr>
              <w:ind w:left="720"/>
              <w:jc w:val="left"/>
            </w:pPr>
            <w:r w:rsidRPr="00D22224">
              <w:t>There are two fans on the east wall of Cave 1 (</w:t>
            </w:r>
            <w:r w:rsidR="00A74382">
              <w:t>F</w:t>
            </w:r>
            <w:r w:rsidRPr="00D22224">
              <w:t>igure 8). In addition, there are three 0.15 m (6”) diameter vent holes on the west wall near the ceiling and two 0.3m x 0.3m (12”x12”) square vents. These square vent holes have chimneys attached to them on the ceiling. The height of the chimneys is about 7 ft. which will mitigate any hazard in the unusual event of cryogenic gas release in Cave 1.</w:t>
            </w:r>
            <w:r w:rsidR="00CE2D01">
              <w:t xml:space="preserve"> </w:t>
            </w:r>
            <w:r w:rsidR="00B8293F">
              <w:t>The existence of these fans is included for completeness of information</w:t>
            </w:r>
            <w:r w:rsidR="00A74382">
              <w:t>, however t</w:t>
            </w:r>
            <w:r w:rsidR="00B8293F">
              <w:t>he ODH assessment of UITF does not take credit for the existence of these fans.</w:t>
            </w:r>
            <w:r w:rsidR="00A74382">
              <w:t xml:space="preserve">  </w:t>
            </w:r>
          </w:p>
          <w:p w:rsidR="00D22224" w:rsidRDefault="00D22224" w:rsidP="00BD5E6B">
            <w:pPr>
              <w:ind w:left="720"/>
              <w:jc w:val="left"/>
            </w:pPr>
          </w:p>
          <w:p w:rsidR="00D22224" w:rsidRDefault="0023707A" w:rsidP="00D22224">
            <w:pPr>
              <w:ind w:left="720"/>
              <w:jc w:val="left"/>
              <w:rPr>
                <w:noProof/>
              </w:rPr>
            </w:pPr>
            <w:r>
              <w:rPr>
                <w:noProof/>
              </w:rPr>
              <w:t xml:space="preserve">                           </w:t>
            </w:r>
            <w:r w:rsidR="00BC5446">
              <w:rPr>
                <w:noProof/>
              </w:rPr>
              <w:drawing>
                <wp:inline distT="0" distB="0" distL="0" distR="0">
                  <wp:extent cx="4657725" cy="3086100"/>
                  <wp:effectExtent l="0" t="0" r="952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57725" cy="3086100"/>
                          </a:xfrm>
                          <a:prstGeom prst="rect">
                            <a:avLst/>
                          </a:prstGeom>
                          <a:noFill/>
                          <a:ln>
                            <a:noFill/>
                          </a:ln>
                        </pic:spPr>
                      </pic:pic>
                    </a:graphicData>
                  </a:graphic>
                </wp:inline>
              </w:drawing>
            </w:r>
            <w:r w:rsidR="00D22224">
              <w:rPr>
                <w:rStyle w:val="Normal"/>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D22224" w:rsidRPr="00B36C00" w:rsidRDefault="00D22224" w:rsidP="00475EFF">
            <w:pPr>
              <w:ind w:left="675"/>
              <w:jc w:val="center"/>
              <w:rPr>
                <w:lang w:val="en-GB"/>
              </w:rPr>
            </w:pPr>
            <w:r w:rsidRPr="00B36C00">
              <w:t>Figure 8 (Left)  Fan with a capacity of 7400 CFM vents air into the high bay area, (middle) fan with a  capacity of 4400 CFM vents air to outside the test lab</w:t>
            </w:r>
          </w:p>
          <w:p w:rsidR="00D22224" w:rsidRDefault="00D22224" w:rsidP="00475EFF">
            <w:pPr>
              <w:ind w:left="675"/>
              <w:jc w:val="left"/>
            </w:pPr>
          </w:p>
          <w:p w:rsidR="005600E7" w:rsidRDefault="005600E7" w:rsidP="005600E7">
            <w:pPr>
              <w:ind w:left="675"/>
              <w:rPr>
                <w:lang w:val="en-GB"/>
              </w:rPr>
            </w:pPr>
            <w:r>
              <w:rPr>
                <w:lang w:val="en-GB"/>
              </w:rPr>
              <w:t xml:space="preserve">As mentioned above in the section related to Shielding, two penetrations serve as vent holes should the Cave1 enclosure fill with helium gas. Above the cave, these penetrations have “chimney stacks” attached, to direct the light helium gas safely above the heads of occupants who might be working atop the Cave1 enclosure.  Packing foam fills the remaining penetrations, to block the free flow of helium gas to the electronics racks located above, </w:t>
            </w:r>
            <w:commentRangeStart w:id="21"/>
            <w:r>
              <w:rPr>
                <w:lang w:val="en-GB"/>
              </w:rPr>
              <w:t>where personnel might be working.</w:t>
            </w:r>
            <w:commentRangeEnd w:id="21"/>
            <w:r w:rsidR="00725C14">
              <w:rPr>
                <w:rStyle w:val="CommentReference"/>
              </w:rPr>
              <w:commentReference w:id="21"/>
            </w:r>
          </w:p>
          <w:p w:rsidR="005600E7" w:rsidRDefault="005600E7" w:rsidP="005600E7">
            <w:pPr>
              <w:ind w:left="675"/>
              <w:rPr>
                <w:lang w:val="en-GB"/>
              </w:rPr>
            </w:pPr>
          </w:p>
          <w:p w:rsidR="005600E7" w:rsidRDefault="005600E7" w:rsidP="005600E7">
            <w:pPr>
              <w:ind w:left="675"/>
              <w:rPr>
                <w:lang w:val="en-GB"/>
              </w:rPr>
            </w:pPr>
          </w:p>
          <w:p w:rsidR="005600E7" w:rsidRPr="0023707A" w:rsidRDefault="00BC5446" w:rsidP="0023707A">
            <w:pPr>
              <w:ind w:left="675"/>
              <w:rPr>
                <w:lang w:val="en-GB"/>
              </w:rPr>
            </w:pPr>
            <w:r>
              <w:rPr>
                <w:noProof/>
              </w:rPr>
              <w:drawing>
                <wp:inline distT="0" distB="0" distL="0" distR="0">
                  <wp:extent cx="2543175" cy="3514725"/>
                  <wp:effectExtent l="0" t="0" r="9525" b="952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43175" cy="3514725"/>
                          </a:xfrm>
                          <a:prstGeom prst="rect">
                            <a:avLst/>
                          </a:prstGeom>
                          <a:noFill/>
                          <a:ln>
                            <a:noFill/>
                          </a:ln>
                        </pic:spPr>
                      </pic:pic>
                    </a:graphicData>
                  </a:graphic>
                </wp:inline>
              </w:drawing>
            </w:r>
            <w:r w:rsidR="0023707A">
              <w:rPr>
                <w:noProof/>
              </w:rPr>
              <w:t xml:space="preserve">     </w:t>
            </w:r>
            <w:r>
              <w:rPr>
                <w:noProof/>
              </w:rPr>
              <w:drawing>
                <wp:inline distT="0" distB="0" distL="0" distR="0">
                  <wp:extent cx="3905250" cy="2924175"/>
                  <wp:effectExtent l="0" t="0" r="0" b="9525"/>
                  <wp:docPr id="21" name="Picture 21" descr="IMG_20170118_10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170118_10570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rsidR="005600E7" w:rsidRDefault="0023707A" w:rsidP="0023707A">
            <w:pPr>
              <w:ind w:left="675"/>
              <w:jc w:val="center"/>
            </w:pPr>
            <w:r w:rsidRPr="00B36C00">
              <w:t>Figure 8, right two chimneys attached to square vent holes in the ceiling of Cave 1</w:t>
            </w:r>
            <w:r>
              <w:t xml:space="preserve"> will direct helium gas above the heads of staff members working near the electronics racks above Cave1</w:t>
            </w:r>
          </w:p>
          <w:p w:rsidR="0023707A" w:rsidRDefault="0023707A" w:rsidP="00475EFF">
            <w:pPr>
              <w:ind w:left="675"/>
              <w:jc w:val="left"/>
            </w:pPr>
          </w:p>
          <w:p w:rsidR="00A52DC8" w:rsidRDefault="00D22224" w:rsidP="00475EFF">
            <w:pPr>
              <w:ind w:left="675"/>
              <w:jc w:val="left"/>
            </w:pPr>
            <w:r>
              <w:t>There is a passive 5.6 m</w:t>
            </w:r>
            <w:r w:rsidRPr="00A3497B">
              <w:rPr>
                <w:vertAlign w:val="superscript"/>
              </w:rPr>
              <w:t>2</w:t>
            </w:r>
            <w:r>
              <w:rPr>
                <w:vertAlign w:val="superscript"/>
              </w:rPr>
              <w:t xml:space="preserve"> </w:t>
            </w:r>
            <w:r>
              <w:t xml:space="preserve">vent </w:t>
            </w:r>
            <w:r w:rsidR="005A555C">
              <w:t xml:space="preserve">beneath </w:t>
            </w:r>
            <w:r>
              <w:t xml:space="preserve">the raised roof </w:t>
            </w:r>
            <w:r w:rsidR="005A555C">
              <w:t xml:space="preserve">of </w:t>
            </w:r>
            <w:r>
              <w:t>Cave 2 (</w:t>
            </w:r>
            <w:r w:rsidR="005A555C">
              <w:t xml:space="preserve">Figure </w:t>
            </w:r>
            <w:r>
              <w:t xml:space="preserve">9) to vent lighter than air cryogens into the high bay area in the unlikely event of an equipment failure of </w:t>
            </w:r>
            <w:r w:rsidR="00B8293F">
              <w:t>e</w:t>
            </w:r>
            <w:r w:rsidR="00A52DC8">
              <w:t>xperimental targets (e.g. HD-Ice</w:t>
            </w:r>
            <w:r w:rsidR="00B8293F">
              <w:t>).</w:t>
            </w:r>
          </w:p>
          <w:p w:rsidR="00D22224" w:rsidRDefault="00B8293F" w:rsidP="00475EFF">
            <w:pPr>
              <w:ind w:left="675"/>
              <w:jc w:val="left"/>
            </w:pPr>
            <w:r>
              <w:t>.</w:t>
            </w:r>
          </w:p>
          <w:p w:rsidR="00D22224" w:rsidRPr="00444272" w:rsidRDefault="00D22224" w:rsidP="00475EFF">
            <w:pPr>
              <w:ind w:left="675"/>
              <w:rPr>
                <w:b/>
                <w:lang w:val="en-GB"/>
              </w:rPr>
            </w:pPr>
          </w:p>
          <w:p w:rsidR="00D22224" w:rsidRDefault="00BC5446" w:rsidP="00475EFF">
            <w:pPr>
              <w:ind w:left="675"/>
              <w:jc w:val="center"/>
              <w:rPr>
                <w:lang w:val="en-GB"/>
              </w:rPr>
            </w:pPr>
            <w:r>
              <w:rPr>
                <w:b/>
                <w:noProof/>
              </w:rPr>
              <w:drawing>
                <wp:inline distT="0" distB="0" distL="0" distR="0">
                  <wp:extent cx="3114675" cy="2171700"/>
                  <wp:effectExtent l="0" t="0" r="9525"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4675" cy="2171700"/>
                          </a:xfrm>
                          <a:prstGeom prst="rect">
                            <a:avLst/>
                          </a:prstGeom>
                          <a:noFill/>
                          <a:ln>
                            <a:noFill/>
                          </a:ln>
                        </pic:spPr>
                      </pic:pic>
                    </a:graphicData>
                  </a:graphic>
                </wp:inline>
              </w:drawing>
            </w:r>
            <w:r w:rsidR="00D22224">
              <w:rPr>
                <w:noProof/>
              </w:rPr>
              <w:t xml:space="preserve"> </w:t>
            </w:r>
            <w:r>
              <w:rPr>
                <w:noProof/>
              </w:rPr>
              <w:drawing>
                <wp:inline distT="0" distB="0" distL="0" distR="0">
                  <wp:extent cx="3048000" cy="131445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8000" cy="1314450"/>
                          </a:xfrm>
                          <a:prstGeom prst="rect">
                            <a:avLst/>
                          </a:prstGeom>
                          <a:noFill/>
                          <a:ln>
                            <a:noFill/>
                          </a:ln>
                        </pic:spPr>
                      </pic:pic>
                    </a:graphicData>
                  </a:graphic>
                </wp:inline>
              </w:drawing>
            </w:r>
          </w:p>
          <w:p w:rsidR="00D22224" w:rsidRDefault="00D22224" w:rsidP="00475EFF">
            <w:pPr>
              <w:ind w:left="675"/>
              <w:jc w:val="center"/>
            </w:pPr>
            <w:r w:rsidRPr="00B36C00">
              <w:t>Figure 9 (Left) Shielded elevated</w:t>
            </w:r>
            <w:r w:rsidR="005A555C">
              <w:t>-roof</w:t>
            </w:r>
            <w:r w:rsidRPr="00B36C00">
              <w:t xml:space="preserve"> section of Cave 2</w:t>
            </w:r>
            <w:r w:rsidR="005A555C">
              <w:t>, which will be used</w:t>
            </w:r>
            <w:r w:rsidRPr="00B36C00">
              <w:t xml:space="preserve"> for experimental targets, including cryogenic targets. (Right) 5.6 m</w:t>
            </w:r>
            <w:r w:rsidRPr="00B36C00">
              <w:rPr>
                <w:vertAlign w:val="superscript"/>
              </w:rPr>
              <w:t>2</w:t>
            </w:r>
            <w:r w:rsidRPr="00B36C00">
              <w:t xml:space="preserve"> Vent area </w:t>
            </w:r>
            <w:r w:rsidR="005A555C">
              <w:t>beneath</w:t>
            </w:r>
            <w:r w:rsidR="005A555C" w:rsidRPr="00B36C00">
              <w:t xml:space="preserve"> </w:t>
            </w:r>
            <w:r w:rsidRPr="00B36C00">
              <w:t xml:space="preserve">the elevated </w:t>
            </w:r>
            <w:r w:rsidR="005A555C">
              <w:t xml:space="preserve">roof </w:t>
            </w:r>
            <w:r w:rsidRPr="00B36C00">
              <w:t xml:space="preserve">section </w:t>
            </w:r>
            <w:r w:rsidR="005A555C">
              <w:t xml:space="preserve">of Cave2, </w:t>
            </w:r>
            <w:r w:rsidRPr="00B36C00">
              <w:t>for lighter than air cryogenic gases to escape.</w:t>
            </w:r>
          </w:p>
          <w:p w:rsidR="007F16E4" w:rsidRDefault="007F16E4" w:rsidP="005A555C">
            <w:pPr>
              <w:ind w:left="720"/>
              <w:jc w:val="center"/>
            </w:pPr>
          </w:p>
          <w:p w:rsidR="007F16E4" w:rsidRDefault="00475EFF" w:rsidP="00475EFF">
            <w:pPr>
              <w:ind w:left="720"/>
              <w:jc w:val="left"/>
            </w:pPr>
            <w:commentRangeStart w:id="22"/>
            <w:r>
              <w:t xml:space="preserve">There are three </w:t>
            </w:r>
            <w:r w:rsidR="003A5D44">
              <w:t xml:space="preserve">main </w:t>
            </w:r>
            <w:r>
              <w:t xml:space="preserve">vent pathways by which helium gas can escape from the QCM, and each vent pathway is located on the QCM vent stack:  a) circle seal relief which Opens at 17 psi, b) a parallel plate relief valve which Opens at </w:t>
            </w:r>
            <w:r w:rsidR="000134A9">
              <w:t>43</w:t>
            </w:r>
            <w:r>
              <w:t xml:space="preserve"> psi and c) a burst disk which Opens at </w:t>
            </w:r>
            <w:r w:rsidR="000134A9">
              <w:t>51</w:t>
            </w:r>
            <w:r>
              <w:t xml:space="preserve"> psi.  </w:t>
            </w:r>
            <w:r w:rsidR="0005787C">
              <w:t xml:space="preserve">See Figure 10, below.  </w:t>
            </w:r>
            <w:commentRangeEnd w:id="22"/>
            <w:r w:rsidR="00A52DC8">
              <w:rPr>
                <w:rStyle w:val="CommentReference"/>
              </w:rPr>
              <w:commentReference w:id="22"/>
            </w:r>
          </w:p>
          <w:p w:rsidR="0005787C" w:rsidRDefault="0005787C" w:rsidP="00475EFF">
            <w:pPr>
              <w:ind w:left="720"/>
              <w:jc w:val="left"/>
            </w:pPr>
          </w:p>
          <w:p w:rsidR="00A669A0" w:rsidRDefault="00124D5E" w:rsidP="00124D5E">
            <w:pPr>
              <w:ind w:left="720"/>
              <w:jc w:val="left"/>
              <w:rPr>
                <w:noProof/>
              </w:rPr>
            </w:pPr>
            <w:r>
              <w:rPr>
                <w:noProof/>
              </w:rPr>
              <w:t xml:space="preserve">       </w:t>
            </w:r>
            <w:r w:rsidR="00BC5446">
              <w:rPr>
                <w:noProof/>
              </w:rPr>
              <w:drawing>
                <wp:inline distT="0" distB="0" distL="0" distR="0">
                  <wp:extent cx="3114675" cy="3581400"/>
                  <wp:effectExtent l="0" t="0" r="952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14675" cy="3581400"/>
                          </a:xfrm>
                          <a:prstGeom prst="rect">
                            <a:avLst/>
                          </a:prstGeom>
                          <a:noFill/>
                          <a:ln>
                            <a:noFill/>
                          </a:ln>
                        </pic:spPr>
                      </pic:pic>
                    </a:graphicData>
                  </a:graphic>
                </wp:inline>
              </w:drawing>
            </w:r>
            <w:r>
              <w:rPr>
                <w:noProof/>
              </w:rPr>
              <w:t xml:space="preserve">      </w:t>
            </w:r>
            <w:r w:rsidR="00BC5446">
              <w:rPr>
                <w:noProof/>
              </w:rPr>
              <w:drawing>
                <wp:inline distT="0" distB="0" distL="0" distR="0">
                  <wp:extent cx="2743200" cy="358140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3581400"/>
                          </a:xfrm>
                          <a:prstGeom prst="rect">
                            <a:avLst/>
                          </a:prstGeom>
                          <a:noFill/>
                          <a:ln>
                            <a:noFill/>
                          </a:ln>
                        </pic:spPr>
                      </pic:pic>
                    </a:graphicData>
                  </a:graphic>
                </wp:inline>
              </w:drawing>
            </w:r>
          </w:p>
          <w:p w:rsidR="00A669A0" w:rsidRDefault="00124D5E" w:rsidP="00124D5E">
            <w:pPr>
              <w:ind w:left="720"/>
              <w:jc w:val="left"/>
              <w:rPr>
                <w:noProof/>
              </w:rPr>
            </w:pPr>
            <w:r>
              <w:rPr>
                <w:noProof/>
              </w:rPr>
              <w:t xml:space="preserve">               </w:t>
            </w:r>
            <w:r w:rsidR="00BC5446">
              <w:rPr>
                <w:noProof/>
              </w:rPr>
              <w:drawing>
                <wp:inline distT="0" distB="0" distL="0" distR="0">
                  <wp:extent cx="5324475" cy="3257550"/>
                  <wp:effectExtent l="0" t="0" r="9525"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24475" cy="3257550"/>
                          </a:xfrm>
                          <a:prstGeom prst="rect">
                            <a:avLst/>
                          </a:prstGeom>
                          <a:noFill/>
                          <a:ln>
                            <a:noFill/>
                          </a:ln>
                        </pic:spPr>
                      </pic:pic>
                    </a:graphicData>
                  </a:graphic>
                </wp:inline>
              </w:drawing>
            </w:r>
          </w:p>
          <w:p w:rsidR="00615C08" w:rsidRDefault="00615C08" w:rsidP="00124D5E">
            <w:pPr>
              <w:ind w:left="720"/>
              <w:jc w:val="left"/>
              <w:rPr>
                <w:noProof/>
              </w:rPr>
            </w:pPr>
            <w:r>
              <w:rPr>
                <w:noProof/>
              </w:rPr>
              <w:t>Figure X: top left shows the three relief ports on the CQM vent stack.  Top right shows the deflector sheet metal attached to the parallel-plate relief which would direct gasesous hlium upward and not toward occupants inside the UITF enclosure. This figure also shows piping</w:t>
            </w:r>
            <w:r w:rsidR="003A5D44">
              <w:rPr>
                <w:noProof/>
              </w:rPr>
              <w:t xml:space="preserve"> attached to the exhaust port</w:t>
            </w:r>
            <w:r>
              <w:rPr>
                <w:noProof/>
              </w:rPr>
              <w:t xml:space="preserve"> of the circle seal relief which would direct vented gas out of the UITF enclosure, bottom photo. </w:t>
            </w:r>
            <w:r w:rsidR="003A5D44">
              <w:rPr>
                <w:noProof/>
              </w:rPr>
              <w:t>The extra circle seal relief valve attached to this piping leading outside the UITF enclosure permits evacuation of the line as required for 2K operations, but OPENS at just 0.5 psi in case there is a vent incident.</w:t>
            </w:r>
            <w:r>
              <w:rPr>
                <w:noProof/>
              </w:rPr>
              <w:t xml:space="preserve"> </w:t>
            </w:r>
          </w:p>
          <w:p w:rsidR="007F7B1E" w:rsidRDefault="007F7B1E" w:rsidP="0005787C">
            <w:pPr>
              <w:ind w:left="720"/>
              <w:jc w:val="center"/>
              <w:rPr>
                <w:noProof/>
              </w:rPr>
            </w:pPr>
          </w:p>
          <w:p w:rsidR="00277B1C" w:rsidRPr="00B36C00" w:rsidRDefault="00615C08" w:rsidP="005600E7">
            <w:pPr>
              <w:ind w:left="720"/>
            </w:pPr>
            <w:r>
              <w:t xml:space="preserve">If a vent incident should occur, the circle seal relief would OPEN first.  For this reason, the exhaust of the circle seal relief is piped outside of the UITF enclosure.  Sheet metal wrapped around the parallel-plate relief serves to direct gaseous helium upward, and not toward personnel walking near the QCM.  </w:t>
            </w:r>
          </w:p>
        </w:tc>
      </w:tr>
      <w:tr w:rsidR="007A2EDA" w:rsidTr="00671504">
        <w:trPr>
          <w:jc w:val="center"/>
        </w:trPr>
        <w:tc>
          <w:tcPr>
            <w:tcW w:w="236" w:type="dxa"/>
            <w:tcBorders>
              <w:top w:val="single" w:sz="4" w:space="0" w:color="auto"/>
              <w:left w:val="single" w:sz="12" w:space="0" w:color="auto"/>
              <w:bottom w:val="nil"/>
              <w:right w:val="single" w:sz="4" w:space="0" w:color="auto"/>
            </w:tcBorders>
            <w:shd w:val="thinDiagStripe" w:color="auto" w:fill="auto"/>
            <w:vAlign w:val="center"/>
            <w:hideMark/>
          </w:tcPr>
          <w:p w:rsidR="007A2EDA" w:rsidRDefault="007A2EDA" w:rsidP="004B56F0">
            <w:pPr>
              <w:jc w:val="left"/>
              <w:rPr>
                <w:b/>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7A2EDA" w:rsidRDefault="00FD6673" w:rsidP="00FD6673">
            <w:pPr>
              <w:numPr>
                <w:ilvl w:val="1"/>
                <w:numId w:val="4"/>
              </w:numPr>
              <w:ind w:left="513" w:hanging="513"/>
              <w:jc w:val="left"/>
              <w:rPr>
                <w:b/>
                <w:sz w:val="20"/>
                <w:szCs w:val="20"/>
              </w:rPr>
            </w:pPr>
            <w:r w:rsidRPr="00B36C00">
              <w:rPr>
                <w:b/>
                <w:sz w:val="22"/>
                <w:szCs w:val="22"/>
                <w:highlight w:val="yellow"/>
              </w:rPr>
              <w:t>Pressure / Vacuum</w:t>
            </w:r>
            <w:r>
              <w:rPr>
                <w:b/>
                <w:sz w:val="22"/>
                <w:szCs w:val="22"/>
              </w:rPr>
              <w:t xml:space="preserve">                                                                                                                                                         </w:t>
            </w:r>
          </w:p>
        </w:tc>
      </w:tr>
      <w:tr w:rsidR="007A2EDA" w:rsidTr="00671504">
        <w:trPr>
          <w:trHeight w:val="208"/>
          <w:jc w:val="center"/>
        </w:trPr>
        <w:tc>
          <w:tcPr>
            <w:tcW w:w="236" w:type="dxa"/>
            <w:tcBorders>
              <w:top w:val="nil"/>
              <w:left w:val="single" w:sz="12" w:space="0" w:color="auto"/>
              <w:bottom w:val="single" w:sz="4" w:space="0" w:color="auto"/>
              <w:right w:val="single" w:sz="4" w:space="0" w:color="auto"/>
            </w:tcBorders>
            <w:shd w:val="thinDiagStripe" w:color="auto" w:fill="auto"/>
            <w:vAlign w:val="center"/>
            <w:hideMark/>
          </w:tcPr>
          <w:p w:rsidR="007A2EDA" w:rsidRDefault="007A2EDA">
            <w:pPr>
              <w:ind w:left="720"/>
              <w:jc w:val="left"/>
            </w:pPr>
          </w:p>
        </w:tc>
        <w:tc>
          <w:tcPr>
            <w:tcW w:w="11736" w:type="dxa"/>
            <w:tcBorders>
              <w:top w:val="single" w:sz="4" w:space="0" w:color="auto"/>
              <w:left w:val="single" w:sz="4" w:space="0" w:color="auto"/>
              <w:bottom w:val="single" w:sz="4" w:space="0" w:color="auto"/>
              <w:right w:val="single" w:sz="12" w:space="0" w:color="auto"/>
            </w:tcBorders>
          </w:tcPr>
          <w:p w:rsidR="00A34626" w:rsidRDefault="00A34626" w:rsidP="00FD6673">
            <w:pPr>
              <w:ind w:left="703"/>
              <w:jc w:val="left"/>
            </w:pPr>
          </w:p>
          <w:p w:rsidR="007A2EDA" w:rsidRDefault="00FD6673" w:rsidP="004D43C0">
            <w:pPr>
              <w:ind w:left="720"/>
              <w:jc w:val="left"/>
            </w:pPr>
            <w:commentRangeStart w:id="23"/>
            <w:r>
              <w:t xml:space="preserve">The evacuated </w:t>
            </w:r>
            <w:r w:rsidR="004D43C0">
              <w:t>QCM</w:t>
            </w:r>
            <w:r>
              <w:t xml:space="preserve"> is considered a Category </w:t>
            </w:r>
            <w:r w:rsidR="004D43C0">
              <w:t>1</w:t>
            </w:r>
            <w:r>
              <w:t xml:space="preserve"> vacuum system, per Part 7 of t</w:t>
            </w:r>
            <w:r w:rsidR="004D43C0">
              <w:t xml:space="preserve">he Pressure Safety Supplement, because </w:t>
            </w:r>
            <w:r>
              <w:t xml:space="preserve">there </w:t>
            </w:r>
            <w:r w:rsidR="004D43C0">
              <w:t>cryogenic fluids are used.  A pressure vessel assessment of the QCM has been conducted and….</w:t>
            </w:r>
            <w:commentRangeEnd w:id="23"/>
            <w:r w:rsidR="005600E7">
              <w:rPr>
                <w:rStyle w:val="CommentReference"/>
              </w:rPr>
              <w:commentReference w:id="23"/>
            </w:r>
          </w:p>
          <w:p w:rsidR="004D43C0" w:rsidRDefault="004D43C0" w:rsidP="004D43C0">
            <w:pPr>
              <w:ind w:left="720"/>
              <w:jc w:val="left"/>
            </w:pPr>
          </w:p>
        </w:tc>
      </w:tr>
      <w:tr w:rsidR="00FD6673" w:rsidTr="00671504">
        <w:trPr>
          <w:trHeight w:val="208"/>
          <w:jc w:val="center"/>
        </w:trPr>
        <w:tc>
          <w:tcPr>
            <w:tcW w:w="236" w:type="dxa"/>
            <w:tcBorders>
              <w:top w:val="nil"/>
              <w:left w:val="single" w:sz="12" w:space="0" w:color="auto"/>
              <w:bottom w:val="single" w:sz="4" w:space="0" w:color="auto"/>
              <w:right w:val="single" w:sz="4" w:space="0" w:color="auto"/>
            </w:tcBorders>
            <w:shd w:val="thinDiagStripe" w:color="auto" w:fill="auto"/>
            <w:vAlign w:val="center"/>
          </w:tcPr>
          <w:p w:rsidR="00FD6673" w:rsidRDefault="00FD6673">
            <w:pPr>
              <w:ind w:left="720"/>
              <w:jc w:val="left"/>
            </w:pPr>
          </w:p>
        </w:tc>
        <w:tc>
          <w:tcPr>
            <w:tcW w:w="11736" w:type="dxa"/>
            <w:tcBorders>
              <w:top w:val="single" w:sz="4" w:space="0" w:color="auto"/>
              <w:left w:val="single" w:sz="4" w:space="0" w:color="auto"/>
              <w:bottom w:val="single" w:sz="4" w:space="0" w:color="auto"/>
              <w:right w:val="single" w:sz="12" w:space="0" w:color="auto"/>
            </w:tcBorders>
          </w:tcPr>
          <w:tbl>
            <w:tblPr>
              <w:tblW w:w="11830" w:type="dxa"/>
              <w:jc w:val="center"/>
              <w:tblCellMar>
                <w:top w:w="43" w:type="dxa"/>
                <w:left w:w="115" w:type="dxa"/>
                <w:bottom w:w="43" w:type="dxa"/>
                <w:right w:w="115" w:type="dxa"/>
              </w:tblCellMar>
              <w:tblLook w:val="04A0" w:firstRow="1" w:lastRow="0" w:firstColumn="1" w:lastColumn="0" w:noHBand="0" w:noVBand="1"/>
            </w:tblPr>
            <w:tblGrid>
              <w:gridCol w:w="11830"/>
              <w:tblGridChange w:id="24">
                <w:tblGrid>
                  <w:gridCol w:w="11830"/>
                </w:tblGrid>
              </w:tblGridChange>
            </w:tblGrid>
            <w:tr w:rsidR="00FD6673" w:rsidTr="00FD6673">
              <w:trPr>
                <w:jc w:val="center"/>
              </w:trPr>
              <w:tc>
                <w:tcPr>
                  <w:tcW w:w="11830" w:type="dxa"/>
                  <w:shd w:val="clear" w:color="auto" w:fill="FFFF00"/>
                  <w:vAlign w:val="center"/>
                </w:tcPr>
                <w:p w:rsidR="00FD6673" w:rsidRDefault="00FD6673" w:rsidP="0085593E">
                  <w:pPr>
                    <w:numPr>
                      <w:ilvl w:val="1"/>
                      <w:numId w:val="4"/>
                    </w:numPr>
                    <w:ind w:left="513" w:hanging="513"/>
                    <w:jc w:val="left"/>
                    <w:rPr>
                      <w:b/>
                      <w:sz w:val="20"/>
                      <w:szCs w:val="20"/>
                    </w:rPr>
                  </w:pPr>
                  <w:r>
                    <w:rPr>
                      <w:b/>
                      <w:sz w:val="20"/>
                      <w:szCs w:val="20"/>
                    </w:rPr>
                    <w:t>Other (Electrical, ODH, Trip, Ladder)</w:t>
                  </w:r>
                  <w:r>
                    <w:rPr>
                      <w:sz w:val="20"/>
                      <w:szCs w:val="20"/>
                    </w:rPr>
                    <w:t xml:space="preserve"> (Attach related Temporary Work Permits or Safety Reviews as appropriate.)</w:t>
                  </w:r>
                </w:p>
              </w:tc>
            </w:tr>
            <w:tr w:rsidR="00FD6673" w:rsidTr="00FD6673">
              <w:trPr>
                <w:trHeight w:val="208"/>
                <w:jc w:val="center"/>
              </w:trPr>
              <w:tc>
                <w:tcPr>
                  <w:tcW w:w="11830" w:type="dxa"/>
                </w:tcPr>
                <w:p w:rsidR="00FD6673" w:rsidRDefault="00FD6673" w:rsidP="0085593E">
                  <w:pPr>
                    <w:ind w:left="703"/>
                    <w:jc w:val="left"/>
                  </w:pPr>
                </w:p>
                <w:p w:rsidR="00FD6673" w:rsidRDefault="004D43C0" w:rsidP="0085593E">
                  <w:pPr>
                    <w:ind w:left="703"/>
                    <w:jc w:val="left"/>
                  </w:pPr>
                  <w:commentRangeStart w:id="25"/>
                  <w:r>
                    <w:t xml:space="preserve">See above, Ventilation section.  </w:t>
                  </w:r>
                  <w:r w:rsidR="00FD6673">
                    <w:t xml:space="preserve">The ODH assessment for </w:t>
                  </w:r>
                  <w:r w:rsidR="00EC11E9">
                    <w:t xml:space="preserve">the </w:t>
                  </w:r>
                  <w:r w:rsidR="00FD6673">
                    <w:t>UITF is attached</w:t>
                  </w:r>
                  <w:r w:rsidR="00DE72F1">
                    <w:t xml:space="preserve">.  It is deemed “preliminary” until </w:t>
                  </w:r>
                  <w:r w:rsidR="005600E7">
                    <w:t>….</w:t>
                  </w:r>
                  <w:r w:rsidR="00DE72F1">
                    <w:t>.  This assessment can be found at:</w:t>
                  </w:r>
                </w:p>
                <w:p w:rsidR="00DE72F1" w:rsidRDefault="00DE72F1" w:rsidP="0085593E">
                  <w:pPr>
                    <w:ind w:left="703"/>
                    <w:jc w:val="left"/>
                  </w:pPr>
                  <w:hyperlink r:id="rId47" w:history="1">
                    <w:r>
                      <w:rPr>
                        <w:rStyle w:val="Hyperlink"/>
                      </w:rPr>
                      <w:t>https://jlabdoc.jlab.org/docushare/dsweb/Get/Document-135009/UITF%20prelim_%20ODH%20assessment.pdf</w:t>
                    </w:r>
                  </w:hyperlink>
                </w:p>
                <w:commentRangeEnd w:id="25"/>
                <w:p w:rsidR="00FD6673" w:rsidRDefault="005600E7" w:rsidP="0085593E">
                  <w:pPr>
                    <w:ind w:left="703"/>
                    <w:jc w:val="left"/>
                  </w:pPr>
                  <w:r>
                    <w:rPr>
                      <w:rStyle w:val="CommentReference"/>
                    </w:rPr>
                    <w:commentReference w:id="25"/>
                  </w:r>
                </w:p>
                <w:p w:rsidR="00AC2BA9" w:rsidRDefault="00AC2BA9" w:rsidP="00AC2BA9">
                  <w:pPr>
                    <w:ind w:left="665"/>
                    <w:jc w:val="left"/>
                    <w:rPr>
                      <w:color w:val="000000"/>
                    </w:rPr>
                  </w:pPr>
                  <w:r w:rsidRPr="00C175AE">
                    <w:rPr>
                      <w:color w:val="000000"/>
                    </w:rPr>
                    <w:t xml:space="preserve">The potential hazards associated with the </w:t>
                  </w:r>
                  <w:r>
                    <w:rPr>
                      <w:color w:val="000000"/>
                    </w:rPr>
                    <w:t>UITF</w:t>
                  </w:r>
                  <w:r w:rsidRPr="00C175AE">
                    <w:rPr>
                      <w:color w:val="000000"/>
                    </w:rPr>
                    <w:t xml:space="preserve"> operations include electrical/electrocution, non-ionizing radiation (RF), ionizing radiation, vacuum, ODH, and material handling concerns.  These hazards and their mitigation are covered in </w:t>
                  </w:r>
                  <w:r>
                    <w:rPr>
                      <w:color w:val="000000"/>
                    </w:rPr>
                    <w:t>the attached Task Hazard Analysis</w:t>
                  </w:r>
                  <w:r w:rsidRPr="00C175AE">
                    <w:rPr>
                      <w:color w:val="000000"/>
                    </w:rPr>
                    <w:t xml:space="preserve">. </w:t>
                  </w:r>
                </w:p>
                <w:p w:rsidR="00FD6673" w:rsidRDefault="00FD6673" w:rsidP="00AC2BA9">
                  <w:pPr>
                    <w:ind w:left="703"/>
                    <w:jc w:val="left"/>
                  </w:pPr>
                </w:p>
              </w:tc>
            </w:tr>
          </w:tbl>
          <w:p w:rsidR="00FD6673" w:rsidRDefault="00FD6673" w:rsidP="00FD6673">
            <w:pPr>
              <w:ind w:left="703"/>
              <w:jc w:val="left"/>
            </w:pPr>
          </w:p>
        </w:tc>
      </w:tr>
      <w:tr w:rsidR="004D2553" w:rsidTr="00671504">
        <w:trPr>
          <w:jc w:val="center"/>
        </w:trPr>
        <w:tc>
          <w:tcPr>
            <w:tcW w:w="11972"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4D2553" w:rsidRPr="004D2553" w:rsidRDefault="004D2553" w:rsidP="00FD6673">
            <w:pPr>
              <w:numPr>
                <w:ilvl w:val="0"/>
                <w:numId w:val="1"/>
              </w:numPr>
              <w:jc w:val="left"/>
              <w:rPr>
                <w:b/>
                <w:sz w:val="20"/>
                <w:szCs w:val="20"/>
              </w:rPr>
            </w:pPr>
            <w:r>
              <w:rPr>
                <w:b/>
                <w:sz w:val="20"/>
                <w:szCs w:val="20"/>
              </w:rPr>
              <w:t>List of Safety Equipment:</w:t>
            </w:r>
          </w:p>
        </w:tc>
      </w:tr>
      <w:tr w:rsidR="004D2553" w:rsidTr="00671504">
        <w:trPr>
          <w:trHeight w:val="208"/>
          <w:jc w:val="center"/>
        </w:trPr>
        <w:tc>
          <w:tcPr>
            <w:tcW w:w="236" w:type="dxa"/>
            <w:tcBorders>
              <w:top w:val="single" w:sz="4" w:space="0" w:color="auto"/>
              <w:left w:val="single" w:sz="12" w:space="0" w:color="auto"/>
              <w:bottom w:val="nil"/>
              <w:right w:val="single" w:sz="4" w:space="0" w:color="auto"/>
            </w:tcBorders>
            <w:shd w:val="thinDiagStripe" w:color="auto" w:fill="auto"/>
            <w:vAlign w:val="center"/>
            <w:hideMark/>
          </w:tcPr>
          <w:p w:rsidR="004D2553" w:rsidRPr="00AA4C9B" w:rsidRDefault="004D2553" w:rsidP="00AA4C9B">
            <w:pPr>
              <w:jc w:val="left"/>
              <w:rPr>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4D2553" w:rsidRDefault="004D2553" w:rsidP="00FD6673">
            <w:pPr>
              <w:numPr>
                <w:ilvl w:val="1"/>
                <w:numId w:val="1"/>
              </w:numPr>
              <w:ind w:left="515" w:hanging="515"/>
              <w:jc w:val="left"/>
              <w:rPr>
                <w:b/>
                <w:sz w:val="20"/>
                <w:szCs w:val="20"/>
              </w:rPr>
            </w:pPr>
            <w:r>
              <w:rPr>
                <w:b/>
                <w:sz w:val="20"/>
                <w:szCs w:val="20"/>
              </w:rPr>
              <w:t>List of Safety Equipment:</w:t>
            </w:r>
          </w:p>
        </w:tc>
      </w:tr>
      <w:tr w:rsidR="004D2553" w:rsidTr="00671504">
        <w:trPr>
          <w:trHeight w:val="469"/>
          <w:jc w:val="center"/>
        </w:trPr>
        <w:tc>
          <w:tcPr>
            <w:tcW w:w="236" w:type="dxa"/>
            <w:tcBorders>
              <w:top w:val="nil"/>
              <w:left w:val="single" w:sz="12" w:space="0" w:color="auto"/>
              <w:bottom w:val="nil"/>
              <w:right w:val="single" w:sz="4" w:space="0" w:color="auto"/>
            </w:tcBorders>
            <w:shd w:val="thinDiagStripe" w:color="auto" w:fill="auto"/>
            <w:vAlign w:val="center"/>
            <w:hideMark/>
          </w:tcPr>
          <w:p w:rsidR="004D2553" w:rsidRDefault="004D2553" w:rsidP="00AA4C9B">
            <w:pPr>
              <w:jc w:val="left"/>
            </w:pPr>
          </w:p>
        </w:tc>
        <w:tc>
          <w:tcPr>
            <w:tcW w:w="11736" w:type="dxa"/>
            <w:tcBorders>
              <w:top w:val="single" w:sz="4" w:space="0" w:color="auto"/>
              <w:left w:val="single" w:sz="4" w:space="0" w:color="auto"/>
              <w:bottom w:val="single" w:sz="4" w:space="0" w:color="auto"/>
              <w:right w:val="single" w:sz="12" w:space="0" w:color="auto"/>
            </w:tcBorders>
          </w:tcPr>
          <w:p w:rsidR="00CE2D01" w:rsidRPr="00905CF8" w:rsidRDefault="00CE2D01" w:rsidP="00FD6673">
            <w:pPr>
              <w:numPr>
                <w:ilvl w:val="0"/>
                <w:numId w:val="17"/>
              </w:numPr>
              <w:jc w:val="left"/>
            </w:pPr>
            <w:r w:rsidRPr="00905CF8">
              <w:t>Safety glasses</w:t>
            </w:r>
            <w:r w:rsidR="00A74382">
              <w:t xml:space="preserve"> when performing mechanical work</w:t>
            </w:r>
            <w:r w:rsidR="0018500C">
              <w:t>, as needed</w:t>
            </w:r>
          </w:p>
          <w:p w:rsidR="00CE2D01" w:rsidRPr="00905CF8" w:rsidRDefault="00CE2D01" w:rsidP="00FD6673">
            <w:pPr>
              <w:numPr>
                <w:ilvl w:val="0"/>
                <w:numId w:val="17"/>
              </w:numPr>
              <w:jc w:val="left"/>
            </w:pPr>
            <w:r w:rsidRPr="00905CF8">
              <w:t>Gloves</w:t>
            </w:r>
            <w:r w:rsidR="00A74382">
              <w:t xml:space="preserve"> </w:t>
            </w:r>
            <w:r w:rsidR="0018500C">
              <w:t>depending on</w:t>
            </w:r>
            <w:r w:rsidR="00A74382">
              <w:t xml:space="preserve"> mechanical </w:t>
            </w:r>
            <w:r w:rsidR="0018500C">
              <w:t xml:space="preserve">or shielding </w:t>
            </w:r>
            <w:r w:rsidR="00A74382">
              <w:t>work</w:t>
            </w:r>
          </w:p>
          <w:p w:rsidR="00CE2D01" w:rsidRPr="00F67C58" w:rsidRDefault="00CE2D01" w:rsidP="00FD6673">
            <w:pPr>
              <w:numPr>
                <w:ilvl w:val="0"/>
                <w:numId w:val="17"/>
              </w:numPr>
              <w:jc w:val="left"/>
            </w:pPr>
            <w:r w:rsidRPr="00F67C58">
              <w:t>Hard hats and/or steel toed boots</w:t>
            </w:r>
            <w:r w:rsidR="009A4ED4">
              <w:t xml:space="preserve"> depending on materials handling needs</w:t>
            </w:r>
          </w:p>
          <w:p w:rsidR="00CE2D01" w:rsidRPr="00F67C58" w:rsidRDefault="00CE2D01" w:rsidP="00FD6673">
            <w:pPr>
              <w:numPr>
                <w:ilvl w:val="0"/>
                <w:numId w:val="17"/>
              </w:numPr>
              <w:jc w:val="left"/>
              <w:rPr>
                <w:color w:val="FF0000"/>
              </w:rPr>
            </w:pPr>
            <w:r w:rsidRPr="00F67C58">
              <w:t>Laser safety goggles</w:t>
            </w:r>
            <w:r w:rsidR="001A6D95">
              <w:t xml:space="preserve">, as required by </w:t>
            </w:r>
            <w:r w:rsidRPr="00F67C58">
              <w:t xml:space="preserve"> </w:t>
            </w:r>
            <w:r w:rsidR="003428CA">
              <w:t>LOS</w:t>
            </w:r>
            <w:r w:rsidR="001A6D95">
              <w:t>P</w:t>
            </w:r>
            <w:r w:rsidRPr="00F67C58">
              <w:t xml:space="preserve"> </w:t>
            </w:r>
            <w:r w:rsidR="003428CA">
              <w:t>(ACC-17-64784-LOSP)</w:t>
            </w:r>
          </w:p>
        </w:tc>
      </w:tr>
      <w:tr w:rsidR="004D2553" w:rsidTr="00671504">
        <w:trPr>
          <w:trHeight w:val="208"/>
          <w:jc w:val="center"/>
        </w:trPr>
        <w:tc>
          <w:tcPr>
            <w:tcW w:w="236" w:type="dxa"/>
            <w:tcBorders>
              <w:top w:val="nil"/>
              <w:left w:val="single" w:sz="12" w:space="0" w:color="auto"/>
              <w:bottom w:val="nil"/>
              <w:right w:val="single" w:sz="4" w:space="0" w:color="auto"/>
            </w:tcBorders>
            <w:shd w:val="thinDiagStripe" w:color="auto" w:fill="auto"/>
            <w:vAlign w:val="center"/>
            <w:hideMark/>
          </w:tcPr>
          <w:p w:rsidR="004D2553" w:rsidRPr="00F54850" w:rsidRDefault="004D2553" w:rsidP="00AA4C9B">
            <w:pPr>
              <w:jc w:val="left"/>
              <w:rPr>
                <w:sz w:val="20"/>
                <w:szCs w:val="20"/>
              </w:rPr>
            </w:pPr>
          </w:p>
        </w:tc>
        <w:tc>
          <w:tcPr>
            <w:tcW w:w="11736" w:type="dxa"/>
            <w:tcBorders>
              <w:top w:val="single" w:sz="4" w:space="0" w:color="auto"/>
              <w:left w:val="single" w:sz="4" w:space="0" w:color="auto"/>
              <w:bottom w:val="single" w:sz="4" w:space="0" w:color="auto"/>
              <w:right w:val="single" w:sz="12" w:space="0" w:color="auto"/>
            </w:tcBorders>
            <w:shd w:val="clear" w:color="auto" w:fill="FFFF00"/>
            <w:vAlign w:val="center"/>
          </w:tcPr>
          <w:p w:rsidR="004D2553" w:rsidRDefault="004D2553" w:rsidP="00FD6673">
            <w:pPr>
              <w:numPr>
                <w:ilvl w:val="1"/>
                <w:numId w:val="1"/>
              </w:numPr>
              <w:ind w:left="515" w:hanging="515"/>
              <w:jc w:val="left"/>
              <w:rPr>
                <w:b/>
                <w:sz w:val="20"/>
                <w:szCs w:val="20"/>
              </w:rPr>
            </w:pPr>
            <w:r>
              <w:rPr>
                <w:b/>
                <w:sz w:val="20"/>
                <w:szCs w:val="20"/>
              </w:rPr>
              <w:t>Special Tools:</w:t>
            </w:r>
          </w:p>
        </w:tc>
      </w:tr>
      <w:tr w:rsidR="005B2E74" w:rsidTr="00671504">
        <w:trPr>
          <w:trHeight w:val="487"/>
          <w:jc w:val="center"/>
        </w:trPr>
        <w:tc>
          <w:tcPr>
            <w:tcW w:w="236" w:type="dxa"/>
            <w:tcBorders>
              <w:top w:val="nil"/>
              <w:left w:val="single" w:sz="12" w:space="0" w:color="auto"/>
              <w:bottom w:val="nil"/>
              <w:right w:val="single" w:sz="4" w:space="0" w:color="auto"/>
            </w:tcBorders>
            <w:shd w:val="thinDiagStripe" w:color="auto" w:fill="auto"/>
            <w:vAlign w:val="center"/>
            <w:hideMark/>
          </w:tcPr>
          <w:p w:rsidR="005B2E74" w:rsidRDefault="005B2E74" w:rsidP="0055396A">
            <w:pPr>
              <w:jc w:val="left"/>
            </w:pPr>
          </w:p>
        </w:tc>
        <w:tc>
          <w:tcPr>
            <w:tcW w:w="11736" w:type="dxa"/>
            <w:tcBorders>
              <w:top w:val="single" w:sz="4" w:space="0" w:color="auto"/>
              <w:left w:val="single" w:sz="4" w:space="0" w:color="auto"/>
              <w:bottom w:val="single" w:sz="4" w:space="0" w:color="auto"/>
              <w:right w:val="single" w:sz="12" w:space="0" w:color="auto"/>
            </w:tcBorders>
          </w:tcPr>
          <w:p w:rsidR="005B2E74" w:rsidRDefault="00D22224" w:rsidP="0055396A">
            <w:pPr>
              <w:jc w:val="left"/>
            </w:pPr>
            <w:r>
              <w:t>n/a</w:t>
            </w:r>
          </w:p>
        </w:tc>
      </w:tr>
      <w:tr w:rsidR="00D31C0A" w:rsidTr="00671504">
        <w:trPr>
          <w:jc w:val="center"/>
        </w:trPr>
        <w:tc>
          <w:tcPr>
            <w:tcW w:w="11972"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D31C0A" w:rsidRDefault="00D31C0A" w:rsidP="00FD6673">
            <w:pPr>
              <w:numPr>
                <w:ilvl w:val="0"/>
                <w:numId w:val="1"/>
              </w:numPr>
              <w:jc w:val="left"/>
              <w:rPr>
                <w:b/>
                <w:sz w:val="20"/>
                <w:szCs w:val="20"/>
              </w:rPr>
            </w:pPr>
            <w:r>
              <w:rPr>
                <w:b/>
                <w:sz w:val="20"/>
                <w:szCs w:val="20"/>
              </w:rPr>
              <w:t xml:space="preserve">Associated Administrative Controls  </w:t>
            </w:r>
          </w:p>
        </w:tc>
      </w:tr>
      <w:tr w:rsidR="004D2553" w:rsidTr="00671504">
        <w:trPr>
          <w:trHeight w:val="469"/>
          <w:jc w:val="center"/>
        </w:trPr>
        <w:tc>
          <w:tcPr>
            <w:tcW w:w="236" w:type="dxa"/>
            <w:tcBorders>
              <w:top w:val="nil"/>
              <w:left w:val="single" w:sz="12" w:space="0" w:color="auto"/>
              <w:bottom w:val="nil"/>
              <w:right w:val="single" w:sz="4" w:space="0" w:color="auto"/>
            </w:tcBorders>
            <w:shd w:val="thinDiagStripe" w:color="auto" w:fill="auto"/>
            <w:vAlign w:val="center"/>
            <w:hideMark/>
          </w:tcPr>
          <w:p w:rsidR="004D2553" w:rsidRDefault="004D2553" w:rsidP="00AA4C9B">
            <w:pPr>
              <w:jc w:val="left"/>
            </w:pPr>
          </w:p>
        </w:tc>
        <w:tc>
          <w:tcPr>
            <w:tcW w:w="11736" w:type="dxa"/>
            <w:tcBorders>
              <w:top w:val="single" w:sz="4" w:space="0" w:color="auto"/>
              <w:left w:val="single" w:sz="4" w:space="0" w:color="auto"/>
              <w:bottom w:val="single" w:sz="4" w:space="0" w:color="auto"/>
              <w:right w:val="single" w:sz="12" w:space="0" w:color="auto"/>
            </w:tcBorders>
          </w:tcPr>
          <w:p w:rsidR="00D22224" w:rsidRPr="00905CF8" w:rsidRDefault="00D22224" w:rsidP="00FD6673">
            <w:pPr>
              <w:numPr>
                <w:ilvl w:val="0"/>
                <w:numId w:val="10"/>
              </w:numPr>
              <w:rPr>
                <w:iCs/>
                <w:szCs w:val="20"/>
              </w:rPr>
            </w:pPr>
            <w:r w:rsidRPr="00905CF8">
              <w:rPr>
                <w:iCs/>
                <w:szCs w:val="20"/>
              </w:rPr>
              <w:t>Safety Systems Group staff is responsible for:</w:t>
            </w:r>
          </w:p>
          <w:p w:rsidR="00D22224" w:rsidRPr="00F67C58" w:rsidRDefault="00D22224" w:rsidP="00FD6673">
            <w:pPr>
              <w:numPr>
                <w:ilvl w:val="1"/>
                <w:numId w:val="10"/>
              </w:numPr>
              <w:rPr>
                <w:iCs/>
                <w:szCs w:val="20"/>
              </w:rPr>
            </w:pPr>
            <w:r w:rsidRPr="00905CF8">
              <w:rPr>
                <w:iCs/>
                <w:szCs w:val="20"/>
              </w:rPr>
              <w:t>PSS administrative and engineered controls</w:t>
            </w:r>
          </w:p>
          <w:p w:rsidR="00EC2332" w:rsidRPr="00905CF8" w:rsidRDefault="00EC2332" w:rsidP="00FD6673">
            <w:pPr>
              <w:numPr>
                <w:ilvl w:val="1"/>
                <w:numId w:val="10"/>
              </w:numPr>
              <w:rPr>
                <w:iCs/>
                <w:szCs w:val="20"/>
              </w:rPr>
            </w:pPr>
            <w:r w:rsidRPr="00F67C58">
              <w:rPr>
                <w:iCs/>
                <w:szCs w:val="20"/>
              </w:rPr>
              <w:t>Training on access controls and sweep procedures</w:t>
            </w:r>
          </w:p>
          <w:p w:rsidR="00CE2D01" w:rsidRPr="00905CF8" w:rsidRDefault="00CE2D01" w:rsidP="00F67C58">
            <w:pPr>
              <w:ind w:left="1440"/>
              <w:rPr>
                <w:iCs/>
                <w:szCs w:val="20"/>
              </w:rPr>
            </w:pPr>
          </w:p>
          <w:p w:rsidR="00CE2D01" w:rsidRPr="00F67C58" w:rsidRDefault="00281AAA" w:rsidP="00FD6673">
            <w:pPr>
              <w:numPr>
                <w:ilvl w:val="0"/>
                <w:numId w:val="10"/>
              </w:numPr>
              <w:rPr>
                <w:iCs/>
                <w:szCs w:val="20"/>
              </w:rPr>
            </w:pPr>
            <w:r w:rsidRPr="00F67C58">
              <w:rPr>
                <w:iCs/>
                <w:szCs w:val="20"/>
              </w:rPr>
              <w:t>Rad</w:t>
            </w:r>
            <w:r>
              <w:rPr>
                <w:iCs/>
                <w:szCs w:val="20"/>
              </w:rPr>
              <w:t>iation Control</w:t>
            </w:r>
            <w:r w:rsidRPr="00F67C58">
              <w:rPr>
                <w:iCs/>
                <w:szCs w:val="20"/>
              </w:rPr>
              <w:t xml:space="preserve"> </w:t>
            </w:r>
            <w:r w:rsidR="00CE2D01" w:rsidRPr="00F67C58">
              <w:rPr>
                <w:iCs/>
                <w:szCs w:val="20"/>
              </w:rPr>
              <w:t>Department staff is responsible for:</w:t>
            </w:r>
          </w:p>
          <w:p w:rsidR="00CE2D01" w:rsidRPr="00F67C58" w:rsidRDefault="00CE2D01" w:rsidP="00FD6673">
            <w:pPr>
              <w:numPr>
                <w:ilvl w:val="1"/>
                <w:numId w:val="10"/>
              </w:numPr>
              <w:rPr>
                <w:iCs/>
                <w:szCs w:val="20"/>
              </w:rPr>
            </w:pPr>
            <w:r w:rsidRPr="00F67C58">
              <w:rPr>
                <w:iCs/>
                <w:szCs w:val="20"/>
              </w:rPr>
              <w:t xml:space="preserve">Maintenance and calibration of </w:t>
            </w:r>
            <w:r w:rsidR="00EC2332" w:rsidRPr="00F67C58">
              <w:rPr>
                <w:iCs/>
                <w:szCs w:val="20"/>
              </w:rPr>
              <w:t xml:space="preserve">fixed </w:t>
            </w:r>
            <w:r w:rsidRPr="00F67C58">
              <w:rPr>
                <w:iCs/>
                <w:szCs w:val="20"/>
              </w:rPr>
              <w:t xml:space="preserve">interlocked </w:t>
            </w:r>
            <w:r w:rsidR="00EC2332" w:rsidRPr="00F67C58">
              <w:rPr>
                <w:iCs/>
                <w:szCs w:val="20"/>
              </w:rPr>
              <w:t xml:space="preserve">and hand held </w:t>
            </w:r>
            <w:r w:rsidRPr="00F67C58">
              <w:rPr>
                <w:iCs/>
                <w:szCs w:val="20"/>
              </w:rPr>
              <w:t>radiation monitors</w:t>
            </w:r>
          </w:p>
          <w:p w:rsidR="00EC2332" w:rsidRPr="00F67C58" w:rsidRDefault="00EC2332" w:rsidP="00FD6673">
            <w:pPr>
              <w:numPr>
                <w:ilvl w:val="1"/>
                <w:numId w:val="10"/>
              </w:numPr>
              <w:rPr>
                <w:iCs/>
                <w:szCs w:val="20"/>
              </w:rPr>
            </w:pPr>
            <w:r w:rsidRPr="00F67C58">
              <w:rPr>
                <w:iCs/>
                <w:szCs w:val="20"/>
              </w:rPr>
              <w:t>Area and personnel dosimeters</w:t>
            </w:r>
          </w:p>
          <w:p w:rsidR="00EC2332" w:rsidRPr="00F67C58" w:rsidRDefault="00EC2332" w:rsidP="00FD6673">
            <w:pPr>
              <w:numPr>
                <w:ilvl w:val="1"/>
                <w:numId w:val="10"/>
              </w:numPr>
              <w:rPr>
                <w:iCs/>
                <w:szCs w:val="20"/>
              </w:rPr>
            </w:pPr>
            <w:r w:rsidRPr="00F67C58">
              <w:rPr>
                <w:iCs/>
                <w:szCs w:val="20"/>
              </w:rPr>
              <w:t>Radiation surveys</w:t>
            </w:r>
          </w:p>
          <w:p w:rsidR="00EC2332" w:rsidRPr="00F67C58" w:rsidRDefault="00EC2332" w:rsidP="00FD6673">
            <w:pPr>
              <w:numPr>
                <w:ilvl w:val="1"/>
                <w:numId w:val="10"/>
              </w:numPr>
              <w:rPr>
                <w:iCs/>
                <w:szCs w:val="20"/>
              </w:rPr>
            </w:pPr>
            <w:r w:rsidRPr="00F67C58">
              <w:rPr>
                <w:iCs/>
                <w:szCs w:val="20"/>
              </w:rPr>
              <w:t>Assigned Radiation Monitor Training (if needed)</w:t>
            </w:r>
          </w:p>
          <w:p w:rsidR="00D22224" w:rsidRPr="00F67C58" w:rsidRDefault="00D22224" w:rsidP="00D22224">
            <w:pPr>
              <w:ind w:left="288"/>
              <w:rPr>
                <w:iCs/>
                <w:szCs w:val="20"/>
              </w:rPr>
            </w:pPr>
          </w:p>
          <w:p w:rsidR="00D22224" w:rsidRPr="00F67C58" w:rsidRDefault="00D22224" w:rsidP="00FD6673">
            <w:pPr>
              <w:numPr>
                <w:ilvl w:val="0"/>
                <w:numId w:val="10"/>
              </w:numPr>
              <w:rPr>
                <w:iCs/>
                <w:szCs w:val="20"/>
              </w:rPr>
            </w:pPr>
            <w:r w:rsidRPr="00F67C58">
              <w:rPr>
                <w:iCs/>
                <w:szCs w:val="20"/>
              </w:rPr>
              <w:t>Center for Injectors and Sources (CIS) staff is responsible for:</w:t>
            </w:r>
          </w:p>
          <w:p w:rsidR="00D22224" w:rsidRDefault="00905D97" w:rsidP="00FD6673">
            <w:pPr>
              <w:numPr>
                <w:ilvl w:val="1"/>
                <w:numId w:val="10"/>
              </w:numPr>
              <w:rPr>
                <w:iCs/>
                <w:szCs w:val="20"/>
              </w:rPr>
            </w:pPr>
            <w:r>
              <w:rPr>
                <w:iCs/>
                <w:szCs w:val="20"/>
              </w:rPr>
              <w:t>Ensuring that valves on either side of QCM are forced CLOSED, with controls disabled to prevent opening of valves</w:t>
            </w:r>
          </w:p>
          <w:p w:rsidR="00905D97" w:rsidRPr="007F7B1E" w:rsidRDefault="00905D97" w:rsidP="00FD6673">
            <w:pPr>
              <w:numPr>
                <w:ilvl w:val="1"/>
                <w:numId w:val="10"/>
              </w:numPr>
              <w:rPr>
                <w:iCs/>
                <w:szCs w:val="20"/>
                <w:highlight w:val="yellow"/>
              </w:rPr>
            </w:pPr>
            <w:commentRangeStart w:id="26"/>
            <w:r w:rsidRPr="007F7B1E">
              <w:rPr>
                <w:iCs/>
                <w:szCs w:val="20"/>
                <w:highlight w:val="yellow"/>
              </w:rPr>
              <w:t>Posting sign</w:t>
            </w:r>
            <w:r w:rsidR="007F7B1E" w:rsidRPr="007F7B1E">
              <w:rPr>
                <w:iCs/>
                <w:szCs w:val="20"/>
                <w:highlight w:val="yellow"/>
              </w:rPr>
              <w:t>s</w:t>
            </w:r>
            <w:r w:rsidRPr="007F7B1E">
              <w:rPr>
                <w:iCs/>
                <w:szCs w:val="20"/>
                <w:highlight w:val="yellow"/>
              </w:rPr>
              <w:t xml:space="preserve"> and barrier at Top of Cave1</w:t>
            </w:r>
            <w:commentRangeEnd w:id="26"/>
            <w:r w:rsidR="005600E7">
              <w:rPr>
                <w:rStyle w:val="CommentReference"/>
              </w:rPr>
              <w:commentReference w:id="26"/>
            </w:r>
          </w:p>
          <w:p w:rsidR="00D22224" w:rsidRPr="00F67C58" w:rsidRDefault="00D22224" w:rsidP="00905D97">
            <w:pPr>
              <w:rPr>
                <w:iCs/>
                <w:szCs w:val="20"/>
              </w:rPr>
            </w:pPr>
          </w:p>
          <w:p w:rsidR="00D22224" w:rsidRPr="00F67C58" w:rsidRDefault="00D22224" w:rsidP="00D22224">
            <w:pPr>
              <w:ind w:left="360"/>
              <w:rPr>
                <w:iCs/>
                <w:szCs w:val="20"/>
              </w:rPr>
            </w:pPr>
            <w:r w:rsidRPr="00F67C58">
              <w:rPr>
                <w:iCs/>
                <w:szCs w:val="20"/>
              </w:rPr>
              <w:t>*Administrative controls includes: Authority/responsibility, Procedures, Postings, and PPE</w:t>
            </w:r>
          </w:p>
          <w:p w:rsidR="00D22224" w:rsidRPr="00D22224" w:rsidRDefault="00D22224" w:rsidP="00D22224">
            <w:pPr>
              <w:ind w:left="360"/>
              <w:rPr>
                <w:iCs/>
                <w:szCs w:val="20"/>
              </w:rPr>
            </w:pPr>
          </w:p>
          <w:p w:rsidR="00905D97" w:rsidRDefault="00D22224" w:rsidP="00FD6673">
            <w:pPr>
              <w:numPr>
                <w:ilvl w:val="0"/>
                <w:numId w:val="10"/>
              </w:numPr>
              <w:rPr>
                <w:iCs/>
                <w:szCs w:val="20"/>
              </w:rPr>
            </w:pPr>
            <w:r w:rsidRPr="00905D97">
              <w:rPr>
                <w:iCs/>
                <w:szCs w:val="20"/>
              </w:rPr>
              <w:t xml:space="preserve">CIS personnel are responsible for safe operation of the UITF.  </w:t>
            </w:r>
          </w:p>
          <w:p w:rsidR="00D22224" w:rsidRPr="00905D97" w:rsidRDefault="00D22224" w:rsidP="00905D97">
            <w:pPr>
              <w:numPr>
                <w:ilvl w:val="0"/>
                <w:numId w:val="10"/>
              </w:numPr>
              <w:rPr>
                <w:iCs/>
                <w:szCs w:val="20"/>
              </w:rPr>
            </w:pPr>
            <w:r w:rsidRPr="00905D97">
              <w:rPr>
                <w:iCs/>
                <w:szCs w:val="20"/>
              </w:rPr>
              <w:t>UITF’s PSS logic manages the two door s</w:t>
            </w:r>
            <w:r w:rsidR="00905D97">
              <w:rPr>
                <w:iCs/>
                <w:szCs w:val="20"/>
              </w:rPr>
              <w:t xml:space="preserve">witches and the Run/Safe Boxes </w:t>
            </w:r>
            <w:r w:rsidRPr="00905D97">
              <w:rPr>
                <w:iCs/>
                <w:szCs w:val="20"/>
              </w:rPr>
              <w:t>to provide an “Area Secure” signal to the PSS logic</w:t>
            </w:r>
          </w:p>
          <w:p w:rsidR="004D2553" w:rsidRPr="00F67C58" w:rsidRDefault="00D22224" w:rsidP="00FD6673">
            <w:pPr>
              <w:numPr>
                <w:ilvl w:val="0"/>
                <w:numId w:val="10"/>
              </w:numPr>
              <w:rPr>
                <w:iCs/>
                <w:szCs w:val="20"/>
              </w:rPr>
            </w:pPr>
            <w:r w:rsidRPr="00D22224">
              <w:t>The CARMs/radiation probes are interlocked to the PSS.</w:t>
            </w:r>
          </w:p>
          <w:p w:rsidR="003C6178" w:rsidRPr="00D22224" w:rsidRDefault="003C6178" w:rsidP="00FD6673">
            <w:pPr>
              <w:numPr>
                <w:ilvl w:val="0"/>
                <w:numId w:val="10"/>
              </w:numPr>
              <w:rPr>
                <w:iCs/>
                <w:szCs w:val="20"/>
              </w:rPr>
            </w:pPr>
            <w:r>
              <w:t>High power RF (for buncher and ¼ cryomodule) is interlocked to the PSS</w:t>
            </w:r>
          </w:p>
        </w:tc>
      </w:tr>
      <w:tr w:rsidR="00CE2D01" w:rsidTr="00671504">
        <w:trPr>
          <w:trHeight w:val="469"/>
          <w:jc w:val="center"/>
        </w:trPr>
        <w:tc>
          <w:tcPr>
            <w:tcW w:w="236" w:type="dxa"/>
            <w:tcBorders>
              <w:top w:val="nil"/>
              <w:left w:val="single" w:sz="12" w:space="0" w:color="auto"/>
              <w:bottom w:val="single" w:sz="12" w:space="0" w:color="auto"/>
              <w:right w:val="single" w:sz="4" w:space="0" w:color="auto"/>
            </w:tcBorders>
            <w:shd w:val="thinDiagStripe" w:color="auto" w:fill="auto"/>
            <w:vAlign w:val="center"/>
          </w:tcPr>
          <w:p w:rsidR="00CE2D01" w:rsidRDefault="00CE2D01" w:rsidP="00AA4C9B">
            <w:pPr>
              <w:jc w:val="left"/>
            </w:pPr>
          </w:p>
        </w:tc>
        <w:tc>
          <w:tcPr>
            <w:tcW w:w="11736" w:type="dxa"/>
            <w:tcBorders>
              <w:top w:val="single" w:sz="4" w:space="0" w:color="auto"/>
              <w:left w:val="single" w:sz="4" w:space="0" w:color="auto"/>
              <w:bottom w:val="single" w:sz="12" w:space="0" w:color="auto"/>
              <w:right w:val="single" w:sz="12" w:space="0" w:color="auto"/>
            </w:tcBorders>
          </w:tcPr>
          <w:p w:rsidR="00CE2D01" w:rsidRPr="00D22224" w:rsidRDefault="00CE2D01" w:rsidP="00F67C58">
            <w:pPr>
              <w:rPr>
                <w:iCs/>
                <w:szCs w:val="20"/>
              </w:rPr>
            </w:pPr>
          </w:p>
        </w:tc>
      </w:tr>
    </w:tbl>
    <w:p w:rsidR="004B56F0" w:rsidRDefault="004B56F0">
      <w:pPr>
        <w:rPr>
          <w:sz w:val="8"/>
          <w:szCs w:val="8"/>
        </w:rPr>
      </w:pPr>
    </w:p>
    <w:tbl>
      <w:tblPr>
        <w:tblW w:w="11160" w:type="dxa"/>
        <w:jc w:val="center"/>
        <w:tblBorders>
          <w:top w:val="single" w:sz="12" w:space="0" w:color="auto"/>
          <w:left w:val="single" w:sz="12" w:space="0" w:color="auto"/>
          <w:bottom w:val="single" w:sz="12" w:space="0" w:color="auto"/>
          <w:right w:val="single" w:sz="12" w:space="0" w:color="auto"/>
        </w:tblBorders>
        <w:tblCellMar>
          <w:top w:w="43" w:type="dxa"/>
          <w:left w:w="115" w:type="dxa"/>
          <w:bottom w:w="43" w:type="dxa"/>
          <w:right w:w="115" w:type="dxa"/>
        </w:tblCellMar>
        <w:tblLook w:val="04A0" w:firstRow="1" w:lastRow="0" w:firstColumn="1" w:lastColumn="0" w:noHBand="0" w:noVBand="1"/>
      </w:tblPr>
      <w:tblGrid>
        <w:gridCol w:w="513"/>
        <w:gridCol w:w="10647"/>
      </w:tblGrid>
      <w:tr w:rsidR="00741F3C" w:rsidTr="00AC2BA9">
        <w:trPr>
          <w:trHeight w:val="208"/>
          <w:jc w:val="center"/>
        </w:trPr>
        <w:tc>
          <w:tcPr>
            <w:tcW w:w="11160" w:type="dxa"/>
            <w:gridSpan w:val="2"/>
            <w:tcBorders>
              <w:top w:val="single" w:sz="12" w:space="0" w:color="auto"/>
              <w:left w:val="single" w:sz="12" w:space="0" w:color="auto"/>
              <w:bottom w:val="single" w:sz="12" w:space="0" w:color="auto"/>
              <w:right w:val="single" w:sz="12" w:space="0" w:color="auto"/>
            </w:tcBorders>
            <w:shd w:val="clear" w:color="auto" w:fill="FFFF00"/>
            <w:vAlign w:val="center"/>
            <w:hideMark/>
          </w:tcPr>
          <w:p w:rsidR="00741F3C" w:rsidRPr="004B56F0" w:rsidRDefault="006D59B7" w:rsidP="004B56F0">
            <w:pPr>
              <w:jc w:val="center"/>
              <w:rPr>
                <w:b/>
              </w:rPr>
            </w:pPr>
            <w:r>
              <w:rPr>
                <w:b/>
              </w:rPr>
              <w:t>DEVELOP THE PROCEDURE</w:t>
            </w:r>
          </w:p>
        </w:tc>
      </w:tr>
      <w:tr w:rsidR="007E33B6"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Default="00D74B8C" w:rsidP="00FD6673">
            <w:pPr>
              <w:numPr>
                <w:ilvl w:val="0"/>
                <w:numId w:val="1"/>
              </w:numPr>
              <w:jc w:val="left"/>
              <w:rPr>
                <w:b/>
                <w:sz w:val="20"/>
                <w:szCs w:val="20"/>
              </w:rPr>
            </w:pPr>
            <w:r>
              <w:rPr>
                <w:b/>
                <w:sz w:val="20"/>
                <w:szCs w:val="20"/>
              </w:rPr>
              <w:t>Operating G</w:t>
            </w:r>
            <w:r w:rsidR="007E33B6">
              <w:rPr>
                <w:b/>
                <w:sz w:val="20"/>
                <w:szCs w:val="20"/>
              </w:rPr>
              <w:t>uidelines</w:t>
            </w:r>
          </w:p>
        </w:tc>
      </w:tr>
      <w:tr w:rsidR="007E33B6" w:rsidTr="00AC2BA9">
        <w:trPr>
          <w:trHeight w:val="550"/>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D22224" w:rsidRDefault="00D22224" w:rsidP="00D22224">
            <w:pPr>
              <w:ind w:left="720"/>
              <w:jc w:val="left"/>
            </w:pPr>
            <w:r>
              <w:t>The UITF</w:t>
            </w:r>
            <w:r w:rsidR="003428CA">
              <w:t xml:space="preserve">’s </w:t>
            </w:r>
            <w:r w:rsidR="00513D49">
              <w:t xml:space="preserve">QCM commissioning procedure </w:t>
            </w:r>
            <w:r>
              <w:t xml:space="preserve">is </w:t>
            </w:r>
            <w:r w:rsidR="00513D49">
              <w:t>described by</w:t>
            </w:r>
            <w:r>
              <w:t xml:space="preserve"> this Operational Safety Procedure, which addresses hazards associated with maintenance and operation and their mitigations through engineered and administrative controls. Fault conditions in the UITF can produce only local work area impacts. </w:t>
            </w:r>
          </w:p>
          <w:p w:rsidR="00D22224" w:rsidRDefault="00D22224" w:rsidP="00D22224">
            <w:pPr>
              <w:ind w:left="720"/>
              <w:jc w:val="left"/>
            </w:pPr>
          </w:p>
          <w:p w:rsidR="00D22224" w:rsidRPr="00D22224" w:rsidRDefault="00D22224" w:rsidP="00D22224">
            <w:pPr>
              <w:ind w:left="720"/>
              <w:jc w:val="left"/>
              <w:rPr>
                <w:b/>
                <w:u w:val="single"/>
              </w:rPr>
            </w:pPr>
            <w:commentRangeStart w:id="27"/>
            <w:r w:rsidRPr="00D22224">
              <w:rPr>
                <w:b/>
                <w:u w:val="single"/>
              </w:rPr>
              <w:t>Staffing</w:t>
            </w:r>
          </w:p>
          <w:p w:rsidR="00D22224" w:rsidRDefault="00D22224" w:rsidP="00D22224">
            <w:pPr>
              <w:ind w:left="720"/>
              <w:jc w:val="left"/>
            </w:pPr>
            <w:r>
              <w:t>The UITF can be operated by a single trained and authorized user (typically the personnel cond</w:t>
            </w:r>
            <w:r w:rsidR="00513D49">
              <w:t>ucting gun and/or beam studies)</w:t>
            </w:r>
            <w:r>
              <w:t xml:space="preserve">. </w:t>
            </w:r>
            <w:commentRangeEnd w:id="27"/>
            <w:r w:rsidR="00E67A15">
              <w:rPr>
                <w:rStyle w:val="CommentReference"/>
              </w:rPr>
              <w:commentReference w:id="27"/>
            </w:r>
          </w:p>
          <w:p w:rsidR="00D22224" w:rsidRDefault="00D22224" w:rsidP="00D22224">
            <w:pPr>
              <w:ind w:left="720"/>
              <w:jc w:val="left"/>
            </w:pPr>
          </w:p>
          <w:p w:rsidR="00D22224" w:rsidRPr="00D22224" w:rsidRDefault="00D22224" w:rsidP="00D22224">
            <w:pPr>
              <w:ind w:left="720"/>
              <w:jc w:val="left"/>
              <w:rPr>
                <w:b/>
                <w:u w:val="single"/>
              </w:rPr>
            </w:pPr>
            <w:r>
              <w:rPr>
                <w:b/>
                <w:u w:val="single"/>
              </w:rPr>
              <w:t>UITF Operation</w:t>
            </w:r>
          </w:p>
          <w:p w:rsidR="00E163B7" w:rsidRDefault="00D22224" w:rsidP="00D22224">
            <w:pPr>
              <w:ind w:left="720"/>
              <w:jc w:val="left"/>
            </w:pPr>
            <w:r>
              <w:t>PSS state for the UITF is either</w:t>
            </w:r>
            <w:r w:rsidR="007A6946">
              <w:t>:</w:t>
            </w:r>
            <w:r>
              <w:t xml:space="preserve"> </w:t>
            </w:r>
            <w:r w:rsidR="00E163B7">
              <w:t xml:space="preserve">Open Mode (open access), Sweep Mode, Ready Mode and Run Mode.  </w:t>
            </w:r>
            <w:r w:rsidR="00E12F8E">
              <w:t>Ready Mode is an internal (logical) mode confirming that all interlocks are ready for transition to Run Mode.</w:t>
            </w:r>
          </w:p>
          <w:p w:rsidR="00E12F8E" w:rsidRDefault="00E12F8E" w:rsidP="00D22224">
            <w:pPr>
              <w:ind w:left="720"/>
              <w:jc w:val="left"/>
            </w:pPr>
          </w:p>
          <w:p w:rsidR="00D22224" w:rsidRDefault="00D22224" w:rsidP="00D22224">
            <w:pPr>
              <w:ind w:left="720"/>
              <w:jc w:val="left"/>
            </w:pPr>
            <w:r>
              <w:t xml:space="preserve">Prior to </w:t>
            </w:r>
            <w:r w:rsidR="00513D49">
              <w:t>QCM commissioning</w:t>
            </w:r>
            <w:r>
              <w:t xml:space="preserve">, </w:t>
            </w:r>
            <w:r w:rsidR="00E163B7">
              <w:t>the laser bypass key must</w:t>
            </w:r>
            <w:r w:rsidR="00AC2B0B">
              <w:t xml:space="preserve"> be</w:t>
            </w:r>
            <w:r w:rsidR="00E163B7">
              <w:t xml:space="preserve"> returned to the PSS</w:t>
            </w:r>
            <w:r w:rsidR="007A6946">
              <w:t xml:space="preserve"> console in the Control Room in order to energize the gun high voltage power supply. In</w:t>
            </w:r>
            <w:r w:rsidR="00E163B7">
              <w:t xml:space="preserve"> addition, the</w:t>
            </w:r>
            <w:r>
              <w:t xml:space="preserve"> UITF must be placed in </w:t>
            </w:r>
            <w:r w:rsidR="007A6946">
              <w:t>Open M</w:t>
            </w:r>
            <w:r>
              <w:t>ode using the Pe</w:t>
            </w:r>
            <w:r w:rsidR="00E163B7">
              <w:t>rsonnel Safety System (PSS</w:t>
            </w:r>
            <w:r w:rsidR="007A6946">
              <w:t xml:space="preserve">) and the doors must be properly configured (i.e., closed). </w:t>
            </w:r>
            <w:r>
              <w:t>The sweep pro</w:t>
            </w:r>
            <w:r w:rsidR="007A6946">
              <w:t>cedure is described in Section 11</w:t>
            </w:r>
            <w:r>
              <w:t>.</w:t>
            </w:r>
          </w:p>
          <w:p w:rsidR="00D22224" w:rsidRDefault="00D22224" w:rsidP="00D22224">
            <w:pPr>
              <w:ind w:left="720"/>
              <w:jc w:val="left"/>
            </w:pPr>
          </w:p>
          <w:p w:rsidR="00D22224" w:rsidRPr="00D22224" w:rsidRDefault="00D22224" w:rsidP="00D22224">
            <w:pPr>
              <w:ind w:left="720"/>
              <w:jc w:val="left"/>
              <w:rPr>
                <w:b/>
                <w:u w:val="single"/>
              </w:rPr>
            </w:pPr>
            <w:r w:rsidRPr="00D22224">
              <w:rPr>
                <w:b/>
                <w:u w:val="single"/>
              </w:rPr>
              <w:t>UITF Operator Requirements</w:t>
            </w:r>
          </w:p>
          <w:p w:rsidR="00D22224" w:rsidRDefault="007A6946" w:rsidP="00D22224">
            <w:pPr>
              <w:ind w:left="720"/>
              <w:jc w:val="left"/>
            </w:pPr>
            <w:r>
              <w:t>In addition</w:t>
            </w:r>
            <w:r w:rsidR="00D22224">
              <w:t xml:space="preserve"> to the training listed in section 4.4, the UITF operator must:</w:t>
            </w:r>
          </w:p>
          <w:p w:rsidR="00D22224" w:rsidRDefault="00D22224" w:rsidP="00FD6673">
            <w:pPr>
              <w:numPr>
                <w:ilvl w:val="0"/>
                <w:numId w:val="11"/>
              </w:numPr>
              <w:jc w:val="left"/>
            </w:pPr>
            <w:r>
              <w:t>Read and understand this OSP that includes PSS sweep procedures,</w:t>
            </w:r>
          </w:p>
          <w:p w:rsidR="00D22224" w:rsidRDefault="00D22224" w:rsidP="00FD6673">
            <w:pPr>
              <w:numPr>
                <w:ilvl w:val="0"/>
                <w:numId w:val="11"/>
              </w:numPr>
              <w:jc w:val="left"/>
            </w:pPr>
            <w:r>
              <w:t>Receive the practical training on this OSP and on UITF operational procedures from system owner (Matthew Poelker or designee)</w:t>
            </w:r>
          </w:p>
          <w:p w:rsidR="007E33B6" w:rsidRDefault="00D22224" w:rsidP="00FD6673">
            <w:pPr>
              <w:numPr>
                <w:ilvl w:val="0"/>
                <w:numId w:val="11"/>
              </w:numPr>
              <w:jc w:val="left"/>
            </w:pPr>
            <w:r>
              <w:t>Perform walkthrough of the following</w:t>
            </w:r>
            <w:r w:rsidR="007A6946">
              <w:t xml:space="preserve"> areas: UITF control room and Cave 1 roof where the electronics racks are located</w:t>
            </w:r>
            <w:r>
              <w:t>.</w:t>
            </w:r>
          </w:p>
        </w:tc>
      </w:tr>
      <w:tr w:rsidR="007E33B6"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Default="0025114D" w:rsidP="00FD6673">
            <w:pPr>
              <w:numPr>
                <w:ilvl w:val="0"/>
                <w:numId w:val="1"/>
              </w:numPr>
              <w:jc w:val="left"/>
              <w:rPr>
                <w:b/>
                <w:sz w:val="20"/>
                <w:szCs w:val="20"/>
              </w:rPr>
            </w:pPr>
            <w:r>
              <w:rPr>
                <w:b/>
                <w:sz w:val="20"/>
                <w:szCs w:val="20"/>
              </w:rPr>
              <w:t>Notification</w:t>
            </w:r>
            <w:r w:rsidR="00D74B8C">
              <w:rPr>
                <w:b/>
                <w:sz w:val="20"/>
                <w:szCs w:val="20"/>
              </w:rPr>
              <w:t xml:space="preserve"> of Affected P</w:t>
            </w:r>
            <w:r w:rsidR="007E33B6">
              <w:rPr>
                <w:b/>
                <w:sz w:val="20"/>
                <w:szCs w:val="20"/>
              </w:rPr>
              <w:t>ersonnel (</w:t>
            </w:r>
            <w:r w:rsidR="006E192C">
              <w:rPr>
                <w:b/>
                <w:sz w:val="20"/>
                <w:szCs w:val="20"/>
              </w:rPr>
              <w:t>who, h</w:t>
            </w:r>
            <w:r w:rsidR="007E33B6">
              <w:rPr>
                <w:b/>
                <w:sz w:val="20"/>
                <w:szCs w:val="20"/>
              </w:rPr>
              <w:t>ow</w:t>
            </w:r>
            <w:r w:rsidR="006E192C">
              <w:rPr>
                <w:b/>
                <w:sz w:val="20"/>
                <w:szCs w:val="20"/>
              </w:rPr>
              <w:t>, and when</w:t>
            </w:r>
            <w:r w:rsidR="00B75679">
              <w:rPr>
                <w:b/>
                <w:sz w:val="20"/>
                <w:szCs w:val="20"/>
              </w:rPr>
              <w:t xml:space="preserve"> include</w:t>
            </w:r>
            <w:r w:rsidR="009C5137">
              <w:rPr>
                <w:b/>
                <w:sz w:val="20"/>
                <w:szCs w:val="20"/>
              </w:rPr>
              <w:t xml:space="preserve"> building manager, safety warden</w:t>
            </w:r>
            <w:r w:rsidR="00B75679">
              <w:rPr>
                <w:b/>
                <w:sz w:val="20"/>
                <w:szCs w:val="20"/>
              </w:rPr>
              <w:t>,</w:t>
            </w:r>
            <w:r w:rsidR="009C5137">
              <w:rPr>
                <w:b/>
                <w:sz w:val="20"/>
                <w:szCs w:val="20"/>
              </w:rPr>
              <w:t xml:space="preserve"> and area coordinator</w:t>
            </w:r>
            <w:r w:rsidR="007E33B6">
              <w:rPr>
                <w:b/>
                <w:sz w:val="20"/>
                <w:szCs w:val="20"/>
              </w:rPr>
              <w:t>)</w:t>
            </w:r>
          </w:p>
        </w:tc>
      </w:tr>
      <w:tr w:rsidR="007E33B6" w:rsidTr="00AC2BA9">
        <w:trPr>
          <w:trHeight w:val="559"/>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D22224" w:rsidRDefault="00D22224" w:rsidP="00D22224">
            <w:pPr>
              <w:ind w:left="720"/>
              <w:jc w:val="left"/>
            </w:pPr>
            <w:r>
              <w:t>Safety: UITF Safety Warden, John Hansknecht 269-7097</w:t>
            </w:r>
          </w:p>
          <w:p w:rsidR="007E33B6" w:rsidRDefault="00D22224" w:rsidP="002C678C">
            <w:pPr>
              <w:ind w:left="720"/>
              <w:jc w:val="left"/>
            </w:pPr>
            <w:r>
              <w:t>UITF system owner: Matthew Poelker, office 269-7357, cel</w:t>
            </w:r>
            <w:r w:rsidR="00AC2B0B">
              <w:t>l.</w:t>
            </w:r>
            <w:r>
              <w:t xml:space="preserve"> 757-897-9408</w:t>
            </w:r>
          </w:p>
        </w:tc>
      </w:tr>
      <w:tr w:rsidR="007E33B6"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Default="006144CA" w:rsidP="00FD6673">
            <w:pPr>
              <w:numPr>
                <w:ilvl w:val="0"/>
                <w:numId w:val="1"/>
              </w:numPr>
              <w:jc w:val="left"/>
              <w:rPr>
                <w:b/>
                <w:sz w:val="20"/>
                <w:szCs w:val="20"/>
              </w:rPr>
            </w:pPr>
            <w:r>
              <w:rPr>
                <w:b/>
                <w:sz w:val="20"/>
                <w:szCs w:val="20"/>
              </w:rPr>
              <w:t>List the</w:t>
            </w:r>
            <w:r w:rsidR="007E33B6">
              <w:rPr>
                <w:b/>
                <w:sz w:val="20"/>
                <w:szCs w:val="20"/>
              </w:rPr>
              <w:t xml:space="preserve"> </w:t>
            </w:r>
            <w:r w:rsidR="00D74B8C">
              <w:rPr>
                <w:b/>
                <w:sz w:val="20"/>
                <w:szCs w:val="20"/>
              </w:rPr>
              <w:t>Steps Required to Execute the Procedure</w:t>
            </w:r>
            <w:r w:rsidR="006E192C">
              <w:rPr>
                <w:b/>
                <w:sz w:val="20"/>
                <w:szCs w:val="20"/>
              </w:rPr>
              <w:t>:</w:t>
            </w:r>
            <w:r w:rsidR="007E33B6">
              <w:rPr>
                <w:b/>
                <w:sz w:val="20"/>
                <w:szCs w:val="20"/>
              </w:rPr>
              <w:t xml:space="preserve"> </w:t>
            </w:r>
            <w:r w:rsidR="007E33B6" w:rsidRPr="006E192C">
              <w:rPr>
                <w:sz w:val="20"/>
                <w:szCs w:val="20"/>
              </w:rPr>
              <w:t>from start to finish.</w:t>
            </w:r>
          </w:p>
        </w:tc>
      </w:tr>
      <w:tr w:rsidR="007E33B6" w:rsidTr="00AC2BA9">
        <w:trPr>
          <w:trHeight w:val="595"/>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B421F0" w:rsidRDefault="00513D49" w:rsidP="00513D49">
            <w:pPr>
              <w:keepNext/>
              <w:tabs>
                <w:tab w:val="left" w:pos="992"/>
              </w:tabs>
              <w:spacing w:before="480" w:after="240"/>
              <w:jc w:val="left"/>
              <w:outlineLvl w:val="0"/>
              <w:rPr>
                <w:b/>
                <w:u w:val="double"/>
              </w:rPr>
            </w:pPr>
            <w:r>
              <w:rPr>
                <w:b/>
                <w:u w:val="double"/>
              </w:rPr>
              <w:t>QCM in position at Cave1</w:t>
            </w:r>
          </w:p>
          <w:p w:rsidR="00963DA6" w:rsidRDefault="00BC5446" w:rsidP="00E67A15">
            <w:pPr>
              <w:keepNext/>
              <w:tabs>
                <w:tab w:val="left" w:pos="992"/>
              </w:tabs>
              <w:spacing w:before="480" w:after="240"/>
              <w:jc w:val="center"/>
              <w:outlineLvl w:val="0"/>
              <w:rPr>
                <w:noProof/>
              </w:rPr>
            </w:pPr>
            <w:r>
              <w:rPr>
                <w:noProof/>
              </w:rPr>
              <w:drawing>
                <wp:inline distT="0" distB="0" distL="0" distR="0">
                  <wp:extent cx="5943600" cy="4391025"/>
                  <wp:effectExtent l="0" t="0" r="0" b="952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391025"/>
                          </a:xfrm>
                          <a:prstGeom prst="rect">
                            <a:avLst/>
                          </a:prstGeom>
                          <a:noFill/>
                          <a:ln>
                            <a:noFill/>
                          </a:ln>
                        </pic:spPr>
                      </pic:pic>
                    </a:graphicData>
                  </a:graphic>
                </wp:inline>
              </w:drawing>
            </w:r>
          </w:p>
          <w:p w:rsidR="00D22224" w:rsidRPr="00E67A15" w:rsidRDefault="00BC5446" w:rsidP="00E67A15">
            <w:pPr>
              <w:keepNext/>
              <w:tabs>
                <w:tab w:val="left" w:pos="992"/>
              </w:tabs>
              <w:spacing w:before="480" w:after="240"/>
              <w:jc w:val="center"/>
              <w:outlineLvl w:val="0"/>
              <w:rPr>
                <w:b/>
                <w:u w:val="double"/>
              </w:rPr>
            </w:pPr>
            <w:r>
              <w:rPr>
                <w:noProof/>
              </w:rPr>
              <w:drawing>
                <wp:inline distT="0" distB="0" distL="0" distR="0">
                  <wp:extent cx="5943600" cy="5076825"/>
                  <wp:effectExtent l="0" t="0" r="0" b="9525"/>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5076825"/>
                          </a:xfrm>
                          <a:prstGeom prst="rect">
                            <a:avLst/>
                          </a:prstGeom>
                          <a:noFill/>
                          <a:ln>
                            <a:noFill/>
                          </a:ln>
                        </pic:spPr>
                      </pic:pic>
                    </a:graphicData>
                  </a:graphic>
                </wp:inline>
              </w:drawing>
            </w:r>
          </w:p>
          <w:p w:rsidR="00D22224" w:rsidRPr="00B36C00" w:rsidRDefault="00D22224" w:rsidP="00D22224">
            <w:pPr>
              <w:spacing w:after="200" w:line="312" w:lineRule="auto"/>
              <w:jc w:val="center"/>
              <w:rPr>
                <w:rFonts w:eastAsia="Cambria"/>
                <w:bCs/>
                <w:lang w:val="en-GB"/>
              </w:rPr>
            </w:pPr>
            <w:r w:rsidRPr="00B36C00">
              <w:rPr>
                <w:rFonts w:eastAsia="Cambria"/>
                <w:bCs/>
                <w:lang w:val="en-GB"/>
              </w:rPr>
              <w:t xml:space="preserve">Figure 10 </w:t>
            </w:r>
            <w:r w:rsidR="00513D49">
              <w:rPr>
                <w:rFonts w:eastAsia="Cambria"/>
                <w:bCs/>
                <w:lang w:val="en-GB"/>
              </w:rPr>
              <w:t>The QCM in posit</w:t>
            </w:r>
            <w:r w:rsidR="009248E5">
              <w:rPr>
                <w:rFonts w:eastAsia="Cambria"/>
                <w:bCs/>
                <w:lang w:val="en-GB"/>
              </w:rPr>
              <w:t>ion at Cave1 of the UITF, with u-tubes “stabbed” and waveguides connected</w:t>
            </w:r>
            <w:r w:rsidR="00513D49">
              <w:rPr>
                <w:rFonts w:eastAsia="Cambria"/>
                <w:bCs/>
                <w:lang w:val="en-GB"/>
              </w:rPr>
              <w:t>.</w:t>
            </w:r>
          </w:p>
          <w:p w:rsidR="003428CA" w:rsidRDefault="003428CA" w:rsidP="00D22224">
            <w:pPr>
              <w:widowControl w:val="0"/>
              <w:autoSpaceDE w:val="0"/>
              <w:autoSpaceDN w:val="0"/>
              <w:adjustRightInd w:val="0"/>
              <w:ind w:firstLine="567"/>
            </w:pPr>
          </w:p>
          <w:p w:rsidR="003428CA" w:rsidRDefault="003428CA" w:rsidP="00AC2BA9">
            <w:pPr>
              <w:widowControl w:val="0"/>
              <w:autoSpaceDE w:val="0"/>
              <w:autoSpaceDN w:val="0"/>
              <w:adjustRightInd w:val="0"/>
            </w:pPr>
          </w:p>
          <w:p w:rsidR="00AC2BA9" w:rsidRDefault="00AC2BA9" w:rsidP="00AC2BA9">
            <w:pPr>
              <w:pStyle w:val="Heading1"/>
              <w:jc w:val="both"/>
            </w:pPr>
            <w:commentRangeStart w:id="28"/>
            <w:r>
              <w:t>General</w:t>
            </w:r>
          </w:p>
          <w:p w:rsidR="00AC2BA9" w:rsidRDefault="00AC2BA9" w:rsidP="00AC2BA9">
            <w:pPr>
              <w:pStyle w:val="Normal1"/>
              <w:jc w:val="both"/>
            </w:pPr>
          </w:p>
          <w:p w:rsidR="00AC2BA9" w:rsidRDefault="00AC2BA9" w:rsidP="00AC2BA9">
            <w:pPr>
              <w:rPr>
                <w:b/>
              </w:rPr>
            </w:pPr>
            <w:r>
              <w:rPr>
                <w:b/>
              </w:rPr>
              <w:t>Operating Protocol</w:t>
            </w:r>
          </w:p>
          <w:p w:rsidR="00AC2BA9" w:rsidRDefault="00AC2BA9" w:rsidP="00AC2BA9">
            <w:pPr>
              <w:rPr>
                <w:b/>
              </w:rPr>
            </w:pPr>
          </w:p>
          <w:p w:rsidR="00AC2BA9" w:rsidRDefault="00AC2BA9" w:rsidP="00AC2BA9">
            <w:pPr>
              <w:jc w:val="left"/>
              <w:rPr>
                <w:color w:val="000000"/>
              </w:rPr>
            </w:pPr>
            <w:r>
              <w:rPr>
                <w:color w:val="000000"/>
              </w:rPr>
              <w:t>The following are general operating guidelines to be followed when using the test area for radiation producing experiments.  Refer to the Conduct of Operations document for details.</w:t>
            </w:r>
          </w:p>
          <w:p w:rsidR="00AC2BA9" w:rsidRDefault="00AC2BA9" w:rsidP="00AC2BA9">
            <w:pPr>
              <w:jc w:val="left"/>
              <w:rPr>
                <w:color w:val="000000"/>
              </w:rPr>
            </w:pPr>
            <w:r>
              <w:rPr>
                <w:color w:val="000000"/>
              </w:rPr>
              <w:t>One qualified System Operator, normally the Duty Operator, must be present in the facility during all high power RF operations.  Their names are displayed on the control desk and entered in the CMTF electronic logbook.</w:t>
            </w:r>
          </w:p>
          <w:p w:rsidR="00AC2BA9" w:rsidRDefault="00AC2BA9" w:rsidP="00AC2BA9">
            <w:pPr>
              <w:numPr>
                <w:ilvl w:val="0"/>
                <w:numId w:val="25"/>
              </w:numPr>
              <w:jc w:val="left"/>
              <w:rPr>
                <w:color w:val="000000"/>
              </w:rPr>
            </w:pPr>
            <w:r>
              <w:rPr>
                <w:color w:val="000000"/>
              </w:rPr>
              <w:t>Only authorized personnel shall be permitted to enter the test area to make changes in the apparatus. Authorization must be obtained from the Duty Operator, Principal Investigator or Test Coordinator.</w:t>
            </w:r>
          </w:p>
          <w:p w:rsidR="00AC2BA9" w:rsidRDefault="00AC2BA9" w:rsidP="00AC2BA9">
            <w:pPr>
              <w:numPr>
                <w:ilvl w:val="0"/>
                <w:numId w:val="25"/>
              </w:numPr>
              <w:jc w:val="left"/>
              <w:rPr>
                <w:color w:val="000000"/>
              </w:rPr>
            </w:pPr>
            <w:r>
              <w:rPr>
                <w:color w:val="000000"/>
              </w:rPr>
              <w:t>The Duty Operator is responsible for ensuring safe operation in accordance with the OSP during attended high power RF operations.  All personnel entering any Radiologically Controlled Areas shall carry Personal Dosimetry.</w:t>
            </w:r>
          </w:p>
          <w:p w:rsidR="00AC2BA9" w:rsidRDefault="00AC2BA9" w:rsidP="00AC2BA9">
            <w:pPr>
              <w:numPr>
                <w:ilvl w:val="0"/>
                <w:numId w:val="25"/>
              </w:numPr>
              <w:jc w:val="left"/>
              <w:rPr>
                <w:color w:val="000000"/>
              </w:rPr>
            </w:pPr>
            <w:r>
              <w:rPr>
                <w:color w:val="000000"/>
              </w:rPr>
              <w:t>Any staff member has the responsibility to report to the Principal Investigator or the Duty Operator on issues of safety.  If there is no Duty Operator assigned at the time of the event, the staff member shall contact the Test Coordinator, Facility Manager or their designee.  An on-call list is posted in the control room to address off-hour conditions.  If the issue cannot be resolved at this level, operation shall cease until such time as the issue is resolved.</w:t>
            </w:r>
          </w:p>
          <w:p w:rsidR="00AC2BA9" w:rsidRDefault="00AC2BA9" w:rsidP="00AC2BA9">
            <w:pPr>
              <w:numPr>
                <w:ilvl w:val="0"/>
                <w:numId w:val="25"/>
              </w:numPr>
              <w:jc w:val="left"/>
              <w:rPr>
                <w:color w:val="000000"/>
              </w:rPr>
            </w:pPr>
            <w:r>
              <w:rPr>
                <w:color w:val="000000"/>
              </w:rPr>
              <w:t>Response to any emergency, accident condition, or injury shall be coordinated with the site security, phone extension 5822.</w:t>
            </w:r>
          </w:p>
          <w:p w:rsidR="00AC2BA9" w:rsidRDefault="00AC2BA9" w:rsidP="00AC2BA9">
            <w:pPr>
              <w:numPr>
                <w:ilvl w:val="0"/>
                <w:numId w:val="25"/>
              </w:numPr>
              <w:jc w:val="left"/>
            </w:pPr>
            <w:r>
              <w:rPr>
                <w:color w:val="000000"/>
              </w:rPr>
              <w:t xml:space="preserve">The control room must be attended when high power RF is on.  High voltage </w:t>
            </w:r>
            <w:r>
              <w:t>operations may be left unattended for brief break periods.  (See Table 5 for Staffing Requirements.)</w:t>
            </w:r>
          </w:p>
          <w:p w:rsidR="00AC2BA9" w:rsidRDefault="00AC2BA9" w:rsidP="00AC2BA9">
            <w:pPr>
              <w:numPr>
                <w:ilvl w:val="0"/>
                <w:numId w:val="25"/>
              </w:numPr>
              <w:jc w:val="left"/>
            </w:pPr>
            <w:r>
              <w:t xml:space="preserve">One-person operation of the cryomodule test facility is permitted from the control room or in the cave when the cave ODH status is ODH 0. </w:t>
            </w:r>
          </w:p>
          <w:p w:rsidR="00AC2BA9" w:rsidRDefault="00AC2BA9" w:rsidP="00AC2BA9">
            <w:pPr>
              <w:numPr>
                <w:ilvl w:val="0"/>
                <w:numId w:val="25"/>
              </w:numPr>
              <w:jc w:val="left"/>
              <w:rPr>
                <w:color w:val="000000"/>
              </w:rPr>
            </w:pPr>
            <w:r>
              <w:t>The Test Coordinator or his designee must be on call for emergencies.</w:t>
            </w:r>
          </w:p>
          <w:p w:rsidR="00AC2BA9" w:rsidRDefault="00AC2BA9" w:rsidP="00AC2BA9">
            <w:pPr>
              <w:jc w:val="left"/>
              <w:rPr>
                <w:color w:val="000000"/>
              </w:rPr>
            </w:pPr>
          </w:p>
          <w:p w:rsidR="00AC2BA9" w:rsidRDefault="00AC2BA9" w:rsidP="00AC2BA9">
            <w:pPr>
              <w:jc w:val="left"/>
              <w:rPr>
                <w:color w:val="000000"/>
              </w:rPr>
            </w:pPr>
            <w:r>
              <w:rPr>
                <w:b/>
                <w:bCs/>
              </w:rPr>
              <w:t>Cryomodule test cave waveguide shutter WR650 (1497 MHz) waveguide switch</w:t>
            </w:r>
            <w:r>
              <w:rPr>
                <w:color w:val="000000"/>
              </w:rPr>
              <w:t xml:space="preserve"> </w:t>
            </w:r>
          </w:p>
          <w:p w:rsidR="00AC2BA9" w:rsidRDefault="00AC2BA9" w:rsidP="00AC2BA9">
            <w:pPr>
              <w:jc w:val="left"/>
              <w:rPr>
                <w:color w:val="000000"/>
              </w:rPr>
            </w:pPr>
          </w:p>
          <w:p w:rsidR="00AC2BA9" w:rsidRPr="004A00F1" w:rsidRDefault="00AC2BA9" w:rsidP="00AC2BA9">
            <w:pPr>
              <w:numPr>
                <w:ilvl w:val="0"/>
                <w:numId w:val="26"/>
              </w:numPr>
              <w:jc w:val="left"/>
              <w:rPr>
                <w:color w:val="000000"/>
              </w:rPr>
            </w:pPr>
            <w:r>
              <w:rPr>
                <w:color w:val="000000"/>
              </w:rPr>
              <w:t>The waveguide shutter switches located in the test cave provides a second level of assurance that high power RF is not routed to an open waveguide located beyond said shutter.  The WR650 waveguide shutter switches are located in the second floor area of the cryomodule test cave.  They are approximately 4 feet off of the floor adjacent to the south wall.  One switch removes power from cavities 1, 3, 5 and 7.  The second switch removes power from cavities 2, 4, 6, and 8.  Cavity 1 is on the equipment door end (west) of the cryomodule test cave.  These shutters are not currently used as LOTO points.  When it is necessary to work on an open waveguide, LOTO must be applied directly to the circuit breakers controlling AC power to the high power amplifier in question.</w:t>
            </w:r>
          </w:p>
          <w:p w:rsidR="00AC2BA9" w:rsidRDefault="00AC2BA9" w:rsidP="00AC2BA9">
            <w:pPr>
              <w:jc w:val="left"/>
              <w:rPr>
                <w:color w:val="000000"/>
              </w:rPr>
            </w:pPr>
          </w:p>
          <w:p w:rsidR="00AC2BA9" w:rsidRPr="00AC2BA9" w:rsidRDefault="00AC2BA9" w:rsidP="00AC2BA9">
            <w:pPr>
              <w:pStyle w:val="Caption"/>
              <w:rPr>
                <w:color w:val="auto"/>
                <w:sz w:val="24"/>
                <w:szCs w:val="24"/>
              </w:rPr>
            </w:pPr>
            <w:r w:rsidRPr="00AC2BA9">
              <w:rPr>
                <w:color w:val="auto"/>
                <w:sz w:val="24"/>
                <w:szCs w:val="24"/>
              </w:rPr>
              <w:t>Post High Power RF testing (Shutdown):</w:t>
            </w:r>
          </w:p>
          <w:p w:rsidR="00AC2BA9" w:rsidRDefault="00AC2BA9" w:rsidP="00AC2BA9">
            <w:pPr>
              <w:numPr>
                <w:ilvl w:val="0"/>
                <w:numId w:val="27"/>
              </w:numPr>
              <w:jc w:val="left"/>
              <w:rPr>
                <w:color w:val="000000"/>
              </w:rPr>
            </w:pPr>
            <w:commentRangeStart w:id="29"/>
            <w:r>
              <w:rPr>
                <w:color w:val="000000"/>
              </w:rPr>
              <w:t>1497 Klystrons</w:t>
            </w:r>
          </w:p>
          <w:p w:rsidR="00AC2BA9" w:rsidRDefault="00AC2BA9" w:rsidP="00AC2BA9">
            <w:pPr>
              <w:numPr>
                <w:ilvl w:val="1"/>
                <w:numId w:val="27"/>
              </w:numPr>
              <w:jc w:val="left"/>
              <w:rPr>
                <w:color w:val="000000"/>
              </w:rPr>
            </w:pPr>
            <w:r>
              <w:rPr>
                <w:color w:val="000000"/>
              </w:rPr>
              <w:t xml:space="preserve">First, change state of Klystron Power Supply to “RF Off”, then to “High Voltage Off”. </w:t>
            </w:r>
          </w:p>
          <w:p w:rsidR="00AC2BA9" w:rsidRDefault="00AC2BA9" w:rsidP="00AC2BA9">
            <w:pPr>
              <w:numPr>
                <w:ilvl w:val="1"/>
                <w:numId w:val="27"/>
              </w:numPr>
              <w:jc w:val="left"/>
              <w:rPr>
                <w:color w:val="000000"/>
              </w:rPr>
            </w:pPr>
            <w:r>
              <w:rPr>
                <w:color w:val="000000"/>
              </w:rPr>
              <w:t>Locate the AC circuit breaker panel behind the 1497 MHz racks and switch to the “Off” position and lock out with administrative lock.  See Figure 3.</w:t>
            </w:r>
            <w:commentRangeEnd w:id="29"/>
            <w:r>
              <w:rPr>
                <w:rStyle w:val="CommentReference"/>
              </w:rPr>
              <w:commentReference w:id="29"/>
            </w:r>
          </w:p>
          <w:p w:rsidR="00AC2BA9" w:rsidRDefault="00AC2BA9" w:rsidP="00AC2BA9">
            <w:pPr>
              <w:jc w:val="left"/>
            </w:pPr>
          </w:p>
          <w:p w:rsidR="00AC2BA9" w:rsidRDefault="00BC5446" w:rsidP="00AC2BA9">
            <w:pPr>
              <w:keepNext/>
              <w:ind w:left="720"/>
              <w:jc w:val="center"/>
            </w:pPr>
            <w:r>
              <w:rPr>
                <w:noProof/>
              </w:rPr>
              <w:drawing>
                <wp:inline distT="0" distB="0" distL="0" distR="0">
                  <wp:extent cx="2409825" cy="4286250"/>
                  <wp:effectExtent l="0" t="0" r="9525" b="0"/>
                  <wp:docPr id="29" name="Picture 29" descr="20160712_10084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60712_100842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9825" cy="4286250"/>
                          </a:xfrm>
                          <a:prstGeom prst="rect">
                            <a:avLst/>
                          </a:prstGeom>
                          <a:noFill/>
                          <a:ln>
                            <a:noFill/>
                          </a:ln>
                        </pic:spPr>
                      </pic:pic>
                    </a:graphicData>
                  </a:graphic>
                </wp:inline>
              </w:drawing>
            </w:r>
          </w:p>
          <w:p w:rsidR="00AC2BA9" w:rsidRDefault="00AC2BA9" w:rsidP="00AC2BA9">
            <w:pPr>
              <w:pStyle w:val="Caption"/>
              <w:jc w:val="center"/>
              <w:rPr>
                <w:noProof/>
              </w:rPr>
            </w:pPr>
            <w:r>
              <w:t>Figure 3</w:t>
            </w:r>
            <w:r>
              <w:rPr>
                <w:noProof/>
              </w:rPr>
              <w:t>: 1497 HPA AC Circuit Breaker</w:t>
            </w:r>
            <w:commentRangeEnd w:id="28"/>
            <w:r>
              <w:rPr>
                <w:rStyle w:val="CommentReference"/>
                <w:rFonts w:ascii="Times" w:eastAsia="Times New Roman" w:hAnsi="Times"/>
                <w:b w:val="0"/>
                <w:bCs w:val="0"/>
                <w:color w:val="auto"/>
                <w:lang w:val="en-US"/>
              </w:rPr>
              <w:commentReference w:id="28"/>
            </w:r>
          </w:p>
          <w:p w:rsidR="00AC2BA9" w:rsidRDefault="00AC2BA9" w:rsidP="00AC2BA9"/>
          <w:p w:rsidR="00AC2BA9" w:rsidRDefault="00AC2BA9" w:rsidP="00AC2BA9">
            <w:pPr>
              <w:widowControl w:val="0"/>
              <w:autoSpaceDE w:val="0"/>
              <w:autoSpaceDN w:val="0"/>
              <w:adjustRightInd w:val="0"/>
              <w:ind w:firstLine="567"/>
            </w:pPr>
          </w:p>
          <w:p w:rsidR="00AC2BA9" w:rsidRDefault="00AC2BA9" w:rsidP="00AC2BA9">
            <w:pPr>
              <w:ind w:firstLine="567"/>
            </w:pPr>
            <w:r>
              <w:t>The following describes QCM commissioning procedure:</w:t>
            </w:r>
            <w:r w:rsidRPr="00D22224">
              <w:t xml:space="preserve"> </w:t>
            </w:r>
          </w:p>
          <w:p w:rsidR="00AC2BA9" w:rsidRPr="00D22224" w:rsidRDefault="00AC2BA9" w:rsidP="00D22224">
            <w:pPr>
              <w:widowControl w:val="0"/>
              <w:autoSpaceDE w:val="0"/>
              <w:autoSpaceDN w:val="0"/>
              <w:adjustRightInd w:val="0"/>
              <w:ind w:firstLine="567"/>
            </w:pPr>
          </w:p>
          <w:p w:rsidR="00D22224" w:rsidRPr="00D22224" w:rsidRDefault="00D22224" w:rsidP="00D22224">
            <w:pPr>
              <w:spacing w:line="312" w:lineRule="auto"/>
              <w:rPr>
                <w:b/>
              </w:rPr>
            </w:pPr>
          </w:p>
          <w:p w:rsidR="00D22224" w:rsidRPr="00D22224" w:rsidRDefault="00D22224" w:rsidP="00D22224">
            <w:pPr>
              <w:spacing w:line="312" w:lineRule="auto"/>
              <w:rPr>
                <w:b/>
              </w:rPr>
            </w:pPr>
            <w:r w:rsidRPr="00D22224">
              <w:rPr>
                <w:b/>
              </w:rPr>
              <w:t>Procedure:</w:t>
            </w:r>
          </w:p>
          <w:p w:rsidR="00D22224" w:rsidRPr="00D22224" w:rsidRDefault="00D22224" w:rsidP="00D22224">
            <w:pPr>
              <w:spacing w:line="312" w:lineRule="auto"/>
              <w:rPr>
                <w:b/>
              </w:rPr>
            </w:pPr>
            <w:r w:rsidRPr="00D22224">
              <w:rPr>
                <w:b/>
              </w:rPr>
              <w:t>In</w:t>
            </w:r>
            <w:r w:rsidR="00513D49">
              <w:rPr>
                <w:b/>
              </w:rPr>
              <w:t>side</w:t>
            </w:r>
            <w:r w:rsidRPr="00D22224">
              <w:rPr>
                <w:b/>
              </w:rPr>
              <w:t xml:space="preserve"> the UITF</w:t>
            </w:r>
          </w:p>
          <w:p w:rsidR="00D22224" w:rsidRPr="00F60820" w:rsidRDefault="00E12F8E" w:rsidP="00FD6673">
            <w:pPr>
              <w:pStyle w:val="ListParagraph"/>
              <w:numPr>
                <w:ilvl w:val="0"/>
                <w:numId w:val="12"/>
              </w:numPr>
              <w:spacing w:line="312" w:lineRule="auto"/>
              <w:contextualSpacing/>
            </w:pPr>
            <w:r>
              <w:t>Verify that valve</w:t>
            </w:r>
            <w:r w:rsidR="004D43C0">
              <w:t>s</w:t>
            </w:r>
            <w:r>
              <w:t xml:space="preserve"> </w:t>
            </w:r>
            <w:r w:rsidR="004D43C0">
              <w:t>on either side of the QCM are</w:t>
            </w:r>
            <w:r>
              <w:t xml:space="preserve"> CLOSED and cannot be opened via EPICS (i.e., the compressed air line is NOT attached to the OPEN spigot of the valve)</w:t>
            </w:r>
          </w:p>
          <w:p w:rsidR="00452A8E" w:rsidRPr="00F60820" w:rsidRDefault="00452A8E" w:rsidP="00FD6673">
            <w:pPr>
              <w:pStyle w:val="ListParagraph"/>
              <w:numPr>
                <w:ilvl w:val="0"/>
                <w:numId w:val="12"/>
              </w:numPr>
              <w:spacing w:line="312" w:lineRule="auto"/>
              <w:contextualSpacing/>
            </w:pPr>
            <w:r>
              <w:t xml:space="preserve">The </w:t>
            </w:r>
            <w:r w:rsidRPr="00F60820">
              <w:t xml:space="preserve">following </w:t>
            </w:r>
            <w:r>
              <w:t>is an overview of the</w:t>
            </w:r>
            <w:r w:rsidRPr="00F60820">
              <w:t xml:space="preserve"> </w:t>
            </w:r>
            <w:r>
              <w:t xml:space="preserve">PSS </w:t>
            </w:r>
            <w:r w:rsidRPr="00F60820">
              <w:t>sweep</w:t>
            </w:r>
            <w:r w:rsidR="005857E8">
              <w:t>.</w:t>
            </w:r>
            <w:r w:rsidRPr="00F60820">
              <w:t xml:space="preserve"> </w:t>
            </w:r>
            <w:r>
              <w:t xml:space="preserve"> </w:t>
            </w:r>
            <w:r w:rsidR="00E93B65">
              <w:t xml:space="preserve">Use the complete </w:t>
            </w:r>
            <w:r>
              <w:t xml:space="preserve">detailed sweep procedure and map </w:t>
            </w:r>
            <w:r w:rsidR="00E93B65">
              <w:t xml:space="preserve">attached to this OSP. A copy </w:t>
            </w:r>
            <w:r>
              <w:t xml:space="preserve">will </w:t>
            </w:r>
            <w:r w:rsidR="00E93B65">
              <w:t xml:space="preserve">also </w:t>
            </w:r>
            <w:r>
              <w:t xml:space="preserve">be maintained in the Control </w:t>
            </w:r>
            <w:r w:rsidR="00E93B65">
              <w:t>R</w:t>
            </w:r>
            <w:r>
              <w:t>oom.</w:t>
            </w:r>
          </w:p>
          <w:p w:rsidR="006F3D6C" w:rsidRDefault="006F3D6C" w:rsidP="00FD6673">
            <w:pPr>
              <w:pStyle w:val="ListParagraph"/>
              <w:numPr>
                <w:ilvl w:val="0"/>
                <w:numId w:val="14"/>
              </w:numPr>
              <w:spacing w:line="312" w:lineRule="auto"/>
              <w:contextualSpacing/>
              <w:jc w:val="left"/>
            </w:pPr>
            <w:r>
              <w:t xml:space="preserve">Post </w:t>
            </w:r>
            <w:r w:rsidR="0018500C">
              <w:t xml:space="preserve">the </w:t>
            </w:r>
            <w:r w:rsidR="003428CA">
              <w:t>top</w:t>
            </w:r>
            <w:r>
              <w:t xml:space="preserve"> </w:t>
            </w:r>
            <w:r w:rsidR="00E93B65">
              <w:t xml:space="preserve">(mezzanine) </w:t>
            </w:r>
            <w:r>
              <w:t>of Cave</w:t>
            </w:r>
            <w:r w:rsidR="0018500C">
              <w:t xml:space="preserve"> </w:t>
            </w:r>
            <w:r>
              <w:t>1</w:t>
            </w:r>
            <w:r w:rsidR="003428CA">
              <w:t xml:space="preserve"> as </w:t>
            </w:r>
            <w:r w:rsidR="00E93B65">
              <w:t xml:space="preserve">a </w:t>
            </w:r>
            <w:r w:rsidR="003428CA">
              <w:t>restricted area</w:t>
            </w:r>
          </w:p>
          <w:p w:rsidR="00D22224" w:rsidRPr="00F60820" w:rsidRDefault="00D22224" w:rsidP="00FD6673">
            <w:pPr>
              <w:pStyle w:val="ListParagraph"/>
              <w:numPr>
                <w:ilvl w:val="0"/>
                <w:numId w:val="14"/>
              </w:numPr>
              <w:spacing w:line="312" w:lineRule="auto"/>
              <w:contextualSpacing/>
              <w:jc w:val="left"/>
            </w:pPr>
            <w:r w:rsidRPr="00F60820">
              <w:t>Inform all occupants to leave the UITF enclosure</w:t>
            </w:r>
          </w:p>
          <w:p w:rsidR="00D22224" w:rsidRPr="00F60820" w:rsidRDefault="00D22224" w:rsidP="00FD6673">
            <w:pPr>
              <w:pStyle w:val="ListParagraph"/>
              <w:numPr>
                <w:ilvl w:val="0"/>
                <w:numId w:val="14"/>
              </w:numPr>
              <w:spacing w:line="312" w:lineRule="auto"/>
              <w:contextualSpacing/>
              <w:jc w:val="left"/>
            </w:pPr>
            <w:r w:rsidRPr="00F60820">
              <w:t>Close both doors</w:t>
            </w:r>
          </w:p>
          <w:p w:rsidR="00D22224" w:rsidRPr="00F60820" w:rsidRDefault="00D22224" w:rsidP="00FD6673">
            <w:pPr>
              <w:pStyle w:val="ListParagraph"/>
              <w:numPr>
                <w:ilvl w:val="0"/>
                <w:numId w:val="14"/>
              </w:numPr>
              <w:spacing w:line="312" w:lineRule="auto"/>
              <w:contextualSpacing/>
              <w:jc w:val="left"/>
            </w:pPr>
            <w:r w:rsidRPr="00F60820">
              <w:t xml:space="preserve">Go to control room and turn key to </w:t>
            </w:r>
            <w:r w:rsidR="00452A8E" w:rsidRPr="00F60820">
              <w:t>S</w:t>
            </w:r>
            <w:r w:rsidR="00452A8E">
              <w:t>WEEP</w:t>
            </w:r>
          </w:p>
          <w:p w:rsidR="00D22224" w:rsidRPr="00F60820" w:rsidRDefault="00D22224" w:rsidP="00FD6673">
            <w:pPr>
              <w:pStyle w:val="ListParagraph"/>
              <w:numPr>
                <w:ilvl w:val="0"/>
                <w:numId w:val="14"/>
              </w:numPr>
              <w:spacing w:line="312" w:lineRule="auto"/>
              <w:contextualSpacing/>
              <w:jc w:val="left"/>
            </w:pPr>
            <w:r w:rsidRPr="00F60820">
              <w:t>Enter the enclosure through the back door, close door behind you upon entry</w:t>
            </w:r>
          </w:p>
          <w:p w:rsidR="00452A8E" w:rsidRDefault="00D22224" w:rsidP="00FD6673">
            <w:pPr>
              <w:pStyle w:val="ListParagraph"/>
              <w:numPr>
                <w:ilvl w:val="0"/>
                <w:numId w:val="14"/>
              </w:numPr>
              <w:spacing w:line="312" w:lineRule="auto"/>
              <w:contextualSpacing/>
              <w:jc w:val="left"/>
            </w:pPr>
            <w:r w:rsidRPr="00F60820">
              <w:t xml:space="preserve">Arm </w:t>
            </w:r>
            <w:r w:rsidR="00452A8E">
              <w:t xml:space="preserve">RunSafe </w:t>
            </w:r>
            <w:r w:rsidR="00E93B65">
              <w:t>B</w:t>
            </w:r>
            <w:r w:rsidR="00452A8E">
              <w:t>ox601 in the hallway</w:t>
            </w:r>
          </w:p>
          <w:p w:rsidR="00D22224" w:rsidRDefault="00D22224" w:rsidP="00FD6673">
            <w:pPr>
              <w:pStyle w:val="ListParagraph"/>
              <w:numPr>
                <w:ilvl w:val="0"/>
                <w:numId w:val="14"/>
              </w:numPr>
              <w:spacing w:line="312" w:lineRule="auto"/>
              <w:contextualSpacing/>
              <w:jc w:val="left"/>
            </w:pPr>
            <w:r w:rsidRPr="00F60820">
              <w:t xml:space="preserve">Sweep the enclosure, walking </w:t>
            </w:r>
            <w:r w:rsidR="005857E8">
              <w:t xml:space="preserve">all the way to the north wall of </w:t>
            </w:r>
            <w:r w:rsidRPr="00F60820">
              <w:t>Cave2</w:t>
            </w:r>
          </w:p>
          <w:p w:rsidR="005D4B06" w:rsidRPr="00F60820" w:rsidRDefault="005D4B06" w:rsidP="00FD6673">
            <w:pPr>
              <w:pStyle w:val="ListParagraph"/>
              <w:numPr>
                <w:ilvl w:val="0"/>
                <w:numId w:val="14"/>
              </w:numPr>
              <w:spacing w:line="312" w:lineRule="auto"/>
              <w:contextualSpacing/>
              <w:jc w:val="left"/>
            </w:pPr>
            <w:r>
              <w:t>Verify the Faraday Cup is locked in place</w:t>
            </w:r>
            <w:r w:rsidR="005857E8">
              <w:t>, and the valve to the ¼ cryomodule is locked CLOSED</w:t>
            </w:r>
          </w:p>
          <w:p w:rsidR="00452A8E" w:rsidRPr="00F60820" w:rsidRDefault="00452A8E" w:rsidP="00FD6673">
            <w:pPr>
              <w:pStyle w:val="ListParagraph"/>
              <w:numPr>
                <w:ilvl w:val="0"/>
                <w:numId w:val="14"/>
              </w:numPr>
              <w:spacing w:line="312" w:lineRule="auto"/>
              <w:contextualSpacing/>
              <w:jc w:val="left"/>
            </w:pPr>
            <w:r w:rsidRPr="00F60820">
              <w:t xml:space="preserve">Arm </w:t>
            </w:r>
            <w:r>
              <w:t>RunSafe B</w:t>
            </w:r>
            <w:r w:rsidRPr="00F60820">
              <w:t>ox</w:t>
            </w:r>
            <w:r>
              <w:t>60</w:t>
            </w:r>
            <w:r w:rsidRPr="00F60820">
              <w:t>2 near labyrinth exit</w:t>
            </w:r>
          </w:p>
          <w:p w:rsidR="005857E8" w:rsidRDefault="005857E8" w:rsidP="00FD6673">
            <w:pPr>
              <w:pStyle w:val="ListParagraph"/>
              <w:numPr>
                <w:ilvl w:val="0"/>
                <w:numId w:val="14"/>
              </w:numPr>
              <w:spacing w:line="312" w:lineRule="auto"/>
              <w:contextualSpacing/>
              <w:jc w:val="left"/>
            </w:pPr>
            <w:r>
              <w:t>Exit through the labyrinth c</w:t>
            </w:r>
            <w:r w:rsidRPr="00F60820">
              <w:t>los</w:t>
            </w:r>
            <w:r>
              <w:t>ing</w:t>
            </w:r>
            <w:r w:rsidRPr="00F60820">
              <w:t xml:space="preserve"> screen gate door</w:t>
            </w:r>
            <w:r>
              <w:t xml:space="preserve"> completely</w:t>
            </w:r>
            <w:r w:rsidRPr="00F60820" w:rsidDel="005857E8">
              <w:t xml:space="preserve"> </w:t>
            </w:r>
          </w:p>
          <w:p w:rsidR="00D22224" w:rsidRPr="00F60820" w:rsidRDefault="00D22224" w:rsidP="00FD6673">
            <w:pPr>
              <w:pStyle w:val="ListParagraph"/>
              <w:numPr>
                <w:ilvl w:val="0"/>
                <w:numId w:val="14"/>
              </w:numPr>
              <w:spacing w:line="312" w:lineRule="auto"/>
              <w:contextualSpacing/>
              <w:jc w:val="left"/>
            </w:pPr>
            <w:r w:rsidRPr="00F60820">
              <w:t xml:space="preserve">Return to control room, turn key to </w:t>
            </w:r>
            <w:r w:rsidR="005857E8">
              <w:t xml:space="preserve">RUN to </w:t>
            </w:r>
            <w:r w:rsidRPr="00F60820">
              <w:t xml:space="preserve">arm the Personnel Safety System </w:t>
            </w:r>
          </w:p>
          <w:p w:rsidR="00D22224" w:rsidRPr="00F60820" w:rsidRDefault="00D22224" w:rsidP="00D22224">
            <w:pPr>
              <w:pStyle w:val="ListParagraph"/>
            </w:pPr>
          </w:p>
          <w:p w:rsidR="00D22224" w:rsidRPr="00F60820" w:rsidRDefault="00D22224" w:rsidP="00D22224">
            <w:pPr>
              <w:spacing w:line="312" w:lineRule="auto"/>
              <w:rPr>
                <w:b/>
              </w:rPr>
            </w:pPr>
            <w:r w:rsidRPr="00F60820">
              <w:rPr>
                <w:b/>
              </w:rPr>
              <w:t>In the Control Room</w:t>
            </w:r>
          </w:p>
          <w:p w:rsidR="005E631D" w:rsidRDefault="005D4B06" w:rsidP="00FD6673">
            <w:pPr>
              <w:pStyle w:val="ListParagraph"/>
              <w:numPr>
                <w:ilvl w:val="0"/>
                <w:numId w:val="13"/>
              </w:numPr>
              <w:spacing w:line="312" w:lineRule="auto"/>
              <w:contextualSpacing/>
            </w:pPr>
            <w:commentRangeStart w:id="30"/>
            <w:r>
              <w:t xml:space="preserve">Turn ON the </w:t>
            </w:r>
            <w:r w:rsidR="004D43C0">
              <w:t>QCM…..</w:t>
            </w:r>
            <w:r w:rsidR="005E631D">
              <w:t xml:space="preserve"> </w:t>
            </w:r>
            <w:commentRangeEnd w:id="30"/>
            <w:r w:rsidR="00E67A15">
              <w:rPr>
                <w:rStyle w:val="CommentReference"/>
              </w:rPr>
              <w:commentReference w:id="30"/>
            </w:r>
          </w:p>
          <w:p w:rsidR="00D22224" w:rsidRPr="00F60820" w:rsidRDefault="00987D16" w:rsidP="00D22224">
            <w:r>
              <w:rPr>
                <w:rStyle w:val="CommentReference"/>
              </w:rPr>
              <w:commentReference w:id="31"/>
            </w:r>
          </w:p>
          <w:p w:rsidR="00AC2B0B" w:rsidRPr="00AC6BC7" w:rsidRDefault="00AC6BC7" w:rsidP="00AC6BC7">
            <w:pPr>
              <w:rPr>
                <w:b/>
                <w:i/>
              </w:rPr>
            </w:pPr>
            <w:r>
              <w:rPr>
                <w:b/>
                <w:i/>
              </w:rPr>
              <w:t xml:space="preserve">Shielding Verification: </w:t>
            </w:r>
            <w:r w:rsidR="004D43C0" w:rsidRPr="004D43C0">
              <w:rPr>
                <w:i/>
              </w:rPr>
              <w:t>In advance of QCM commissioning,</w:t>
            </w:r>
            <w:r w:rsidR="004D43C0">
              <w:rPr>
                <w:b/>
                <w:i/>
              </w:rPr>
              <w:t xml:space="preserve"> </w:t>
            </w:r>
            <w:r w:rsidRPr="00AC6BC7">
              <w:rPr>
                <w:i/>
              </w:rPr>
              <w:t xml:space="preserve">Contact the Radiation Control Group to verify shielding.  </w:t>
            </w:r>
          </w:p>
          <w:p w:rsidR="00D22224" w:rsidRDefault="00D22224" w:rsidP="00F67C58">
            <w:pPr>
              <w:spacing w:after="200" w:line="312" w:lineRule="auto"/>
            </w:pPr>
          </w:p>
        </w:tc>
      </w:tr>
      <w:tr w:rsidR="007E33B6"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Default="00D74B8C" w:rsidP="00FD6673">
            <w:pPr>
              <w:numPr>
                <w:ilvl w:val="0"/>
                <w:numId w:val="1"/>
              </w:numPr>
              <w:jc w:val="left"/>
              <w:rPr>
                <w:b/>
                <w:sz w:val="20"/>
                <w:szCs w:val="20"/>
              </w:rPr>
            </w:pPr>
            <w:r>
              <w:rPr>
                <w:b/>
                <w:sz w:val="20"/>
                <w:szCs w:val="20"/>
              </w:rPr>
              <w:t>Back O</w:t>
            </w:r>
            <w:r w:rsidR="007E33B6">
              <w:rPr>
                <w:b/>
                <w:sz w:val="20"/>
                <w:szCs w:val="20"/>
              </w:rPr>
              <w:t xml:space="preserve">ut </w:t>
            </w:r>
            <w:r>
              <w:rPr>
                <w:b/>
                <w:sz w:val="20"/>
                <w:szCs w:val="20"/>
              </w:rPr>
              <w:t>P</w:t>
            </w:r>
            <w:r w:rsidR="007E33B6">
              <w:rPr>
                <w:b/>
                <w:sz w:val="20"/>
                <w:szCs w:val="20"/>
              </w:rPr>
              <w:t>rocedure</w:t>
            </w:r>
            <w:r w:rsidR="006E192C">
              <w:rPr>
                <w:b/>
                <w:sz w:val="20"/>
                <w:szCs w:val="20"/>
              </w:rPr>
              <w:t>(</w:t>
            </w:r>
            <w:r w:rsidR="007E33B6">
              <w:rPr>
                <w:b/>
                <w:sz w:val="20"/>
                <w:szCs w:val="20"/>
              </w:rPr>
              <w:t>s</w:t>
            </w:r>
            <w:r w:rsidR="006E192C">
              <w:rPr>
                <w:b/>
                <w:sz w:val="20"/>
                <w:szCs w:val="20"/>
              </w:rPr>
              <w:t>)</w:t>
            </w:r>
            <w:r w:rsidR="006E192C" w:rsidRPr="006E192C">
              <w:rPr>
                <w:sz w:val="20"/>
                <w:szCs w:val="20"/>
              </w:rPr>
              <w:t xml:space="preserve"> i.e</w:t>
            </w:r>
            <w:r w:rsidR="006E192C">
              <w:rPr>
                <w:sz w:val="20"/>
                <w:szCs w:val="20"/>
              </w:rPr>
              <w:t>.</w:t>
            </w:r>
            <w:r w:rsidR="007E33B6" w:rsidRPr="006E192C">
              <w:rPr>
                <w:sz w:val="20"/>
                <w:szCs w:val="20"/>
              </w:rPr>
              <w:t xml:space="preserve"> steps necessary to restore the equipment/area to a safe level.</w:t>
            </w:r>
          </w:p>
        </w:tc>
      </w:tr>
      <w:tr w:rsidR="007E33B6" w:rsidTr="00AC2BA9">
        <w:trPr>
          <w:trHeight w:val="460"/>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D22224" w:rsidRPr="00D22224" w:rsidRDefault="00D22224" w:rsidP="00D22224">
            <w:pPr>
              <w:ind w:left="720"/>
              <w:jc w:val="left"/>
            </w:pPr>
            <w:r w:rsidRPr="00D22224">
              <w:t xml:space="preserve">At any time during UITF operations, the PSS can be brought to </w:t>
            </w:r>
            <w:r w:rsidR="004D1781">
              <w:t xml:space="preserve">OPEN Mode </w:t>
            </w:r>
            <w:r w:rsidRPr="00D22224">
              <w:t xml:space="preserve">Access, in case there is a need for accessing the enclosure or to conclude high voltage operations. </w:t>
            </w:r>
          </w:p>
          <w:p w:rsidR="00D22224" w:rsidRPr="00D22224" w:rsidRDefault="00D22224" w:rsidP="00D22224">
            <w:pPr>
              <w:keepNext/>
              <w:spacing w:before="240" w:after="60"/>
              <w:jc w:val="left"/>
              <w:outlineLvl w:val="2"/>
              <w:rPr>
                <w:rFonts w:ascii="Times New Roman" w:hAnsi="Times New Roman" w:cs="Arial"/>
                <w:b/>
                <w:bCs/>
                <w:sz w:val="26"/>
                <w:szCs w:val="26"/>
              </w:rPr>
            </w:pPr>
            <w:bookmarkStart w:id="32" w:name="_Toc187718466"/>
            <w:r w:rsidRPr="00D22224">
              <w:rPr>
                <w:rFonts w:ascii="Times New Roman" w:hAnsi="Times New Roman" w:cs="Arial"/>
                <w:b/>
                <w:bCs/>
                <w:sz w:val="26"/>
                <w:szCs w:val="26"/>
              </w:rPr>
              <w:t xml:space="preserve">Returning the PSS to </w:t>
            </w:r>
            <w:bookmarkEnd w:id="32"/>
            <w:r w:rsidR="006F3D6C">
              <w:rPr>
                <w:rFonts w:ascii="Times New Roman" w:hAnsi="Times New Roman" w:cs="Arial"/>
                <w:b/>
                <w:bCs/>
                <w:sz w:val="26"/>
                <w:szCs w:val="26"/>
              </w:rPr>
              <w:t>OPEN Mode</w:t>
            </w:r>
            <w:r w:rsidRPr="00D22224">
              <w:rPr>
                <w:rFonts w:ascii="Times New Roman" w:hAnsi="Times New Roman" w:cs="Arial"/>
                <w:b/>
                <w:bCs/>
                <w:sz w:val="26"/>
                <w:szCs w:val="26"/>
              </w:rPr>
              <w:t xml:space="preserve"> in normal operating conditions</w:t>
            </w:r>
          </w:p>
          <w:p w:rsidR="00D22224" w:rsidRPr="00120D2A" w:rsidRDefault="00D22224" w:rsidP="00FD6673">
            <w:pPr>
              <w:numPr>
                <w:ilvl w:val="0"/>
                <w:numId w:val="15"/>
              </w:numPr>
              <w:jc w:val="left"/>
              <w:rPr>
                <w:rFonts w:ascii="Arial Unicode MS" w:eastAsia="Arial Unicode MS" w:hAnsi="Arial Unicode MS" w:cs="Arial Unicode MS"/>
                <w:szCs w:val="32"/>
              </w:rPr>
            </w:pPr>
            <w:r w:rsidRPr="00D22224">
              <w:rPr>
                <w:szCs w:val="32"/>
              </w:rPr>
              <w:t>Turn off the gun HVPS from the EPICS control screen</w:t>
            </w:r>
          </w:p>
          <w:p w:rsidR="006F3D6C" w:rsidRPr="00D22224" w:rsidRDefault="006F3D6C" w:rsidP="00FD6673">
            <w:pPr>
              <w:numPr>
                <w:ilvl w:val="0"/>
                <w:numId w:val="15"/>
              </w:numPr>
              <w:jc w:val="left"/>
              <w:rPr>
                <w:rFonts w:ascii="Arial Unicode MS" w:eastAsia="Arial Unicode MS" w:hAnsi="Arial Unicode MS" w:cs="Arial Unicode MS"/>
                <w:szCs w:val="32"/>
              </w:rPr>
            </w:pPr>
            <w:r>
              <w:rPr>
                <w:szCs w:val="32"/>
              </w:rPr>
              <w:t>Turn OFF the buncher RF from EPICS control screens</w:t>
            </w:r>
          </w:p>
          <w:p w:rsidR="00D22224" w:rsidRDefault="00D22224" w:rsidP="00FD6673">
            <w:pPr>
              <w:numPr>
                <w:ilvl w:val="0"/>
                <w:numId w:val="15"/>
              </w:numPr>
              <w:jc w:val="left"/>
              <w:rPr>
                <w:szCs w:val="32"/>
              </w:rPr>
            </w:pPr>
            <w:r w:rsidRPr="00D22224">
              <w:rPr>
                <w:szCs w:val="32"/>
              </w:rPr>
              <w:t>Switch the key to “</w:t>
            </w:r>
            <w:r w:rsidR="006F3D6C">
              <w:rPr>
                <w:szCs w:val="32"/>
              </w:rPr>
              <w:t>OPEN</w:t>
            </w:r>
            <w:r w:rsidRPr="00D22224">
              <w:rPr>
                <w:szCs w:val="32"/>
              </w:rPr>
              <w:t>” mode</w:t>
            </w:r>
          </w:p>
          <w:p w:rsidR="006F3D6C" w:rsidRPr="00D22224" w:rsidRDefault="006F3D6C" w:rsidP="00FD6673">
            <w:pPr>
              <w:numPr>
                <w:ilvl w:val="0"/>
                <w:numId w:val="15"/>
              </w:numPr>
              <w:jc w:val="left"/>
              <w:rPr>
                <w:szCs w:val="32"/>
              </w:rPr>
            </w:pPr>
            <w:r>
              <w:rPr>
                <w:szCs w:val="32"/>
              </w:rPr>
              <w:t>De-post restricted area</w:t>
            </w:r>
            <w:r w:rsidR="00E93B65">
              <w:rPr>
                <w:szCs w:val="32"/>
              </w:rPr>
              <w:t xml:space="preserve"> on mezzanine</w:t>
            </w:r>
          </w:p>
          <w:p w:rsidR="007E33B6" w:rsidRDefault="003428CA" w:rsidP="00F67C58">
            <w:pPr>
              <w:tabs>
                <w:tab w:val="left" w:pos="3504"/>
              </w:tabs>
              <w:ind w:left="720"/>
              <w:jc w:val="left"/>
            </w:pPr>
            <w:r>
              <w:tab/>
            </w:r>
          </w:p>
        </w:tc>
      </w:tr>
      <w:tr w:rsidR="007E33B6"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7E33B6" w:rsidRPr="003328D2" w:rsidRDefault="007E33B6" w:rsidP="00FD6673">
            <w:pPr>
              <w:numPr>
                <w:ilvl w:val="0"/>
                <w:numId w:val="1"/>
              </w:numPr>
              <w:jc w:val="left"/>
              <w:rPr>
                <w:b/>
                <w:sz w:val="20"/>
                <w:szCs w:val="20"/>
              </w:rPr>
            </w:pPr>
            <w:r w:rsidRPr="003328D2">
              <w:rPr>
                <w:b/>
                <w:sz w:val="20"/>
                <w:szCs w:val="20"/>
              </w:rPr>
              <w:t>Special environmental control requirements:</w:t>
            </w:r>
          </w:p>
        </w:tc>
      </w:tr>
      <w:tr w:rsidR="00C17353" w:rsidTr="00AC2BA9">
        <w:trPr>
          <w:jc w:val="center"/>
        </w:trPr>
        <w:tc>
          <w:tcPr>
            <w:tcW w:w="513" w:type="dxa"/>
            <w:tcBorders>
              <w:top w:val="nil"/>
              <w:left w:val="single" w:sz="12" w:space="0" w:color="auto"/>
              <w:bottom w:val="nil"/>
              <w:right w:val="single" w:sz="4" w:space="0" w:color="auto"/>
            </w:tcBorders>
            <w:shd w:val="thinDiagStripe" w:color="auto" w:fill="auto"/>
            <w:vAlign w:val="center"/>
          </w:tcPr>
          <w:p w:rsidR="00C17353" w:rsidRPr="00FD3467" w:rsidRDefault="00C17353" w:rsidP="0055396A">
            <w:pPr>
              <w:jc w:val="left"/>
              <w:rPr>
                <w:sz w:val="20"/>
                <w:szCs w:val="20"/>
              </w:rPr>
            </w:pPr>
          </w:p>
        </w:tc>
        <w:tc>
          <w:tcPr>
            <w:tcW w:w="10647" w:type="dxa"/>
            <w:tcBorders>
              <w:top w:val="single" w:sz="4" w:space="0" w:color="auto"/>
              <w:left w:val="single" w:sz="4" w:space="0" w:color="auto"/>
              <w:bottom w:val="single" w:sz="4" w:space="0" w:color="auto"/>
              <w:right w:val="single" w:sz="12" w:space="0" w:color="auto"/>
            </w:tcBorders>
            <w:shd w:val="clear" w:color="auto" w:fill="FFFF00"/>
            <w:vAlign w:val="center"/>
          </w:tcPr>
          <w:p w:rsidR="00C17353" w:rsidRDefault="00C17353" w:rsidP="00FD6673">
            <w:pPr>
              <w:numPr>
                <w:ilvl w:val="1"/>
                <w:numId w:val="1"/>
              </w:numPr>
              <w:ind w:left="632" w:hanging="632"/>
              <w:jc w:val="left"/>
              <w:rPr>
                <w:b/>
                <w:sz w:val="20"/>
                <w:szCs w:val="20"/>
              </w:rPr>
            </w:pPr>
            <w:r>
              <w:rPr>
                <w:b/>
                <w:sz w:val="20"/>
                <w:szCs w:val="20"/>
              </w:rPr>
              <w:t>List materials, chemicals, gasses that could impact the environment  (</w:t>
            </w:r>
            <w:r w:rsidR="00B75679">
              <w:rPr>
                <w:sz w:val="20"/>
                <w:szCs w:val="20"/>
              </w:rPr>
              <w:t>e</w:t>
            </w:r>
            <w:r>
              <w:rPr>
                <w:sz w:val="20"/>
                <w:szCs w:val="20"/>
              </w:rPr>
              <w:t>nsure these are considered when choosing Subject Mat</w:t>
            </w:r>
            <w:r w:rsidR="00E66402">
              <w:rPr>
                <w:sz w:val="20"/>
                <w:szCs w:val="20"/>
              </w:rPr>
              <w:t>t</w:t>
            </w:r>
            <w:r>
              <w:rPr>
                <w:sz w:val="20"/>
                <w:szCs w:val="20"/>
              </w:rPr>
              <w:t xml:space="preserve">er Experts) and explore </w:t>
            </w:r>
            <w:hyperlink r:id="rId51" w:history="1">
              <w:r w:rsidR="00B75679" w:rsidRPr="0062557B">
                <w:rPr>
                  <w:rStyle w:val="Hyperlink"/>
                  <w:sz w:val="20"/>
                  <w:szCs w:val="20"/>
                </w:rPr>
                <w:t xml:space="preserve">EMP-04 </w:t>
              </w:r>
              <w:r w:rsidR="00B75679" w:rsidRPr="0062557B">
                <w:rPr>
                  <w:rStyle w:val="Hyperlink"/>
                  <w:iCs/>
                  <w:sz w:val="20"/>
                  <w:szCs w:val="20"/>
                </w:rPr>
                <w:t>Project/Activity/Experiment Environmental Review</w:t>
              </w:r>
            </w:hyperlink>
            <w:r w:rsidR="00F552F4" w:rsidRPr="00F552F4">
              <w:rPr>
                <w:sz w:val="20"/>
                <w:szCs w:val="20"/>
              </w:rPr>
              <w:t xml:space="preserve"> below</w:t>
            </w:r>
          </w:p>
        </w:tc>
      </w:tr>
      <w:tr w:rsidR="00C17353" w:rsidTr="00AC2BA9">
        <w:trPr>
          <w:trHeight w:val="208"/>
          <w:jc w:val="center"/>
        </w:trPr>
        <w:tc>
          <w:tcPr>
            <w:tcW w:w="513" w:type="dxa"/>
            <w:tcBorders>
              <w:top w:val="nil"/>
              <w:left w:val="single" w:sz="12" w:space="0" w:color="auto"/>
              <w:bottom w:val="nil"/>
              <w:right w:val="single" w:sz="4" w:space="0" w:color="auto"/>
            </w:tcBorders>
            <w:shd w:val="thinDiagStripe" w:color="auto" w:fill="auto"/>
            <w:vAlign w:val="center"/>
            <w:hideMark/>
          </w:tcPr>
          <w:p w:rsidR="00C17353" w:rsidRPr="00FD3467" w:rsidRDefault="00C17353" w:rsidP="0055396A">
            <w:pPr>
              <w:ind w:left="720"/>
              <w:jc w:val="left"/>
            </w:pPr>
          </w:p>
        </w:tc>
        <w:tc>
          <w:tcPr>
            <w:tcW w:w="10647" w:type="dxa"/>
            <w:tcBorders>
              <w:top w:val="single" w:sz="4" w:space="0" w:color="auto"/>
              <w:left w:val="single" w:sz="4" w:space="0" w:color="auto"/>
              <w:bottom w:val="single" w:sz="4" w:space="0" w:color="auto"/>
              <w:right w:val="single" w:sz="12" w:space="0" w:color="auto"/>
            </w:tcBorders>
          </w:tcPr>
          <w:p w:rsidR="00C17353" w:rsidRDefault="00C17353" w:rsidP="0073593B">
            <w:pPr>
              <w:ind w:left="720"/>
              <w:jc w:val="left"/>
            </w:pPr>
          </w:p>
        </w:tc>
      </w:tr>
      <w:tr w:rsidR="004D2553" w:rsidTr="00AC2BA9">
        <w:trPr>
          <w:jc w:val="center"/>
        </w:trPr>
        <w:tc>
          <w:tcPr>
            <w:tcW w:w="513" w:type="dxa"/>
            <w:tcBorders>
              <w:top w:val="nil"/>
              <w:left w:val="single" w:sz="12" w:space="0" w:color="auto"/>
              <w:bottom w:val="nil"/>
              <w:right w:val="single" w:sz="4" w:space="0" w:color="auto"/>
            </w:tcBorders>
            <w:shd w:val="thinDiagStripe" w:color="auto" w:fill="auto"/>
            <w:vAlign w:val="center"/>
          </w:tcPr>
          <w:p w:rsidR="004D2553" w:rsidRPr="00FD3467" w:rsidRDefault="004D2553" w:rsidP="006E192C">
            <w:pPr>
              <w:jc w:val="left"/>
              <w:rPr>
                <w:sz w:val="20"/>
                <w:szCs w:val="20"/>
              </w:rPr>
            </w:pPr>
          </w:p>
        </w:tc>
        <w:tc>
          <w:tcPr>
            <w:tcW w:w="10647" w:type="dxa"/>
            <w:tcBorders>
              <w:top w:val="single" w:sz="4" w:space="0" w:color="auto"/>
              <w:left w:val="single" w:sz="4" w:space="0" w:color="auto"/>
              <w:bottom w:val="single" w:sz="4" w:space="0" w:color="auto"/>
              <w:right w:val="single" w:sz="12" w:space="0" w:color="auto"/>
            </w:tcBorders>
            <w:shd w:val="clear" w:color="auto" w:fill="FFFF00"/>
            <w:vAlign w:val="center"/>
          </w:tcPr>
          <w:p w:rsidR="004D2553" w:rsidRDefault="00B75679" w:rsidP="00FD6673">
            <w:pPr>
              <w:numPr>
                <w:ilvl w:val="1"/>
                <w:numId w:val="1"/>
              </w:numPr>
              <w:ind w:left="632" w:hanging="632"/>
              <w:jc w:val="left"/>
              <w:rPr>
                <w:b/>
                <w:sz w:val="20"/>
                <w:szCs w:val="20"/>
              </w:rPr>
            </w:pPr>
            <w:r>
              <w:rPr>
                <w:b/>
                <w:sz w:val="20"/>
                <w:szCs w:val="20"/>
              </w:rPr>
              <w:t>Environmental impacts</w:t>
            </w:r>
            <w:r w:rsidR="003328D2">
              <w:rPr>
                <w:b/>
                <w:sz w:val="20"/>
                <w:szCs w:val="20"/>
              </w:rPr>
              <w:t xml:space="preserve"> </w:t>
            </w:r>
            <w:r w:rsidR="003328D2" w:rsidRPr="0062557B">
              <w:rPr>
                <w:sz w:val="20"/>
                <w:szCs w:val="20"/>
              </w:rPr>
              <w:t xml:space="preserve">(See </w:t>
            </w:r>
            <w:hyperlink r:id="rId52" w:history="1">
              <w:r w:rsidR="003328D2" w:rsidRPr="0062557B">
                <w:rPr>
                  <w:rStyle w:val="Hyperlink"/>
                  <w:sz w:val="20"/>
                  <w:szCs w:val="20"/>
                </w:rPr>
                <w:t xml:space="preserve">EMP-04 </w:t>
              </w:r>
              <w:r w:rsidR="003328D2" w:rsidRPr="0062557B">
                <w:rPr>
                  <w:rStyle w:val="Hyperlink"/>
                  <w:iCs/>
                  <w:sz w:val="20"/>
                  <w:szCs w:val="20"/>
                </w:rPr>
                <w:t>Project/Activity/Experiment Env</w:t>
              </w:r>
              <w:r w:rsidR="003328D2" w:rsidRPr="0062557B">
                <w:rPr>
                  <w:rStyle w:val="Hyperlink"/>
                  <w:iCs/>
                  <w:sz w:val="20"/>
                  <w:szCs w:val="20"/>
                </w:rPr>
                <w:t>ironme</w:t>
              </w:r>
              <w:r w:rsidR="003328D2" w:rsidRPr="0062557B">
                <w:rPr>
                  <w:rStyle w:val="Hyperlink"/>
                  <w:iCs/>
                  <w:sz w:val="20"/>
                  <w:szCs w:val="20"/>
                </w:rPr>
                <w:t>n</w:t>
              </w:r>
              <w:r w:rsidR="003328D2" w:rsidRPr="0062557B">
                <w:rPr>
                  <w:rStyle w:val="Hyperlink"/>
                  <w:iCs/>
                  <w:sz w:val="20"/>
                  <w:szCs w:val="20"/>
                </w:rPr>
                <w:t>tal Review</w:t>
              </w:r>
            </w:hyperlink>
            <w:r w:rsidR="003328D2" w:rsidRPr="0062557B">
              <w:rPr>
                <w:sz w:val="20"/>
                <w:szCs w:val="20"/>
              </w:rPr>
              <w:t>)</w:t>
            </w:r>
          </w:p>
        </w:tc>
      </w:tr>
      <w:tr w:rsidR="004D2553" w:rsidTr="00AC2BA9">
        <w:trPr>
          <w:trHeight w:val="190"/>
          <w:jc w:val="center"/>
        </w:trPr>
        <w:tc>
          <w:tcPr>
            <w:tcW w:w="513" w:type="dxa"/>
            <w:tcBorders>
              <w:top w:val="nil"/>
              <w:left w:val="single" w:sz="12" w:space="0" w:color="auto"/>
              <w:bottom w:val="nil"/>
              <w:right w:val="single" w:sz="4" w:space="0" w:color="auto"/>
            </w:tcBorders>
            <w:shd w:val="thinDiagStripe" w:color="auto" w:fill="auto"/>
            <w:vAlign w:val="center"/>
            <w:hideMark/>
          </w:tcPr>
          <w:p w:rsidR="004D2553" w:rsidRPr="00FD3467" w:rsidRDefault="004D2553">
            <w:pPr>
              <w:ind w:left="720"/>
              <w:jc w:val="left"/>
            </w:pPr>
          </w:p>
        </w:tc>
        <w:tc>
          <w:tcPr>
            <w:tcW w:w="10647" w:type="dxa"/>
            <w:tcBorders>
              <w:top w:val="single" w:sz="4" w:space="0" w:color="auto"/>
              <w:left w:val="single" w:sz="4" w:space="0" w:color="auto"/>
              <w:bottom w:val="single" w:sz="4" w:space="0" w:color="auto"/>
              <w:right w:val="single" w:sz="12" w:space="0" w:color="auto"/>
            </w:tcBorders>
          </w:tcPr>
          <w:p w:rsidR="004D2553" w:rsidRDefault="004D2553" w:rsidP="0073593B">
            <w:pPr>
              <w:ind w:left="720"/>
              <w:jc w:val="left"/>
            </w:pPr>
          </w:p>
        </w:tc>
      </w:tr>
      <w:tr w:rsidR="003328D2" w:rsidTr="00AC2BA9">
        <w:trPr>
          <w:jc w:val="center"/>
        </w:trPr>
        <w:tc>
          <w:tcPr>
            <w:tcW w:w="513" w:type="dxa"/>
            <w:tcBorders>
              <w:top w:val="nil"/>
              <w:left w:val="single" w:sz="12" w:space="0" w:color="auto"/>
              <w:bottom w:val="nil"/>
              <w:right w:val="single" w:sz="4" w:space="0" w:color="auto"/>
            </w:tcBorders>
            <w:shd w:val="thinDiagStripe" w:color="auto" w:fill="auto"/>
            <w:vAlign w:val="center"/>
          </w:tcPr>
          <w:p w:rsidR="003328D2" w:rsidRPr="00FD3467" w:rsidRDefault="003328D2" w:rsidP="006E192C">
            <w:pPr>
              <w:jc w:val="left"/>
              <w:rPr>
                <w:sz w:val="20"/>
                <w:szCs w:val="20"/>
              </w:rPr>
            </w:pPr>
          </w:p>
        </w:tc>
        <w:tc>
          <w:tcPr>
            <w:tcW w:w="10647" w:type="dxa"/>
            <w:tcBorders>
              <w:top w:val="single" w:sz="4" w:space="0" w:color="auto"/>
              <w:left w:val="single" w:sz="4" w:space="0" w:color="auto"/>
              <w:bottom w:val="single" w:sz="4" w:space="0" w:color="auto"/>
              <w:right w:val="single" w:sz="12" w:space="0" w:color="auto"/>
            </w:tcBorders>
            <w:shd w:val="clear" w:color="auto" w:fill="FFFF00"/>
            <w:vAlign w:val="center"/>
          </w:tcPr>
          <w:p w:rsidR="003328D2" w:rsidRDefault="003328D2" w:rsidP="00FD6673">
            <w:pPr>
              <w:numPr>
                <w:ilvl w:val="1"/>
                <w:numId w:val="1"/>
              </w:numPr>
              <w:ind w:left="632" w:hanging="632"/>
              <w:jc w:val="left"/>
              <w:rPr>
                <w:b/>
                <w:sz w:val="20"/>
                <w:szCs w:val="20"/>
              </w:rPr>
            </w:pPr>
            <w:r>
              <w:rPr>
                <w:b/>
                <w:sz w:val="20"/>
                <w:szCs w:val="20"/>
              </w:rPr>
              <w:t>Abatement steps  (</w:t>
            </w:r>
            <w:r w:rsidRPr="00FD3467">
              <w:rPr>
                <w:sz w:val="20"/>
                <w:szCs w:val="20"/>
              </w:rPr>
              <w:t>sec</w:t>
            </w:r>
            <w:r>
              <w:rPr>
                <w:sz w:val="20"/>
                <w:szCs w:val="20"/>
              </w:rPr>
              <w:t>ondary containment or special p</w:t>
            </w:r>
            <w:r w:rsidRPr="00FD3467">
              <w:rPr>
                <w:sz w:val="20"/>
                <w:szCs w:val="20"/>
              </w:rPr>
              <w:t>ackaging requirements</w:t>
            </w:r>
            <w:r>
              <w:rPr>
                <w:sz w:val="20"/>
                <w:szCs w:val="20"/>
              </w:rPr>
              <w:t>)</w:t>
            </w:r>
          </w:p>
        </w:tc>
      </w:tr>
      <w:tr w:rsidR="004D2553" w:rsidTr="00AC2BA9">
        <w:trPr>
          <w:trHeight w:val="208"/>
          <w:jc w:val="center"/>
        </w:trPr>
        <w:tc>
          <w:tcPr>
            <w:tcW w:w="513" w:type="dxa"/>
            <w:tcBorders>
              <w:top w:val="nil"/>
              <w:left w:val="single" w:sz="12" w:space="0" w:color="auto"/>
              <w:bottom w:val="nil"/>
              <w:right w:val="single" w:sz="4" w:space="0" w:color="auto"/>
            </w:tcBorders>
            <w:shd w:val="thinDiagStripe" w:color="auto" w:fill="auto"/>
            <w:vAlign w:val="center"/>
            <w:hideMark/>
          </w:tcPr>
          <w:p w:rsidR="004D2553" w:rsidRPr="00FD3467" w:rsidRDefault="004D2553">
            <w:pPr>
              <w:ind w:left="720"/>
              <w:jc w:val="left"/>
            </w:pPr>
          </w:p>
        </w:tc>
        <w:tc>
          <w:tcPr>
            <w:tcW w:w="10647" w:type="dxa"/>
            <w:tcBorders>
              <w:top w:val="single" w:sz="4" w:space="0" w:color="auto"/>
              <w:left w:val="single" w:sz="4" w:space="0" w:color="auto"/>
              <w:bottom w:val="single" w:sz="4" w:space="0" w:color="auto"/>
              <w:right w:val="single" w:sz="12" w:space="0" w:color="auto"/>
            </w:tcBorders>
          </w:tcPr>
          <w:p w:rsidR="004D2553" w:rsidRDefault="004D2553" w:rsidP="003328D2">
            <w:pPr>
              <w:ind w:left="720"/>
              <w:jc w:val="left"/>
            </w:pPr>
          </w:p>
        </w:tc>
      </w:tr>
      <w:tr w:rsidR="004D2553"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4D2553" w:rsidRDefault="004D2553" w:rsidP="00FD6673">
            <w:pPr>
              <w:numPr>
                <w:ilvl w:val="0"/>
                <w:numId w:val="1"/>
              </w:numPr>
              <w:jc w:val="left"/>
              <w:rPr>
                <w:b/>
                <w:sz w:val="20"/>
                <w:szCs w:val="20"/>
              </w:rPr>
            </w:pPr>
            <w:r>
              <w:rPr>
                <w:b/>
                <w:sz w:val="20"/>
                <w:szCs w:val="20"/>
              </w:rPr>
              <w:t xml:space="preserve">Unusual/Emergency Procedures </w:t>
            </w:r>
            <w:r w:rsidRPr="00D0739E">
              <w:rPr>
                <w:sz w:val="20"/>
                <w:szCs w:val="20"/>
              </w:rPr>
              <w:t>(</w:t>
            </w:r>
            <w:r>
              <w:rPr>
                <w:sz w:val="20"/>
                <w:szCs w:val="20"/>
              </w:rPr>
              <w:t>e.g., l</w:t>
            </w:r>
            <w:r w:rsidRPr="00D0739E">
              <w:rPr>
                <w:sz w:val="20"/>
                <w:szCs w:val="20"/>
              </w:rPr>
              <w:t>oss of power</w:t>
            </w:r>
            <w:r>
              <w:rPr>
                <w:sz w:val="20"/>
                <w:szCs w:val="20"/>
              </w:rPr>
              <w:t>, spills, f</w:t>
            </w:r>
            <w:r w:rsidRPr="00D0739E">
              <w:rPr>
                <w:sz w:val="20"/>
                <w:szCs w:val="20"/>
              </w:rPr>
              <w:t>ir</w:t>
            </w:r>
            <w:r>
              <w:rPr>
                <w:sz w:val="20"/>
                <w:szCs w:val="20"/>
              </w:rPr>
              <w:t>e, etc.</w:t>
            </w:r>
            <w:r w:rsidRPr="00D0739E">
              <w:rPr>
                <w:sz w:val="20"/>
                <w:szCs w:val="20"/>
              </w:rPr>
              <w:t>)</w:t>
            </w:r>
          </w:p>
        </w:tc>
      </w:tr>
      <w:tr w:rsidR="004D2553" w:rsidTr="00AC2BA9">
        <w:trPr>
          <w:trHeight w:val="208"/>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D22224" w:rsidRPr="00D22224" w:rsidRDefault="00D22224" w:rsidP="00D22224">
            <w:pPr>
              <w:keepNext/>
              <w:spacing w:before="240" w:after="60"/>
              <w:jc w:val="center"/>
              <w:outlineLvl w:val="2"/>
              <w:rPr>
                <w:rFonts w:ascii="Times New Roman" w:hAnsi="Times New Roman" w:cs="Arial"/>
                <w:b/>
                <w:bCs/>
                <w:sz w:val="26"/>
                <w:szCs w:val="26"/>
              </w:rPr>
            </w:pPr>
            <w:r w:rsidRPr="00D22224">
              <w:rPr>
                <w:rFonts w:ascii="Times New Roman" w:hAnsi="Times New Roman" w:cs="Arial"/>
                <w:b/>
                <w:bCs/>
                <w:sz w:val="26"/>
                <w:szCs w:val="26"/>
              </w:rPr>
              <w:t xml:space="preserve">Returning the PSS to </w:t>
            </w:r>
            <w:r w:rsidR="0073593B">
              <w:rPr>
                <w:rFonts w:ascii="Times New Roman" w:hAnsi="Times New Roman" w:cs="Arial"/>
                <w:b/>
                <w:bCs/>
                <w:sz w:val="26"/>
                <w:szCs w:val="26"/>
              </w:rPr>
              <w:t>OPEN Mode</w:t>
            </w:r>
            <w:r w:rsidRPr="00D22224">
              <w:rPr>
                <w:rFonts w:ascii="Times New Roman" w:hAnsi="Times New Roman" w:cs="Arial"/>
                <w:b/>
                <w:bCs/>
                <w:sz w:val="26"/>
                <w:szCs w:val="26"/>
              </w:rPr>
              <w:t xml:space="preserve"> in case of emergency or any other abnormal conditions</w:t>
            </w:r>
          </w:p>
          <w:p w:rsidR="00D22224" w:rsidRPr="00D22224" w:rsidRDefault="00D22224" w:rsidP="00D22224">
            <w:pPr>
              <w:ind w:left="720"/>
              <w:jc w:val="left"/>
            </w:pPr>
            <w:r w:rsidRPr="00D22224">
              <w:t>At any moment the PSS Safety Crash buttons can be depressed. This action will cut off the gun high voltage power supply</w:t>
            </w:r>
            <w:r w:rsidR="0073593B">
              <w:t>, turn OFF high power RF,</w:t>
            </w:r>
            <w:r w:rsidRPr="00D22224">
              <w:t xml:space="preserve"> and will close the laser shutter if those systems are operational. It will also crash the sweep and will force unlock the doors.</w:t>
            </w:r>
          </w:p>
          <w:p w:rsidR="00D22224" w:rsidRPr="00D22224" w:rsidRDefault="00D22224" w:rsidP="00D22224">
            <w:pPr>
              <w:ind w:left="720"/>
              <w:jc w:val="left"/>
            </w:pPr>
          </w:p>
          <w:p w:rsidR="00D22224" w:rsidRPr="00D22224" w:rsidRDefault="00D22224" w:rsidP="00D22224">
            <w:pPr>
              <w:jc w:val="left"/>
            </w:pPr>
            <w:r w:rsidRPr="00D22224">
              <w:t xml:space="preserve">Since ionizing radiation is present in the enclosure only when the gun is at high voltage, depressing any of the PSS </w:t>
            </w:r>
            <w:r w:rsidR="00E93B65">
              <w:t>RunSafe</w:t>
            </w:r>
            <w:r w:rsidR="00E93B65" w:rsidRPr="00D22224">
              <w:t xml:space="preserve"> </w:t>
            </w:r>
            <w:r w:rsidR="00E93B65">
              <w:t>or Control Room c</w:t>
            </w:r>
            <w:r w:rsidRPr="00D22224">
              <w:t>rash buttons will restore the area to a safe level.</w:t>
            </w:r>
            <w:r w:rsidR="00E93B65">
              <w:t xml:space="preserve"> NOTE: the emergency exit crash switch will only release the local door lock.</w:t>
            </w:r>
          </w:p>
          <w:p w:rsidR="00D22224" w:rsidRPr="00D22224" w:rsidRDefault="00D22224" w:rsidP="00D22224">
            <w:pPr>
              <w:jc w:val="left"/>
            </w:pPr>
          </w:p>
          <w:p w:rsidR="00D22224" w:rsidRPr="00D22224" w:rsidRDefault="00D22224" w:rsidP="00D22224">
            <w:pPr>
              <w:jc w:val="left"/>
            </w:pPr>
            <w:r w:rsidRPr="00D22224">
              <w:t>The following is a list of currently installed alarms:</w:t>
            </w:r>
          </w:p>
          <w:p w:rsidR="00D22224" w:rsidRPr="00D22224" w:rsidRDefault="00D22224" w:rsidP="00D22224">
            <w:pPr>
              <w:jc w:val="left"/>
            </w:pPr>
          </w:p>
          <w:p w:rsidR="00D22224" w:rsidRPr="00D22224" w:rsidRDefault="00D22224" w:rsidP="00FD6673">
            <w:pPr>
              <w:numPr>
                <w:ilvl w:val="0"/>
                <w:numId w:val="16"/>
              </w:numPr>
              <w:jc w:val="left"/>
            </w:pPr>
            <w:r w:rsidRPr="00D22224">
              <w:t>ODH (blue strobe + buzzer)</w:t>
            </w:r>
          </w:p>
          <w:p w:rsidR="00A74382" w:rsidRDefault="00D22224" w:rsidP="00FD6673">
            <w:pPr>
              <w:numPr>
                <w:ilvl w:val="0"/>
                <w:numId w:val="16"/>
              </w:numPr>
              <w:jc w:val="left"/>
            </w:pPr>
            <w:r w:rsidRPr="00D22224">
              <w:t>Fire (white strobe + high pitch)</w:t>
            </w:r>
          </w:p>
          <w:p w:rsidR="00A74382" w:rsidRDefault="00A74382" w:rsidP="00FD6673">
            <w:pPr>
              <w:numPr>
                <w:ilvl w:val="0"/>
                <w:numId w:val="16"/>
              </w:numPr>
              <w:jc w:val="left"/>
            </w:pPr>
            <w:r>
              <w:t>SF6 pressure sensor on Glassman high voltage power supply SF6 tank</w:t>
            </w:r>
          </w:p>
          <w:p w:rsidR="00E93B65" w:rsidRDefault="00E93B65" w:rsidP="00FD6673">
            <w:pPr>
              <w:numPr>
                <w:ilvl w:val="0"/>
                <w:numId w:val="16"/>
              </w:numPr>
              <w:jc w:val="left"/>
            </w:pPr>
            <w:r>
              <w:t>Potential prompt radiation (magenta strobe beacon and 30 second siren)</w:t>
            </w:r>
          </w:p>
          <w:p w:rsidR="00D22224" w:rsidRPr="00D22224" w:rsidRDefault="00D22224" w:rsidP="00D22224">
            <w:pPr>
              <w:jc w:val="left"/>
            </w:pPr>
          </w:p>
          <w:p w:rsidR="00D22224" w:rsidRPr="00D22224" w:rsidRDefault="00D22224" w:rsidP="00D22224">
            <w:pPr>
              <w:jc w:val="left"/>
            </w:pPr>
            <w:r w:rsidRPr="00D22224">
              <w:t>The expected response to any of the alarms is to evacuate the UITF enclosure immediately and proceed to the high bay area of the Test Lab</w:t>
            </w:r>
          </w:p>
          <w:p w:rsidR="00D22224" w:rsidRPr="00D22224" w:rsidRDefault="00D22224" w:rsidP="00D22224">
            <w:pPr>
              <w:jc w:val="left"/>
            </w:pPr>
          </w:p>
          <w:p w:rsidR="00D22224" w:rsidRPr="00D22224" w:rsidRDefault="00D22224" w:rsidP="00D22224">
            <w:pPr>
              <w:jc w:val="left"/>
            </w:pPr>
            <w:r w:rsidRPr="00D22224">
              <w:t>Return to normal operations occurs when alarms are cleared by the following personnel:</w:t>
            </w:r>
          </w:p>
          <w:p w:rsidR="00D22224" w:rsidRPr="00D22224" w:rsidRDefault="00D22224" w:rsidP="00D22224">
            <w:pPr>
              <w:jc w:val="left"/>
            </w:pPr>
          </w:p>
          <w:p w:rsidR="00D22224" w:rsidRPr="00D22224" w:rsidRDefault="00D22224" w:rsidP="00FD6673">
            <w:pPr>
              <w:numPr>
                <w:ilvl w:val="0"/>
                <w:numId w:val="18"/>
              </w:numPr>
              <w:jc w:val="left"/>
            </w:pPr>
            <w:r w:rsidRPr="00D22224">
              <w:t xml:space="preserve">ODH cleared by </w:t>
            </w:r>
            <w:r w:rsidR="00095273">
              <w:t>SSG</w:t>
            </w:r>
            <w:r w:rsidR="00452A8E">
              <w:t xml:space="preserve"> or CIS Staff</w:t>
            </w:r>
          </w:p>
          <w:p w:rsidR="00D84E4A" w:rsidRDefault="00D22224" w:rsidP="00FD6673">
            <w:pPr>
              <w:numPr>
                <w:ilvl w:val="0"/>
                <w:numId w:val="18"/>
              </w:numPr>
              <w:jc w:val="left"/>
            </w:pPr>
            <w:r w:rsidRPr="00D22224">
              <w:t>Fire cleared by Facilities Management</w:t>
            </w:r>
          </w:p>
          <w:p w:rsidR="00D84E4A" w:rsidRPr="009708A9" w:rsidRDefault="000C14BA" w:rsidP="00FD6673">
            <w:pPr>
              <w:numPr>
                <w:ilvl w:val="0"/>
                <w:numId w:val="18"/>
              </w:numPr>
              <w:jc w:val="left"/>
              <w:rPr>
                <w:rFonts w:ascii="Times New Roman" w:hAnsi="Times New Roman"/>
              </w:rPr>
            </w:pPr>
            <w:r>
              <w:t>SF6</w:t>
            </w:r>
            <w:r w:rsidR="00D84E4A">
              <w:t xml:space="preserve"> CIS staff, </w:t>
            </w:r>
            <w:r w:rsidR="000366AB">
              <w:t xml:space="preserve">SF6 custodian, </w:t>
            </w:r>
            <w:r w:rsidR="00D84E4A">
              <w:t xml:space="preserve">UITF Safety Warden responsibility  </w:t>
            </w:r>
          </w:p>
          <w:p w:rsidR="00D84E4A" w:rsidRPr="009708A9" w:rsidRDefault="00D84E4A" w:rsidP="009708A9">
            <w:pPr>
              <w:ind w:left="1080"/>
              <w:jc w:val="left"/>
              <w:rPr>
                <w:rFonts w:ascii="Times New Roman" w:hAnsi="Times New Roman"/>
              </w:rPr>
            </w:pPr>
          </w:p>
          <w:p w:rsidR="00D84E4A" w:rsidRDefault="00D84E4A" w:rsidP="00D84E4A">
            <w:pPr>
              <w:jc w:val="left"/>
              <w:rPr>
                <w:rFonts w:ascii="Times New Roman" w:hAnsi="Times New Roman"/>
              </w:rPr>
            </w:pPr>
            <w:r>
              <w:t xml:space="preserve">Comments regarding SF6 hazards: </w:t>
            </w:r>
            <w:r w:rsidR="006944C5">
              <w:t xml:space="preserve">The </w:t>
            </w:r>
            <w:r w:rsidR="006944C5" w:rsidRPr="00D84E4A">
              <w:rPr>
                <w:rFonts w:ascii="Times New Roman" w:hAnsi="Times New Roman"/>
              </w:rPr>
              <w:t xml:space="preserve">45 lbs of SF6 </w:t>
            </w:r>
            <w:r w:rsidR="006944C5">
              <w:rPr>
                <w:rFonts w:ascii="Times New Roman" w:hAnsi="Times New Roman"/>
              </w:rPr>
              <w:t>that resides inside the high voltage power supply vessel would occupy</w:t>
            </w:r>
            <w:r w:rsidR="006944C5" w:rsidRPr="00D84E4A">
              <w:rPr>
                <w:rFonts w:ascii="Times New Roman" w:hAnsi="Times New Roman"/>
              </w:rPr>
              <w:t xml:space="preserve"> 3.2 cubic meters </w:t>
            </w:r>
            <w:r w:rsidR="006944C5">
              <w:rPr>
                <w:rFonts w:ascii="Times New Roman" w:hAnsi="Times New Roman"/>
              </w:rPr>
              <w:t xml:space="preserve">if it were instantaneously released, compared to 207 cubic meter volume </w:t>
            </w:r>
            <w:r w:rsidR="006944C5" w:rsidRPr="00D84E4A">
              <w:rPr>
                <w:rFonts w:ascii="Times New Roman" w:hAnsi="Times New Roman"/>
              </w:rPr>
              <w:t>of Cave1.</w:t>
            </w:r>
            <w:r w:rsidR="006944C5">
              <w:rPr>
                <w:rFonts w:ascii="Times New Roman" w:hAnsi="Times New Roman"/>
              </w:rPr>
              <w:t xml:space="preserve"> </w:t>
            </w:r>
            <w:r w:rsidRPr="00D84E4A">
              <w:rPr>
                <w:rFonts w:ascii="Times New Roman" w:hAnsi="Times New Roman"/>
              </w:rPr>
              <w:t xml:space="preserve">Since SF6 is about 5 times heavier than air, it </w:t>
            </w:r>
            <w:r w:rsidR="000366AB">
              <w:rPr>
                <w:rFonts w:ascii="Times New Roman" w:hAnsi="Times New Roman"/>
              </w:rPr>
              <w:t>will accumulate on the floor</w:t>
            </w:r>
            <w:r w:rsidR="006944C5">
              <w:rPr>
                <w:rFonts w:ascii="Times New Roman" w:hAnsi="Times New Roman"/>
              </w:rPr>
              <w:t xml:space="preserve"> when released from the high v</w:t>
            </w:r>
            <w:r w:rsidR="000366AB">
              <w:rPr>
                <w:rFonts w:ascii="Times New Roman" w:hAnsi="Times New Roman"/>
              </w:rPr>
              <w:t xml:space="preserve">oltage </w:t>
            </w:r>
            <w:r w:rsidR="006944C5">
              <w:rPr>
                <w:rFonts w:ascii="Times New Roman" w:hAnsi="Times New Roman"/>
              </w:rPr>
              <w:t>power supply</w:t>
            </w:r>
            <w:r w:rsidR="000366AB">
              <w:rPr>
                <w:rFonts w:ascii="Times New Roman" w:hAnsi="Times New Roman"/>
              </w:rPr>
              <w:t xml:space="preserve"> vessel. </w:t>
            </w:r>
            <w:r w:rsidR="006944C5">
              <w:rPr>
                <w:rFonts w:ascii="Times New Roman" w:hAnsi="Times New Roman"/>
              </w:rPr>
              <w:t>It would</w:t>
            </w:r>
            <w:r w:rsidR="000366AB">
              <w:rPr>
                <w:rFonts w:ascii="Times New Roman" w:hAnsi="Times New Roman"/>
              </w:rPr>
              <w:t xml:space="preserve"> reside within a layer less than 1” thick on the floor</w:t>
            </w:r>
            <w:r w:rsidRPr="00D84E4A">
              <w:rPr>
                <w:rFonts w:ascii="Times New Roman" w:hAnsi="Times New Roman"/>
              </w:rPr>
              <w:t xml:space="preserve">. However, if it fully mixed with air in Cave 1, the oxygen concentration would fall to ~ 20.5% </w:t>
            </w:r>
            <w:r w:rsidR="000366AB">
              <w:rPr>
                <w:rFonts w:ascii="Times New Roman" w:hAnsi="Times New Roman"/>
              </w:rPr>
              <w:t xml:space="preserve">which is not deemed hazardous </w:t>
            </w:r>
            <w:r w:rsidRPr="00D84E4A">
              <w:rPr>
                <w:rFonts w:ascii="Times New Roman" w:hAnsi="Times New Roman"/>
              </w:rPr>
              <w:t xml:space="preserve">(normal oxygen content of 21%). </w:t>
            </w:r>
            <w:r w:rsidR="000366AB">
              <w:rPr>
                <w:rFonts w:ascii="Times New Roman" w:hAnsi="Times New Roman"/>
              </w:rPr>
              <w:t xml:space="preserve"> </w:t>
            </w:r>
            <w:r w:rsidR="000366AB">
              <w:t xml:space="preserve">Accounting for the 4400 cfm exhaust fan, it will take ~ 45 minutes to remove all SF6 from the cave (assuming good mixing in the Cave).  This time interval does not allow enough time for personnel to exceed the 8-hour exposure limit of 1000ppm.  The estimated 8-hour average exposure concentration would be ~ 572ppm. </w:t>
            </w:r>
            <w:r w:rsidR="000366AB">
              <w:br/>
            </w:r>
            <w:r w:rsidR="000366AB">
              <w:br/>
              <w:t xml:space="preserve">If the </w:t>
            </w:r>
            <w:r w:rsidR="00DA2119">
              <w:t xml:space="preserve">ventilation </w:t>
            </w:r>
            <w:r w:rsidR="000366AB">
              <w:t>fan is not operating</w:t>
            </w:r>
            <w:r w:rsidR="00DA2119">
              <w:t xml:space="preserve"> inside the UITF enclosure</w:t>
            </w:r>
            <w:r w:rsidR="000366AB">
              <w:t xml:space="preserve">, the SF6 will remain along the floor. </w:t>
            </w:r>
            <w:r w:rsidR="00DA2119">
              <w:t>In this case,</w:t>
            </w:r>
            <w:r w:rsidR="000366AB">
              <w:t xml:space="preserve"> </w:t>
            </w:r>
            <w:r w:rsidR="006944C5">
              <w:t>personnel</w:t>
            </w:r>
            <w:r w:rsidR="000366AB">
              <w:t xml:space="preserve"> </w:t>
            </w:r>
            <w:r w:rsidR="00DA2119">
              <w:t xml:space="preserve">are not allowed to work on the floor </w:t>
            </w:r>
            <w:r w:rsidR="000366AB">
              <w:t xml:space="preserve">in case of known leaks. </w:t>
            </w:r>
          </w:p>
          <w:p w:rsidR="00D22224" w:rsidRPr="00D22224" w:rsidRDefault="00D22224" w:rsidP="009708A9">
            <w:pPr>
              <w:ind w:left="1080"/>
              <w:jc w:val="left"/>
            </w:pPr>
          </w:p>
          <w:p w:rsidR="00D22224" w:rsidRPr="00D22224" w:rsidRDefault="00D22224" w:rsidP="00D22224">
            <w:pPr>
              <w:jc w:val="left"/>
              <w:rPr>
                <w:b/>
              </w:rPr>
            </w:pPr>
            <w:r w:rsidRPr="00D22224">
              <w:rPr>
                <w:b/>
              </w:rPr>
              <w:t>Other emergency procedures not covered by alarms are:</w:t>
            </w:r>
          </w:p>
          <w:p w:rsidR="00D22224" w:rsidRPr="00D22224" w:rsidRDefault="00D22224" w:rsidP="00D22224">
            <w:pPr>
              <w:jc w:val="left"/>
            </w:pPr>
          </w:p>
          <w:p w:rsidR="00D22224" w:rsidRPr="00D22224" w:rsidRDefault="00D22224" w:rsidP="00FD6673">
            <w:pPr>
              <w:numPr>
                <w:ilvl w:val="0"/>
                <w:numId w:val="19"/>
              </w:numPr>
              <w:jc w:val="left"/>
            </w:pPr>
            <w:r w:rsidRPr="00D22224">
              <w:rPr>
                <w:u w:val="single"/>
              </w:rPr>
              <w:t>Ventilation failure.</w:t>
            </w:r>
            <w:r w:rsidRPr="00D22224">
              <w:t xml:space="preserve"> Expected Response is to evacuate area immediately and convene at muster point.</w:t>
            </w:r>
          </w:p>
          <w:p w:rsidR="00D22224" w:rsidRPr="00D22224" w:rsidRDefault="00D22224" w:rsidP="00D22224">
            <w:pPr>
              <w:ind w:left="360"/>
              <w:jc w:val="left"/>
            </w:pPr>
          </w:p>
          <w:p w:rsidR="00D22224" w:rsidRPr="00D22224" w:rsidRDefault="00D22224" w:rsidP="00FD6673">
            <w:pPr>
              <w:numPr>
                <w:ilvl w:val="0"/>
                <w:numId w:val="19"/>
              </w:numPr>
              <w:jc w:val="left"/>
            </w:pPr>
            <w:r w:rsidRPr="00D22224">
              <w:rPr>
                <w:u w:val="single"/>
              </w:rPr>
              <w:t>Personnel inside UITF enclosure AND the doors are locked</w:t>
            </w:r>
            <w:r w:rsidRPr="00D22224">
              <w:t xml:space="preserve">. </w:t>
            </w:r>
            <w:r w:rsidRPr="00D22224">
              <w:rPr>
                <w:b/>
              </w:rPr>
              <w:t>NOTE: This event should never occur if proper sweep procedures are followed.</w:t>
            </w:r>
            <w:r w:rsidRPr="00D22224">
              <w:t xml:space="preserve"> Expected response is to proceed to the nearest Run/Safe Box and press the crash button.</w:t>
            </w:r>
            <w:r w:rsidR="00A16651">
              <w:t xml:space="preserve"> Each door has a local crash out button the will release its lock to allow exit. Opening the door will drop the PSS to OPEN mode.</w:t>
            </w:r>
          </w:p>
          <w:p w:rsidR="00D22224" w:rsidRPr="00D22224" w:rsidRDefault="00D22224" w:rsidP="00D22224">
            <w:pPr>
              <w:jc w:val="left"/>
            </w:pPr>
          </w:p>
          <w:p w:rsidR="00D22224" w:rsidRDefault="00D22224" w:rsidP="00FD6673">
            <w:pPr>
              <w:numPr>
                <w:ilvl w:val="0"/>
                <w:numId w:val="19"/>
              </w:numPr>
              <w:jc w:val="left"/>
            </w:pPr>
            <w:r w:rsidRPr="00D22224">
              <w:rPr>
                <w:u w:val="single"/>
              </w:rPr>
              <w:t>Electrical Power failure</w:t>
            </w:r>
            <w:r w:rsidRPr="00D22224">
              <w:t xml:space="preserve"> and in case of personnel trapped inside UITF enclosure. </w:t>
            </w:r>
            <w:r w:rsidR="00095273">
              <w:rPr>
                <w:b/>
              </w:rPr>
              <w:t>Personnel Entrapment</w:t>
            </w:r>
            <w:r w:rsidRPr="00D22224">
              <w:rPr>
                <w:b/>
              </w:rPr>
              <w:t xml:space="preserve"> should never occur if proper sweep procedures are followed. </w:t>
            </w:r>
            <w:r w:rsidRPr="00D22224">
              <w:t>PSS system will unlock the doors (Electrical power maintains the locks, loss of power unlocks – fail/safe mode)</w:t>
            </w:r>
          </w:p>
          <w:p w:rsidR="00EC2332" w:rsidRPr="00905CF8" w:rsidRDefault="00EC2332" w:rsidP="00F67C58">
            <w:pPr>
              <w:ind w:left="720"/>
              <w:jc w:val="left"/>
            </w:pPr>
          </w:p>
          <w:p w:rsidR="00EC2332" w:rsidRPr="00F67C58" w:rsidRDefault="00EC2332" w:rsidP="00F67C58">
            <w:pPr>
              <w:jc w:val="left"/>
            </w:pPr>
            <w:r w:rsidRPr="00905CF8">
              <w:t>Notifications:</w:t>
            </w:r>
          </w:p>
          <w:p w:rsidR="00EC2332" w:rsidRPr="00905CF8" w:rsidRDefault="00EC2332" w:rsidP="00F67C58">
            <w:pPr>
              <w:jc w:val="left"/>
            </w:pPr>
            <w:r w:rsidRPr="00905CF8">
              <w:t>UITF Safety Warden, John Hansknecht 269-7097</w:t>
            </w:r>
          </w:p>
          <w:p w:rsidR="00EC2332" w:rsidRPr="00905CF8" w:rsidRDefault="00EC2332" w:rsidP="00F67C58">
            <w:pPr>
              <w:jc w:val="left"/>
            </w:pPr>
            <w:r w:rsidRPr="00905CF8">
              <w:t>UITF system owner: Matthew Poelker, office 269-7357, cell. 757-897-9408</w:t>
            </w:r>
          </w:p>
          <w:p w:rsidR="00EC2332" w:rsidRPr="00F67C58" w:rsidRDefault="00EC2332" w:rsidP="00F67C58">
            <w:pPr>
              <w:jc w:val="left"/>
            </w:pPr>
            <w:r w:rsidRPr="00F67C58">
              <w:t>ODH, Fire: Guard gate 269-5822</w:t>
            </w:r>
          </w:p>
          <w:p w:rsidR="00EC2332" w:rsidRPr="00F67C58" w:rsidRDefault="00EC2332" w:rsidP="00F67C58">
            <w:pPr>
              <w:jc w:val="left"/>
            </w:pPr>
            <w:r w:rsidRPr="00F67C58">
              <w:t>Other Emergencies: Guard gate 269-5822</w:t>
            </w:r>
          </w:p>
          <w:p w:rsidR="004D2553" w:rsidRDefault="004D2553" w:rsidP="003328D2">
            <w:pPr>
              <w:ind w:left="720"/>
              <w:jc w:val="left"/>
            </w:pPr>
          </w:p>
        </w:tc>
      </w:tr>
      <w:tr w:rsidR="004D2553"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4D2553" w:rsidRDefault="004D2553" w:rsidP="00FD6673">
            <w:pPr>
              <w:numPr>
                <w:ilvl w:val="0"/>
                <w:numId w:val="1"/>
              </w:numPr>
              <w:jc w:val="left"/>
              <w:rPr>
                <w:b/>
                <w:sz w:val="20"/>
                <w:szCs w:val="20"/>
              </w:rPr>
            </w:pPr>
            <w:r>
              <w:rPr>
                <w:b/>
                <w:sz w:val="20"/>
                <w:szCs w:val="20"/>
              </w:rPr>
              <w:t xml:space="preserve">Instrument Calibration Requirements </w:t>
            </w:r>
            <w:r w:rsidRPr="00D0739E">
              <w:rPr>
                <w:sz w:val="20"/>
                <w:szCs w:val="20"/>
              </w:rPr>
              <w:t>(e.g., safety system/device recertification, RF probe calibration</w:t>
            </w:r>
            <w:r>
              <w:rPr>
                <w:sz w:val="20"/>
                <w:szCs w:val="20"/>
              </w:rPr>
              <w:t>)</w:t>
            </w:r>
          </w:p>
        </w:tc>
      </w:tr>
      <w:tr w:rsidR="004D2553" w:rsidTr="00AC2BA9">
        <w:trPr>
          <w:trHeight w:val="217"/>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4D2553" w:rsidRDefault="008413AE" w:rsidP="00095273">
            <w:pPr>
              <w:ind w:left="720"/>
              <w:jc w:val="left"/>
            </w:pPr>
            <w:r>
              <w:t xml:space="preserve"> </w:t>
            </w:r>
          </w:p>
        </w:tc>
      </w:tr>
      <w:tr w:rsidR="004D2553"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4D2553" w:rsidRDefault="004D2553" w:rsidP="00FD6673">
            <w:pPr>
              <w:numPr>
                <w:ilvl w:val="0"/>
                <w:numId w:val="1"/>
              </w:numPr>
              <w:jc w:val="left"/>
              <w:rPr>
                <w:b/>
                <w:sz w:val="20"/>
                <w:szCs w:val="20"/>
              </w:rPr>
            </w:pPr>
            <w:r>
              <w:rPr>
                <w:b/>
                <w:sz w:val="20"/>
                <w:szCs w:val="20"/>
              </w:rPr>
              <w:t>Inspection Schedules</w:t>
            </w:r>
          </w:p>
        </w:tc>
      </w:tr>
      <w:tr w:rsidR="004D2553" w:rsidTr="00AC2BA9">
        <w:trPr>
          <w:trHeight w:val="289"/>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4D2553" w:rsidRDefault="00095273" w:rsidP="00095273">
            <w:pPr>
              <w:ind w:left="720"/>
              <w:jc w:val="left"/>
            </w:pPr>
            <w:r>
              <w:t>PSS certification will happen twice per year, scheduled by SSG</w:t>
            </w:r>
          </w:p>
        </w:tc>
      </w:tr>
      <w:tr w:rsidR="004D2553"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4D2553" w:rsidRDefault="004D2553" w:rsidP="00FD6673">
            <w:pPr>
              <w:numPr>
                <w:ilvl w:val="0"/>
                <w:numId w:val="1"/>
              </w:numPr>
              <w:jc w:val="left"/>
              <w:rPr>
                <w:b/>
                <w:sz w:val="20"/>
                <w:szCs w:val="20"/>
              </w:rPr>
            </w:pPr>
            <w:r>
              <w:rPr>
                <w:b/>
                <w:sz w:val="20"/>
                <w:szCs w:val="20"/>
              </w:rPr>
              <w:t>References/Associated</w:t>
            </w:r>
            <w:r w:rsidR="00D31C0A">
              <w:rPr>
                <w:b/>
                <w:sz w:val="20"/>
                <w:szCs w:val="20"/>
              </w:rPr>
              <w:t>/Relevant</w:t>
            </w:r>
            <w:r>
              <w:rPr>
                <w:b/>
                <w:sz w:val="20"/>
                <w:szCs w:val="20"/>
              </w:rPr>
              <w:t xml:space="preserve"> Documentation</w:t>
            </w:r>
          </w:p>
        </w:tc>
      </w:tr>
      <w:tr w:rsidR="004D2553" w:rsidTr="00AC2BA9">
        <w:trPr>
          <w:trHeight w:val="298"/>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D22224" w:rsidRDefault="00D22224" w:rsidP="00D22224">
            <w:pPr>
              <w:ind w:left="720"/>
              <w:jc w:val="left"/>
            </w:pPr>
            <w:r>
              <w:t>Task Hazard Analysis</w:t>
            </w:r>
          </w:p>
          <w:p w:rsidR="00DE72F1" w:rsidRDefault="00DB1FBD" w:rsidP="00CA63DD">
            <w:pPr>
              <w:ind w:left="720"/>
              <w:jc w:val="left"/>
            </w:pPr>
            <w:r>
              <w:t xml:space="preserve">UITF </w:t>
            </w:r>
            <w:r w:rsidR="00DE72F1">
              <w:t>ODH assessment</w:t>
            </w:r>
            <w:r>
              <w:t xml:space="preserve"> </w:t>
            </w:r>
            <w:r w:rsidR="00CA63DD">
              <w:t>– preliminary</w:t>
            </w:r>
          </w:p>
          <w:p w:rsidR="00905D97" w:rsidRDefault="00905D97" w:rsidP="00CA63DD">
            <w:pPr>
              <w:ind w:left="720"/>
              <w:jc w:val="left"/>
            </w:pPr>
            <w:r>
              <w:t>Pressure vessel assessment of QCM?</w:t>
            </w:r>
          </w:p>
        </w:tc>
      </w:tr>
      <w:tr w:rsidR="004D2553" w:rsidTr="00AC2BA9">
        <w:trPr>
          <w:jc w:val="center"/>
        </w:trPr>
        <w:tc>
          <w:tcPr>
            <w:tcW w:w="11160" w:type="dxa"/>
            <w:gridSpan w:val="2"/>
            <w:tcBorders>
              <w:top w:val="single" w:sz="4" w:space="0" w:color="auto"/>
              <w:left w:val="single" w:sz="12" w:space="0" w:color="auto"/>
              <w:bottom w:val="single" w:sz="4" w:space="0" w:color="auto"/>
              <w:right w:val="single" w:sz="12" w:space="0" w:color="auto"/>
            </w:tcBorders>
            <w:shd w:val="clear" w:color="auto" w:fill="FFFF00"/>
            <w:vAlign w:val="center"/>
            <w:hideMark/>
          </w:tcPr>
          <w:p w:rsidR="004D2553" w:rsidRDefault="004D2553" w:rsidP="00FD6673">
            <w:pPr>
              <w:numPr>
                <w:ilvl w:val="0"/>
                <w:numId w:val="1"/>
              </w:numPr>
              <w:jc w:val="left"/>
              <w:rPr>
                <w:b/>
                <w:sz w:val="20"/>
                <w:szCs w:val="20"/>
              </w:rPr>
            </w:pPr>
            <w:r>
              <w:rPr>
                <w:b/>
                <w:sz w:val="20"/>
                <w:szCs w:val="20"/>
              </w:rPr>
              <w:t>List of Records Generated</w:t>
            </w:r>
            <w:r w:rsidRPr="007A2EDA">
              <w:rPr>
                <w:sz w:val="20"/>
                <w:szCs w:val="20"/>
              </w:rPr>
              <w:t xml:space="preserve"> (Include Location / Review and Approved procedure) </w:t>
            </w:r>
          </w:p>
        </w:tc>
      </w:tr>
      <w:tr w:rsidR="004D2553" w:rsidTr="00AC2BA9">
        <w:trPr>
          <w:trHeight w:val="208"/>
          <w:jc w:val="center"/>
        </w:trPr>
        <w:tc>
          <w:tcPr>
            <w:tcW w:w="11160" w:type="dxa"/>
            <w:gridSpan w:val="2"/>
            <w:tcBorders>
              <w:top w:val="single" w:sz="4" w:space="0" w:color="auto"/>
              <w:left w:val="single" w:sz="12" w:space="0" w:color="auto"/>
              <w:bottom w:val="single" w:sz="4" w:space="0" w:color="auto"/>
              <w:right w:val="single" w:sz="12" w:space="0" w:color="auto"/>
            </w:tcBorders>
            <w:hideMark/>
          </w:tcPr>
          <w:p w:rsidR="004D2553" w:rsidRPr="00905CF8" w:rsidRDefault="00EC2332" w:rsidP="003328D2">
            <w:pPr>
              <w:ind w:left="713"/>
              <w:jc w:val="left"/>
            </w:pPr>
            <w:r w:rsidRPr="00905CF8">
              <w:t>Operations logbook (electronic)</w:t>
            </w:r>
          </w:p>
        </w:tc>
      </w:tr>
      <w:tr w:rsidR="004D2553" w:rsidTr="00AC2BA9">
        <w:trPr>
          <w:jc w:val="center"/>
        </w:trPr>
        <w:tc>
          <w:tcPr>
            <w:tcW w:w="11160" w:type="dxa"/>
            <w:gridSpan w:val="2"/>
            <w:tcBorders>
              <w:top w:val="single" w:sz="4" w:space="0" w:color="auto"/>
              <w:left w:val="single" w:sz="12" w:space="0" w:color="auto"/>
              <w:bottom w:val="single" w:sz="12" w:space="0" w:color="auto"/>
              <w:right w:val="single" w:sz="12" w:space="0" w:color="auto"/>
            </w:tcBorders>
            <w:vAlign w:val="center"/>
          </w:tcPr>
          <w:p w:rsidR="004D2553" w:rsidRDefault="004D2553">
            <w:pPr>
              <w:ind w:left="713"/>
              <w:jc w:val="left"/>
              <w:rPr>
                <w:sz w:val="8"/>
              </w:rPr>
            </w:pPr>
          </w:p>
        </w:tc>
      </w:tr>
    </w:tbl>
    <w:p w:rsidR="00A271AB" w:rsidRDefault="00A271AB" w:rsidP="00A271AB">
      <w:pPr>
        <w:jc w:val="center"/>
      </w:pPr>
    </w:p>
    <w:p w:rsidR="00EF1099" w:rsidRDefault="00BC5446" w:rsidP="00A271AB">
      <w:pPr>
        <w:jc w:val="center"/>
      </w:pPr>
      <w:r>
        <w:rPr>
          <w:noProof/>
        </w:rPr>
        <w:drawing>
          <wp:inline distT="0" distB="0" distL="0" distR="0">
            <wp:extent cx="2179955" cy="643255"/>
            <wp:effectExtent l="0" t="0" r="0" b="4445"/>
            <wp:docPr id="34" name="Picture 34">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79955" cy="643255"/>
                    </a:xfrm>
                    <a:prstGeom prst="rect">
                      <a:avLst/>
                    </a:prstGeom>
                    <a:noFill/>
                  </pic:spPr>
                </pic:pic>
              </a:graphicData>
            </a:graphic>
          </wp:inline>
        </w:drawing>
      </w:r>
    </w:p>
    <w:p w:rsidR="00EF1099" w:rsidRDefault="00B906B6">
      <w:pPr>
        <w:pStyle w:val="Default"/>
        <w:rPr>
          <w:rStyle w:val="SC2443"/>
        </w:rPr>
      </w:pPr>
      <w:r>
        <w:rPr>
          <w:rStyle w:val="SC2443"/>
          <w:b/>
          <w:bCs/>
        </w:rPr>
        <w:t xml:space="preserve">Distribution: </w:t>
      </w:r>
      <w:r>
        <w:rPr>
          <w:rStyle w:val="SC2443"/>
        </w:rPr>
        <w:t>Copies to</w:t>
      </w:r>
      <w:r w:rsidR="000E4907">
        <w:rPr>
          <w:rStyle w:val="SC2443"/>
        </w:rPr>
        <w:t xml:space="preserve"> Affected Area, Authors, </w:t>
      </w:r>
      <w:r>
        <w:rPr>
          <w:rStyle w:val="SC2443"/>
        </w:rPr>
        <w:t>Division Safety Officer</w:t>
      </w:r>
    </w:p>
    <w:p w:rsidR="001F3719" w:rsidRPr="001F3719" w:rsidRDefault="001F3719">
      <w:pPr>
        <w:pStyle w:val="Default"/>
      </w:pPr>
      <w:r>
        <w:rPr>
          <w:rStyle w:val="SC2443"/>
          <w:b/>
        </w:rPr>
        <w:t>Expiration:</w:t>
      </w:r>
      <w:r>
        <w:rPr>
          <w:rStyle w:val="SC2443"/>
        </w:rPr>
        <w:t xml:space="preserve">  Forward to ESH&amp;Q Document Control</w:t>
      </w:r>
    </w:p>
    <w:p w:rsidR="00016301" w:rsidRDefault="00016301">
      <w:pPr>
        <w:pStyle w:val="Default"/>
      </w:pPr>
    </w:p>
    <w:tbl>
      <w:tblPr>
        <w:tblW w:w="11160" w:type="dxa"/>
        <w:jc w:val="center"/>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4A0" w:firstRow="1" w:lastRow="0" w:firstColumn="1" w:lastColumn="0" w:noHBand="0" w:noVBand="1"/>
      </w:tblPr>
      <w:tblGrid>
        <w:gridCol w:w="11160"/>
      </w:tblGrid>
      <w:tr w:rsidR="00016301" w:rsidTr="009032C5">
        <w:trPr>
          <w:jc w:val="center"/>
        </w:trPr>
        <w:tc>
          <w:tcPr>
            <w:tcW w:w="10656" w:type="dxa"/>
          </w:tcPr>
          <w:p w:rsidR="00016301" w:rsidRPr="00CF31ED" w:rsidRDefault="00016301" w:rsidP="00CF31ED">
            <w:pPr>
              <w:jc w:val="center"/>
              <w:rPr>
                <w:sz w:val="20"/>
                <w:szCs w:val="20"/>
              </w:rPr>
            </w:pPr>
            <w:r w:rsidRPr="00CF31ED">
              <w:rPr>
                <w:b/>
                <w:sz w:val="20"/>
                <w:szCs w:val="20"/>
              </w:rPr>
              <w:t>Form Revision Summary</w:t>
            </w:r>
          </w:p>
          <w:p w:rsidR="00B85841" w:rsidRPr="00B85841" w:rsidRDefault="00B85841" w:rsidP="000E4907">
            <w:pPr>
              <w:ind w:left="3600" w:hanging="2880"/>
              <w:jc w:val="left"/>
              <w:rPr>
                <w:sz w:val="20"/>
                <w:szCs w:val="20"/>
              </w:rPr>
            </w:pPr>
            <w:r>
              <w:rPr>
                <w:b/>
                <w:sz w:val="20"/>
                <w:szCs w:val="20"/>
              </w:rPr>
              <w:t>Revision 1.4</w:t>
            </w:r>
            <w:r w:rsidR="000E4907">
              <w:rPr>
                <w:b/>
                <w:sz w:val="20"/>
                <w:szCs w:val="20"/>
              </w:rPr>
              <w:t xml:space="preserve"> – 06/20/16 – </w:t>
            </w:r>
            <w:r>
              <w:rPr>
                <w:sz w:val="20"/>
                <w:szCs w:val="20"/>
              </w:rPr>
              <w:t>Repositioned “Scop</w:t>
            </w:r>
            <w:r w:rsidR="000E4907">
              <w:rPr>
                <w:sz w:val="20"/>
                <w:szCs w:val="20"/>
              </w:rPr>
              <w:t>e of Work” to clarify processes</w:t>
            </w:r>
          </w:p>
          <w:p w:rsidR="006E48C3" w:rsidRPr="006E48C3" w:rsidRDefault="006E48C3" w:rsidP="000E4907">
            <w:pPr>
              <w:ind w:left="3600" w:hanging="2880"/>
              <w:jc w:val="left"/>
              <w:rPr>
                <w:sz w:val="20"/>
                <w:szCs w:val="20"/>
              </w:rPr>
            </w:pPr>
            <w:r>
              <w:rPr>
                <w:b/>
                <w:sz w:val="20"/>
                <w:szCs w:val="20"/>
              </w:rPr>
              <w:t xml:space="preserve">Qualifying Periodic Review – 02/19/14 – </w:t>
            </w:r>
            <w:r w:rsidR="000E4907">
              <w:rPr>
                <w:sz w:val="20"/>
                <w:szCs w:val="20"/>
              </w:rPr>
              <w:t>No substantive changes required</w:t>
            </w:r>
          </w:p>
          <w:p w:rsidR="00BA3105" w:rsidRPr="00BD5E6B" w:rsidRDefault="00BA3105" w:rsidP="000E4907">
            <w:pPr>
              <w:ind w:left="3600" w:hanging="2880"/>
              <w:jc w:val="left"/>
              <w:rPr>
                <w:sz w:val="20"/>
                <w:szCs w:val="20"/>
              </w:rPr>
            </w:pPr>
            <w:r>
              <w:rPr>
                <w:b/>
                <w:sz w:val="20"/>
                <w:szCs w:val="20"/>
              </w:rPr>
              <w:t>Revision 1.3 – 11/2</w:t>
            </w:r>
            <w:r w:rsidR="008A56C6">
              <w:rPr>
                <w:b/>
                <w:sz w:val="20"/>
                <w:szCs w:val="20"/>
              </w:rPr>
              <w:t>7</w:t>
            </w:r>
            <w:r>
              <w:rPr>
                <w:b/>
                <w:sz w:val="20"/>
                <w:szCs w:val="20"/>
              </w:rPr>
              <w:t xml:space="preserve">/13 </w:t>
            </w:r>
            <w:r w:rsidR="00BD5E6B">
              <w:rPr>
                <w:b/>
                <w:sz w:val="20"/>
                <w:szCs w:val="20"/>
              </w:rPr>
              <w:t>–</w:t>
            </w:r>
            <w:r>
              <w:rPr>
                <w:b/>
                <w:sz w:val="20"/>
                <w:szCs w:val="20"/>
              </w:rPr>
              <w:t xml:space="preserve"> </w:t>
            </w:r>
            <w:r w:rsidR="00BD5E6B">
              <w:rPr>
                <w:sz w:val="20"/>
                <w:szCs w:val="20"/>
              </w:rPr>
              <w:t>Added “Owning Organization” to more accurately reflect laboratory operations.</w:t>
            </w:r>
          </w:p>
          <w:p w:rsidR="00B906B6" w:rsidRPr="00B906B6" w:rsidRDefault="00B906B6" w:rsidP="000E4907">
            <w:pPr>
              <w:ind w:left="3600" w:hanging="2880"/>
              <w:jc w:val="left"/>
              <w:rPr>
                <w:sz w:val="20"/>
                <w:szCs w:val="20"/>
              </w:rPr>
            </w:pPr>
            <w:r>
              <w:rPr>
                <w:b/>
                <w:sz w:val="20"/>
                <w:szCs w:val="20"/>
              </w:rPr>
              <w:t xml:space="preserve">Revision 1.2 </w:t>
            </w:r>
            <w:r w:rsidR="003B0BD3">
              <w:rPr>
                <w:b/>
                <w:sz w:val="20"/>
                <w:szCs w:val="20"/>
              </w:rPr>
              <w:t>–</w:t>
            </w:r>
            <w:r>
              <w:rPr>
                <w:b/>
                <w:sz w:val="20"/>
                <w:szCs w:val="20"/>
              </w:rPr>
              <w:t xml:space="preserve"> </w:t>
            </w:r>
            <w:r w:rsidR="003B0BD3">
              <w:rPr>
                <w:b/>
                <w:sz w:val="20"/>
                <w:szCs w:val="20"/>
              </w:rPr>
              <w:t>09/15/</w:t>
            </w:r>
            <w:r>
              <w:rPr>
                <w:b/>
                <w:sz w:val="20"/>
                <w:szCs w:val="20"/>
              </w:rPr>
              <w:t xml:space="preserve">12 – </w:t>
            </w:r>
            <w:r>
              <w:rPr>
                <w:sz w:val="20"/>
                <w:szCs w:val="20"/>
              </w:rPr>
              <w:t xml:space="preserve">Update form to conform to </w:t>
            </w:r>
            <w:r w:rsidR="00C716F9">
              <w:rPr>
                <w:sz w:val="20"/>
                <w:szCs w:val="20"/>
              </w:rPr>
              <w:t>electronic review.</w:t>
            </w:r>
          </w:p>
          <w:p w:rsidR="0099729D" w:rsidRPr="0099729D" w:rsidRDefault="0099729D" w:rsidP="000E4907">
            <w:pPr>
              <w:ind w:left="3600" w:hanging="2880"/>
              <w:jc w:val="left"/>
              <w:rPr>
                <w:sz w:val="20"/>
                <w:szCs w:val="20"/>
              </w:rPr>
            </w:pPr>
            <w:r>
              <w:rPr>
                <w:b/>
                <w:sz w:val="20"/>
                <w:szCs w:val="20"/>
              </w:rPr>
              <w:t xml:space="preserve">Revision 1.1 – 04/03/12 – </w:t>
            </w:r>
            <w:r>
              <w:rPr>
                <w:sz w:val="20"/>
                <w:szCs w:val="20"/>
              </w:rPr>
              <w:t xml:space="preserve">Risk Code 0 switched to N to be consistent with </w:t>
            </w:r>
            <w:hyperlink r:id="rId55" w:history="1">
              <w:r w:rsidRPr="0099729D">
                <w:rPr>
                  <w:rStyle w:val="Hyperlink"/>
                  <w:sz w:val="20"/>
                  <w:szCs w:val="20"/>
                </w:rPr>
                <w:t>3210 T3 Risk Code Assignment</w:t>
              </w:r>
            </w:hyperlink>
            <w:r>
              <w:rPr>
                <w:sz w:val="20"/>
                <w:szCs w:val="20"/>
              </w:rPr>
              <w:t>.</w:t>
            </w:r>
          </w:p>
          <w:p w:rsidR="00016301" w:rsidRPr="00CF31ED" w:rsidRDefault="00016301" w:rsidP="000E4907">
            <w:pPr>
              <w:ind w:left="3600" w:hanging="2880"/>
              <w:jc w:val="left"/>
              <w:rPr>
                <w:sz w:val="20"/>
                <w:szCs w:val="20"/>
              </w:rPr>
            </w:pPr>
            <w:r w:rsidRPr="00CF31ED">
              <w:rPr>
                <w:b/>
                <w:sz w:val="20"/>
                <w:szCs w:val="20"/>
              </w:rPr>
              <w:t>Revision 1</w:t>
            </w:r>
            <w:r w:rsidR="00626318">
              <w:rPr>
                <w:b/>
                <w:sz w:val="20"/>
                <w:szCs w:val="20"/>
              </w:rPr>
              <w:t>.0</w:t>
            </w:r>
            <w:r w:rsidRPr="00CF31ED">
              <w:rPr>
                <w:b/>
                <w:sz w:val="20"/>
                <w:szCs w:val="20"/>
              </w:rPr>
              <w:t xml:space="preserve"> – 12/01/11 </w:t>
            </w:r>
            <w:r w:rsidR="00626318" w:rsidRPr="00CF31ED">
              <w:rPr>
                <w:b/>
                <w:sz w:val="20"/>
                <w:szCs w:val="20"/>
              </w:rPr>
              <w:t>–</w:t>
            </w:r>
            <w:r w:rsidRPr="00CF31ED">
              <w:rPr>
                <w:b/>
                <w:sz w:val="20"/>
                <w:szCs w:val="20"/>
              </w:rPr>
              <w:t xml:space="preserve"> </w:t>
            </w:r>
            <w:r w:rsidRPr="00CF31ED">
              <w:rPr>
                <w:sz w:val="20"/>
                <w:szCs w:val="20"/>
              </w:rPr>
              <w:t xml:space="preserve">Added </w:t>
            </w:r>
            <w:r w:rsidR="00177FED" w:rsidRPr="00CF31ED">
              <w:rPr>
                <w:sz w:val="20"/>
                <w:szCs w:val="20"/>
              </w:rPr>
              <w:t xml:space="preserve">reasoning for OSP to aid in appropriate review </w:t>
            </w:r>
            <w:r w:rsidRPr="00CF31ED">
              <w:rPr>
                <w:sz w:val="20"/>
                <w:szCs w:val="20"/>
              </w:rPr>
              <w:t>determination.</w:t>
            </w:r>
          </w:p>
          <w:p w:rsidR="00016301" w:rsidRPr="00CF31ED" w:rsidRDefault="00016301" w:rsidP="000E4907">
            <w:pPr>
              <w:ind w:left="3600" w:hanging="2880"/>
              <w:jc w:val="left"/>
              <w:rPr>
                <w:sz w:val="20"/>
                <w:szCs w:val="20"/>
              </w:rPr>
            </w:pPr>
            <w:r w:rsidRPr="00CF31ED">
              <w:rPr>
                <w:b/>
                <w:sz w:val="20"/>
                <w:szCs w:val="20"/>
              </w:rPr>
              <w:t>Revision 0</w:t>
            </w:r>
            <w:r w:rsidR="000E4907">
              <w:rPr>
                <w:b/>
                <w:sz w:val="20"/>
                <w:szCs w:val="20"/>
              </w:rPr>
              <w:t xml:space="preserve">.0 – </w:t>
            </w:r>
            <w:r w:rsidRPr="00CF31ED">
              <w:rPr>
                <w:b/>
                <w:sz w:val="20"/>
                <w:szCs w:val="20"/>
              </w:rPr>
              <w:t xml:space="preserve">10/05/09 – </w:t>
            </w:r>
            <w:r w:rsidRPr="00CF31ED">
              <w:rPr>
                <w:sz w:val="20"/>
                <w:szCs w:val="20"/>
              </w:rPr>
              <w:t>Updated to reflect current laboratory operations</w:t>
            </w:r>
          </w:p>
          <w:tbl>
            <w:tblPr>
              <w:tblW w:w="0" w:type="auto"/>
              <w:jc w:val="center"/>
              <w:tblBorders>
                <w:top w:val="single" w:sz="4" w:space="0" w:color="auto"/>
                <w:left w:val="single" w:sz="4" w:space="0" w:color="auto"/>
                <w:bottom w:val="single" w:sz="4" w:space="0" w:color="auto"/>
                <w:right w:val="single" w:sz="4" w:space="0" w:color="auto"/>
              </w:tblBorders>
              <w:tblCellMar>
                <w:top w:w="43" w:type="dxa"/>
                <w:left w:w="115" w:type="dxa"/>
                <w:bottom w:w="43" w:type="dxa"/>
                <w:right w:w="115" w:type="dxa"/>
              </w:tblCellMar>
              <w:tblLook w:val="01E0" w:firstRow="1" w:lastRow="1" w:firstColumn="1" w:lastColumn="1" w:noHBand="0" w:noVBand="0"/>
            </w:tblPr>
            <w:tblGrid>
              <w:gridCol w:w="2049"/>
              <w:gridCol w:w="3240"/>
              <w:gridCol w:w="1547"/>
              <w:gridCol w:w="2053"/>
              <w:gridCol w:w="788"/>
            </w:tblGrid>
            <w:tr w:rsidR="008C08A2" w:rsidRPr="0035766B" w:rsidTr="00B67A2C">
              <w:trPr>
                <w:trHeight w:val="20"/>
                <w:jc w:val="center"/>
              </w:trPr>
              <w:tc>
                <w:tcPr>
                  <w:tcW w:w="2049" w:type="dxa"/>
                  <w:tcBorders>
                    <w:top w:val="double" w:sz="12" w:space="0" w:color="auto"/>
                    <w:left w:val="single" w:sz="4" w:space="0" w:color="auto"/>
                    <w:bottom w:val="single" w:sz="4" w:space="0" w:color="auto"/>
                    <w:right w:val="single" w:sz="4" w:space="0" w:color="auto"/>
                  </w:tcBorders>
                  <w:vAlign w:val="bottom"/>
                  <w:hideMark/>
                </w:tcPr>
                <w:p w:rsidR="008C08A2" w:rsidRDefault="008C08A2" w:rsidP="00016301">
                  <w:pPr>
                    <w:pStyle w:val="Header"/>
                    <w:jc w:val="center"/>
                    <w:rPr>
                      <w:b/>
                      <w:sz w:val="14"/>
                      <w:szCs w:val="14"/>
                    </w:rPr>
                  </w:pPr>
                  <w:r>
                    <w:rPr>
                      <w:b/>
                      <w:sz w:val="14"/>
                      <w:szCs w:val="14"/>
                    </w:rPr>
                    <w:t>ISSUING AUTHORITY</w:t>
                  </w:r>
                </w:p>
              </w:tc>
              <w:tc>
                <w:tcPr>
                  <w:tcW w:w="3240" w:type="dxa"/>
                  <w:tcBorders>
                    <w:top w:val="double" w:sz="12" w:space="0" w:color="auto"/>
                    <w:left w:val="single" w:sz="4" w:space="0" w:color="auto"/>
                    <w:bottom w:val="single" w:sz="4" w:space="0" w:color="auto"/>
                    <w:right w:val="single" w:sz="4" w:space="0" w:color="auto"/>
                  </w:tcBorders>
                  <w:vAlign w:val="bottom"/>
                  <w:hideMark/>
                </w:tcPr>
                <w:p w:rsidR="008C08A2" w:rsidRDefault="008C08A2" w:rsidP="008C08A2">
                  <w:pPr>
                    <w:pStyle w:val="Header"/>
                    <w:jc w:val="center"/>
                    <w:rPr>
                      <w:b/>
                      <w:sz w:val="14"/>
                      <w:szCs w:val="14"/>
                    </w:rPr>
                  </w:pPr>
                  <w:r>
                    <w:rPr>
                      <w:b/>
                      <w:sz w:val="14"/>
                      <w:szCs w:val="14"/>
                    </w:rPr>
                    <w:t>FORM TECHNICAL POINT-OF-CONTACT</w:t>
                  </w:r>
                </w:p>
              </w:tc>
              <w:tc>
                <w:tcPr>
                  <w:tcW w:w="1547" w:type="dxa"/>
                  <w:tcBorders>
                    <w:top w:val="double" w:sz="12" w:space="0" w:color="auto"/>
                    <w:left w:val="single" w:sz="4" w:space="0" w:color="auto"/>
                    <w:bottom w:val="single" w:sz="4" w:space="0" w:color="auto"/>
                    <w:right w:val="single" w:sz="4" w:space="0" w:color="auto"/>
                  </w:tcBorders>
                  <w:vAlign w:val="bottom"/>
                  <w:hideMark/>
                </w:tcPr>
                <w:p w:rsidR="008C08A2" w:rsidRDefault="008C08A2" w:rsidP="00016301">
                  <w:pPr>
                    <w:pStyle w:val="Header"/>
                    <w:jc w:val="center"/>
                    <w:rPr>
                      <w:b/>
                      <w:sz w:val="14"/>
                      <w:szCs w:val="14"/>
                    </w:rPr>
                  </w:pPr>
                  <w:r>
                    <w:rPr>
                      <w:b/>
                      <w:sz w:val="14"/>
                      <w:szCs w:val="14"/>
                    </w:rPr>
                    <w:t xml:space="preserve">APPROVAL </w:t>
                  </w:r>
                  <w:r w:rsidR="00B67A2C">
                    <w:rPr>
                      <w:b/>
                      <w:sz w:val="14"/>
                      <w:szCs w:val="14"/>
                    </w:rPr>
                    <w:t xml:space="preserve"> </w:t>
                  </w:r>
                  <w:r>
                    <w:rPr>
                      <w:b/>
                      <w:sz w:val="14"/>
                      <w:szCs w:val="14"/>
                    </w:rPr>
                    <w:t>DATE</w:t>
                  </w:r>
                </w:p>
              </w:tc>
              <w:tc>
                <w:tcPr>
                  <w:tcW w:w="2053" w:type="dxa"/>
                  <w:tcBorders>
                    <w:top w:val="double" w:sz="12" w:space="0" w:color="auto"/>
                    <w:left w:val="single" w:sz="4" w:space="0" w:color="auto"/>
                    <w:bottom w:val="single" w:sz="4" w:space="0" w:color="auto"/>
                    <w:right w:val="single" w:sz="4" w:space="0" w:color="auto"/>
                  </w:tcBorders>
                  <w:vAlign w:val="bottom"/>
                  <w:hideMark/>
                </w:tcPr>
                <w:p w:rsidR="008C08A2" w:rsidRDefault="008C08A2" w:rsidP="006E48C3">
                  <w:pPr>
                    <w:pStyle w:val="Header"/>
                    <w:jc w:val="center"/>
                    <w:rPr>
                      <w:b/>
                      <w:sz w:val="14"/>
                      <w:szCs w:val="14"/>
                    </w:rPr>
                  </w:pPr>
                  <w:r>
                    <w:rPr>
                      <w:b/>
                      <w:sz w:val="14"/>
                      <w:szCs w:val="14"/>
                    </w:rPr>
                    <w:t>REVIEW DATE</w:t>
                  </w:r>
                </w:p>
              </w:tc>
              <w:tc>
                <w:tcPr>
                  <w:tcW w:w="788" w:type="dxa"/>
                  <w:tcBorders>
                    <w:top w:val="double" w:sz="12" w:space="0" w:color="auto"/>
                    <w:left w:val="single" w:sz="4" w:space="0" w:color="auto"/>
                    <w:bottom w:val="single" w:sz="4" w:space="0" w:color="auto"/>
                    <w:right w:val="single" w:sz="4" w:space="0" w:color="auto"/>
                  </w:tcBorders>
                  <w:vAlign w:val="bottom"/>
                  <w:hideMark/>
                </w:tcPr>
                <w:p w:rsidR="008C08A2" w:rsidRDefault="008C08A2" w:rsidP="00016301">
                  <w:pPr>
                    <w:pStyle w:val="Header"/>
                    <w:jc w:val="center"/>
                    <w:rPr>
                      <w:b/>
                      <w:sz w:val="14"/>
                      <w:szCs w:val="14"/>
                    </w:rPr>
                  </w:pPr>
                  <w:r>
                    <w:rPr>
                      <w:b/>
                      <w:sz w:val="14"/>
                      <w:szCs w:val="14"/>
                    </w:rPr>
                    <w:t>REV.</w:t>
                  </w:r>
                </w:p>
              </w:tc>
            </w:tr>
            <w:tr w:rsidR="008C08A2" w:rsidRPr="0035766B" w:rsidTr="00B67A2C">
              <w:trPr>
                <w:trHeight w:val="20"/>
                <w:jc w:val="center"/>
              </w:trPr>
              <w:tc>
                <w:tcPr>
                  <w:tcW w:w="2049" w:type="dxa"/>
                  <w:tcBorders>
                    <w:top w:val="single" w:sz="4" w:space="0" w:color="auto"/>
                    <w:left w:val="single" w:sz="4" w:space="0" w:color="auto"/>
                    <w:bottom w:val="single" w:sz="4" w:space="0" w:color="auto"/>
                    <w:right w:val="single" w:sz="4" w:space="0" w:color="auto"/>
                  </w:tcBorders>
                  <w:vAlign w:val="center"/>
                  <w:hideMark/>
                </w:tcPr>
                <w:p w:rsidR="008C08A2" w:rsidRDefault="008C08A2" w:rsidP="00016301">
                  <w:pPr>
                    <w:pStyle w:val="Header"/>
                    <w:jc w:val="center"/>
                    <w:rPr>
                      <w:sz w:val="14"/>
                      <w:szCs w:val="20"/>
                    </w:rPr>
                  </w:pPr>
                  <w:r>
                    <w:rPr>
                      <w:sz w:val="14"/>
                      <w:szCs w:val="20"/>
                    </w:rPr>
                    <w:t>ESH&amp;Q Division</w:t>
                  </w:r>
                </w:p>
              </w:tc>
              <w:tc>
                <w:tcPr>
                  <w:tcW w:w="3240" w:type="dxa"/>
                  <w:tcBorders>
                    <w:top w:val="single" w:sz="4" w:space="0" w:color="auto"/>
                    <w:left w:val="single" w:sz="4" w:space="0" w:color="auto"/>
                    <w:bottom w:val="single" w:sz="4" w:space="0" w:color="auto"/>
                    <w:right w:val="single" w:sz="4" w:space="0" w:color="auto"/>
                  </w:tcBorders>
                  <w:vAlign w:val="center"/>
                  <w:hideMark/>
                </w:tcPr>
                <w:p w:rsidR="008C08A2" w:rsidRDefault="008C08A2" w:rsidP="00016301">
                  <w:pPr>
                    <w:pStyle w:val="Header"/>
                    <w:jc w:val="center"/>
                    <w:rPr>
                      <w:sz w:val="14"/>
                      <w:szCs w:val="20"/>
                    </w:rPr>
                  </w:pPr>
                  <w:hyperlink r:id="rId56" w:history="1">
                    <w:r>
                      <w:rPr>
                        <w:rStyle w:val="Hyperlink"/>
                        <w:sz w:val="14"/>
                        <w:szCs w:val="20"/>
                      </w:rPr>
                      <w:t>Harry F</w:t>
                    </w:r>
                    <w:r>
                      <w:rPr>
                        <w:rStyle w:val="Hyperlink"/>
                        <w:sz w:val="14"/>
                        <w:szCs w:val="20"/>
                      </w:rPr>
                      <w:t>anning</w:t>
                    </w:r>
                  </w:hyperlink>
                </w:p>
              </w:tc>
              <w:tc>
                <w:tcPr>
                  <w:tcW w:w="1547" w:type="dxa"/>
                  <w:tcBorders>
                    <w:top w:val="single" w:sz="4" w:space="0" w:color="auto"/>
                    <w:left w:val="single" w:sz="4" w:space="0" w:color="auto"/>
                    <w:bottom w:val="single" w:sz="4" w:space="0" w:color="auto"/>
                    <w:right w:val="single" w:sz="4" w:space="0" w:color="auto"/>
                  </w:tcBorders>
                  <w:vAlign w:val="center"/>
                  <w:hideMark/>
                </w:tcPr>
                <w:p w:rsidR="008C08A2" w:rsidRDefault="000E4907" w:rsidP="00016301">
                  <w:pPr>
                    <w:pStyle w:val="Header"/>
                    <w:jc w:val="center"/>
                    <w:rPr>
                      <w:sz w:val="14"/>
                      <w:szCs w:val="20"/>
                    </w:rPr>
                  </w:pPr>
                  <w:r>
                    <w:rPr>
                      <w:sz w:val="14"/>
                      <w:szCs w:val="20"/>
                    </w:rPr>
                    <w:t>06/20/16</w:t>
                  </w:r>
                </w:p>
              </w:tc>
              <w:tc>
                <w:tcPr>
                  <w:tcW w:w="2053" w:type="dxa"/>
                  <w:tcBorders>
                    <w:top w:val="single" w:sz="4" w:space="0" w:color="auto"/>
                    <w:left w:val="single" w:sz="4" w:space="0" w:color="auto"/>
                    <w:bottom w:val="single" w:sz="4" w:space="0" w:color="auto"/>
                    <w:right w:val="single" w:sz="4" w:space="0" w:color="auto"/>
                  </w:tcBorders>
                  <w:vAlign w:val="center"/>
                  <w:hideMark/>
                </w:tcPr>
                <w:p w:rsidR="008C08A2" w:rsidRDefault="000E4907" w:rsidP="00016301">
                  <w:pPr>
                    <w:pStyle w:val="Header"/>
                    <w:jc w:val="center"/>
                    <w:rPr>
                      <w:sz w:val="14"/>
                      <w:szCs w:val="20"/>
                    </w:rPr>
                  </w:pPr>
                  <w:r>
                    <w:rPr>
                      <w:sz w:val="14"/>
                      <w:szCs w:val="20"/>
                    </w:rPr>
                    <w:t>06/20/19</w:t>
                  </w:r>
                </w:p>
              </w:tc>
              <w:tc>
                <w:tcPr>
                  <w:tcW w:w="788" w:type="dxa"/>
                  <w:tcBorders>
                    <w:top w:val="single" w:sz="4" w:space="0" w:color="auto"/>
                    <w:left w:val="single" w:sz="4" w:space="0" w:color="auto"/>
                    <w:bottom w:val="single" w:sz="4" w:space="0" w:color="auto"/>
                    <w:right w:val="single" w:sz="4" w:space="0" w:color="auto"/>
                  </w:tcBorders>
                  <w:vAlign w:val="center"/>
                  <w:hideMark/>
                </w:tcPr>
                <w:p w:rsidR="008C08A2" w:rsidRDefault="00BA3105" w:rsidP="00B85841">
                  <w:pPr>
                    <w:pStyle w:val="Header"/>
                    <w:jc w:val="center"/>
                    <w:rPr>
                      <w:sz w:val="14"/>
                      <w:szCs w:val="20"/>
                    </w:rPr>
                  </w:pPr>
                  <w:r>
                    <w:rPr>
                      <w:sz w:val="14"/>
                      <w:szCs w:val="20"/>
                    </w:rPr>
                    <w:t>1.</w:t>
                  </w:r>
                  <w:r w:rsidR="00B85841">
                    <w:rPr>
                      <w:sz w:val="14"/>
                      <w:szCs w:val="20"/>
                    </w:rPr>
                    <w:t>4</w:t>
                  </w:r>
                </w:p>
              </w:tc>
            </w:tr>
          </w:tbl>
          <w:p w:rsidR="00016301" w:rsidRPr="00CF31ED" w:rsidRDefault="00016301" w:rsidP="00CF31ED">
            <w:pPr>
              <w:pStyle w:val="Footer"/>
              <w:tabs>
                <w:tab w:val="clear" w:pos="8640"/>
                <w:tab w:val="right" w:pos="9720"/>
              </w:tabs>
              <w:jc w:val="center"/>
              <w:rPr>
                <w:rFonts w:ascii="Times New Roman" w:hAnsi="Times New Roman"/>
                <w:sz w:val="16"/>
                <w:szCs w:val="16"/>
              </w:rPr>
            </w:pPr>
            <w:r w:rsidRPr="00CF31ED">
              <w:rPr>
                <w:rFonts w:ascii="Times New Roman" w:hAnsi="Times New Roman"/>
                <w:b/>
                <w:i/>
                <w:sz w:val="16"/>
                <w:szCs w:val="16"/>
              </w:rPr>
              <w:t xml:space="preserve">This document is controlled as an on line file.  It may be printed but the print copy is not a controlled document.  It is the user’s responsibility to ensure that the document is the same revision as the current on line file.  This copy was printed on </w:t>
            </w:r>
            <w:r w:rsidRPr="00CF31ED">
              <w:rPr>
                <w:rFonts w:ascii="Times New Roman" w:hAnsi="Times New Roman"/>
                <w:b/>
                <w:i/>
                <w:sz w:val="16"/>
                <w:szCs w:val="16"/>
              </w:rPr>
              <w:fldChar w:fldCharType="begin"/>
            </w:r>
            <w:r w:rsidRPr="00CF31ED">
              <w:rPr>
                <w:rFonts w:ascii="Times New Roman" w:hAnsi="Times New Roman"/>
                <w:b/>
                <w:i/>
                <w:sz w:val="16"/>
                <w:szCs w:val="16"/>
              </w:rPr>
              <w:instrText xml:space="preserve"> DATE \@ "M/d/yyyy" </w:instrText>
            </w:r>
            <w:r w:rsidRPr="00CF31ED">
              <w:rPr>
                <w:rFonts w:ascii="Times New Roman" w:hAnsi="Times New Roman"/>
                <w:b/>
                <w:i/>
                <w:sz w:val="16"/>
                <w:szCs w:val="16"/>
              </w:rPr>
              <w:fldChar w:fldCharType="separate"/>
            </w:r>
            <w:r w:rsidR="00BC5446">
              <w:rPr>
                <w:rFonts w:ascii="Times New Roman" w:hAnsi="Times New Roman"/>
                <w:b/>
                <w:i/>
                <w:noProof/>
                <w:sz w:val="16"/>
                <w:szCs w:val="16"/>
              </w:rPr>
              <w:t>2/7/2018</w:t>
            </w:r>
            <w:r w:rsidRPr="00CF31ED">
              <w:rPr>
                <w:rFonts w:ascii="Times New Roman" w:hAnsi="Times New Roman"/>
                <w:b/>
                <w:i/>
                <w:sz w:val="16"/>
                <w:szCs w:val="16"/>
              </w:rPr>
              <w:fldChar w:fldCharType="end"/>
            </w:r>
            <w:r w:rsidRPr="00CF31ED">
              <w:rPr>
                <w:rFonts w:ascii="Times New Roman" w:hAnsi="Times New Roman"/>
                <w:b/>
                <w:i/>
                <w:sz w:val="16"/>
                <w:szCs w:val="16"/>
              </w:rPr>
              <w:t>.</w:t>
            </w:r>
          </w:p>
        </w:tc>
      </w:tr>
    </w:tbl>
    <w:p w:rsidR="001F3719" w:rsidRDefault="001F3719" w:rsidP="00CF76DD"/>
    <w:sectPr w:rsidR="001F3719">
      <w:headerReference w:type="default" r:id="rId57"/>
      <w:footerReference w:type="default" r:id="rId58"/>
      <w:headerReference w:type="first" r:id="rId59"/>
      <w:footerReference w:type="first" r:id="rId60"/>
      <w:pgSz w:w="12240" w:h="15840"/>
      <w:pgMar w:top="360" w:right="720" w:bottom="360" w:left="1080" w:header="360" w:footer="36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Mathew Poelker" w:date="2018-02-06T12:10:00Z" w:initials="MP">
    <w:p w:rsidR="000D7699" w:rsidRDefault="000D7699">
      <w:pPr>
        <w:pStyle w:val="CommentText"/>
      </w:pPr>
      <w:r>
        <w:rPr>
          <w:rStyle w:val="CommentReference"/>
        </w:rPr>
        <w:annotationRef/>
      </w:r>
      <w:r>
        <w:t>Rick, can you describe the klystrons at UITF?</w:t>
      </w:r>
    </w:p>
  </w:comment>
  <w:comment w:id="2" w:author="Mathew Poelker" w:date="2018-02-06T12:10:00Z" w:initials="MP">
    <w:p w:rsidR="000D7699" w:rsidRDefault="000D7699">
      <w:pPr>
        <w:pStyle w:val="CommentText"/>
      </w:pPr>
      <w:r>
        <w:rPr>
          <w:rStyle w:val="CommentReference"/>
        </w:rPr>
        <w:annotationRef/>
      </w:r>
      <w:r>
        <w:t>True, I think, but would appreciate validation from Mike Drury and Curt Hovater</w:t>
      </w:r>
    </w:p>
  </w:comment>
  <w:comment w:id="3" w:author="Mathew Poelker" w:date="2018-02-06T12:11:00Z" w:initials="MP">
    <w:p w:rsidR="000D7699" w:rsidRDefault="000D7699">
      <w:pPr>
        <w:pStyle w:val="CommentText"/>
      </w:pPr>
      <w:r>
        <w:rPr>
          <w:rStyle w:val="CommentReference"/>
        </w:rPr>
        <w:annotationRef/>
      </w:r>
      <w:r>
        <w:t>Jerry, if performed today, is the PSS configured in final design state, regarding the high power RF systems.  Or is the RF/PSS interface considered a preliminary configuration?</w:t>
      </w:r>
    </w:p>
  </w:comment>
  <w:comment w:id="4" w:author="Mathew Poelker" w:date="2018-01-26T12:17:00Z" w:initials="MP">
    <w:p w:rsidR="00E771BB" w:rsidRDefault="00E771BB">
      <w:pPr>
        <w:pStyle w:val="CommentText"/>
      </w:pPr>
      <w:r>
        <w:rPr>
          <w:rStyle w:val="CommentReference"/>
        </w:rPr>
        <w:annotationRef/>
      </w:r>
      <w:r>
        <w:t>Should I adopt the SRF designations Facility Manager, Test Coordinator, etc.?  I think so</w:t>
      </w:r>
    </w:p>
  </w:comment>
  <w:comment w:id="5" w:author="Mathew Poelker" w:date="2018-01-26T12:17:00Z" w:initials="MP">
    <w:p w:rsidR="00E771BB" w:rsidRDefault="00E771BB">
      <w:pPr>
        <w:pStyle w:val="CommentText"/>
      </w:pPr>
      <w:r>
        <w:rPr>
          <w:rStyle w:val="CommentReference"/>
        </w:rPr>
        <w:annotationRef/>
      </w:r>
      <w:r>
        <w:t>I would need buy-in from Cryo and SRF to assign actual names</w:t>
      </w:r>
    </w:p>
  </w:comment>
  <w:comment w:id="6" w:author="Mathew Poelker" w:date="2018-02-06T12:14:00Z" w:initials="MP">
    <w:p w:rsidR="000D7699" w:rsidRDefault="000D7699">
      <w:pPr>
        <w:pStyle w:val="CommentText"/>
      </w:pPr>
      <w:r>
        <w:rPr>
          <w:rStyle w:val="CommentReference"/>
        </w:rPr>
        <w:annotationRef/>
      </w:r>
      <w:r>
        <w:t>Neutrons? Activation? See below….</w:t>
      </w:r>
    </w:p>
  </w:comment>
  <w:comment w:id="7" w:author="Mathew Poelker" w:date="2018-02-06T12:15:00Z" w:initials="MP">
    <w:p w:rsidR="000D7699" w:rsidRDefault="000D7699">
      <w:pPr>
        <w:pStyle w:val="CommentText"/>
      </w:pPr>
      <w:r>
        <w:rPr>
          <w:rStyle w:val="CommentReference"/>
        </w:rPr>
        <w:annotationRef/>
      </w:r>
      <w:r>
        <w:t>Need to do this, still</w:t>
      </w:r>
    </w:p>
  </w:comment>
  <w:comment w:id="8" w:author="Mathew Poelker" w:date="2018-01-26T12:19:00Z" w:initials="MP">
    <w:p w:rsidR="00E771BB" w:rsidRDefault="00E771BB">
      <w:pPr>
        <w:pStyle w:val="CommentText"/>
      </w:pPr>
      <w:r>
        <w:rPr>
          <w:rStyle w:val="CommentReference"/>
        </w:rPr>
        <w:annotationRef/>
      </w:r>
      <w:r>
        <w:t>Do we add specific dose numbers here Vashek?  As in the CMTF OSP</w:t>
      </w:r>
    </w:p>
  </w:comment>
  <w:comment w:id="9" w:author="Mathew Poelker" w:date="2018-02-06T12:16:00Z" w:initials="MP">
    <w:p w:rsidR="009248E5" w:rsidRDefault="009248E5">
      <w:pPr>
        <w:pStyle w:val="CommentText"/>
      </w:pPr>
      <w:r>
        <w:rPr>
          <w:rStyle w:val="CommentReference"/>
        </w:rPr>
        <w:annotationRef/>
      </w:r>
      <w:r>
        <w:t>True?</w:t>
      </w:r>
      <w:r w:rsidR="000D7699">
        <w:t xml:space="preserve"> Keith, Dave, Vashek, please advise. Personally, I like restricting access to some areas, e.g., regions between racks.  Ropes with signs?</w:t>
      </w:r>
    </w:p>
  </w:comment>
  <w:comment w:id="10" w:author="Mathew Poelker" w:date="2018-01-26T12:21:00Z" w:initials="MP">
    <w:p w:rsidR="00ED12AA" w:rsidRDefault="00ED12AA">
      <w:pPr>
        <w:pStyle w:val="CommentText"/>
      </w:pPr>
      <w:r>
        <w:rPr>
          <w:rStyle w:val="CommentReference"/>
        </w:rPr>
        <w:annotationRef/>
      </w:r>
      <w:r>
        <w:t>Can we activate anything?  I don’t imagine driving the QCM hard, like we do the C100s.  Furthermore, I don’t think we can afford “good” klystrons at the UITF.</w:t>
      </w:r>
    </w:p>
  </w:comment>
  <w:comment w:id="11" w:author="Mathew Poelker" w:date="2018-01-26T12:21:00Z" w:initials="MP">
    <w:p w:rsidR="00ED12AA" w:rsidRDefault="00ED12AA">
      <w:pPr>
        <w:pStyle w:val="CommentText"/>
      </w:pPr>
      <w:r>
        <w:rPr>
          <w:rStyle w:val="CommentReference"/>
        </w:rPr>
        <w:annotationRef/>
      </w:r>
      <w:r>
        <w:t>Is this a “barrier”? valves at ends of QCM?</w:t>
      </w:r>
    </w:p>
  </w:comment>
  <w:comment w:id="12" w:author="Mathew Poelker" w:date="2018-02-06T12:17:00Z" w:initials="MP">
    <w:p w:rsidR="00C81ADB" w:rsidRDefault="00C81ADB">
      <w:pPr>
        <w:pStyle w:val="CommentText"/>
      </w:pPr>
      <w:r>
        <w:rPr>
          <w:rStyle w:val="CommentReference"/>
        </w:rPr>
        <w:annotationRef/>
      </w:r>
      <w:r>
        <w:t>Do I describe the interlocks associated with the klystron racks?  I suspect the answer is YES.</w:t>
      </w:r>
      <w:r w:rsidR="009248E5">
        <w:t xml:space="preserve"> Jerry</w:t>
      </w:r>
      <w:r w:rsidR="000D7699">
        <w:t>, Curt</w:t>
      </w:r>
      <w:r w:rsidR="009248E5">
        <w:t xml:space="preserve"> and Rick, </w:t>
      </w:r>
      <w:r w:rsidR="000D7699">
        <w:t xml:space="preserve">I </w:t>
      </w:r>
      <w:r w:rsidR="009248E5">
        <w:t>will need your help here</w:t>
      </w:r>
    </w:p>
  </w:comment>
  <w:comment w:id="13" w:author="Mathew Poelker" w:date="2018-02-06T12:18:00Z" w:initials="MP">
    <w:p w:rsidR="00725C14" w:rsidRDefault="00725C14">
      <w:pPr>
        <w:pStyle w:val="CommentText"/>
      </w:pPr>
      <w:r>
        <w:rPr>
          <w:rStyle w:val="CommentReference"/>
        </w:rPr>
        <w:annotationRef/>
      </w:r>
      <w:r>
        <w:t>Someday, we will likely replace the very-powerful SSA with low power amp, and drive the buncher that way.  Until then, we will use the SSA.  A good idea to test this expensive system…</w:t>
      </w:r>
    </w:p>
  </w:comment>
  <w:comment w:id="14" w:author="Mathew Poelker" w:date="2018-02-06T12:19:00Z" w:initials="MP">
    <w:p w:rsidR="00725C14" w:rsidRDefault="00725C14">
      <w:pPr>
        <w:pStyle w:val="CommentText"/>
      </w:pPr>
      <w:r>
        <w:rPr>
          <w:rStyle w:val="CommentReference"/>
        </w:rPr>
        <w:annotationRef/>
      </w:r>
      <w:r>
        <w:t>How about a CARM map?  Can all of the purchased CARMs be installed?  They probably should be installed…</w:t>
      </w:r>
    </w:p>
  </w:comment>
  <w:comment w:id="15" w:author="Mathew Poelker" w:date="2018-02-05T16:45:00Z" w:initials="MP">
    <w:p w:rsidR="00671504" w:rsidRDefault="00671504">
      <w:pPr>
        <w:pStyle w:val="CommentText"/>
      </w:pPr>
      <w:r>
        <w:rPr>
          <w:rStyle w:val="CommentReference"/>
        </w:rPr>
        <w:annotationRef/>
      </w:r>
      <w:r w:rsidR="00653CD0">
        <w:t xml:space="preserve">Rick, others:  </w:t>
      </w:r>
      <w:r>
        <w:t>Copied from CMTF OSP.  Should I have a section like this, relevant for when klystrons are removed, replaced or worked on?  Lock out the HPA, recertify the PSS?</w:t>
      </w:r>
    </w:p>
  </w:comment>
  <w:comment w:id="16" w:author="Mathew Poelker" w:date="2018-02-06T12:32:00Z" w:initials="MP">
    <w:p w:rsidR="00725C14" w:rsidRDefault="00725C14">
      <w:pPr>
        <w:pStyle w:val="CommentText"/>
      </w:pPr>
      <w:r>
        <w:rPr>
          <w:rStyle w:val="CommentReference"/>
        </w:rPr>
        <w:annotationRef/>
      </w:r>
      <w:r>
        <w:t xml:space="preserve">Four </w:t>
      </w:r>
      <w:r w:rsidR="00866A0C">
        <w:t xml:space="preserve">monitoring systesm </w:t>
      </w:r>
      <w:r>
        <w:t>if I include CARMs, interlocked to PSS.  See section below copied from CMTF OSP</w:t>
      </w:r>
    </w:p>
  </w:comment>
  <w:comment w:id="17" w:author="Mathew Poelker" w:date="2018-02-06T12:21:00Z" w:initials="MP">
    <w:p w:rsidR="00725C14" w:rsidRDefault="00725C14">
      <w:pPr>
        <w:pStyle w:val="CommentText"/>
        <w:rPr>
          <w:rFonts w:cs="Arial"/>
        </w:rPr>
      </w:pPr>
      <w:r>
        <w:rPr>
          <w:rStyle w:val="CommentReference"/>
        </w:rPr>
        <w:annotationRef/>
      </w:r>
      <w:r w:rsidRPr="00725C14">
        <w:rPr>
          <w:rFonts w:cs="Arial"/>
        </w:rPr>
        <w:t>How do we monitor radiation from the QCM?  Decarad?  But it won’t be attached to RF system, i.e., not interlocked</w:t>
      </w:r>
      <w:r>
        <w:rPr>
          <w:rFonts w:cs="Arial"/>
        </w:rPr>
        <w:t>.</w:t>
      </w:r>
    </w:p>
    <w:p w:rsidR="00725C14" w:rsidRDefault="00725C14">
      <w:pPr>
        <w:pStyle w:val="CommentText"/>
      </w:pPr>
      <w:r>
        <w:rPr>
          <w:rFonts w:cs="Arial"/>
        </w:rPr>
        <w:t xml:space="preserve">Maybe this section refers only to monitoring systems related to ensuring safety? </w:t>
      </w:r>
    </w:p>
  </w:comment>
  <w:comment w:id="18" w:author="Mathew Poelker" w:date="2018-01-26T12:26:00Z" w:initials="MP">
    <w:p w:rsidR="00A52DC8" w:rsidRDefault="00A52DC8">
      <w:pPr>
        <w:pStyle w:val="CommentText"/>
      </w:pPr>
      <w:r>
        <w:rPr>
          <w:rStyle w:val="CommentReference"/>
        </w:rPr>
        <w:annotationRef/>
      </w:r>
      <w:r>
        <w:t>Jerry, how many of each?</w:t>
      </w:r>
    </w:p>
  </w:comment>
  <w:comment w:id="20" w:author="Mathew Poelker" w:date="2018-01-26T12:53:00Z" w:initials="MP">
    <w:p w:rsidR="00671504" w:rsidRDefault="00671504">
      <w:pPr>
        <w:pStyle w:val="CommentText"/>
      </w:pPr>
      <w:r>
        <w:rPr>
          <w:rStyle w:val="CommentReference"/>
        </w:rPr>
        <w:annotationRef/>
      </w:r>
      <w:r>
        <w:t>Do we have a neutron sensitive CARM?</w:t>
      </w:r>
    </w:p>
  </w:comment>
  <w:comment w:id="19" w:author="Mathew Poelker" w:date="2018-01-26T13:07:00Z" w:initials="MP">
    <w:p w:rsidR="00671504" w:rsidRDefault="00671504" w:rsidP="00671504">
      <w:pPr>
        <w:pStyle w:val="CommentText"/>
      </w:pPr>
      <w:r>
        <w:rPr>
          <w:rStyle w:val="CommentReference"/>
        </w:rPr>
        <w:annotationRef/>
      </w:r>
      <w:r>
        <w:t xml:space="preserve">The CMTF OSP has much more information about radiation monitoring, describing at what point CARMs trip the rf, etc., </w:t>
      </w:r>
      <w:r w:rsidR="009248E5">
        <w:t xml:space="preserve"> Vashek, Keith, this information seems useful to me….</w:t>
      </w:r>
    </w:p>
    <w:p w:rsidR="00671504" w:rsidRDefault="00671504">
      <w:pPr>
        <w:pStyle w:val="CommentText"/>
      </w:pPr>
    </w:p>
  </w:comment>
  <w:comment w:id="21" w:author="Mathew Poelker" w:date="2018-02-06T12:25:00Z" w:initials="MP">
    <w:p w:rsidR="00725C14" w:rsidRDefault="00725C14">
      <w:pPr>
        <w:pStyle w:val="CommentText"/>
      </w:pPr>
      <w:r>
        <w:rPr>
          <w:rStyle w:val="CommentReference"/>
        </w:rPr>
        <w:annotationRef/>
      </w:r>
      <w:r>
        <w:t>I think this will not be allowed while we are performing QCM evaluation, no one permitted working in the racks when we are swept and locked up, right?</w:t>
      </w:r>
    </w:p>
  </w:comment>
  <w:comment w:id="22" w:author="Mathew Poelker" w:date="2018-01-26T12:29:00Z" w:initials="MP">
    <w:p w:rsidR="00A52DC8" w:rsidRDefault="00A52DC8">
      <w:pPr>
        <w:pStyle w:val="CommentText"/>
      </w:pPr>
      <w:r>
        <w:rPr>
          <w:rStyle w:val="CommentReference"/>
        </w:rPr>
        <w:annotationRef/>
      </w:r>
      <w:r>
        <w:t>Are there more pathways?</w:t>
      </w:r>
    </w:p>
  </w:comment>
  <w:comment w:id="23" w:author="Mathew Poelker" w:date="2018-01-26T12:32:00Z" w:initials="MP">
    <w:p w:rsidR="005600E7" w:rsidRDefault="005600E7">
      <w:pPr>
        <w:pStyle w:val="CommentText"/>
      </w:pPr>
      <w:r>
        <w:rPr>
          <w:rStyle w:val="CommentReference"/>
        </w:rPr>
        <w:annotationRef/>
      </w:r>
      <w:r>
        <w:t>True? Sorry Gary….</w:t>
      </w:r>
    </w:p>
  </w:comment>
  <w:comment w:id="25" w:author="Mathew Poelker" w:date="2018-01-26T12:33:00Z" w:initials="MP">
    <w:p w:rsidR="005600E7" w:rsidRDefault="005600E7">
      <w:pPr>
        <w:pStyle w:val="CommentText"/>
      </w:pPr>
      <w:r>
        <w:rPr>
          <w:rStyle w:val="CommentReference"/>
        </w:rPr>
        <w:annotationRef/>
      </w:r>
      <w:r>
        <w:t>Until what?  Jennifer, Will?</w:t>
      </w:r>
    </w:p>
  </w:comment>
  <w:comment w:id="26" w:author="Mathew Poelker" w:date="2018-01-26T12:34:00Z" w:initials="MP">
    <w:p w:rsidR="005600E7" w:rsidRDefault="005600E7">
      <w:pPr>
        <w:pStyle w:val="CommentText"/>
      </w:pPr>
      <w:r>
        <w:rPr>
          <w:rStyle w:val="CommentReference"/>
        </w:rPr>
        <w:annotationRef/>
      </w:r>
      <w:r>
        <w:t>Vashek, Keith, what are we going to do about access between the racks, and near the penetrations with Chimneys?  You don’t like barriers…</w:t>
      </w:r>
    </w:p>
  </w:comment>
  <w:comment w:id="27" w:author="Mathew Poelker" w:date="2018-01-26T13:08:00Z" w:initials="MP">
    <w:p w:rsidR="00E67A15" w:rsidRDefault="00E67A15">
      <w:pPr>
        <w:pStyle w:val="CommentText"/>
      </w:pPr>
      <w:r>
        <w:rPr>
          <w:rStyle w:val="CommentReference"/>
        </w:rPr>
        <w:annotationRef/>
      </w:r>
      <w:r>
        <w:t xml:space="preserve">Looking for advice here.  One or two people?  </w:t>
      </w:r>
      <w:r w:rsidR="009248E5">
        <w:t>Can</w:t>
      </w:r>
      <w:r>
        <w:t xml:space="preserve"> copy CMTF staffing.</w:t>
      </w:r>
    </w:p>
  </w:comment>
  <w:comment w:id="29" w:author="Mathew Poelker" w:date="2018-01-26T13:01:00Z" w:initials="MP">
    <w:p w:rsidR="00AC2BA9" w:rsidRDefault="00AC2BA9">
      <w:pPr>
        <w:pStyle w:val="CommentText"/>
      </w:pPr>
      <w:r>
        <w:rPr>
          <w:rStyle w:val="CommentReference"/>
        </w:rPr>
        <w:annotationRef/>
      </w:r>
      <w:r>
        <w:t>Will we be locking out the HPA or klystrons when not in use?</w:t>
      </w:r>
    </w:p>
  </w:comment>
  <w:comment w:id="28" w:author="Mathew Poelker" w:date="2018-01-26T13:00:00Z" w:initials="MP">
    <w:p w:rsidR="00AC2BA9" w:rsidRDefault="00AC2BA9">
      <w:pPr>
        <w:pStyle w:val="CommentText"/>
      </w:pPr>
      <w:r>
        <w:rPr>
          <w:rStyle w:val="CommentReference"/>
        </w:rPr>
        <w:annotationRef/>
      </w:r>
      <w:r>
        <w:t>Copied from CMTF OSP</w:t>
      </w:r>
    </w:p>
  </w:comment>
  <w:comment w:id="30" w:author="Mathew Poelker" w:date="2018-01-26T12:37:00Z" w:initials="MP">
    <w:p w:rsidR="00E67A15" w:rsidRDefault="00E67A15">
      <w:pPr>
        <w:pStyle w:val="CommentText"/>
      </w:pPr>
      <w:r>
        <w:rPr>
          <w:rStyle w:val="CommentReference"/>
        </w:rPr>
        <w:annotationRef/>
      </w:r>
      <w:r>
        <w:t>Ha!!</w:t>
      </w:r>
    </w:p>
  </w:comment>
  <w:comment w:id="31" w:author="Mathew Poelker" w:date="2018-01-26T13:26:00Z" w:initials="MP">
    <w:p w:rsidR="00987D16" w:rsidRDefault="00987D16">
      <w:pPr>
        <w:pStyle w:val="CommentText"/>
      </w:pPr>
      <w:r>
        <w:rPr>
          <w:rStyle w:val="CommentReference"/>
        </w:rPr>
        <w:annotationRef/>
      </w:r>
      <w:r>
        <w:t xml:space="preserve">I can write a procedure, but first I need to witness it!  I can write it after being instructed by Chris Perry, Rich Nelson and Mike Drury, or their designees </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51F7" w:rsidRDefault="00A651F7">
      <w:r>
        <w:separator/>
      </w:r>
    </w:p>
  </w:endnote>
  <w:endnote w:type="continuationSeparator" w:id="0">
    <w:p w:rsidR="00A651F7" w:rsidRDefault="00A651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AC" w:rsidRPr="008C1EAD" w:rsidRDefault="00DF1CAC" w:rsidP="004674A7">
    <w:pPr>
      <w:rPr>
        <w:sz w:val="8"/>
        <w:szCs w:val="8"/>
      </w:rPr>
    </w:pPr>
  </w:p>
  <w:tbl>
    <w:tblPr>
      <w:tblW w:w="10728" w:type="dxa"/>
      <w:tblLook w:val="04A0" w:firstRow="1" w:lastRow="0" w:firstColumn="1" w:lastColumn="0" w:noHBand="0" w:noVBand="1"/>
    </w:tblPr>
    <w:tblGrid>
      <w:gridCol w:w="9738"/>
      <w:gridCol w:w="990"/>
    </w:tblGrid>
    <w:tr w:rsidR="00DF1CAC" w:rsidRPr="00425654" w:rsidTr="00BD5E6B">
      <w:tc>
        <w:tcPr>
          <w:tcW w:w="9738" w:type="dxa"/>
        </w:tcPr>
        <w:p w:rsidR="00DF1CAC" w:rsidRPr="0005634E" w:rsidRDefault="00DF1CAC" w:rsidP="004674A7">
          <w:pPr>
            <w:pStyle w:val="Footer"/>
            <w:tabs>
              <w:tab w:val="clear" w:pos="8640"/>
              <w:tab w:val="right" w:pos="9720"/>
            </w:tabs>
            <w:jc w:val="center"/>
            <w:rPr>
              <w:rFonts w:ascii="Times New Roman" w:hAnsi="Times New Roman"/>
              <w:b/>
              <w:sz w:val="14"/>
              <w:szCs w:val="16"/>
            </w:rPr>
          </w:pPr>
          <w:r w:rsidRPr="0005634E">
            <w:rPr>
              <w:rFonts w:ascii="Times New Roman" w:hAnsi="Times New Roman"/>
              <w:b/>
              <w:sz w:val="14"/>
              <w:szCs w:val="16"/>
            </w:rPr>
            <w:t xml:space="preserve">For questions or comments regarding this form contact the Technical Point-of-Contact </w:t>
          </w:r>
          <w:hyperlink r:id="rId1" w:history="1">
            <w:r w:rsidRPr="0005634E">
              <w:rPr>
                <w:rStyle w:val="Hyperlink"/>
                <w:rFonts w:ascii="Times New Roman" w:hAnsi="Times New Roman"/>
                <w:b/>
                <w:sz w:val="14"/>
                <w:szCs w:val="16"/>
              </w:rPr>
              <w:t>Harr</w:t>
            </w:r>
            <w:r w:rsidRPr="0005634E">
              <w:rPr>
                <w:rStyle w:val="Hyperlink"/>
                <w:rFonts w:ascii="Times New Roman" w:hAnsi="Times New Roman"/>
                <w:b/>
                <w:sz w:val="14"/>
                <w:szCs w:val="16"/>
              </w:rPr>
              <w:t>y</w:t>
            </w:r>
            <w:r w:rsidRPr="0005634E">
              <w:rPr>
                <w:rStyle w:val="Hyperlink"/>
                <w:rFonts w:ascii="Times New Roman" w:hAnsi="Times New Roman"/>
                <w:b/>
                <w:sz w:val="14"/>
                <w:szCs w:val="16"/>
              </w:rPr>
              <w:t xml:space="preserve"> </w:t>
            </w:r>
            <w:r w:rsidRPr="0005634E">
              <w:rPr>
                <w:rStyle w:val="Hyperlink"/>
                <w:rFonts w:ascii="Times New Roman" w:hAnsi="Times New Roman"/>
                <w:b/>
                <w:sz w:val="14"/>
                <w:szCs w:val="16"/>
              </w:rPr>
              <w:t>Fanning</w:t>
            </w:r>
          </w:hyperlink>
        </w:p>
        <w:p w:rsidR="00DF1CAC" w:rsidRPr="0005634E" w:rsidRDefault="00DF1CAC" w:rsidP="004674A7">
          <w:pPr>
            <w:pStyle w:val="Footer"/>
            <w:tabs>
              <w:tab w:val="clear" w:pos="8640"/>
              <w:tab w:val="right" w:pos="9720"/>
            </w:tabs>
            <w:jc w:val="center"/>
            <w:rPr>
              <w:rFonts w:ascii="Times New Roman" w:hAnsi="Times New Roman"/>
              <w:sz w:val="14"/>
              <w:szCs w:val="16"/>
            </w:rPr>
          </w:pPr>
          <w:r w:rsidRPr="0005634E">
            <w:rPr>
              <w:rFonts w:ascii="Times New Roman" w:hAnsi="Times New Roman"/>
              <w:b/>
              <w:i/>
              <w:sz w:val="14"/>
              <w:szCs w:val="16"/>
            </w:rPr>
            <w:t xml:space="preserve">This document is controlled as an on line file.  It may be printed but the print copy is not a controlled document.  It is the user’s responsibility to ensure that the document is the same revision as the current on line file.  This copy was printed on </w:t>
          </w:r>
          <w:r w:rsidRPr="0005634E">
            <w:rPr>
              <w:rFonts w:ascii="Times New Roman" w:hAnsi="Times New Roman"/>
              <w:b/>
              <w:i/>
              <w:sz w:val="14"/>
              <w:szCs w:val="16"/>
            </w:rPr>
            <w:fldChar w:fldCharType="begin"/>
          </w:r>
          <w:r w:rsidRPr="0005634E">
            <w:rPr>
              <w:rFonts w:ascii="Times New Roman" w:hAnsi="Times New Roman"/>
              <w:b/>
              <w:i/>
              <w:sz w:val="14"/>
              <w:szCs w:val="16"/>
            </w:rPr>
            <w:instrText xml:space="preserve"> DATE \@ "M/d/yyyy" </w:instrText>
          </w:r>
          <w:r w:rsidRPr="0005634E">
            <w:rPr>
              <w:rFonts w:ascii="Times New Roman" w:hAnsi="Times New Roman"/>
              <w:b/>
              <w:i/>
              <w:sz w:val="14"/>
              <w:szCs w:val="16"/>
            </w:rPr>
            <w:fldChar w:fldCharType="separate"/>
          </w:r>
          <w:r w:rsidR="00BC5446">
            <w:rPr>
              <w:rFonts w:ascii="Times New Roman" w:hAnsi="Times New Roman"/>
              <w:b/>
              <w:i/>
              <w:noProof/>
              <w:sz w:val="14"/>
              <w:szCs w:val="16"/>
            </w:rPr>
            <w:t>2/7/2018</w:t>
          </w:r>
          <w:r w:rsidRPr="0005634E">
            <w:rPr>
              <w:rFonts w:ascii="Times New Roman" w:hAnsi="Times New Roman"/>
              <w:b/>
              <w:i/>
              <w:sz w:val="14"/>
              <w:szCs w:val="16"/>
            </w:rPr>
            <w:fldChar w:fldCharType="end"/>
          </w:r>
          <w:r w:rsidRPr="0005634E">
            <w:rPr>
              <w:rFonts w:ascii="Times New Roman" w:hAnsi="Times New Roman"/>
              <w:b/>
              <w:i/>
              <w:sz w:val="14"/>
              <w:szCs w:val="16"/>
            </w:rPr>
            <w:t>.</w:t>
          </w:r>
        </w:p>
      </w:tc>
      <w:tc>
        <w:tcPr>
          <w:tcW w:w="990" w:type="dxa"/>
        </w:tcPr>
        <w:p w:rsidR="00DF1CAC" w:rsidRPr="0005634E" w:rsidRDefault="00DF1CAC" w:rsidP="004674A7">
          <w:pPr>
            <w:pStyle w:val="Header"/>
            <w:jc w:val="center"/>
            <w:rPr>
              <w:b/>
              <w:sz w:val="14"/>
              <w:szCs w:val="14"/>
            </w:rPr>
          </w:pPr>
          <w:r w:rsidRPr="0005634E">
            <w:rPr>
              <w:b/>
              <w:sz w:val="14"/>
              <w:szCs w:val="14"/>
            </w:rPr>
            <w:t xml:space="preserve">Page </w:t>
          </w:r>
        </w:p>
        <w:p w:rsidR="00DF1CAC" w:rsidRPr="0005634E" w:rsidRDefault="00DF1CAC" w:rsidP="004674A7">
          <w:pPr>
            <w:pStyle w:val="Footer"/>
            <w:tabs>
              <w:tab w:val="clear" w:pos="8640"/>
              <w:tab w:val="right" w:pos="9720"/>
            </w:tabs>
            <w:jc w:val="center"/>
            <w:rPr>
              <w:rFonts w:ascii="Times New Roman" w:hAnsi="Times New Roman"/>
              <w:b/>
              <w:i/>
              <w:sz w:val="14"/>
              <w:szCs w:val="16"/>
            </w:rPr>
          </w:pPr>
          <w:r w:rsidRPr="0005634E">
            <w:rPr>
              <w:rFonts w:ascii="Times New Roman" w:hAnsi="Times New Roman"/>
              <w:b/>
              <w:sz w:val="14"/>
              <w:szCs w:val="14"/>
            </w:rPr>
            <w:fldChar w:fldCharType="begin"/>
          </w:r>
          <w:r w:rsidRPr="0005634E">
            <w:rPr>
              <w:rFonts w:ascii="Times New Roman" w:hAnsi="Times New Roman"/>
              <w:b/>
              <w:sz w:val="14"/>
              <w:szCs w:val="14"/>
            </w:rPr>
            <w:instrText xml:space="preserve"> PAGE </w:instrText>
          </w:r>
          <w:r w:rsidRPr="0005634E">
            <w:rPr>
              <w:rFonts w:ascii="Times New Roman" w:hAnsi="Times New Roman"/>
              <w:b/>
              <w:sz w:val="14"/>
              <w:szCs w:val="14"/>
            </w:rPr>
            <w:fldChar w:fldCharType="separate"/>
          </w:r>
          <w:r w:rsidR="00CE751D">
            <w:rPr>
              <w:rFonts w:ascii="Times New Roman" w:hAnsi="Times New Roman"/>
              <w:b/>
              <w:noProof/>
              <w:sz w:val="14"/>
              <w:szCs w:val="14"/>
            </w:rPr>
            <w:t>15</w:t>
          </w:r>
          <w:r w:rsidRPr="0005634E">
            <w:rPr>
              <w:rFonts w:ascii="Times New Roman" w:hAnsi="Times New Roman"/>
              <w:b/>
              <w:sz w:val="14"/>
              <w:szCs w:val="14"/>
            </w:rPr>
            <w:fldChar w:fldCharType="end"/>
          </w:r>
          <w:r w:rsidRPr="0005634E">
            <w:rPr>
              <w:rFonts w:ascii="Times New Roman" w:hAnsi="Times New Roman"/>
              <w:b/>
              <w:sz w:val="14"/>
              <w:szCs w:val="14"/>
            </w:rPr>
            <w:t xml:space="preserve"> of </w:t>
          </w:r>
          <w:r w:rsidRPr="0005634E">
            <w:rPr>
              <w:rFonts w:ascii="Times New Roman" w:hAnsi="Times New Roman"/>
              <w:b/>
              <w:sz w:val="14"/>
              <w:szCs w:val="14"/>
            </w:rPr>
            <w:fldChar w:fldCharType="begin"/>
          </w:r>
          <w:r w:rsidRPr="0005634E">
            <w:rPr>
              <w:rFonts w:ascii="Times New Roman" w:hAnsi="Times New Roman"/>
              <w:b/>
              <w:sz w:val="14"/>
              <w:szCs w:val="14"/>
            </w:rPr>
            <w:instrText xml:space="preserve"> NUMPAGES </w:instrText>
          </w:r>
          <w:r w:rsidRPr="0005634E">
            <w:rPr>
              <w:rFonts w:ascii="Times New Roman" w:hAnsi="Times New Roman"/>
              <w:b/>
              <w:sz w:val="14"/>
              <w:szCs w:val="14"/>
            </w:rPr>
            <w:fldChar w:fldCharType="separate"/>
          </w:r>
          <w:r w:rsidR="00CE751D">
            <w:rPr>
              <w:rFonts w:ascii="Times New Roman" w:hAnsi="Times New Roman"/>
              <w:b/>
              <w:noProof/>
              <w:sz w:val="14"/>
              <w:szCs w:val="14"/>
            </w:rPr>
            <w:t>15</w:t>
          </w:r>
          <w:r w:rsidRPr="0005634E">
            <w:rPr>
              <w:rFonts w:ascii="Times New Roman" w:hAnsi="Times New Roman"/>
              <w:b/>
              <w:sz w:val="14"/>
              <w:szCs w:val="14"/>
            </w:rPr>
            <w:fldChar w:fldCharType="end"/>
          </w:r>
        </w:p>
      </w:tc>
    </w:tr>
  </w:tbl>
  <w:p w:rsidR="00DF1CAC" w:rsidRPr="0017177D" w:rsidRDefault="00DF1CAC" w:rsidP="004674A7">
    <w:pPr>
      <w:rPr>
        <w:sz w:val="8"/>
        <w:szCs w:val="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AC" w:rsidRPr="008C1EAD" w:rsidRDefault="00DF1CAC" w:rsidP="004674A7">
    <w:pPr>
      <w:rPr>
        <w:sz w:val="8"/>
        <w:szCs w:val="8"/>
      </w:rPr>
    </w:pPr>
  </w:p>
  <w:tbl>
    <w:tblPr>
      <w:tblW w:w="10728" w:type="dxa"/>
      <w:tblLook w:val="04A0" w:firstRow="1" w:lastRow="0" w:firstColumn="1" w:lastColumn="0" w:noHBand="0" w:noVBand="1"/>
    </w:tblPr>
    <w:tblGrid>
      <w:gridCol w:w="9738"/>
      <w:gridCol w:w="990"/>
    </w:tblGrid>
    <w:tr w:rsidR="00DF1CAC" w:rsidRPr="00425654" w:rsidTr="00BD5E6B">
      <w:tc>
        <w:tcPr>
          <w:tcW w:w="9738" w:type="dxa"/>
        </w:tcPr>
        <w:p w:rsidR="00DF1CAC" w:rsidRPr="0005634E" w:rsidRDefault="00DF1CAC" w:rsidP="00BD5E6B">
          <w:pPr>
            <w:pStyle w:val="Footer"/>
            <w:tabs>
              <w:tab w:val="clear" w:pos="8640"/>
              <w:tab w:val="right" w:pos="9720"/>
            </w:tabs>
            <w:jc w:val="center"/>
            <w:rPr>
              <w:rFonts w:ascii="Times New Roman" w:hAnsi="Times New Roman"/>
              <w:b/>
              <w:sz w:val="14"/>
              <w:szCs w:val="16"/>
            </w:rPr>
          </w:pPr>
          <w:r w:rsidRPr="0005634E">
            <w:rPr>
              <w:rFonts w:ascii="Times New Roman" w:hAnsi="Times New Roman"/>
              <w:b/>
              <w:sz w:val="14"/>
              <w:szCs w:val="16"/>
            </w:rPr>
            <w:t xml:space="preserve">For questions or comments regarding this form contact the Technical Point-of-Contact </w:t>
          </w:r>
          <w:hyperlink r:id="rId1" w:history="1">
            <w:r w:rsidRPr="0005634E">
              <w:rPr>
                <w:rStyle w:val="Hyperlink"/>
                <w:rFonts w:ascii="Times New Roman" w:hAnsi="Times New Roman"/>
                <w:b/>
                <w:sz w:val="14"/>
                <w:szCs w:val="16"/>
              </w:rPr>
              <w:t>Harry Fanning</w:t>
            </w:r>
          </w:hyperlink>
        </w:p>
        <w:p w:rsidR="00DF1CAC" w:rsidRPr="0005634E" w:rsidRDefault="00DF1CAC" w:rsidP="00BD5E6B">
          <w:pPr>
            <w:pStyle w:val="Footer"/>
            <w:tabs>
              <w:tab w:val="clear" w:pos="8640"/>
              <w:tab w:val="right" w:pos="9720"/>
            </w:tabs>
            <w:jc w:val="center"/>
            <w:rPr>
              <w:rFonts w:ascii="Times New Roman" w:hAnsi="Times New Roman"/>
              <w:sz w:val="14"/>
              <w:szCs w:val="16"/>
            </w:rPr>
          </w:pPr>
          <w:r w:rsidRPr="0005634E">
            <w:rPr>
              <w:rFonts w:ascii="Times New Roman" w:hAnsi="Times New Roman"/>
              <w:b/>
              <w:i/>
              <w:sz w:val="14"/>
              <w:szCs w:val="16"/>
            </w:rPr>
            <w:t xml:space="preserve">This document is controlled as an on line file.  It may be printed but the print copy is not a controlled document.  It is the user’s responsibility to ensure that the document is the same revision as the current on line file.  This copy was printed on </w:t>
          </w:r>
          <w:r w:rsidRPr="0005634E">
            <w:rPr>
              <w:rFonts w:ascii="Times New Roman" w:hAnsi="Times New Roman"/>
              <w:b/>
              <w:i/>
              <w:sz w:val="14"/>
              <w:szCs w:val="16"/>
            </w:rPr>
            <w:fldChar w:fldCharType="begin"/>
          </w:r>
          <w:r w:rsidRPr="0005634E">
            <w:rPr>
              <w:rFonts w:ascii="Times New Roman" w:hAnsi="Times New Roman"/>
              <w:b/>
              <w:i/>
              <w:sz w:val="14"/>
              <w:szCs w:val="16"/>
            </w:rPr>
            <w:instrText xml:space="preserve"> DATE \@ "M/d/yyyy" </w:instrText>
          </w:r>
          <w:r w:rsidRPr="0005634E">
            <w:rPr>
              <w:rFonts w:ascii="Times New Roman" w:hAnsi="Times New Roman"/>
              <w:b/>
              <w:i/>
              <w:sz w:val="14"/>
              <w:szCs w:val="16"/>
            </w:rPr>
            <w:fldChar w:fldCharType="separate"/>
          </w:r>
          <w:r w:rsidR="00BC5446">
            <w:rPr>
              <w:rFonts w:ascii="Times New Roman" w:hAnsi="Times New Roman"/>
              <w:b/>
              <w:i/>
              <w:noProof/>
              <w:sz w:val="14"/>
              <w:szCs w:val="16"/>
            </w:rPr>
            <w:t>2/7/2018</w:t>
          </w:r>
          <w:r w:rsidRPr="0005634E">
            <w:rPr>
              <w:rFonts w:ascii="Times New Roman" w:hAnsi="Times New Roman"/>
              <w:b/>
              <w:i/>
              <w:sz w:val="14"/>
              <w:szCs w:val="16"/>
            </w:rPr>
            <w:fldChar w:fldCharType="end"/>
          </w:r>
          <w:r w:rsidRPr="0005634E">
            <w:rPr>
              <w:rFonts w:ascii="Times New Roman" w:hAnsi="Times New Roman"/>
              <w:b/>
              <w:i/>
              <w:sz w:val="14"/>
              <w:szCs w:val="16"/>
            </w:rPr>
            <w:t>.</w:t>
          </w:r>
        </w:p>
      </w:tc>
      <w:tc>
        <w:tcPr>
          <w:tcW w:w="990" w:type="dxa"/>
        </w:tcPr>
        <w:p w:rsidR="00DF1CAC" w:rsidRPr="0005634E" w:rsidRDefault="00DF1CAC" w:rsidP="00BD5E6B">
          <w:pPr>
            <w:pStyle w:val="Header"/>
            <w:jc w:val="center"/>
            <w:rPr>
              <w:b/>
              <w:sz w:val="14"/>
              <w:szCs w:val="14"/>
            </w:rPr>
          </w:pPr>
          <w:r w:rsidRPr="0005634E">
            <w:rPr>
              <w:b/>
              <w:sz w:val="14"/>
              <w:szCs w:val="14"/>
            </w:rPr>
            <w:t xml:space="preserve">Page </w:t>
          </w:r>
        </w:p>
        <w:p w:rsidR="00DF1CAC" w:rsidRPr="0005634E" w:rsidRDefault="00DF1CAC" w:rsidP="00BD5E6B">
          <w:pPr>
            <w:pStyle w:val="Footer"/>
            <w:tabs>
              <w:tab w:val="clear" w:pos="8640"/>
              <w:tab w:val="right" w:pos="9720"/>
            </w:tabs>
            <w:jc w:val="center"/>
            <w:rPr>
              <w:rFonts w:ascii="Times New Roman" w:hAnsi="Times New Roman"/>
              <w:b/>
              <w:i/>
              <w:sz w:val="14"/>
              <w:szCs w:val="16"/>
            </w:rPr>
          </w:pPr>
          <w:r w:rsidRPr="0005634E">
            <w:rPr>
              <w:rFonts w:ascii="Times New Roman" w:hAnsi="Times New Roman"/>
              <w:b/>
              <w:sz w:val="14"/>
              <w:szCs w:val="14"/>
            </w:rPr>
            <w:fldChar w:fldCharType="begin"/>
          </w:r>
          <w:r w:rsidRPr="0005634E">
            <w:rPr>
              <w:rFonts w:ascii="Times New Roman" w:hAnsi="Times New Roman"/>
              <w:b/>
              <w:sz w:val="14"/>
              <w:szCs w:val="14"/>
            </w:rPr>
            <w:instrText xml:space="preserve"> PAGE </w:instrText>
          </w:r>
          <w:r w:rsidRPr="0005634E">
            <w:rPr>
              <w:rFonts w:ascii="Times New Roman" w:hAnsi="Times New Roman"/>
              <w:b/>
              <w:sz w:val="14"/>
              <w:szCs w:val="14"/>
            </w:rPr>
            <w:fldChar w:fldCharType="separate"/>
          </w:r>
          <w:r w:rsidR="00CE751D">
            <w:rPr>
              <w:rFonts w:ascii="Times New Roman" w:hAnsi="Times New Roman"/>
              <w:b/>
              <w:noProof/>
              <w:sz w:val="14"/>
              <w:szCs w:val="14"/>
            </w:rPr>
            <w:t>1</w:t>
          </w:r>
          <w:r w:rsidRPr="0005634E">
            <w:rPr>
              <w:rFonts w:ascii="Times New Roman" w:hAnsi="Times New Roman"/>
              <w:b/>
              <w:sz w:val="14"/>
              <w:szCs w:val="14"/>
            </w:rPr>
            <w:fldChar w:fldCharType="end"/>
          </w:r>
          <w:r w:rsidRPr="0005634E">
            <w:rPr>
              <w:rFonts w:ascii="Times New Roman" w:hAnsi="Times New Roman"/>
              <w:b/>
              <w:sz w:val="14"/>
              <w:szCs w:val="14"/>
            </w:rPr>
            <w:t xml:space="preserve"> of </w:t>
          </w:r>
          <w:r w:rsidRPr="0005634E">
            <w:rPr>
              <w:rFonts w:ascii="Times New Roman" w:hAnsi="Times New Roman"/>
              <w:b/>
              <w:sz w:val="14"/>
              <w:szCs w:val="14"/>
            </w:rPr>
            <w:fldChar w:fldCharType="begin"/>
          </w:r>
          <w:r w:rsidRPr="0005634E">
            <w:rPr>
              <w:rFonts w:ascii="Times New Roman" w:hAnsi="Times New Roman"/>
              <w:b/>
              <w:sz w:val="14"/>
              <w:szCs w:val="14"/>
            </w:rPr>
            <w:instrText xml:space="preserve"> NUMPAGES </w:instrText>
          </w:r>
          <w:r w:rsidRPr="0005634E">
            <w:rPr>
              <w:rFonts w:ascii="Times New Roman" w:hAnsi="Times New Roman"/>
              <w:b/>
              <w:sz w:val="14"/>
              <w:szCs w:val="14"/>
            </w:rPr>
            <w:fldChar w:fldCharType="separate"/>
          </w:r>
          <w:r w:rsidR="00CE751D">
            <w:rPr>
              <w:rFonts w:ascii="Times New Roman" w:hAnsi="Times New Roman"/>
              <w:b/>
              <w:noProof/>
              <w:sz w:val="14"/>
              <w:szCs w:val="14"/>
            </w:rPr>
            <w:t>15</w:t>
          </w:r>
          <w:r w:rsidRPr="0005634E">
            <w:rPr>
              <w:rFonts w:ascii="Times New Roman" w:hAnsi="Times New Roman"/>
              <w:b/>
              <w:sz w:val="14"/>
              <w:szCs w:val="14"/>
            </w:rPr>
            <w:fldChar w:fldCharType="end"/>
          </w:r>
        </w:p>
      </w:tc>
    </w:tr>
  </w:tbl>
  <w:p w:rsidR="00DF1CAC" w:rsidRPr="0017177D" w:rsidRDefault="00DF1CAC" w:rsidP="004674A7">
    <w:pPr>
      <w:rPr>
        <w:sz w:val="8"/>
        <w:szCs w:val="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51F7" w:rsidRDefault="00A651F7">
      <w:r>
        <w:separator/>
      </w:r>
    </w:p>
  </w:footnote>
  <w:footnote w:type="continuationSeparator" w:id="0">
    <w:p w:rsidR="00A651F7" w:rsidRDefault="00A651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410"/>
      <w:gridCol w:w="7750"/>
    </w:tblGrid>
    <w:tr w:rsidR="00DF1CAC" w:rsidTr="00C860DC">
      <w:trPr>
        <w:trHeight w:val="20"/>
        <w:jc w:val="center"/>
      </w:trPr>
      <w:tc>
        <w:tcPr>
          <w:tcW w:w="10739"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DF1CAC" w:rsidRDefault="00DF1CAC" w:rsidP="00C860DC">
          <w:pPr>
            <w:pStyle w:val="Header"/>
            <w:jc w:val="center"/>
            <w:rPr>
              <w:sz w:val="10"/>
              <w:szCs w:val="10"/>
            </w:rPr>
          </w:pPr>
        </w:p>
      </w:tc>
    </w:tr>
    <w:tr w:rsidR="00DF1CAC" w:rsidTr="00C860DC">
      <w:trPr>
        <w:trHeight w:val="350"/>
        <w:jc w:val="center"/>
      </w:trPr>
      <w:tc>
        <w:tcPr>
          <w:tcW w:w="2760" w:type="dxa"/>
          <w:tcBorders>
            <w:top w:val="single" w:sz="4" w:space="0" w:color="auto"/>
            <w:left w:val="single" w:sz="4" w:space="0" w:color="auto"/>
            <w:bottom w:val="single" w:sz="4" w:space="0" w:color="auto"/>
            <w:right w:val="single" w:sz="4" w:space="0" w:color="auto"/>
          </w:tcBorders>
          <w:hideMark/>
        </w:tcPr>
        <w:p w:rsidR="00DF1CAC" w:rsidRDefault="00BC5446" w:rsidP="00C860DC">
          <w:pPr>
            <w:pStyle w:val="Header"/>
            <w:rPr>
              <w:b/>
            </w:rPr>
          </w:pPr>
          <w:r>
            <w:rPr>
              <w:noProof/>
            </w:rPr>
            <w:drawing>
              <wp:inline distT="0" distB="0" distL="0" distR="0">
                <wp:extent cx="2019300" cy="447675"/>
                <wp:effectExtent l="0" t="0" r="0" b="9525"/>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9300" cy="447675"/>
                        </a:xfrm>
                        <a:prstGeom prst="rect">
                          <a:avLst/>
                        </a:prstGeom>
                        <a:noFill/>
                        <a:ln>
                          <a:noFill/>
                        </a:ln>
                      </pic:spPr>
                    </pic:pic>
                  </a:graphicData>
                </a:graphic>
              </wp:inline>
            </w:drawing>
          </w:r>
        </w:p>
      </w:tc>
      <w:tc>
        <w:tcPr>
          <w:tcW w:w="7979" w:type="dxa"/>
          <w:tcBorders>
            <w:top w:val="single" w:sz="4" w:space="0" w:color="auto"/>
            <w:left w:val="single" w:sz="4" w:space="0" w:color="auto"/>
            <w:bottom w:val="single" w:sz="4" w:space="0" w:color="auto"/>
            <w:right w:val="single" w:sz="4" w:space="0" w:color="auto"/>
          </w:tcBorders>
          <w:vAlign w:val="center"/>
          <w:hideMark/>
        </w:tcPr>
        <w:p w:rsidR="00DF1CAC" w:rsidRPr="00C860DC" w:rsidRDefault="00DF1CAC" w:rsidP="00C860DC">
          <w:pPr>
            <w:pStyle w:val="Header"/>
            <w:jc w:val="center"/>
            <w:rPr>
              <w:b/>
              <w:sz w:val="36"/>
              <w:szCs w:val="36"/>
            </w:rPr>
          </w:pPr>
          <w:r>
            <w:rPr>
              <w:b/>
              <w:sz w:val="36"/>
              <w:szCs w:val="36"/>
            </w:rPr>
            <w:t>Operational Safety Procedure Form</w:t>
          </w:r>
        </w:p>
      </w:tc>
    </w:tr>
    <w:tr w:rsidR="00DF1CAC" w:rsidTr="00C860DC">
      <w:trPr>
        <w:trHeight w:val="25"/>
        <w:jc w:val="center"/>
      </w:trPr>
      <w:tc>
        <w:tcPr>
          <w:tcW w:w="10739"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DF1CAC" w:rsidRDefault="00DF1CAC" w:rsidP="00C860DC">
          <w:pPr>
            <w:pStyle w:val="Header"/>
            <w:jc w:val="center"/>
            <w:rPr>
              <w:sz w:val="10"/>
              <w:szCs w:val="10"/>
            </w:rPr>
          </w:pPr>
        </w:p>
      </w:tc>
    </w:tr>
  </w:tbl>
  <w:p w:rsidR="00DF1CAC" w:rsidRPr="00016301" w:rsidRDefault="00DF1CAC" w:rsidP="00180E78">
    <w:pPr>
      <w:rPr>
        <w:bCs/>
        <w:color w:val="000000"/>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AC" w:rsidRDefault="00DF1CAC">
    <w:pPr>
      <w:pStyle w:val="Header"/>
      <w:tabs>
        <w:tab w:val="clear" w:pos="4320"/>
        <w:tab w:val="clear" w:pos="8640"/>
        <w:tab w:val="center" w:pos="4680"/>
        <w:tab w:val="right" w:pos="9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4749B"/>
    <w:multiLevelType w:val="hybridMultilevel"/>
    <w:tmpl w:val="38603A26"/>
    <w:lvl w:ilvl="0" w:tplc="7D664AF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nsid w:val="11D30891"/>
    <w:multiLevelType w:val="hybridMultilevel"/>
    <w:tmpl w:val="0472001A"/>
    <w:lvl w:ilvl="0" w:tplc="CAE2B4A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79137FE"/>
    <w:multiLevelType w:val="hybridMultilevel"/>
    <w:tmpl w:val="198439E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5D16F8C"/>
    <w:multiLevelType w:val="hybridMultilevel"/>
    <w:tmpl w:val="1D8031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61361FE"/>
    <w:multiLevelType w:val="hybridMultilevel"/>
    <w:tmpl w:val="AF8E624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8BD24D7"/>
    <w:multiLevelType w:val="hybridMultilevel"/>
    <w:tmpl w:val="0D00F4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EC647A"/>
    <w:multiLevelType w:val="hybridMultilevel"/>
    <w:tmpl w:val="1D8031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1C31CE"/>
    <w:multiLevelType w:val="hybridMultilevel"/>
    <w:tmpl w:val="0472001A"/>
    <w:lvl w:ilvl="0" w:tplc="CAE2B4A8">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4A320BA"/>
    <w:multiLevelType w:val="hybridMultilevel"/>
    <w:tmpl w:val="81BEF7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350130F9"/>
    <w:multiLevelType w:val="hybridMultilevel"/>
    <w:tmpl w:val="556A3DB6"/>
    <w:lvl w:ilvl="0" w:tplc="D5EE8F7E">
      <w:start w:val="1"/>
      <w:numFmt w:val="decimal"/>
      <w:lvlText w:val="%1."/>
      <w:lvlJc w:val="left"/>
      <w:pPr>
        <w:ind w:left="1114" w:hanging="360"/>
      </w:pPr>
      <w:rPr>
        <w:color w:val="auto"/>
      </w:r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0">
    <w:nsid w:val="35A52BB6"/>
    <w:multiLevelType w:val="hybridMultilevel"/>
    <w:tmpl w:val="491056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37C839A3"/>
    <w:multiLevelType w:val="multilevel"/>
    <w:tmpl w:val="A6BC1E1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3DCD1477"/>
    <w:multiLevelType w:val="hybridMultilevel"/>
    <w:tmpl w:val="A0CAEFB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3F7768CF"/>
    <w:multiLevelType w:val="multilevel"/>
    <w:tmpl w:val="F97C9C1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nsid w:val="47B40961"/>
    <w:multiLevelType w:val="hybridMultilevel"/>
    <w:tmpl w:val="F578C5C4"/>
    <w:lvl w:ilvl="0" w:tplc="04090019">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nsid w:val="4B1233EE"/>
    <w:multiLevelType w:val="hybridMultilevel"/>
    <w:tmpl w:val="E5B84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B5838AA"/>
    <w:multiLevelType w:val="hybridMultilevel"/>
    <w:tmpl w:val="21ECC0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FF4154"/>
    <w:multiLevelType w:val="multilevel"/>
    <w:tmpl w:val="DB9E00A6"/>
    <w:lvl w:ilvl="0">
      <w:start w:val="4"/>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8">
    <w:nsid w:val="50521D26"/>
    <w:multiLevelType w:val="hybridMultilevel"/>
    <w:tmpl w:val="D95ACE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32A4108"/>
    <w:multiLevelType w:val="multilevel"/>
    <w:tmpl w:val="2C042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57537FA"/>
    <w:multiLevelType w:val="hybridMultilevel"/>
    <w:tmpl w:val="75EA0E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60B3127"/>
    <w:multiLevelType w:val="hybridMultilevel"/>
    <w:tmpl w:val="3E2EC338"/>
    <w:lvl w:ilvl="0" w:tplc="87A2DC70">
      <w:start w:val="1"/>
      <w:numFmt w:val="lowerRoman"/>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5A2A51D2"/>
    <w:multiLevelType w:val="hybridMultilevel"/>
    <w:tmpl w:val="1D8031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2C901C7"/>
    <w:multiLevelType w:val="hybridMultilevel"/>
    <w:tmpl w:val="D98EA492"/>
    <w:lvl w:ilvl="0" w:tplc="E4C26F8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nsid w:val="65CA54A0"/>
    <w:multiLevelType w:val="hybridMultilevel"/>
    <w:tmpl w:val="8398EF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79631E0"/>
    <w:multiLevelType w:val="multilevel"/>
    <w:tmpl w:val="DCD09ACA"/>
    <w:styleLink w:val="ESHManual"/>
    <w:lvl w:ilvl="0">
      <w:start w:val="1"/>
      <w:numFmt w:val="decimal"/>
      <w:lvlText w:val="%1.0"/>
      <w:lvlJc w:val="left"/>
      <w:pPr>
        <w:tabs>
          <w:tab w:val="num" w:pos="720"/>
        </w:tabs>
        <w:ind w:left="720" w:hanging="720"/>
      </w:pPr>
      <w:rPr>
        <w:rFonts w:ascii="Times New Roman Bold" w:hAnsi="Times New Roman Bold" w:hint="default"/>
        <w:b/>
        <w:i w:val="0"/>
        <w:sz w:val="28"/>
      </w:rPr>
    </w:lvl>
    <w:lvl w:ilvl="1">
      <w:start w:val="1"/>
      <w:numFmt w:val="decimal"/>
      <w:lvlText w:val="%1.%2"/>
      <w:lvlJc w:val="left"/>
      <w:pPr>
        <w:tabs>
          <w:tab w:val="num" w:pos="720"/>
        </w:tabs>
        <w:ind w:left="720" w:hanging="720"/>
      </w:pPr>
      <w:rPr>
        <w:rFonts w:ascii="Times New Roman Bold" w:hAnsi="Times New Roman Bold" w:hint="default"/>
        <w:b/>
        <w:i w:val="0"/>
        <w:sz w:val="24"/>
      </w:rPr>
    </w:lvl>
    <w:lvl w:ilvl="2">
      <w:start w:val="1"/>
      <w:numFmt w:val="decimal"/>
      <w:lvlText w:val="%1.%2.%3"/>
      <w:lvlJc w:val="left"/>
      <w:pPr>
        <w:tabs>
          <w:tab w:val="num" w:pos="720"/>
        </w:tabs>
        <w:ind w:left="720" w:hanging="720"/>
      </w:pPr>
      <w:rPr>
        <w:rFonts w:ascii="Times New Roman Bold" w:hAnsi="Times New Roman Bold" w:hint="default"/>
        <w:b/>
        <w:i w:val="0"/>
        <w:sz w:val="24"/>
      </w:rPr>
    </w:lvl>
    <w:lvl w:ilvl="3">
      <w:start w:val="1"/>
      <w:numFmt w:val="decimal"/>
      <w:lvlText w:val="%1.%2.%3.%4"/>
      <w:lvlJc w:val="left"/>
      <w:pPr>
        <w:tabs>
          <w:tab w:val="num" w:pos="720"/>
        </w:tabs>
        <w:ind w:left="720" w:hanging="720"/>
      </w:pPr>
      <w:rPr>
        <w:rFonts w:ascii="Times New Roman" w:hAnsi="Times New Roman" w:cs="Times New Roman" w:hint="default"/>
        <w:b w:val="0"/>
        <w:i w:val="0"/>
        <w:sz w:val="24"/>
      </w:rPr>
    </w:lvl>
    <w:lvl w:ilvl="4">
      <w:start w:val="1"/>
      <w:numFmt w:val="decimal"/>
      <w:lvlText w:val="%1.%2.%3.%4.%5"/>
      <w:lvlJc w:val="left"/>
      <w:pPr>
        <w:tabs>
          <w:tab w:val="num" w:pos="720"/>
        </w:tabs>
        <w:ind w:left="720" w:hanging="720"/>
      </w:pPr>
      <w:rPr>
        <w:rFonts w:ascii="Times New Roman" w:hAnsi="Times New Roman" w:cs="Times New Roman" w:hint="default"/>
        <w:b w:val="0"/>
        <w:i w:val="0"/>
        <w:sz w:val="24"/>
      </w:rPr>
    </w:lvl>
    <w:lvl w:ilvl="5">
      <w:start w:val="1"/>
      <w:numFmt w:val="decimal"/>
      <w:lvlText w:val="%1.%2.%3.%4.%5.%6"/>
      <w:lvlJc w:val="left"/>
      <w:pPr>
        <w:tabs>
          <w:tab w:val="num" w:pos="720"/>
        </w:tabs>
        <w:ind w:left="720" w:hanging="720"/>
      </w:pPr>
      <w:rPr>
        <w:rFonts w:ascii="Times New Roman" w:hAnsi="Times New Roman" w:cs="Times New Roman" w:hint="default"/>
        <w:b w:val="0"/>
        <w:i w:val="0"/>
        <w:sz w:val="24"/>
      </w:rPr>
    </w:lvl>
    <w:lvl w:ilvl="6">
      <w:start w:val="1"/>
      <w:numFmt w:val="decimal"/>
      <w:lvlText w:val="%1.%2.%3.%4.%5.%6.%7"/>
      <w:lvlJc w:val="left"/>
      <w:pPr>
        <w:tabs>
          <w:tab w:val="num" w:pos="720"/>
        </w:tabs>
        <w:ind w:left="720" w:hanging="720"/>
      </w:pPr>
    </w:lvl>
    <w:lvl w:ilvl="7">
      <w:start w:val="1"/>
      <w:numFmt w:val="decimal"/>
      <w:lvlText w:val="%1.%2.%3.%4.%5.%6.%7.%8"/>
      <w:lvlJc w:val="left"/>
      <w:pPr>
        <w:tabs>
          <w:tab w:val="num" w:pos="720"/>
        </w:tabs>
        <w:ind w:left="720" w:hanging="720"/>
      </w:pPr>
    </w:lvl>
    <w:lvl w:ilvl="8">
      <w:start w:val="1"/>
      <w:numFmt w:val="decimal"/>
      <w:lvlText w:val="%1.%2.%3.%4.%5.%6.%7.%8.%9"/>
      <w:lvlJc w:val="left"/>
      <w:pPr>
        <w:tabs>
          <w:tab w:val="num" w:pos="720"/>
        </w:tabs>
        <w:ind w:left="720" w:hanging="720"/>
      </w:pPr>
    </w:lvl>
  </w:abstractNum>
  <w:abstractNum w:abstractNumId="26">
    <w:nsid w:val="7955767D"/>
    <w:multiLevelType w:val="hybridMultilevel"/>
    <w:tmpl w:val="F38C083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7FDF6177"/>
    <w:multiLevelType w:val="hybridMultilevel"/>
    <w:tmpl w:val="85ACB3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5"/>
  </w:num>
  <w:num w:numId="3">
    <w:abstractNumId w:val="17"/>
  </w:num>
  <w:num w:numId="4">
    <w:abstractNumId w:val="11"/>
  </w:num>
  <w:num w:numId="5">
    <w:abstractNumId w:val="4"/>
  </w:num>
  <w:num w:numId="6">
    <w:abstractNumId w:val="26"/>
  </w:num>
  <w:num w:numId="7">
    <w:abstractNumId w:val="20"/>
  </w:num>
  <w:num w:numId="8">
    <w:abstractNumId w:val="10"/>
  </w:num>
  <w:num w:numId="9">
    <w:abstractNumId w:val="12"/>
  </w:num>
  <w:num w:numId="10">
    <w:abstractNumId w:val="27"/>
  </w:num>
  <w:num w:numId="11">
    <w:abstractNumId w:val="8"/>
  </w:num>
  <w:num w:numId="12">
    <w:abstractNumId w:val="1"/>
  </w:num>
  <w:num w:numId="13">
    <w:abstractNumId w:val="7"/>
  </w:num>
  <w:num w:numId="14">
    <w:abstractNumId w:val="21"/>
  </w:num>
  <w:num w:numId="15">
    <w:abstractNumId w:val="2"/>
  </w:num>
  <w:num w:numId="16">
    <w:abstractNumId w:val="0"/>
  </w:num>
  <w:num w:numId="17">
    <w:abstractNumId w:val="9"/>
  </w:num>
  <w:num w:numId="18">
    <w:abstractNumId w:val="23"/>
  </w:num>
  <w:num w:numId="19">
    <w:abstractNumId w:val="14"/>
  </w:num>
  <w:num w:numId="20">
    <w:abstractNumId w:val="5"/>
  </w:num>
  <w:num w:numId="21">
    <w:abstractNumId w:val="16"/>
  </w:num>
  <w:num w:numId="22">
    <w:abstractNumId w:val="18"/>
  </w:num>
  <w:num w:numId="23">
    <w:abstractNumId w:val="19"/>
  </w:num>
  <w:num w:numId="24">
    <w:abstractNumId w:val="24"/>
  </w:num>
  <w:num w:numId="25">
    <w:abstractNumId w:val="3"/>
  </w:num>
  <w:num w:numId="26">
    <w:abstractNumId w:val="6"/>
  </w:num>
  <w:num w:numId="27">
    <w:abstractNumId w:val="22"/>
  </w:num>
  <w:num w:numId="28">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00"/>
  <w:attachedTemplate r:id="rId1"/>
  <w:defaultTabStop w:val="720"/>
  <w:drawingGridHorizontalSpacing w:val="120"/>
  <w:displayHorizontalDrawingGridEvery w:val="2"/>
  <w:characterSpacingControl w:val="doNotCompress"/>
  <w:hdrShapeDefaults>
    <o:shapedefaults v:ext="edit" spidmax="2049" style="mso-position-vertical-relative:line" fill="f" fillcolor="yellow">
      <v:fill color="yellow" on="f"/>
      <v:textbox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7A92"/>
    <w:rsid w:val="000070A8"/>
    <w:rsid w:val="0001291C"/>
    <w:rsid w:val="000134A9"/>
    <w:rsid w:val="00016301"/>
    <w:rsid w:val="00022787"/>
    <w:rsid w:val="000257C8"/>
    <w:rsid w:val="0003038D"/>
    <w:rsid w:val="000366AB"/>
    <w:rsid w:val="00046FC9"/>
    <w:rsid w:val="0005787C"/>
    <w:rsid w:val="00073EE9"/>
    <w:rsid w:val="0008796F"/>
    <w:rsid w:val="00095273"/>
    <w:rsid w:val="000A06D4"/>
    <w:rsid w:val="000A1EA1"/>
    <w:rsid w:val="000A554E"/>
    <w:rsid w:val="000A5B6E"/>
    <w:rsid w:val="000C14BA"/>
    <w:rsid w:val="000D6906"/>
    <w:rsid w:val="000D7699"/>
    <w:rsid w:val="000E03C7"/>
    <w:rsid w:val="000E03D9"/>
    <w:rsid w:val="000E4907"/>
    <w:rsid w:val="00104B62"/>
    <w:rsid w:val="00107126"/>
    <w:rsid w:val="001119CC"/>
    <w:rsid w:val="00120D2A"/>
    <w:rsid w:val="00122A4C"/>
    <w:rsid w:val="00124D5E"/>
    <w:rsid w:val="00135AAA"/>
    <w:rsid w:val="00145077"/>
    <w:rsid w:val="00145F9C"/>
    <w:rsid w:val="00177FED"/>
    <w:rsid w:val="00180E78"/>
    <w:rsid w:val="0018500C"/>
    <w:rsid w:val="00187160"/>
    <w:rsid w:val="00194874"/>
    <w:rsid w:val="00197697"/>
    <w:rsid w:val="001A0D3E"/>
    <w:rsid w:val="001A2826"/>
    <w:rsid w:val="001A6D95"/>
    <w:rsid w:val="001C1C0F"/>
    <w:rsid w:val="001E68D7"/>
    <w:rsid w:val="001F3719"/>
    <w:rsid w:val="00202B86"/>
    <w:rsid w:val="002143FB"/>
    <w:rsid w:val="00221062"/>
    <w:rsid w:val="002224ED"/>
    <w:rsid w:val="0022648B"/>
    <w:rsid w:val="002340C8"/>
    <w:rsid w:val="0023707A"/>
    <w:rsid w:val="002407A2"/>
    <w:rsid w:val="00250D2B"/>
    <w:rsid w:val="0025114D"/>
    <w:rsid w:val="002609B2"/>
    <w:rsid w:val="00277B1C"/>
    <w:rsid w:val="00280FB6"/>
    <w:rsid w:val="00281AAA"/>
    <w:rsid w:val="002864F8"/>
    <w:rsid w:val="002944D6"/>
    <w:rsid w:val="00296F84"/>
    <w:rsid w:val="002C0F9E"/>
    <w:rsid w:val="002C6137"/>
    <w:rsid w:val="002C678C"/>
    <w:rsid w:val="002D3784"/>
    <w:rsid w:val="002D7978"/>
    <w:rsid w:val="002E21FD"/>
    <w:rsid w:val="002E36C2"/>
    <w:rsid w:val="002F2358"/>
    <w:rsid w:val="003328D2"/>
    <w:rsid w:val="00332C60"/>
    <w:rsid w:val="003428CA"/>
    <w:rsid w:val="0035766B"/>
    <w:rsid w:val="003578FF"/>
    <w:rsid w:val="00381614"/>
    <w:rsid w:val="00385B80"/>
    <w:rsid w:val="00387549"/>
    <w:rsid w:val="0039654C"/>
    <w:rsid w:val="003A0479"/>
    <w:rsid w:val="003A5D44"/>
    <w:rsid w:val="003A7ADA"/>
    <w:rsid w:val="003B0BD3"/>
    <w:rsid w:val="003C6178"/>
    <w:rsid w:val="003E735C"/>
    <w:rsid w:val="003F7897"/>
    <w:rsid w:val="00402BE1"/>
    <w:rsid w:val="004051DA"/>
    <w:rsid w:val="0041132D"/>
    <w:rsid w:val="00417622"/>
    <w:rsid w:val="00452A8E"/>
    <w:rsid w:val="00456D31"/>
    <w:rsid w:val="004674A7"/>
    <w:rsid w:val="00473938"/>
    <w:rsid w:val="00474472"/>
    <w:rsid w:val="00475EFF"/>
    <w:rsid w:val="00482669"/>
    <w:rsid w:val="004942BF"/>
    <w:rsid w:val="004968A9"/>
    <w:rsid w:val="004B56F0"/>
    <w:rsid w:val="004C2764"/>
    <w:rsid w:val="004D11B6"/>
    <w:rsid w:val="004D1781"/>
    <w:rsid w:val="004D2553"/>
    <w:rsid w:val="004D43C0"/>
    <w:rsid w:val="004D45FD"/>
    <w:rsid w:val="004E49A1"/>
    <w:rsid w:val="004E5579"/>
    <w:rsid w:val="004E6B85"/>
    <w:rsid w:val="004F2E72"/>
    <w:rsid w:val="00513CAC"/>
    <w:rsid w:val="00513D49"/>
    <w:rsid w:val="00547616"/>
    <w:rsid w:val="0055396A"/>
    <w:rsid w:val="005600E7"/>
    <w:rsid w:val="00561834"/>
    <w:rsid w:val="005857E8"/>
    <w:rsid w:val="005A555C"/>
    <w:rsid w:val="005A7A04"/>
    <w:rsid w:val="005B2E74"/>
    <w:rsid w:val="005B7070"/>
    <w:rsid w:val="005B7969"/>
    <w:rsid w:val="005C043B"/>
    <w:rsid w:val="005C5436"/>
    <w:rsid w:val="005C7DAE"/>
    <w:rsid w:val="005D199C"/>
    <w:rsid w:val="005D4B06"/>
    <w:rsid w:val="005E17AA"/>
    <w:rsid w:val="005E631D"/>
    <w:rsid w:val="005F41CB"/>
    <w:rsid w:val="006138DC"/>
    <w:rsid w:val="006144CA"/>
    <w:rsid w:val="00615C08"/>
    <w:rsid w:val="0062557B"/>
    <w:rsid w:val="00626318"/>
    <w:rsid w:val="00653CD0"/>
    <w:rsid w:val="00657182"/>
    <w:rsid w:val="00671504"/>
    <w:rsid w:val="00691776"/>
    <w:rsid w:val="00692E8F"/>
    <w:rsid w:val="006944C5"/>
    <w:rsid w:val="0069772D"/>
    <w:rsid w:val="006A0CC7"/>
    <w:rsid w:val="006A1F65"/>
    <w:rsid w:val="006D0861"/>
    <w:rsid w:val="006D2492"/>
    <w:rsid w:val="006D59B7"/>
    <w:rsid w:val="006D77D5"/>
    <w:rsid w:val="006E0091"/>
    <w:rsid w:val="006E192C"/>
    <w:rsid w:val="006E48C3"/>
    <w:rsid w:val="006E4F52"/>
    <w:rsid w:val="006E78F1"/>
    <w:rsid w:val="006F3D6C"/>
    <w:rsid w:val="006F59F2"/>
    <w:rsid w:val="007038D0"/>
    <w:rsid w:val="00714ECE"/>
    <w:rsid w:val="00725C14"/>
    <w:rsid w:val="0073593B"/>
    <w:rsid w:val="00741F3C"/>
    <w:rsid w:val="00772A58"/>
    <w:rsid w:val="00776D72"/>
    <w:rsid w:val="007A2EDA"/>
    <w:rsid w:val="007A4AA9"/>
    <w:rsid w:val="007A6946"/>
    <w:rsid w:val="007A78C7"/>
    <w:rsid w:val="007B441B"/>
    <w:rsid w:val="007B7897"/>
    <w:rsid w:val="007C47C6"/>
    <w:rsid w:val="007D4DC9"/>
    <w:rsid w:val="007E33B6"/>
    <w:rsid w:val="007F16E4"/>
    <w:rsid w:val="007F7B1E"/>
    <w:rsid w:val="00821A92"/>
    <w:rsid w:val="008352C9"/>
    <w:rsid w:val="008413AE"/>
    <w:rsid w:val="00854B53"/>
    <w:rsid w:val="0085593E"/>
    <w:rsid w:val="00866A0C"/>
    <w:rsid w:val="00876FD5"/>
    <w:rsid w:val="00884B24"/>
    <w:rsid w:val="00887D50"/>
    <w:rsid w:val="008916EB"/>
    <w:rsid w:val="0089321A"/>
    <w:rsid w:val="008A315A"/>
    <w:rsid w:val="008A464D"/>
    <w:rsid w:val="008A56C6"/>
    <w:rsid w:val="008B512E"/>
    <w:rsid w:val="008C08A2"/>
    <w:rsid w:val="008C7B4D"/>
    <w:rsid w:val="008D7A58"/>
    <w:rsid w:val="008E3F39"/>
    <w:rsid w:val="008E5505"/>
    <w:rsid w:val="008E5842"/>
    <w:rsid w:val="008E7759"/>
    <w:rsid w:val="008F001B"/>
    <w:rsid w:val="008F2F71"/>
    <w:rsid w:val="008F5EF0"/>
    <w:rsid w:val="00900D28"/>
    <w:rsid w:val="009023F2"/>
    <w:rsid w:val="009032C5"/>
    <w:rsid w:val="00905CF8"/>
    <w:rsid w:val="00905D97"/>
    <w:rsid w:val="0091211B"/>
    <w:rsid w:val="00922DD1"/>
    <w:rsid w:val="0092388A"/>
    <w:rsid w:val="009248E5"/>
    <w:rsid w:val="00925636"/>
    <w:rsid w:val="009622CB"/>
    <w:rsid w:val="00963DA6"/>
    <w:rsid w:val="009708A9"/>
    <w:rsid w:val="00976002"/>
    <w:rsid w:val="009849A5"/>
    <w:rsid w:val="00987D16"/>
    <w:rsid w:val="0099729D"/>
    <w:rsid w:val="009A4ED4"/>
    <w:rsid w:val="009B1358"/>
    <w:rsid w:val="009C5137"/>
    <w:rsid w:val="009D539E"/>
    <w:rsid w:val="009F0C1A"/>
    <w:rsid w:val="009F26BB"/>
    <w:rsid w:val="009F5020"/>
    <w:rsid w:val="00A01E6B"/>
    <w:rsid w:val="00A02444"/>
    <w:rsid w:val="00A16651"/>
    <w:rsid w:val="00A21F0F"/>
    <w:rsid w:val="00A237D0"/>
    <w:rsid w:val="00A271AB"/>
    <w:rsid w:val="00A34626"/>
    <w:rsid w:val="00A37A92"/>
    <w:rsid w:val="00A41425"/>
    <w:rsid w:val="00A4529E"/>
    <w:rsid w:val="00A52DC8"/>
    <w:rsid w:val="00A564FC"/>
    <w:rsid w:val="00A634AD"/>
    <w:rsid w:val="00A651F7"/>
    <w:rsid w:val="00A6578B"/>
    <w:rsid w:val="00A669A0"/>
    <w:rsid w:val="00A74382"/>
    <w:rsid w:val="00A81538"/>
    <w:rsid w:val="00AA4C9B"/>
    <w:rsid w:val="00AA7E10"/>
    <w:rsid w:val="00AC2981"/>
    <w:rsid w:val="00AC2B0B"/>
    <w:rsid w:val="00AC2BA9"/>
    <w:rsid w:val="00AC6BC7"/>
    <w:rsid w:val="00AE3348"/>
    <w:rsid w:val="00AE3F1B"/>
    <w:rsid w:val="00AE416B"/>
    <w:rsid w:val="00AE6C1E"/>
    <w:rsid w:val="00AF0990"/>
    <w:rsid w:val="00AF6DE5"/>
    <w:rsid w:val="00B04682"/>
    <w:rsid w:val="00B17B69"/>
    <w:rsid w:val="00B24ECA"/>
    <w:rsid w:val="00B362F2"/>
    <w:rsid w:val="00B36C00"/>
    <w:rsid w:val="00B40F80"/>
    <w:rsid w:val="00B421F0"/>
    <w:rsid w:val="00B456FF"/>
    <w:rsid w:val="00B57E2A"/>
    <w:rsid w:val="00B644BF"/>
    <w:rsid w:val="00B64EA6"/>
    <w:rsid w:val="00B67A2C"/>
    <w:rsid w:val="00B736D7"/>
    <w:rsid w:val="00B75679"/>
    <w:rsid w:val="00B8293F"/>
    <w:rsid w:val="00B85841"/>
    <w:rsid w:val="00B906B6"/>
    <w:rsid w:val="00BA3105"/>
    <w:rsid w:val="00BC0348"/>
    <w:rsid w:val="00BC5446"/>
    <w:rsid w:val="00BD5E6B"/>
    <w:rsid w:val="00BD7CC6"/>
    <w:rsid w:val="00BE7736"/>
    <w:rsid w:val="00BF1941"/>
    <w:rsid w:val="00C01DC4"/>
    <w:rsid w:val="00C01E78"/>
    <w:rsid w:val="00C17353"/>
    <w:rsid w:val="00C20E6A"/>
    <w:rsid w:val="00C22B46"/>
    <w:rsid w:val="00C37401"/>
    <w:rsid w:val="00C55B56"/>
    <w:rsid w:val="00C64C91"/>
    <w:rsid w:val="00C716F9"/>
    <w:rsid w:val="00C76514"/>
    <w:rsid w:val="00C81ADB"/>
    <w:rsid w:val="00C860DC"/>
    <w:rsid w:val="00C96C22"/>
    <w:rsid w:val="00C979C8"/>
    <w:rsid w:val="00CA0446"/>
    <w:rsid w:val="00CA1C14"/>
    <w:rsid w:val="00CA63DD"/>
    <w:rsid w:val="00CE2D01"/>
    <w:rsid w:val="00CE751D"/>
    <w:rsid w:val="00CF2AE7"/>
    <w:rsid w:val="00CF31ED"/>
    <w:rsid w:val="00CF76DD"/>
    <w:rsid w:val="00D0739E"/>
    <w:rsid w:val="00D1545F"/>
    <w:rsid w:val="00D22224"/>
    <w:rsid w:val="00D27477"/>
    <w:rsid w:val="00D31C0A"/>
    <w:rsid w:val="00D368CD"/>
    <w:rsid w:val="00D37F7A"/>
    <w:rsid w:val="00D41DE6"/>
    <w:rsid w:val="00D501BA"/>
    <w:rsid w:val="00D7220A"/>
    <w:rsid w:val="00D74B8C"/>
    <w:rsid w:val="00D84E4A"/>
    <w:rsid w:val="00D90564"/>
    <w:rsid w:val="00D94E5A"/>
    <w:rsid w:val="00D95D7A"/>
    <w:rsid w:val="00DA2119"/>
    <w:rsid w:val="00DA505B"/>
    <w:rsid w:val="00DB1FBD"/>
    <w:rsid w:val="00DB2263"/>
    <w:rsid w:val="00DC0882"/>
    <w:rsid w:val="00DC55B3"/>
    <w:rsid w:val="00DE72F1"/>
    <w:rsid w:val="00DF1CAC"/>
    <w:rsid w:val="00DF2A6A"/>
    <w:rsid w:val="00DF39A6"/>
    <w:rsid w:val="00DF6BAA"/>
    <w:rsid w:val="00DF7647"/>
    <w:rsid w:val="00E10A5A"/>
    <w:rsid w:val="00E12F8E"/>
    <w:rsid w:val="00E14277"/>
    <w:rsid w:val="00E15407"/>
    <w:rsid w:val="00E163B7"/>
    <w:rsid w:val="00E261EC"/>
    <w:rsid w:val="00E46C08"/>
    <w:rsid w:val="00E61CC5"/>
    <w:rsid w:val="00E6248B"/>
    <w:rsid w:val="00E66402"/>
    <w:rsid w:val="00E67A15"/>
    <w:rsid w:val="00E72981"/>
    <w:rsid w:val="00E740D7"/>
    <w:rsid w:val="00E771BB"/>
    <w:rsid w:val="00E840B2"/>
    <w:rsid w:val="00E93B65"/>
    <w:rsid w:val="00EA1556"/>
    <w:rsid w:val="00EA28E4"/>
    <w:rsid w:val="00EA4B7A"/>
    <w:rsid w:val="00EB5603"/>
    <w:rsid w:val="00EC11E9"/>
    <w:rsid w:val="00EC2332"/>
    <w:rsid w:val="00ED12AA"/>
    <w:rsid w:val="00EE7473"/>
    <w:rsid w:val="00EF1099"/>
    <w:rsid w:val="00EF3440"/>
    <w:rsid w:val="00EF5494"/>
    <w:rsid w:val="00F0664C"/>
    <w:rsid w:val="00F12246"/>
    <w:rsid w:val="00F2546E"/>
    <w:rsid w:val="00F302FE"/>
    <w:rsid w:val="00F45347"/>
    <w:rsid w:val="00F53F11"/>
    <w:rsid w:val="00F54850"/>
    <w:rsid w:val="00F552F4"/>
    <w:rsid w:val="00F56865"/>
    <w:rsid w:val="00F60EC7"/>
    <w:rsid w:val="00F67C58"/>
    <w:rsid w:val="00F76BEA"/>
    <w:rsid w:val="00F807D6"/>
    <w:rsid w:val="00F809CF"/>
    <w:rsid w:val="00F84DDA"/>
    <w:rsid w:val="00F9396E"/>
    <w:rsid w:val="00FB6F49"/>
    <w:rsid w:val="00FD3467"/>
    <w:rsid w:val="00FD410E"/>
    <w:rsid w:val="00FD6673"/>
    <w:rsid w:val="00FE23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line" fill="f" fillcolor="yellow">
      <v:fill color="yellow" on="f"/>
      <v:textbox inset="0,0,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jc w:val="both"/>
    </w:pPr>
    <w:rPr>
      <w:rFonts w:ascii="Times" w:hAnsi="Times"/>
      <w:sz w:val="24"/>
      <w:szCs w:val="24"/>
    </w:rPr>
  </w:style>
  <w:style w:type="paragraph" w:styleId="Heading1">
    <w:name w:val="heading 1"/>
    <w:basedOn w:val="Normal"/>
    <w:next w:val="Normal"/>
    <w:link w:val="Heading1Char"/>
    <w:qFormat/>
    <w:rsid w:val="00AC2BA9"/>
    <w:pPr>
      <w:keepNext/>
      <w:jc w:val="left"/>
      <w:outlineLvl w:val="0"/>
    </w:pPr>
    <w:rPr>
      <w:rFonts w:ascii="Times New Roman" w:hAnsi="Times New Roman"/>
      <w:b/>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FF"/>
      <w:u w:val="single"/>
    </w:rPr>
  </w:style>
  <w:style w:type="character" w:styleId="FollowedHyperlink">
    <w:name w:val="FollowedHyperlink"/>
    <w:rPr>
      <w:color w:val="800080"/>
      <w:u w:val="single"/>
    </w:rPr>
  </w:style>
  <w:style w:type="paragraph" w:styleId="Header">
    <w:name w:val="header"/>
    <w:basedOn w:val="Normal"/>
    <w:link w:val="HeaderChar"/>
    <w:pPr>
      <w:tabs>
        <w:tab w:val="center" w:pos="4320"/>
        <w:tab w:val="right" w:pos="8640"/>
      </w:tabs>
    </w:pPr>
    <w:rPr>
      <w:rFonts w:ascii="Times New Roman" w:hAnsi="Times New Roman"/>
    </w:rPr>
  </w:style>
  <w:style w:type="character" w:customStyle="1" w:styleId="HeaderChar">
    <w:name w:val="Header Char"/>
    <w:link w:val="Header"/>
    <w:rPr>
      <w:rFonts w:ascii="Times" w:hAnsi="Times"/>
      <w:sz w:val="24"/>
      <w:szCs w:val="24"/>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Pr>
      <w:rFonts w:ascii="Times" w:hAnsi="Times"/>
      <w:sz w:val="24"/>
      <w:szCs w:val="24"/>
    </w:r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link w:val="BalloonText"/>
    <w:locked/>
    <w:rPr>
      <w:rFonts w:ascii="Tahoma" w:hAnsi="Tahoma" w:cs="Tahoma" w:hint="default"/>
      <w:sz w:val="16"/>
      <w:szCs w:val="16"/>
    </w:rPr>
  </w:style>
  <w:style w:type="paragraph" w:customStyle="1" w:styleId="Default">
    <w:name w:val="Default"/>
    <w:pPr>
      <w:autoSpaceDE w:val="0"/>
      <w:autoSpaceDN w:val="0"/>
      <w:adjustRightInd w:val="0"/>
    </w:pPr>
    <w:rPr>
      <w:color w:val="000000"/>
      <w:sz w:val="24"/>
      <w:szCs w:val="24"/>
    </w:rPr>
  </w:style>
  <w:style w:type="paragraph" w:customStyle="1" w:styleId="SP90141">
    <w:name w:val="SP90141"/>
    <w:basedOn w:val="Default"/>
    <w:next w:val="Default"/>
    <w:rPr>
      <w:color w:val="auto"/>
    </w:rPr>
  </w:style>
  <w:style w:type="paragraph" w:customStyle="1" w:styleId="SP90129">
    <w:name w:val="SP90129"/>
    <w:basedOn w:val="Default"/>
    <w:next w:val="Default"/>
    <w:rPr>
      <w:color w:val="auto"/>
    </w:rPr>
  </w:style>
  <w:style w:type="paragraph" w:customStyle="1" w:styleId="SP90162">
    <w:name w:val="SP90162"/>
    <w:basedOn w:val="Default"/>
    <w:next w:val="Default"/>
    <w:rPr>
      <w:color w:val="auto"/>
    </w:rPr>
  </w:style>
  <w:style w:type="character" w:customStyle="1" w:styleId="SC2414">
    <w:name w:val="SC2414"/>
    <w:rPr>
      <w:b/>
      <w:bCs/>
      <w:color w:val="000000"/>
    </w:rPr>
  </w:style>
  <w:style w:type="character" w:customStyle="1" w:styleId="SC2443">
    <w:name w:val="SC2443"/>
    <w:rPr>
      <w:color w:val="000000"/>
      <w:sz w:val="20"/>
      <w:szCs w:val="20"/>
    </w:rPr>
  </w:style>
  <w:style w:type="character" w:customStyle="1" w:styleId="SC2460">
    <w:name w:val="SC2460"/>
    <w:rPr>
      <w:b/>
      <w:bCs/>
      <w:color w:val="000000"/>
      <w:sz w:val="32"/>
      <w:szCs w:val="32"/>
    </w:rPr>
  </w:style>
  <w:style w:type="table" w:styleId="TableGrid1">
    <w:name w:val="Table Grid 1"/>
    <w:basedOn w:val="TableNormal"/>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Elegant">
    <w:name w:val="Table Elegant"/>
    <w:basedOn w:val="TableNormal"/>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HManual">
    <w:name w:val="ES&amp;HManual"/>
    <w:pPr>
      <w:numPr>
        <w:numId w:val="2"/>
      </w:numPr>
    </w:pPr>
  </w:style>
  <w:style w:type="paragraph" w:styleId="ListParagraph">
    <w:name w:val="List Paragraph"/>
    <w:basedOn w:val="Normal"/>
    <w:uiPriority w:val="34"/>
    <w:qFormat/>
    <w:rsid w:val="00B67A2C"/>
    <w:pPr>
      <w:ind w:left="720"/>
    </w:pPr>
  </w:style>
  <w:style w:type="paragraph" w:styleId="Caption">
    <w:name w:val="caption"/>
    <w:basedOn w:val="Normal"/>
    <w:next w:val="Normal"/>
    <w:unhideWhenUsed/>
    <w:qFormat/>
    <w:rsid w:val="00925636"/>
    <w:pPr>
      <w:spacing w:after="200" w:line="312" w:lineRule="auto"/>
    </w:pPr>
    <w:rPr>
      <w:rFonts w:ascii="Calibri" w:eastAsia="Cambria" w:hAnsi="Calibri"/>
      <w:b/>
      <w:bCs/>
      <w:color w:val="4F81BD"/>
      <w:sz w:val="18"/>
      <w:szCs w:val="18"/>
      <w:lang w:val="en-GB"/>
    </w:rPr>
  </w:style>
  <w:style w:type="paragraph" w:styleId="NoSpacing">
    <w:name w:val="No Spacing"/>
    <w:uiPriority w:val="1"/>
    <w:qFormat/>
    <w:rsid w:val="00D22224"/>
    <w:pPr>
      <w:jc w:val="both"/>
    </w:pPr>
    <w:rPr>
      <w:rFonts w:ascii="Calibri" w:eastAsia="Cambria" w:hAnsi="Calibri"/>
      <w:sz w:val="24"/>
      <w:szCs w:val="22"/>
      <w:lang w:val="en-GB"/>
    </w:rPr>
  </w:style>
  <w:style w:type="paragraph" w:styleId="NormalWeb">
    <w:name w:val="Normal (Web)"/>
    <w:basedOn w:val="Normal"/>
    <w:uiPriority w:val="99"/>
    <w:rsid w:val="00D22224"/>
    <w:rPr>
      <w:rFonts w:ascii="Times New Roman" w:hAnsi="Times New Roman"/>
    </w:rPr>
  </w:style>
  <w:style w:type="character" w:styleId="CommentReference">
    <w:name w:val="annotation reference"/>
    <w:rsid w:val="007A6946"/>
    <w:rPr>
      <w:sz w:val="16"/>
      <w:szCs w:val="16"/>
    </w:rPr>
  </w:style>
  <w:style w:type="paragraph" w:styleId="CommentText">
    <w:name w:val="annotation text"/>
    <w:basedOn w:val="Normal"/>
    <w:link w:val="CommentTextChar"/>
    <w:rsid w:val="007A6946"/>
    <w:rPr>
      <w:sz w:val="20"/>
      <w:szCs w:val="20"/>
    </w:rPr>
  </w:style>
  <w:style w:type="character" w:customStyle="1" w:styleId="CommentTextChar">
    <w:name w:val="Comment Text Char"/>
    <w:link w:val="CommentText"/>
    <w:rsid w:val="007A6946"/>
    <w:rPr>
      <w:rFonts w:ascii="Times" w:hAnsi="Times"/>
    </w:rPr>
  </w:style>
  <w:style w:type="paragraph" w:styleId="CommentSubject">
    <w:name w:val="annotation subject"/>
    <w:basedOn w:val="CommentText"/>
    <w:next w:val="CommentText"/>
    <w:link w:val="CommentSubjectChar"/>
    <w:rsid w:val="007A6946"/>
    <w:rPr>
      <w:b/>
      <w:bCs/>
    </w:rPr>
  </w:style>
  <w:style w:type="character" w:customStyle="1" w:styleId="CommentSubjectChar">
    <w:name w:val="Comment Subject Char"/>
    <w:link w:val="CommentSubject"/>
    <w:rsid w:val="007A6946"/>
    <w:rPr>
      <w:rFonts w:ascii="Times" w:hAnsi="Times"/>
      <w:b/>
      <w:bCs/>
    </w:rPr>
  </w:style>
  <w:style w:type="paragraph" w:styleId="Revision">
    <w:name w:val="Revision"/>
    <w:hidden/>
    <w:uiPriority w:val="99"/>
    <w:semiHidden/>
    <w:rsid w:val="00F56865"/>
    <w:rPr>
      <w:rFonts w:ascii="Times" w:hAnsi="Times"/>
      <w:sz w:val="24"/>
      <w:szCs w:val="24"/>
    </w:rPr>
  </w:style>
  <w:style w:type="paragraph" w:styleId="HTMLPreformatted">
    <w:name w:val="HTML Preformatted"/>
    <w:basedOn w:val="Normal"/>
    <w:link w:val="HTMLPreformattedChar"/>
    <w:uiPriority w:val="99"/>
    <w:unhideWhenUsed/>
    <w:rsid w:val="00104B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rPr>
  </w:style>
  <w:style w:type="character" w:customStyle="1" w:styleId="HTMLPreformattedChar">
    <w:name w:val="HTML Preformatted Char"/>
    <w:link w:val="HTMLPreformatted"/>
    <w:uiPriority w:val="99"/>
    <w:rsid w:val="00104B62"/>
    <w:rPr>
      <w:rFonts w:ascii="Courier New" w:hAnsi="Courier New" w:cs="Courier New"/>
    </w:rPr>
  </w:style>
  <w:style w:type="paragraph" w:customStyle="1" w:styleId="Normal1">
    <w:name w:val="Normal1"/>
    <w:basedOn w:val="Normal"/>
    <w:rsid w:val="00B644BF"/>
    <w:pPr>
      <w:jc w:val="left"/>
    </w:pPr>
    <w:rPr>
      <w:rFonts w:ascii="Times New Roman" w:hAnsi="Times New Roman"/>
    </w:rPr>
  </w:style>
  <w:style w:type="paragraph" w:styleId="BodyText2">
    <w:name w:val="Body Text 2"/>
    <w:basedOn w:val="Normal"/>
    <w:link w:val="BodyText2Char"/>
    <w:rsid w:val="00671504"/>
    <w:pPr>
      <w:spacing w:after="120" w:line="480" w:lineRule="auto"/>
    </w:pPr>
  </w:style>
  <w:style w:type="character" w:customStyle="1" w:styleId="BodyText2Char">
    <w:name w:val="Body Text 2 Char"/>
    <w:link w:val="BodyText2"/>
    <w:rsid w:val="00671504"/>
    <w:rPr>
      <w:rFonts w:ascii="Times" w:hAnsi="Times"/>
      <w:sz w:val="24"/>
      <w:szCs w:val="24"/>
    </w:rPr>
  </w:style>
  <w:style w:type="character" w:customStyle="1" w:styleId="Heading1Char">
    <w:name w:val="Heading 1 Char"/>
    <w:link w:val="Heading1"/>
    <w:rsid w:val="00AC2BA9"/>
    <w:rPr>
      <w:b/>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jc w:val="both"/>
    </w:pPr>
    <w:rPr>
      <w:rFonts w:ascii="Times" w:hAnsi="Times"/>
      <w:sz w:val="24"/>
      <w:szCs w:val="24"/>
    </w:rPr>
  </w:style>
  <w:style w:type="paragraph" w:styleId="Heading1">
    <w:name w:val="heading 1"/>
    <w:basedOn w:val="Normal"/>
    <w:next w:val="Normal"/>
    <w:link w:val="Heading1Char"/>
    <w:qFormat/>
    <w:rsid w:val="00AC2BA9"/>
    <w:pPr>
      <w:keepNext/>
      <w:jc w:val="left"/>
      <w:outlineLvl w:val="0"/>
    </w:pPr>
    <w:rPr>
      <w:rFonts w:ascii="Times New Roman" w:hAnsi="Times New Roman"/>
      <w:b/>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FF"/>
      <w:u w:val="single"/>
    </w:rPr>
  </w:style>
  <w:style w:type="character" w:styleId="FollowedHyperlink">
    <w:name w:val="FollowedHyperlink"/>
    <w:rPr>
      <w:color w:val="800080"/>
      <w:u w:val="single"/>
    </w:rPr>
  </w:style>
  <w:style w:type="paragraph" w:styleId="Header">
    <w:name w:val="header"/>
    <w:basedOn w:val="Normal"/>
    <w:link w:val="HeaderChar"/>
    <w:pPr>
      <w:tabs>
        <w:tab w:val="center" w:pos="4320"/>
        <w:tab w:val="right" w:pos="8640"/>
      </w:tabs>
    </w:pPr>
    <w:rPr>
      <w:rFonts w:ascii="Times New Roman" w:hAnsi="Times New Roman"/>
    </w:rPr>
  </w:style>
  <w:style w:type="character" w:customStyle="1" w:styleId="HeaderChar">
    <w:name w:val="Header Char"/>
    <w:link w:val="Header"/>
    <w:rPr>
      <w:rFonts w:ascii="Times" w:hAnsi="Times"/>
      <w:sz w:val="24"/>
      <w:szCs w:val="24"/>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Pr>
      <w:rFonts w:ascii="Times" w:hAnsi="Times"/>
      <w:sz w:val="24"/>
      <w:szCs w:val="24"/>
    </w:r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link w:val="BalloonText"/>
    <w:locked/>
    <w:rPr>
      <w:rFonts w:ascii="Tahoma" w:hAnsi="Tahoma" w:cs="Tahoma" w:hint="default"/>
      <w:sz w:val="16"/>
      <w:szCs w:val="16"/>
    </w:rPr>
  </w:style>
  <w:style w:type="paragraph" w:customStyle="1" w:styleId="Default">
    <w:name w:val="Default"/>
    <w:pPr>
      <w:autoSpaceDE w:val="0"/>
      <w:autoSpaceDN w:val="0"/>
      <w:adjustRightInd w:val="0"/>
    </w:pPr>
    <w:rPr>
      <w:color w:val="000000"/>
      <w:sz w:val="24"/>
      <w:szCs w:val="24"/>
    </w:rPr>
  </w:style>
  <w:style w:type="paragraph" w:customStyle="1" w:styleId="SP90141">
    <w:name w:val="SP90141"/>
    <w:basedOn w:val="Default"/>
    <w:next w:val="Default"/>
    <w:rPr>
      <w:color w:val="auto"/>
    </w:rPr>
  </w:style>
  <w:style w:type="paragraph" w:customStyle="1" w:styleId="SP90129">
    <w:name w:val="SP90129"/>
    <w:basedOn w:val="Default"/>
    <w:next w:val="Default"/>
    <w:rPr>
      <w:color w:val="auto"/>
    </w:rPr>
  </w:style>
  <w:style w:type="paragraph" w:customStyle="1" w:styleId="SP90162">
    <w:name w:val="SP90162"/>
    <w:basedOn w:val="Default"/>
    <w:next w:val="Default"/>
    <w:rPr>
      <w:color w:val="auto"/>
    </w:rPr>
  </w:style>
  <w:style w:type="character" w:customStyle="1" w:styleId="SC2414">
    <w:name w:val="SC2414"/>
    <w:rPr>
      <w:b/>
      <w:bCs/>
      <w:color w:val="000000"/>
    </w:rPr>
  </w:style>
  <w:style w:type="character" w:customStyle="1" w:styleId="SC2443">
    <w:name w:val="SC2443"/>
    <w:rPr>
      <w:color w:val="000000"/>
      <w:sz w:val="20"/>
      <w:szCs w:val="20"/>
    </w:rPr>
  </w:style>
  <w:style w:type="character" w:customStyle="1" w:styleId="SC2460">
    <w:name w:val="SC2460"/>
    <w:rPr>
      <w:b/>
      <w:bCs/>
      <w:color w:val="000000"/>
      <w:sz w:val="32"/>
      <w:szCs w:val="32"/>
    </w:rPr>
  </w:style>
  <w:style w:type="table" w:styleId="TableGrid1">
    <w:name w:val="Table Grid 1"/>
    <w:basedOn w:val="TableNormal"/>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Elegant">
    <w:name w:val="Table Elegant"/>
    <w:basedOn w:val="TableNormal"/>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HManual">
    <w:name w:val="ES&amp;HManual"/>
    <w:pPr>
      <w:numPr>
        <w:numId w:val="2"/>
      </w:numPr>
    </w:pPr>
  </w:style>
  <w:style w:type="paragraph" w:styleId="ListParagraph">
    <w:name w:val="List Paragraph"/>
    <w:basedOn w:val="Normal"/>
    <w:uiPriority w:val="34"/>
    <w:qFormat/>
    <w:rsid w:val="00B67A2C"/>
    <w:pPr>
      <w:ind w:left="720"/>
    </w:pPr>
  </w:style>
  <w:style w:type="paragraph" w:styleId="Caption">
    <w:name w:val="caption"/>
    <w:basedOn w:val="Normal"/>
    <w:next w:val="Normal"/>
    <w:unhideWhenUsed/>
    <w:qFormat/>
    <w:rsid w:val="00925636"/>
    <w:pPr>
      <w:spacing w:after="200" w:line="312" w:lineRule="auto"/>
    </w:pPr>
    <w:rPr>
      <w:rFonts w:ascii="Calibri" w:eastAsia="Cambria" w:hAnsi="Calibri"/>
      <w:b/>
      <w:bCs/>
      <w:color w:val="4F81BD"/>
      <w:sz w:val="18"/>
      <w:szCs w:val="18"/>
      <w:lang w:val="en-GB"/>
    </w:rPr>
  </w:style>
  <w:style w:type="paragraph" w:styleId="NoSpacing">
    <w:name w:val="No Spacing"/>
    <w:uiPriority w:val="1"/>
    <w:qFormat/>
    <w:rsid w:val="00D22224"/>
    <w:pPr>
      <w:jc w:val="both"/>
    </w:pPr>
    <w:rPr>
      <w:rFonts w:ascii="Calibri" w:eastAsia="Cambria" w:hAnsi="Calibri"/>
      <w:sz w:val="24"/>
      <w:szCs w:val="22"/>
      <w:lang w:val="en-GB"/>
    </w:rPr>
  </w:style>
  <w:style w:type="paragraph" w:styleId="NormalWeb">
    <w:name w:val="Normal (Web)"/>
    <w:basedOn w:val="Normal"/>
    <w:uiPriority w:val="99"/>
    <w:rsid w:val="00D22224"/>
    <w:rPr>
      <w:rFonts w:ascii="Times New Roman" w:hAnsi="Times New Roman"/>
    </w:rPr>
  </w:style>
  <w:style w:type="character" w:styleId="CommentReference">
    <w:name w:val="annotation reference"/>
    <w:rsid w:val="007A6946"/>
    <w:rPr>
      <w:sz w:val="16"/>
      <w:szCs w:val="16"/>
    </w:rPr>
  </w:style>
  <w:style w:type="paragraph" w:styleId="CommentText">
    <w:name w:val="annotation text"/>
    <w:basedOn w:val="Normal"/>
    <w:link w:val="CommentTextChar"/>
    <w:rsid w:val="007A6946"/>
    <w:rPr>
      <w:sz w:val="20"/>
      <w:szCs w:val="20"/>
    </w:rPr>
  </w:style>
  <w:style w:type="character" w:customStyle="1" w:styleId="CommentTextChar">
    <w:name w:val="Comment Text Char"/>
    <w:link w:val="CommentText"/>
    <w:rsid w:val="007A6946"/>
    <w:rPr>
      <w:rFonts w:ascii="Times" w:hAnsi="Times"/>
    </w:rPr>
  </w:style>
  <w:style w:type="paragraph" w:styleId="CommentSubject">
    <w:name w:val="annotation subject"/>
    <w:basedOn w:val="CommentText"/>
    <w:next w:val="CommentText"/>
    <w:link w:val="CommentSubjectChar"/>
    <w:rsid w:val="007A6946"/>
    <w:rPr>
      <w:b/>
      <w:bCs/>
    </w:rPr>
  </w:style>
  <w:style w:type="character" w:customStyle="1" w:styleId="CommentSubjectChar">
    <w:name w:val="Comment Subject Char"/>
    <w:link w:val="CommentSubject"/>
    <w:rsid w:val="007A6946"/>
    <w:rPr>
      <w:rFonts w:ascii="Times" w:hAnsi="Times"/>
      <w:b/>
      <w:bCs/>
    </w:rPr>
  </w:style>
  <w:style w:type="paragraph" w:styleId="Revision">
    <w:name w:val="Revision"/>
    <w:hidden/>
    <w:uiPriority w:val="99"/>
    <w:semiHidden/>
    <w:rsid w:val="00F56865"/>
    <w:rPr>
      <w:rFonts w:ascii="Times" w:hAnsi="Times"/>
      <w:sz w:val="24"/>
      <w:szCs w:val="24"/>
    </w:rPr>
  </w:style>
  <w:style w:type="paragraph" w:styleId="HTMLPreformatted">
    <w:name w:val="HTML Preformatted"/>
    <w:basedOn w:val="Normal"/>
    <w:link w:val="HTMLPreformattedChar"/>
    <w:uiPriority w:val="99"/>
    <w:unhideWhenUsed/>
    <w:rsid w:val="00104B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rPr>
  </w:style>
  <w:style w:type="character" w:customStyle="1" w:styleId="HTMLPreformattedChar">
    <w:name w:val="HTML Preformatted Char"/>
    <w:link w:val="HTMLPreformatted"/>
    <w:uiPriority w:val="99"/>
    <w:rsid w:val="00104B62"/>
    <w:rPr>
      <w:rFonts w:ascii="Courier New" w:hAnsi="Courier New" w:cs="Courier New"/>
    </w:rPr>
  </w:style>
  <w:style w:type="paragraph" w:customStyle="1" w:styleId="Normal1">
    <w:name w:val="Normal1"/>
    <w:basedOn w:val="Normal"/>
    <w:rsid w:val="00B644BF"/>
    <w:pPr>
      <w:jc w:val="left"/>
    </w:pPr>
    <w:rPr>
      <w:rFonts w:ascii="Times New Roman" w:hAnsi="Times New Roman"/>
    </w:rPr>
  </w:style>
  <w:style w:type="paragraph" w:styleId="BodyText2">
    <w:name w:val="Body Text 2"/>
    <w:basedOn w:val="Normal"/>
    <w:link w:val="BodyText2Char"/>
    <w:rsid w:val="00671504"/>
    <w:pPr>
      <w:spacing w:after="120" w:line="480" w:lineRule="auto"/>
    </w:pPr>
  </w:style>
  <w:style w:type="character" w:customStyle="1" w:styleId="BodyText2Char">
    <w:name w:val="Body Text 2 Char"/>
    <w:link w:val="BodyText2"/>
    <w:rsid w:val="00671504"/>
    <w:rPr>
      <w:rFonts w:ascii="Times" w:hAnsi="Times"/>
      <w:sz w:val="24"/>
      <w:szCs w:val="24"/>
    </w:rPr>
  </w:style>
  <w:style w:type="character" w:customStyle="1" w:styleId="Heading1Char">
    <w:name w:val="Heading 1 Char"/>
    <w:link w:val="Heading1"/>
    <w:rsid w:val="00AC2BA9"/>
    <w:rPr>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9263172">
      <w:bodyDiv w:val="1"/>
      <w:marLeft w:val="0"/>
      <w:marRight w:val="0"/>
      <w:marTop w:val="0"/>
      <w:marBottom w:val="0"/>
      <w:divBdr>
        <w:top w:val="none" w:sz="0" w:space="0" w:color="auto"/>
        <w:left w:val="none" w:sz="0" w:space="0" w:color="auto"/>
        <w:bottom w:val="none" w:sz="0" w:space="0" w:color="auto"/>
        <w:right w:val="none" w:sz="0" w:space="0" w:color="auto"/>
      </w:divBdr>
      <w:divsChild>
        <w:div w:id="436876561">
          <w:marLeft w:val="0"/>
          <w:marRight w:val="0"/>
          <w:marTop w:val="0"/>
          <w:marBottom w:val="0"/>
          <w:divBdr>
            <w:top w:val="none" w:sz="0" w:space="0" w:color="auto"/>
            <w:left w:val="none" w:sz="0" w:space="0" w:color="auto"/>
            <w:bottom w:val="none" w:sz="0" w:space="0" w:color="auto"/>
            <w:right w:val="none" w:sz="0" w:space="0" w:color="auto"/>
          </w:divBdr>
        </w:div>
        <w:div w:id="650597795">
          <w:marLeft w:val="0"/>
          <w:marRight w:val="0"/>
          <w:marTop w:val="0"/>
          <w:marBottom w:val="0"/>
          <w:divBdr>
            <w:top w:val="none" w:sz="0" w:space="0" w:color="auto"/>
            <w:left w:val="none" w:sz="0" w:space="0" w:color="auto"/>
            <w:bottom w:val="none" w:sz="0" w:space="0" w:color="auto"/>
            <w:right w:val="none" w:sz="0" w:space="0" w:color="auto"/>
          </w:divBdr>
        </w:div>
        <w:div w:id="909540325">
          <w:marLeft w:val="0"/>
          <w:marRight w:val="0"/>
          <w:marTop w:val="0"/>
          <w:marBottom w:val="0"/>
          <w:divBdr>
            <w:top w:val="none" w:sz="0" w:space="0" w:color="auto"/>
            <w:left w:val="none" w:sz="0" w:space="0" w:color="auto"/>
            <w:bottom w:val="none" w:sz="0" w:space="0" w:color="auto"/>
            <w:right w:val="none" w:sz="0" w:space="0" w:color="auto"/>
          </w:divBdr>
        </w:div>
        <w:div w:id="1566723466">
          <w:marLeft w:val="0"/>
          <w:marRight w:val="0"/>
          <w:marTop w:val="0"/>
          <w:marBottom w:val="0"/>
          <w:divBdr>
            <w:top w:val="none" w:sz="0" w:space="0" w:color="auto"/>
            <w:left w:val="none" w:sz="0" w:space="0" w:color="auto"/>
            <w:bottom w:val="none" w:sz="0" w:space="0" w:color="auto"/>
            <w:right w:val="none" w:sz="0" w:space="0" w:color="auto"/>
          </w:divBdr>
        </w:div>
        <w:div w:id="1799646428">
          <w:marLeft w:val="0"/>
          <w:marRight w:val="0"/>
          <w:marTop w:val="0"/>
          <w:marBottom w:val="0"/>
          <w:divBdr>
            <w:top w:val="none" w:sz="0" w:space="0" w:color="auto"/>
            <w:left w:val="none" w:sz="0" w:space="0" w:color="auto"/>
            <w:bottom w:val="none" w:sz="0" w:space="0" w:color="auto"/>
            <w:right w:val="none" w:sz="0" w:space="0" w:color="auto"/>
          </w:divBdr>
        </w:div>
        <w:div w:id="1927155337">
          <w:marLeft w:val="0"/>
          <w:marRight w:val="0"/>
          <w:marTop w:val="0"/>
          <w:marBottom w:val="0"/>
          <w:divBdr>
            <w:top w:val="none" w:sz="0" w:space="0" w:color="auto"/>
            <w:left w:val="none" w:sz="0" w:space="0" w:color="auto"/>
            <w:bottom w:val="none" w:sz="0" w:space="0" w:color="auto"/>
            <w:right w:val="none" w:sz="0" w:space="0" w:color="auto"/>
          </w:divBdr>
        </w:div>
      </w:divsChild>
    </w:div>
    <w:div w:id="1321302328">
      <w:bodyDiv w:val="1"/>
      <w:marLeft w:val="0"/>
      <w:marRight w:val="0"/>
      <w:marTop w:val="0"/>
      <w:marBottom w:val="0"/>
      <w:divBdr>
        <w:top w:val="none" w:sz="0" w:space="0" w:color="auto"/>
        <w:left w:val="none" w:sz="0" w:space="0" w:color="auto"/>
        <w:bottom w:val="none" w:sz="0" w:space="0" w:color="auto"/>
        <w:right w:val="none" w:sz="0" w:space="0" w:color="auto"/>
      </w:divBdr>
    </w:div>
    <w:div w:id="1713841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hyperlink" Target="https://jlabdoc.jlab.org/docushare/dsweb/View/Collection-4440" TargetMode="External"/><Relationship Id="rId18" Type="http://schemas.openxmlformats.org/officeDocument/2006/relationships/hyperlink" Target="http://www.jlab.org/ehs/ehsmanual/3210T1.htm" TargetMode="External"/><Relationship Id="rId26" Type="http://schemas.openxmlformats.org/officeDocument/2006/relationships/image" Target="media/image10.png"/><Relationship Id="rId39" Type="http://schemas.openxmlformats.org/officeDocument/2006/relationships/image" Target="media/image20.png"/><Relationship Id="rId21" Type="http://schemas.openxmlformats.org/officeDocument/2006/relationships/image" Target="media/image5.jpeg"/><Relationship Id="rId34" Type="http://schemas.openxmlformats.org/officeDocument/2006/relationships/image" Target="media/image18.png"/><Relationship Id="rId42" Type="http://schemas.openxmlformats.org/officeDocument/2006/relationships/image" Target="media/image23.png"/><Relationship Id="rId47" Type="http://schemas.openxmlformats.org/officeDocument/2006/relationships/hyperlink" Target="https://jlabdoc.jlab.org/docushare/dsweb/Get/Document-135009/UITF%20prelim_%20ODH%20assessment.pdf" TargetMode="External"/><Relationship Id="rId50" Type="http://schemas.openxmlformats.org/officeDocument/2006/relationships/image" Target="media/image30.jpeg"/><Relationship Id="rId55" Type="http://schemas.openxmlformats.org/officeDocument/2006/relationships/hyperlink" Target="http://www.jlab.org/ehs/ehsmanual/3210T3.htm"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www.jlab.org/div_dept/train/Pressure%20Systems%20Training/SAF130AU/SAF130A%20USERS%2012-2%20no%20narration%20animations%20by%20click%20%28Web%29/html5.html" TargetMode="External"/><Relationship Id="rId29" Type="http://schemas.openxmlformats.org/officeDocument/2006/relationships/image" Target="media/image13.jpeg"/><Relationship Id="rId41" Type="http://schemas.openxmlformats.org/officeDocument/2006/relationships/image" Target="media/image22.jpeg"/><Relationship Id="rId54" Type="http://schemas.openxmlformats.org/officeDocument/2006/relationships/image" Target="media/image31.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jlab.org/ehs/ehsmanual/Glossary.htm" TargetMode="External"/><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hyperlink" Target="mailto:welch@jlab.org" TargetMode="Externa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https://mis.jlab.org/mis/apps/mis_forms/operational_safety_procedure_form.cfm" TargetMode="External"/><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hyperlink" Target="mailto:hamlette@jlab.org" TargetMode="External"/><Relationship Id="rId49" Type="http://schemas.openxmlformats.org/officeDocument/2006/relationships/image" Target="media/image29.pn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hyperlink" Target="http://www.jlab.org/ehs/ehsmanual/3310T1.htm" TargetMode="External"/><Relationship Id="rId19" Type="http://schemas.openxmlformats.org/officeDocument/2006/relationships/hyperlink" Target="http://www.jlab.org/div_dept/train/poc.pdf" TargetMode="External"/><Relationship Id="rId31" Type="http://schemas.openxmlformats.org/officeDocument/2006/relationships/image" Target="media/image15.jpeg"/><Relationship Id="rId44" Type="http://schemas.openxmlformats.org/officeDocument/2006/relationships/image" Target="media/image25.png"/><Relationship Id="rId52" Type="http://schemas.openxmlformats.org/officeDocument/2006/relationships/hyperlink" Target="https://jlabdoc.jlab.org/docushare/dsweb/View/Collection-1349" TargetMode="External"/><Relationship Id="rId60"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omments" Target="comments.xm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hyperlink" Target="mailto:fanning@jlab.org?subject=ESH%20Manual%203310%20Appendix%20T1%20Operational%20Safety%20Procedure%20Form" TargetMode="External"/><Relationship Id="rId8" Type="http://schemas.openxmlformats.org/officeDocument/2006/relationships/endnotes" Target="endnotes.xml"/><Relationship Id="rId51" Type="http://schemas.openxmlformats.org/officeDocument/2006/relationships/hyperlink" Target="https://jlabdoc.jlab.org/docushare/dsweb/View/Collection-1349" TargetMode="External"/><Relationship Id="rId3" Type="http://schemas.openxmlformats.org/officeDocument/2006/relationships/styles" Target="styles.xml"/><Relationship Id="rId12" Type="http://schemas.openxmlformats.org/officeDocument/2006/relationships/hyperlink" Target="http://www.jlab.org/ehs/ehsmanual/3210T3.htm" TargetMode="Externa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hyperlink" Target="https://jlabdoc.jlab.org/docushare/dsweb/Get/Document-135009/UITF%20prelim_%20ODH%20assessment.pdf" TargetMode="External"/><Relationship Id="rId46" Type="http://schemas.openxmlformats.org/officeDocument/2006/relationships/image" Target="media/image27.png"/><Relationship Id="rId59"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hyperlink" Target="mailto:fanning@jlab.org?subject=ESH%20Manual%20Chapter%203310%20Appendix%20T1%20OSP%20For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fanning@jlab.org?subject=ESH%20Manual%20Chapter%203310%20Appendix%20T1%20OSP%20For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B140A8-F8FC-43F2-8111-4AB328A10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6881</Words>
  <Characters>39227</Characters>
  <Application>Microsoft Office Word</Application>
  <DocSecurity>0</DocSecurity>
  <Lines>326</Lines>
  <Paragraphs>92</Paragraphs>
  <ScaleCrop>false</ScaleCrop>
  <HeadingPairs>
    <vt:vector size="2" baseType="variant">
      <vt:variant>
        <vt:lpstr>Title</vt:lpstr>
      </vt:variant>
      <vt:variant>
        <vt:i4>1</vt:i4>
      </vt:variant>
    </vt:vector>
  </HeadingPairs>
  <TitlesOfParts>
    <vt:vector size="1" baseType="lpstr">
      <vt:lpstr>OSP Form</vt:lpstr>
    </vt:vector>
  </TitlesOfParts>
  <Company>Jefferson Lab</Company>
  <LinksUpToDate>false</LinksUpToDate>
  <CharactersWithSpaces>46016</CharactersWithSpaces>
  <SharedDoc>false</SharedDoc>
  <HLinks>
    <vt:vector size="114" baseType="variant">
      <vt:variant>
        <vt:i4>4325423</vt:i4>
      </vt:variant>
      <vt:variant>
        <vt:i4>60</vt:i4>
      </vt:variant>
      <vt:variant>
        <vt:i4>0</vt:i4>
      </vt:variant>
      <vt:variant>
        <vt:i4>5</vt:i4>
      </vt:variant>
      <vt:variant>
        <vt:lpwstr>mailto:fanning@jlab.org?subject=ESH%20Manual%203310%20Appendix%20T1%20Operational%20Safety%20Procedure%20Form</vt:lpwstr>
      </vt:variant>
      <vt:variant>
        <vt:lpwstr/>
      </vt:variant>
      <vt:variant>
        <vt:i4>327682</vt:i4>
      </vt:variant>
      <vt:variant>
        <vt:i4>57</vt:i4>
      </vt:variant>
      <vt:variant>
        <vt:i4>0</vt:i4>
      </vt:variant>
      <vt:variant>
        <vt:i4>5</vt:i4>
      </vt:variant>
      <vt:variant>
        <vt:lpwstr>http://www.jlab.org/ehs/ehsmanual/3210T3.htm</vt:lpwstr>
      </vt:variant>
      <vt:variant>
        <vt:lpwstr/>
      </vt:variant>
      <vt:variant>
        <vt:i4>458835</vt:i4>
      </vt:variant>
      <vt:variant>
        <vt:i4>51</vt:i4>
      </vt:variant>
      <vt:variant>
        <vt:i4>0</vt:i4>
      </vt:variant>
      <vt:variant>
        <vt:i4>5</vt:i4>
      </vt:variant>
      <vt:variant>
        <vt:lpwstr>https://jlabdoc.jlab.org/docushare/dsweb/View/Collection-1349</vt:lpwstr>
      </vt:variant>
      <vt:variant>
        <vt:lpwstr/>
      </vt:variant>
      <vt:variant>
        <vt:i4>458835</vt:i4>
      </vt:variant>
      <vt:variant>
        <vt:i4>48</vt:i4>
      </vt:variant>
      <vt:variant>
        <vt:i4>0</vt:i4>
      </vt:variant>
      <vt:variant>
        <vt:i4>5</vt:i4>
      </vt:variant>
      <vt:variant>
        <vt:lpwstr>https://jlabdoc.jlab.org/docushare/dsweb/View/Collection-1349</vt:lpwstr>
      </vt:variant>
      <vt:variant>
        <vt:lpwstr/>
      </vt:variant>
      <vt:variant>
        <vt:i4>852091</vt:i4>
      </vt:variant>
      <vt:variant>
        <vt:i4>45</vt:i4>
      </vt:variant>
      <vt:variant>
        <vt:i4>0</vt:i4>
      </vt:variant>
      <vt:variant>
        <vt:i4>5</vt:i4>
      </vt:variant>
      <vt:variant>
        <vt:lpwstr>https://jlabdoc.jlab.org/docushare/dsweb/Get/Document-135009/UITF prelim_ ODH assessment.pdf</vt:lpwstr>
      </vt:variant>
      <vt:variant>
        <vt:lpwstr/>
      </vt:variant>
      <vt:variant>
        <vt:i4>852091</vt:i4>
      </vt:variant>
      <vt:variant>
        <vt:i4>42</vt:i4>
      </vt:variant>
      <vt:variant>
        <vt:i4>0</vt:i4>
      </vt:variant>
      <vt:variant>
        <vt:i4>5</vt:i4>
      </vt:variant>
      <vt:variant>
        <vt:lpwstr>https://jlabdoc.jlab.org/docushare/dsweb/Get/Document-135009/UITF prelim_ ODH assessment.pdf</vt:lpwstr>
      </vt:variant>
      <vt:variant>
        <vt:lpwstr/>
      </vt:variant>
      <vt:variant>
        <vt:i4>4587629</vt:i4>
      </vt:variant>
      <vt:variant>
        <vt:i4>39</vt:i4>
      </vt:variant>
      <vt:variant>
        <vt:i4>0</vt:i4>
      </vt:variant>
      <vt:variant>
        <vt:i4>5</vt:i4>
      </vt:variant>
      <vt:variant>
        <vt:lpwstr>mailto:welch@jlab.org</vt:lpwstr>
      </vt:variant>
      <vt:variant>
        <vt:lpwstr/>
      </vt:variant>
      <vt:variant>
        <vt:i4>3145729</vt:i4>
      </vt:variant>
      <vt:variant>
        <vt:i4>36</vt:i4>
      </vt:variant>
      <vt:variant>
        <vt:i4>0</vt:i4>
      </vt:variant>
      <vt:variant>
        <vt:i4>5</vt:i4>
      </vt:variant>
      <vt:variant>
        <vt:lpwstr>mailto:hamlette@jlab.org</vt:lpwstr>
      </vt:variant>
      <vt:variant>
        <vt:lpwstr/>
      </vt:variant>
      <vt:variant>
        <vt:i4>1245289</vt:i4>
      </vt:variant>
      <vt:variant>
        <vt:i4>33</vt:i4>
      </vt:variant>
      <vt:variant>
        <vt:i4>0</vt:i4>
      </vt:variant>
      <vt:variant>
        <vt:i4>5</vt:i4>
      </vt:variant>
      <vt:variant>
        <vt:lpwstr>http://www.jlab.org/div_dept/train/Pressure Systems Training/SAF130AU/SAF130A USERS 12-2 no narration animations by click %28Web%29/html5.html</vt:lpwstr>
      </vt:variant>
      <vt:variant>
        <vt:lpwstr/>
      </vt:variant>
      <vt:variant>
        <vt:i4>655470</vt:i4>
      </vt:variant>
      <vt:variant>
        <vt:i4>30</vt:i4>
      </vt:variant>
      <vt:variant>
        <vt:i4>0</vt:i4>
      </vt:variant>
      <vt:variant>
        <vt:i4>5</vt:i4>
      </vt:variant>
      <vt:variant>
        <vt:lpwstr>http://www.jlab.org/div_dept/train/poc.pdf</vt:lpwstr>
      </vt:variant>
      <vt:variant>
        <vt:lpwstr/>
      </vt:variant>
      <vt:variant>
        <vt:i4>458754</vt:i4>
      </vt:variant>
      <vt:variant>
        <vt:i4>27</vt:i4>
      </vt:variant>
      <vt:variant>
        <vt:i4>0</vt:i4>
      </vt:variant>
      <vt:variant>
        <vt:i4>5</vt:i4>
      </vt:variant>
      <vt:variant>
        <vt:lpwstr>http://www.jlab.org/ehs/ehsmanual/3210T1.htm</vt:lpwstr>
      </vt:variant>
      <vt:variant>
        <vt:lpwstr/>
      </vt:variant>
      <vt:variant>
        <vt:i4>131156</vt:i4>
      </vt:variant>
      <vt:variant>
        <vt:i4>18</vt:i4>
      </vt:variant>
      <vt:variant>
        <vt:i4>0</vt:i4>
      </vt:variant>
      <vt:variant>
        <vt:i4>5</vt:i4>
      </vt:variant>
      <vt:variant>
        <vt:lpwstr>https://jlabdoc.jlab.org/docushare/dsweb/View/Collection-4440</vt:lpwstr>
      </vt:variant>
      <vt:variant>
        <vt:lpwstr/>
      </vt:variant>
      <vt:variant>
        <vt:i4>327682</vt:i4>
      </vt:variant>
      <vt:variant>
        <vt:i4>15</vt:i4>
      </vt:variant>
      <vt:variant>
        <vt:i4>0</vt:i4>
      </vt:variant>
      <vt:variant>
        <vt:i4>5</vt:i4>
      </vt:variant>
      <vt:variant>
        <vt:lpwstr>http://www.jlab.org/ehs/ehsmanual/3210T3.htm</vt:lpwstr>
      </vt:variant>
      <vt:variant>
        <vt:lpwstr/>
      </vt:variant>
      <vt:variant>
        <vt:i4>983109</vt:i4>
      </vt:variant>
      <vt:variant>
        <vt:i4>12</vt:i4>
      </vt:variant>
      <vt:variant>
        <vt:i4>0</vt:i4>
      </vt:variant>
      <vt:variant>
        <vt:i4>5</vt:i4>
      </vt:variant>
      <vt:variant>
        <vt:lpwstr>https://www.jlab.org/ehs/ehsmanual/Glossary.htm</vt:lpwstr>
      </vt:variant>
      <vt:variant>
        <vt:lpwstr>THADef</vt:lpwstr>
      </vt:variant>
      <vt:variant>
        <vt:i4>8061050</vt:i4>
      </vt:variant>
      <vt:variant>
        <vt:i4>3</vt:i4>
      </vt:variant>
      <vt:variant>
        <vt:i4>0</vt:i4>
      </vt:variant>
      <vt:variant>
        <vt:i4>5</vt:i4>
      </vt:variant>
      <vt:variant>
        <vt:lpwstr>https://jlabdoc.jlab.org/docushare/dsweb/Get/Document-24048/3310T1Form.doc</vt:lpwstr>
      </vt:variant>
      <vt:variant>
        <vt:lpwstr/>
      </vt:variant>
      <vt:variant>
        <vt:i4>393218</vt:i4>
      </vt:variant>
      <vt:variant>
        <vt:i4>0</vt:i4>
      </vt:variant>
      <vt:variant>
        <vt:i4>0</vt:i4>
      </vt:variant>
      <vt:variant>
        <vt:i4>5</vt:i4>
      </vt:variant>
      <vt:variant>
        <vt:lpwstr>http://www.jlab.org/ehs/ehsmanual/3310T1.htm</vt:lpwstr>
      </vt:variant>
      <vt:variant>
        <vt:lpwstr/>
      </vt:variant>
      <vt:variant>
        <vt:i4>8257605</vt:i4>
      </vt:variant>
      <vt:variant>
        <vt:i4>12</vt:i4>
      </vt:variant>
      <vt:variant>
        <vt:i4>0</vt:i4>
      </vt:variant>
      <vt:variant>
        <vt:i4>5</vt:i4>
      </vt:variant>
      <vt:variant>
        <vt:lpwstr>mailto:fanning@jlab.org?subject=ESH%20Manual%20Chapter%203310%20Appendix%20T1%20OSP%20Form</vt:lpwstr>
      </vt:variant>
      <vt:variant>
        <vt:lpwstr/>
      </vt:variant>
      <vt:variant>
        <vt:i4>8257605</vt:i4>
      </vt:variant>
      <vt:variant>
        <vt:i4>0</vt:i4>
      </vt:variant>
      <vt:variant>
        <vt:i4>0</vt:i4>
      </vt:variant>
      <vt:variant>
        <vt:i4>5</vt:i4>
      </vt:variant>
      <vt:variant>
        <vt:lpwstr>mailto:fanning@jlab.org?subject=ESH%20Manual%20Chapter%203310%20Appendix%20T1%20OSP%20Form</vt:lpwstr>
      </vt:variant>
      <vt:variant>
        <vt:lpwstr/>
      </vt:variant>
      <vt:variant>
        <vt:i4>458781</vt:i4>
      </vt:variant>
      <vt:variant>
        <vt:i4>-1</vt:i4>
      </vt:variant>
      <vt:variant>
        <vt:i4>1058</vt:i4>
      </vt:variant>
      <vt:variant>
        <vt:i4>4</vt:i4>
      </vt:variant>
      <vt:variant>
        <vt:lpwstr>https://mis.jlab.org/mis/apps/mis_forms/operational_safety_procedure_form.cfm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OSP Form</dc:title>
  <dc:creator>Mary Jo Bailey</dc:creator>
  <cp:keywords>OSP Form</cp:keywords>
  <cp:lastModifiedBy>Mathew Poelker</cp:lastModifiedBy>
  <cp:revision>2</cp:revision>
  <cp:lastPrinted>2017-02-24T16:20:00Z</cp:lastPrinted>
  <dcterms:created xsi:type="dcterms:W3CDTF">2018-02-07T13:50:00Z</dcterms:created>
  <dcterms:modified xsi:type="dcterms:W3CDTF">2018-02-07T13:50:00Z</dcterms:modified>
</cp:coreProperties>
</file>