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bookmarkStart w:id="0" w:name="_Toc222903090"/>
      <w:bookmarkStart w:id="1" w:name="_Toc184007895"/>
      <w:r>
        <w:rPr>
          <w:noProof/>
        </w:rPr>
        <w:drawing>
          <wp:anchor distT="0" distB="0" distL="114300" distR="114300" simplePos="0" relativeHeight="251657728" behindDoc="1" locked="0" layoutInCell="1" allowOverlap="1" wp14:anchorId="45FEBE20" wp14:editId="58D0AC10">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MEIC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233E67" w:rsidP="00CD058D">
            <w:pPr>
              <w:ind w:firstLine="0"/>
              <w:rPr>
                <w:rFonts w:ascii="Calibri" w:hAnsi="Calibri" w:cs="Calibri"/>
              </w:rPr>
            </w:pPr>
            <w:r>
              <w:rPr>
                <w:rFonts w:ascii="Calibri" w:hAnsi="Calibri" w:cs="Calibri"/>
              </w:rPr>
              <w:t>(757) 269-77159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5B6836">
              <w:rPr>
                <w:rFonts w:ascii="Calibri" w:hAnsi="Calibri" w:cs="Calibri"/>
              </w:rPr>
              <w:t>20</w:t>
            </w:r>
            <w:r w:rsidR="004B1BB0">
              <w:rPr>
                <w:rFonts w:ascii="Calibri" w:hAnsi="Calibri" w:cs="Calibri"/>
              </w:rPr>
              <w:t>, 2015</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566843" w:rsidRDefault="002B5F70" w:rsidP="00CD058D">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2B5F70" w:rsidRPr="00A91F7D" w:rsidRDefault="002B5F70" w:rsidP="00CD058D">
            <w:pPr>
              <w:ind w:firstLine="0"/>
              <w:rPr>
                <w:rFonts w:ascii="Calibri" w:hAnsi="Calibri" w:cs="Calibri"/>
                <w:b/>
              </w:rPr>
            </w:pP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3837CD">
              <w:rPr>
                <w:rFonts w:ascii="Calibri" w:hAnsi="Calibri" w:cs="Calibri"/>
              </w:rPr>
              <w:t>10/2017</w:t>
            </w:r>
          </w:p>
          <w:p w:rsidR="0030357B" w:rsidRDefault="0030357B"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CE1AFC" w:rsidP="000C44A7">
            <w:pPr>
              <w:ind w:firstLine="0"/>
              <w:rPr>
                <w:rFonts w:ascii="Calibri" w:hAnsi="Calibri" w:cs="Calibri"/>
              </w:rPr>
            </w:pPr>
            <w:r>
              <w:rPr>
                <w:rFonts w:ascii="Calibri" w:hAnsi="Calibri" w:cs="Calibri"/>
              </w:rPr>
              <w:t>Kelly Webster</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D11EF3" w:rsidP="000C44A7">
            <w:pPr>
              <w:ind w:firstLine="0"/>
              <w:rPr>
                <w:rFonts w:ascii="Calibri" w:hAnsi="Calibri" w:cs="Calibri"/>
              </w:rPr>
            </w:pPr>
            <w:r>
              <w:rPr>
                <w:rFonts w:ascii="Calibri" w:hAnsi="Calibri" w:cs="Calibri"/>
              </w:rPr>
              <w:t>(757) 269-7575</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D11EF3" w:rsidP="000C44A7">
            <w:pPr>
              <w:ind w:firstLine="0"/>
              <w:rPr>
                <w:rFonts w:ascii="Calibri" w:hAnsi="Calibri" w:cs="Calibri"/>
              </w:rPr>
            </w:pPr>
            <w:r w:rsidRPr="00D11EF3">
              <w:rPr>
                <w:rFonts w:ascii="Calibri" w:hAnsi="Calibri" w:cs="Calibri"/>
              </w:rPr>
              <w:t>hanifan@jlab.org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Default="00C905AD" w:rsidP="009F1213">
      <w:pPr>
        <w:pStyle w:val="ReportHeading"/>
      </w:pPr>
      <w:bookmarkStart w:id="2" w:name="_Toc222903091"/>
      <w:bookmarkEnd w:id="0"/>
      <w:r>
        <w:lastRenderedPageBreak/>
        <w:t>Abstract</w:t>
      </w:r>
    </w:p>
    <w:p w:rsidR="00C905AD" w:rsidRPr="009C3928" w:rsidRDefault="00342988" w:rsidP="00430D39">
      <w:pPr>
        <w:pStyle w:val="ReportText"/>
        <w:ind w:left="0"/>
        <w:jc w:val="both"/>
        <w:rPr>
          <w:i/>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 magnetized, rf-bunched electron beam from a DC high voltage photogun.</w:t>
      </w:r>
      <w:r w:rsidR="00BD6146">
        <w:rPr>
          <w:rFonts w:asciiTheme="minorBidi" w:hAnsiTheme="minorBidi" w:cstheme="minorBidi"/>
          <w:iCs/>
        </w:rPr>
        <w:t xml:space="preserve"> </w:t>
      </w:r>
      <w:r>
        <w:rPr>
          <w:rFonts w:asciiTheme="minorBidi" w:hAnsiTheme="minorBidi" w:cstheme="minorBidi"/>
          <w:iCs/>
        </w:rPr>
        <w:t xml:space="preserve"> Measurements of beam magnetization as a function of laser spot size and magnetic field strength at 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rf-pulsed gridded thermionic emitter.  </w:t>
      </w:r>
      <w:r w:rsidR="00430D39">
        <w:rPr>
          <w:rFonts w:asciiTheme="minorBidi" w:hAnsiTheme="minorBidi" w:cstheme="minorBidi"/>
          <w:iCs/>
        </w:rPr>
        <w:t xml:space="preserve">Combined, these </w:t>
      </w:r>
      <w:r>
        <w:rPr>
          <w:rFonts w:asciiTheme="minorBidi" w:hAnsiTheme="minorBidi" w:cstheme="minorBidi"/>
          <w:iCs/>
        </w:rPr>
        <w:t xml:space="preserve">measurements will provide insights on ways to optimize </w:t>
      </w:r>
      <w:r w:rsidR="00EE6F88">
        <w:rPr>
          <w:rFonts w:asciiTheme="minorBidi" w:hAnsiTheme="minorBidi" w:cstheme="minorBidi"/>
          <w:iCs/>
        </w:rPr>
        <w:t xml:space="preserve">the </w:t>
      </w:r>
      <w:r>
        <w:rPr>
          <w:rFonts w:asciiTheme="minorBidi" w:hAnsiTheme="minorBidi" w:cstheme="minorBidi"/>
          <w:iCs/>
        </w:rPr>
        <w:t xml:space="preserve">MEIC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Pr>
          <w:rFonts w:asciiTheme="minorBidi" w:hAnsiTheme="minorBidi" w:cstheme="minorBidi"/>
          <w:iCs/>
        </w:rPr>
        <w:t xml:space="preserve"> the appropriate electron source.</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2"/>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MEIC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The envisioned MEIC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The MEIC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Table 1 summarizes the requirements on the electron gun</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fldSimple w:instr=" SEQ Table \* ARABIC ">
        <w:r w:rsidR="00A9026C">
          <w:rPr>
            <w:noProof/>
          </w:rPr>
          <w:t>1</w:t>
        </w:r>
      </w:fldSimple>
      <w:r>
        <w:rPr>
          <w:noProof/>
        </w:rPr>
        <w:t xml:space="preserve">: Requirements on bunched electrom beam for </w:t>
      </w:r>
      <w:r w:rsidR="00802EAC">
        <w:rPr>
          <w:noProof/>
        </w:rPr>
        <w:t xml:space="preserve">MEIC </w:t>
      </w:r>
      <w:r>
        <w:rPr>
          <w:noProof/>
        </w:rPr>
        <w:t>magnetized cooling</w:t>
      </w:r>
    </w:p>
    <w:p w:rsidR="00391C24" w:rsidRPr="00AC3BC8" w:rsidRDefault="00391C24" w:rsidP="00430D39"/>
    <w:tbl>
      <w:tblPr>
        <w:tblStyle w:val="TableGrid1"/>
        <w:tblW w:w="0" w:type="auto"/>
        <w:tblLook w:val="0400" w:firstRow="0" w:lastRow="0" w:firstColumn="0" w:lastColumn="0" w:noHBand="0" w:noVBand="1"/>
      </w:tblPr>
      <w:tblGrid>
        <w:gridCol w:w="3830"/>
        <w:gridCol w:w="1714"/>
      </w:tblGrid>
      <w:tr w:rsidR="00391C24" w:rsidTr="00EE6F88">
        <w:trPr>
          <w:trHeight w:val="283"/>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100 ps (3 cm)</w:t>
            </w:r>
          </w:p>
        </w:tc>
      </w:tr>
      <w:tr w:rsidR="00391C24" w:rsidTr="00EE6F88">
        <w:trPr>
          <w:trHeight w:val="283"/>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 MHz</w:t>
            </w:r>
          </w:p>
        </w:tc>
      </w:tr>
      <w:tr w:rsidR="00391C24" w:rsidTr="00EE6F88">
        <w:trPr>
          <w:trHeight w:val="283"/>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lastRenderedPageBreak/>
              <w:t>Bunch</w:t>
            </w:r>
            <w:r w:rsidRPr="00AA3A03">
              <w:rPr>
                <w:rFonts w:ascii="Arial" w:hAnsi="Arial" w:cs="Arial"/>
                <w:color w:val="000000" w:themeColor="dark1"/>
                <w:kern w:val="24"/>
                <w:position w:val="1"/>
              </w:rPr>
              <w:t xml:space="preserve"> charge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EE6F88">
        <w:trPr>
          <w:trHeight w:val="267"/>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 A</w:t>
            </w:r>
          </w:p>
        </w:tc>
      </w:tr>
      <w:tr w:rsidR="00391C24" w:rsidTr="00EE6F88">
        <w:trPr>
          <w:trHeight w:val="283"/>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EE6F88">
        <w:trPr>
          <w:trHeight w:val="283"/>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3</w:t>
            </w:r>
            <w:r w:rsidRPr="00AA3A03">
              <w:rPr>
                <w:rFonts w:ascii="Arial" w:hAnsi="Arial" w:cs="Arial"/>
                <w:color w:val="000000" w:themeColor="dark1"/>
                <w:kern w:val="24"/>
              </w:rPr>
              <w:t xml:space="preserve"> mm</w:t>
            </w:r>
          </w:p>
        </w:tc>
      </w:tr>
      <w:tr w:rsidR="00391C24" w:rsidTr="00EE6F88">
        <w:trPr>
          <w:trHeight w:val="283"/>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EE6F88">
        <w:trPr>
          <w:trHeight w:val="267"/>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Pr>
          <w:rFonts w:asciiTheme="minorBidi" w:hAnsiTheme="minorBidi" w:cstheme="minorBidi"/>
          <w:iCs/>
        </w:rPr>
        <w:t>solenoid.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02754B">
        <w:rPr>
          <w:rFonts w:asciiTheme="minorBidi" w:hAnsiTheme="minorBidi" w:cstheme="minorBidi"/>
          <w:iCs/>
        </w:rPr>
        <w:t xml:space="preserve"> </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 xml:space="preserve">In general, RF guns are more complicated and expensive compared to DC guns.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 xml:space="preserve">Typically, normal RF guns are used for pulsed-rf applications.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current (Rosendorf, BNL).   Moreover, no attempt has been made to produce magnetized beam from an SRF gun, because the application of a magnetic 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E55ED2">
        <w:rPr>
          <w:rFonts w:asciiTheme="minorBidi" w:hAnsiTheme="minorBidi" w:cstheme="minorBidi"/>
          <w:iCs/>
        </w:rPr>
        <w:t>[5</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Pr>
          <w:rFonts w:asciiTheme="minorBidi" w:hAnsiTheme="minorBidi" w:cstheme="minorBidi"/>
          <w:iCs/>
        </w:rPr>
        <w:t xml:space="preserve">. </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w:t>
      </w:r>
      <w:r w:rsidR="00983376">
        <w:rPr>
          <w:rFonts w:asciiTheme="minorBidi" w:hAnsiTheme="minorBidi" w:cstheme="minorBidi"/>
          <w:iCs/>
        </w:rPr>
        <w:lastRenderedPageBreak/>
        <w:t xml:space="preserve">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983376">
        <w:rPr>
          <w:rFonts w:asciiTheme="minorBidi" w:hAnsiTheme="minorBidi" w:cstheme="minorBidi"/>
          <w:iCs/>
        </w:rPr>
        <w:t>.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rf-pulsed gridded thermionic emitter.   We recently helped TRIUMF develop such a gun, by lending them our original 100</w:t>
      </w:r>
      <w:r w:rsidR="00DE2A31">
        <w:rPr>
          <w:rFonts w:asciiTheme="minorBidi" w:hAnsiTheme="minorBidi" w:cstheme="minorBidi"/>
          <w:iCs/>
        </w:rPr>
        <w:t xml:space="preserve"> </w:t>
      </w:r>
      <w:r>
        <w:rPr>
          <w:rFonts w:asciiTheme="minorBidi" w:hAnsiTheme="minorBidi" w:cstheme="minorBidi"/>
          <w:iCs/>
        </w:rPr>
        <w:t xml:space="preserve">kV thermionic gun.   They modified this gun to include the application of rf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Pr>
          <w:rFonts w:asciiTheme="minorBidi" w:hAnsiTheme="minorBidi" w:cstheme="minorBidi"/>
          <w:iCs/>
        </w:rPr>
        <w:t xml:space="preserve">ps pulses.   This gun could be returned to JLab for tests using the same diagnostic beamline and gun solenoid described below.    </w:t>
      </w:r>
      <w:r w:rsidR="007C6868">
        <w:rPr>
          <w:rFonts w:asciiTheme="minorBidi" w:hAnsiTheme="minorBidi" w:cstheme="minorBidi"/>
          <w:iCs/>
        </w:rPr>
        <w:t xml:space="preserve">  </w:t>
      </w:r>
    </w:p>
    <w:p w:rsidR="0063421C" w:rsidRDefault="00AE4DC9" w:rsidP="000E37E4">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E55ED2">
        <w:rPr>
          <w:rFonts w:asciiTheme="minorBidi" w:hAnsiTheme="minorBidi" w:cstheme="minorBidi"/>
          <w:iCs/>
        </w:rPr>
        <w:t xml:space="preserve"> [6</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E55ED2">
        <w:rPr>
          <w:rFonts w:asciiTheme="minorBidi" w:hAnsiTheme="minorBidi" w:cstheme="minorBidi"/>
          <w:iCs/>
        </w:rPr>
        <w:t xml:space="preserve"> [7</w:t>
      </w:r>
      <w:r w:rsidR="0096233A">
        <w:rPr>
          <w:rFonts w:asciiTheme="minorBidi" w:hAnsiTheme="minorBidi" w:cstheme="minorBidi"/>
          <w:iCs/>
        </w:rPr>
        <w:t>]</w:t>
      </w:r>
      <w:r>
        <w:rPr>
          <w:rFonts w:asciiTheme="minorBidi" w:hAnsiTheme="minorBidi" w:cstheme="minorBidi"/>
          <w:iCs/>
        </w:rPr>
        <w:t>. The second challenge relates to high bunch charge at high repetition rate.   For a DC high voltage gun, this means the gun must be biased at very high voltage, to create a “stiff” beam that is less susceptible to space charge force.   We have made relatively good progress developing a 350 kV gun.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E55ED2">
        <w:rPr>
          <w:rFonts w:asciiTheme="minorBidi" w:hAnsiTheme="minorBidi" w:cstheme="minorBidi"/>
          <w:iCs/>
        </w:rPr>
        <w:t>8,9</w:t>
      </w:r>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 xml:space="preserve">with a Cs2Te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E55ED2">
        <w:rPr>
          <w:rFonts w:asciiTheme="minorBidi" w:hAnsiTheme="minorBidi" w:cstheme="minorBidi"/>
          <w:iCs/>
        </w:rPr>
        <w:t>10</w:t>
      </w:r>
      <w:r>
        <w:rPr>
          <w:rFonts w:asciiTheme="minorBidi" w:hAnsiTheme="minorBidi" w:cstheme="minorBidi"/>
          <w:iCs/>
        </w:rPr>
        <w:t>].  No outside groups appear to be working to develop high average current magnetized beam.  This is a very serious problem for the MEIC and the reason we assert this the proposed LDRD is essential for JLab.</w:t>
      </w:r>
    </w:p>
    <w:p w:rsidR="003048B1" w:rsidRDefault="00382847" w:rsidP="00A5440F">
      <w:pPr>
        <w:pStyle w:val="ReportText"/>
        <w:ind w:left="0"/>
        <w:rPr>
          <w:rFonts w:asciiTheme="minorBidi" w:hAnsiTheme="minorBidi" w:cstheme="minorBidi"/>
          <w:iCs/>
        </w:rPr>
      </w:pPr>
      <w:r>
        <w:rPr>
          <w:rFonts w:asciiTheme="minorBidi" w:hAnsiTheme="minorBidi" w:cstheme="minorBidi"/>
          <w:iCs/>
        </w:rPr>
        <w:t xml:space="preserve">The narrative of magnetized electron cooling is as follows (using </w:t>
      </w:r>
      <w:r w:rsidR="00DB5A1C">
        <w:rPr>
          <w:rFonts w:asciiTheme="minorBidi" w:hAnsiTheme="minorBidi" w:cstheme="minorBidi"/>
          <w:iCs/>
        </w:rPr>
        <w:t>cylindrical</w:t>
      </w:r>
      <w:r>
        <w:rPr>
          <w:rFonts w:asciiTheme="minorBidi" w:hAnsiTheme="minorBidi" w:cstheme="minorBidi"/>
          <w:iCs/>
        </w:rPr>
        <w:t xml:space="preserve"> </w:t>
      </w:r>
      <w:r w:rsidR="00DB5A1C">
        <w:rPr>
          <w:rFonts w:asciiTheme="minorBidi" w:hAnsiTheme="minorBidi" w:cstheme="minorBidi"/>
          <w:iCs/>
        </w:rPr>
        <w:t>coordinates</w:t>
      </w:r>
      <w:r>
        <w:rPr>
          <w:rFonts w:asciiTheme="minorBidi" w:hAnsiTheme="minorBidi" w:cstheme="minorBidi"/>
          <w:iCs/>
        </w:rPr>
        <w:t xml:space="preserve"> (</w:t>
      </w:r>
      <w:proofErr w:type="spellStart"/>
      <w:r w:rsidRPr="00382847">
        <w:rPr>
          <w:rFonts w:asciiTheme="minorBidi" w:hAnsiTheme="minorBidi" w:cstheme="minorBidi"/>
          <w:i/>
        </w:rPr>
        <w:t>r</w:t>
      </w:r>
      <w:r>
        <w:rPr>
          <w:rFonts w:asciiTheme="minorBidi" w:hAnsiTheme="minorBidi" w:cstheme="minorBidi"/>
          <w:iCs/>
        </w:rPr>
        <w:t>,ɸ,</w:t>
      </w:r>
      <w:r w:rsidRPr="00382847">
        <w:rPr>
          <w:rFonts w:asciiTheme="minorBidi" w:hAnsiTheme="minorBidi" w:cstheme="minorBidi"/>
          <w:i/>
        </w:rPr>
        <w:t>z</w:t>
      </w:r>
      <w:proofErr w:type="spellEnd"/>
      <w:r>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m:oMath>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sidR="00F037BD">
        <w:rPr>
          <w:rFonts w:asciiTheme="minorBidi" w:hAnsiTheme="minorBidi" w:cstheme="minorBidi"/>
          <w:iCs/>
        </w:rPr>
        <w:t>)</w:t>
      </w:r>
      <w:r w:rsidR="00A5440F">
        <w:rPr>
          <w:rFonts w:asciiTheme="minorBidi" w:hAnsiTheme="minorBidi" w:cstheme="minorBidi"/>
          <w:iCs/>
        </w:rPr>
        <w:t xml:space="preserve">. </w:t>
      </w:r>
      <w:r w:rsidR="00F037BD">
        <w:rPr>
          <w:rFonts w:asciiTheme="minorBidi" w:hAnsiTheme="minorBidi" w:cstheme="minorBidi"/>
          <w:iCs/>
        </w:rPr>
        <w:t xml:space="preserve">With </w:t>
      </w:r>
      <w:r w:rsidR="00397723">
        <w:rPr>
          <w:rFonts w:asciiTheme="minorBidi" w:hAnsiTheme="minorBidi" w:cstheme="minorBidi"/>
          <w:iCs/>
        </w:rPr>
        <w:t xml:space="preserve">Boltzmann Constant,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397723">
        <w:rPr>
          <w:rFonts w:asciiTheme="minorBidi" w:hAnsiTheme="minorBidi" w:cstheme="minorBidi"/>
          <w:iCs/>
        </w:rPr>
        <w:t xml:space="preserve"> =8.217x10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E170DE">
        <w:rPr>
          <w:rFonts w:asciiTheme="minorBidi" w:hAnsiTheme="minorBidi" w:cstheme="minorBidi"/>
          <w:iCs/>
        </w:rPr>
        <w:t>=</w:t>
      </w:r>
      <w:r w:rsidR="00397723">
        <w:rPr>
          <w:rFonts w:asciiTheme="minorBidi" w:hAnsiTheme="minorBidi" w:cstheme="minorBidi"/>
          <w:iCs/>
        </w:rPr>
        <w:t xml:space="preserve">510998 eV, </w:t>
      </w:r>
      <w:r w:rsidR="00397723" w:rsidRPr="00E170DE">
        <w:rPr>
          <w:rFonts w:asciiTheme="minorBidi" w:hAnsiTheme="minorBidi" w:cstheme="minorBidi"/>
          <w:i/>
        </w:rPr>
        <w:t>c</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r>
        <w:rPr>
          <w:rFonts w:asciiTheme="minorBidi" w:hAnsiTheme="minorBidi" w:cstheme="minorBidi"/>
          <w:iCs/>
        </w:rPr>
        <w:t>:</w:t>
      </w:r>
    </w:p>
    <w:p w:rsidR="00C1720D" w:rsidRPr="007C5A0D" w:rsidRDefault="00382847" w:rsidP="00422F4F">
      <w:pPr>
        <w:pStyle w:val="ReportText"/>
        <w:numPr>
          <w:ilvl w:val="0"/>
          <w:numId w:val="11"/>
        </w:numPr>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r w:rsidRPr="00382847">
        <w:rPr>
          <w:rFonts w:asciiTheme="minorBidi" w:hAnsiTheme="minorBidi" w:cstheme="minorBidi"/>
          <w:i/>
        </w:rPr>
        <w:t>B</w:t>
      </w:r>
      <w:r w:rsidRPr="00382847">
        <w:rPr>
          <w:rFonts w:asciiTheme="minorBidi" w:hAnsiTheme="minorBidi" w:cstheme="minorBidi"/>
          <w:i/>
          <w:vertAlign w:val="subscript"/>
        </w:rPr>
        <w:t>z</w:t>
      </w:r>
      <w:proofErr w:type="spell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Pr>
          <w:rFonts w:asciiTheme="minorBidi" w:hAnsiTheme="minorBidi" w:cstheme="minorBidi"/>
          <w:iCs/>
        </w:rPr>
        <w:t xml:space="preserve">electron beam radius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3</w:t>
      </w:r>
      <w:r w:rsidR="0017116A">
        <w:rPr>
          <w:rFonts w:asciiTheme="minorBidi" w:hAnsiTheme="minorBidi" w:cstheme="minorBidi"/>
          <w:iCs/>
        </w:rPr>
        <w:t>.0</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r w:rsidR="0018570F" w:rsidRPr="00DB5A1C">
        <w:rPr>
          <w:rFonts w:asciiTheme="minorBidi" w:hAnsiTheme="minorBidi" w:cstheme="minorBidi"/>
          <w:i/>
        </w:rPr>
        <w:t>T</w:t>
      </w:r>
      <w:r w:rsidR="0018570F" w:rsidRPr="00DB5A1C">
        <w:rPr>
          <w:rFonts w:asciiTheme="minorBidi" w:hAnsiTheme="minorBidi" w:cstheme="minorBidi"/>
          <w:iCs/>
          <w:vertAlign w:val="subscript"/>
        </w:rPr>
        <w:t>c</w:t>
      </w:r>
      <w:r w:rsidR="0018570F">
        <w:rPr>
          <w:rFonts w:asciiTheme="minorBidi" w:hAnsiTheme="minorBidi" w:cstheme="minorBidi"/>
          <w:iCs/>
        </w:rPr>
        <w:t xml:space="preserve"> = 1000 K</w:t>
      </w:r>
      <w:r w:rsidR="009F304F">
        <w:rPr>
          <w:rFonts w:asciiTheme="minorBidi" w:hAnsiTheme="minorBidi" w:cstheme="minorBidi"/>
          <w:iCs/>
        </w:rPr>
        <w:t>. For this cathode the thermal energy is</w:t>
      </w:r>
      <w:r w:rsidR="0018570F">
        <w:rPr>
          <w:rFonts w:asciiTheme="minorBidi" w:hAnsiTheme="minorBidi" w:cstheme="minorBidi"/>
          <w:iCs/>
        </w:rPr>
        <w:t xml:space="preserve"> </w:t>
      </w:r>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DB5A1C" w:rsidRPr="00DB5A1C">
        <w:rPr>
          <w:rFonts w:asciiTheme="minorBidi" w:hAnsiTheme="minorBidi" w:cstheme="minorBidi"/>
          <w:iCs/>
          <w:vertAlign w:val="subscript"/>
        </w:rPr>
        <w:t>c</w:t>
      </w:r>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c</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c</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666A3F">
      <w:pPr>
        <w:pStyle w:val="ReportText"/>
        <w:numPr>
          <w:ilvl w:val="0"/>
          <w:numId w:val="11"/>
        </w:numPr>
        <w:rPr>
          <w:rFonts w:asciiTheme="minorBidi" w:hAnsiTheme="minorBidi" w:cstheme="minorBidi"/>
          <w:iCs/>
        </w:rPr>
      </w:pPr>
      <w:r>
        <w:rPr>
          <w:rFonts w:asciiTheme="minorBidi" w:hAnsiTheme="minorBidi" w:cstheme="minorBidi"/>
          <w:iCs/>
        </w:rPr>
        <w:lastRenderedPageBreak/>
        <w:t xml:space="preserve">For </w:t>
      </w:r>
      <w:r w:rsidR="00671100">
        <w:rPr>
          <w:rFonts w:asciiTheme="minorBidi" w:hAnsiTheme="minorBidi" w:cstheme="minorBidi"/>
          <w:iCs/>
        </w:rPr>
        <w:t>a gun HV of 350 kV, β=0.8</w:t>
      </w:r>
      <w:r w:rsidR="009F304F">
        <w:rPr>
          <w:rFonts w:asciiTheme="minorBidi" w:hAnsiTheme="minorBidi" w:cstheme="minorBidi"/>
          <w:iCs/>
        </w:rPr>
        <w:t>048, γ=1.685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CF631E">
      <w:pPr>
        <w:pStyle w:val="ReportText"/>
        <w:numPr>
          <w:ilvl w:val="0"/>
          <w:numId w:val="11"/>
        </w:numPr>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w:t>
      </w:r>
      <w:r w:rsidR="00DA2BAF">
        <w:rPr>
          <w:rFonts w:asciiTheme="minorBidi" w:hAnsiTheme="minorBidi" w:cstheme="minorBidi"/>
          <w:iCs/>
        </w:rPr>
        <w:t>(</w:t>
      </w:r>
      <w:r>
        <w:rPr>
          <w:rFonts w:asciiTheme="minorBidi" w:hAnsiTheme="minorBidi" w:cstheme="minorBidi"/>
          <w:iCs/>
        </w:rPr>
        <w:t>cyclotron</w:t>
      </w:r>
      <w:r w:rsidR="008F02A2">
        <w:rPr>
          <w:rFonts w:asciiTheme="minorBidi" w:hAnsiTheme="minorBidi" w:cstheme="minorBidi"/>
          <w:iCs/>
        </w:rPr>
        <w:t>)</w:t>
      </w:r>
      <w:r>
        <w:rPr>
          <w:rFonts w:asciiTheme="minorBidi" w:hAnsiTheme="minorBidi" w:cstheme="minorBidi"/>
          <w:iCs/>
        </w:rPr>
        <w:t xml:space="preserve">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8A7D3C">
      <w:pPr>
        <w:pStyle w:val="ReportText"/>
        <w:numPr>
          <w:ilvl w:val="0"/>
          <w:numId w:val="11"/>
        </w:numPr>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c</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8A7D3C">
      <w:pPr>
        <w:pStyle w:val="ReportText"/>
        <w:numPr>
          <w:ilvl w:val="0"/>
          <w:numId w:val="11"/>
        </w:numPr>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CB126D">
      <w:pPr>
        <w:pStyle w:val="ReportText"/>
        <w:numPr>
          <w:ilvl w:val="0"/>
          <w:numId w:val="11"/>
        </w:numPr>
        <w:rPr>
          <w:rFonts w:asciiTheme="minorBidi" w:hAnsiTheme="minorBidi" w:cstheme="minorBidi"/>
          <w:iCs/>
        </w:rPr>
      </w:pPr>
      <w:r>
        <w:rPr>
          <w:rFonts w:asciiTheme="minorBidi" w:hAnsiTheme="minorBidi" w:cstheme="minorBidi"/>
          <w:iCs/>
        </w:rPr>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 particle from the axis at a given position along the trajectory).</w:t>
      </w:r>
      <w:r w:rsidR="00CB126D">
        <w:rPr>
          <w:rFonts w:asciiTheme="minorBidi" w:hAnsiTheme="minorBidi" w:cstheme="minorBidi"/>
          <w:iCs/>
        </w:rPr>
        <w:t xml:space="preserve"> </w:t>
      </w:r>
    </w:p>
    <w:p w:rsidR="00556C14" w:rsidRDefault="00556C14" w:rsidP="005C7AC6">
      <w:pPr>
        <w:pStyle w:val="ReportText"/>
        <w:numPr>
          <w:ilvl w:val="0"/>
          <w:numId w:val="11"/>
        </w:numPr>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proofErr w:type="spellStart"/>
      <w:r w:rsidR="007E5D73">
        <w:rPr>
          <w:rFonts w:asciiTheme="minorBidi" w:hAnsiTheme="minorBidi" w:cstheme="minorBidi"/>
          <w:iCs/>
        </w:rPr>
        <w:t>nd</w:t>
      </w:r>
      <w:proofErr w:type="spellEnd"/>
      <w:r w:rsidR="007E5D73">
        <w:rPr>
          <w:rFonts w:asciiTheme="minorBidi" w:hAnsiTheme="minorBidi" w:cstheme="minorBidi"/>
          <w:iCs/>
        </w:rPr>
        <w:t xml:space="preserve">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r w:rsidR="0021026A" w:rsidRPr="0035285F">
        <w:rPr>
          <w:rFonts w:asciiTheme="minorBidi" w:hAnsiTheme="minorBidi" w:cstheme="minorBidi"/>
          <w:iCs/>
        </w:rPr>
        <w:t>For</w:t>
      </w:r>
      <w:r w:rsidR="00CB126D" w:rsidRPr="0035285F">
        <w:rPr>
          <w:rFonts w:asciiTheme="minorBidi" w:hAnsiTheme="minorBidi" w:cstheme="minorBidi"/>
          <w:iCs/>
        </w:rPr>
        <w:t xml:space="preserve"> cylindrical</w:t>
      </w:r>
      <w:r w:rsidR="0021026A"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0021026A"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(neV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p>
    <w:p w:rsidR="00260EBA" w:rsidRDefault="00260EBA" w:rsidP="006A081C">
      <w:pPr>
        <w:pStyle w:val="ReportText"/>
        <w:numPr>
          <w:ilvl w:val="0"/>
          <w:numId w:val="11"/>
        </w:numPr>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D78F9" w:rsidRPr="002729FB">
        <w:rPr>
          <w:rFonts w:asciiTheme="minorBidi" w:hAnsiTheme="minorBidi" w:cstheme="minorBidi"/>
          <w:iCs/>
        </w:rPr>
        <w:t xml:space="preserve"> = 89.94</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016E78">
      <w:pPr>
        <w:pStyle w:val="ReportText"/>
        <w:numPr>
          <w:ilvl w:val="0"/>
          <w:numId w:val="11"/>
        </w:numPr>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E06587" w:rsidRPr="00E06587">
        <w:rPr>
          <w:rFonts w:asciiTheme="minorBidi" w:hAnsiTheme="minorBidi" w:cstheme="minorBidi"/>
          <w:iCs/>
        </w:rPr>
        <w:t xml:space="preserve"> 7854.3</w:t>
      </w:r>
      <w:r w:rsidR="00E06587">
        <w:rPr>
          <w:rFonts w:asciiTheme="minorBidi" w:hAnsiTheme="minorBidi" w:cstheme="minorBidi"/>
          <w:iCs/>
        </w:rPr>
        <w:t xml:space="preserve"> eV.</w:t>
      </w:r>
      <w:r w:rsidR="006A081C">
        <w:rPr>
          <w:rFonts w:asciiTheme="minorBidi" w:hAnsiTheme="minorBidi" w:cstheme="minorBidi"/>
          <w:iCs/>
        </w:rPr>
        <w:t xml:space="preserve"> This is small (2.24</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4B576D">
        <w:rPr>
          <w:rFonts w:asciiTheme="minorBidi" w:hAnsiTheme="minorBidi" w:cstheme="minorBidi"/>
          <w:iCs/>
        </w:rPr>
        <w:t>=</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 rotational energy in the phi direction).</w:t>
      </w:r>
    </w:p>
    <w:p w:rsidR="005A654B" w:rsidRDefault="0056151B" w:rsidP="004B576D">
      <w:pPr>
        <w:pStyle w:val="ReportText"/>
        <w:numPr>
          <w:ilvl w:val="0"/>
          <w:numId w:val="11"/>
        </w:numPr>
        <w:rPr>
          <w:rFonts w:asciiTheme="minorBidi" w:hAnsiTheme="minorBidi" w:cstheme="minorBidi"/>
          <w:iCs/>
        </w:rPr>
      </w:pPr>
      <w:r>
        <w:rPr>
          <w:rFonts w:asciiTheme="minorBidi" w:hAnsiTheme="minorBidi" w:cstheme="minorBidi"/>
          <w:iCs/>
        </w:rPr>
        <w:t>The electron beam comes out of the</w:t>
      </w:r>
      <w:r w:rsidR="00BA7344">
        <w:rPr>
          <w:rFonts w:asciiTheme="minorBidi" w:hAnsiTheme="minorBidi" w:cstheme="minorBidi"/>
          <w:iCs/>
        </w:rPr>
        <w:t xml:space="preserve"> cathode solenoid field rotating</w:t>
      </w:r>
      <w:r>
        <w:rPr>
          <w:rFonts w:asciiTheme="minorBidi" w:hAnsiTheme="minorBidi" w:cstheme="minorBidi"/>
          <w:iCs/>
        </w:rPr>
        <w:t xml:space="preserve"> but once in field free region where there is no </w:t>
      </w:r>
      <w:r>
        <w:rPr>
          <w:rFonts w:asciiTheme="minorBidi" w:hAnsiTheme="minorBidi" w:cstheme="minorBidi"/>
        </w:rPr>
        <w:t>centripetal force, the beam sta</w:t>
      </w:r>
      <w:r w:rsidR="00D421E4">
        <w:rPr>
          <w:rFonts w:asciiTheme="minorBidi" w:hAnsiTheme="minorBidi" w:cstheme="minorBidi"/>
        </w:rPr>
        <w:t>r</w:t>
      </w:r>
      <w:r>
        <w:rPr>
          <w:rFonts w:asciiTheme="minorBidi" w:hAnsiTheme="minorBidi" w:cstheme="minorBidi"/>
        </w:rPr>
        <w:t>ts expanding</w:t>
      </w:r>
      <w:r w:rsidR="004802FF">
        <w:rPr>
          <w:rFonts w:asciiTheme="minorBidi" w:hAnsiTheme="minorBidi" w:cstheme="minorBidi"/>
        </w:rPr>
        <w:t>.</w:t>
      </w:r>
      <w:r w:rsidR="002F2246">
        <w:rPr>
          <w:rFonts w:asciiTheme="minorBidi" w:hAnsiTheme="minorBidi" w:cstheme="minorBidi"/>
        </w:rPr>
        <w:t xml:space="preserve"> However, the mechanical angular momentum is still conserved. </w:t>
      </w:r>
    </w:p>
    <w:p w:rsidR="00695051" w:rsidRPr="00695051" w:rsidRDefault="00695051" w:rsidP="001F01FC">
      <w:pPr>
        <w:pStyle w:val="ReportText"/>
        <w:numPr>
          <w:ilvl w:val="0"/>
          <w:numId w:val="11"/>
        </w:numPr>
        <w:rPr>
          <w:rFonts w:asciiTheme="minorBidi" w:hAnsiTheme="minorBidi" w:cstheme="minorBidi"/>
          <w:iCs/>
        </w:rPr>
      </w:pPr>
      <w:r w:rsidRPr="00695051">
        <w:rPr>
          <w:rFonts w:asciiTheme="minorBidi" w:hAnsiTheme="minorBidi" w:cstheme="minorBidi"/>
        </w:rPr>
        <w:lastRenderedPageBreak/>
        <w:t>Many focusing sol</w:t>
      </w:r>
      <w:r w:rsidR="00347D16">
        <w:rPr>
          <w:rFonts w:asciiTheme="minorBidi" w:hAnsiTheme="minorBidi" w:cstheme="minorBidi"/>
        </w:rPr>
        <w:t>enoids</w:t>
      </w:r>
      <w:r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Pr="00695051">
        <w:rPr>
          <w:rFonts w:asciiTheme="minorBidi" w:hAnsiTheme="minorBidi" w:cstheme="minorBidi"/>
        </w:rPr>
        <w:t>out the injecto</w:t>
      </w:r>
      <w:r w:rsidR="00347D16">
        <w:rPr>
          <w:rFonts w:asciiTheme="minorBidi" w:hAnsiTheme="minorBidi" w:cstheme="minorBidi"/>
        </w:rPr>
        <w:t>r</w:t>
      </w:r>
      <w:r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3D5FFF">
      <w:pPr>
        <w:pStyle w:val="ReportText"/>
        <w:numPr>
          <w:ilvl w:val="0"/>
          <w:numId w:val="11"/>
        </w:numPr>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p>
    <w:p w:rsidR="0082672B" w:rsidRDefault="0082672B" w:rsidP="00E16236">
      <w:pPr>
        <w:pStyle w:val="ReportText"/>
        <w:numPr>
          <w:ilvl w:val="0"/>
          <w:numId w:val="11"/>
        </w:numPr>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r>
          <w:rPr>
            <w:rFonts w:ascii="Cambria Math" w:hAnsi="Cambria Math" w:cstheme="minorBidi"/>
          </w:rPr>
          <m:t>=606</m:t>
        </m:r>
      </m:oMath>
      <w:r w:rsidR="00E22FB5">
        <w:rPr>
          <w:rFonts w:asciiTheme="minorBidi" w:hAnsiTheme="minorBidi" w:cstheme="minorBidi"/>
          <w:iCs/>
        </w:rPr>
        <w:t xml:space="preserve"> .</w:t>
      </w:r>
    </w:p>
    <w:p w:rsidR="005723FE" w:rsidRDefault="00AB7597" w:rsidP="008F69E6">
      <w:pPr>
        <w:pStyle w:val="ReportText"/>
        <w:numPr>
          <w:ilvl w:val="0"/>
          <w:numId w:val="11"/>
        </w:numPr>
        <w:rPr>
          <w:rFonts w:asciiTheme="minorBidi" w:hAnsiTheme="minorBidi" w:cstheme="minorBidi"/>
          <w:iCs/>
        </w:rPr>
      </w:pPr>
      <w:r>
        <w:rPr>
          <w:rFonts w:asciiTheme="minorBidi" w:hAnsiTheme="minorBidi" w:cstheme="minorBidi"/>
          <w:iCs/>
        </w:rPr>
        <w:t>The magnetized beam is a coupled beam, and for transport and acceleration, it is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 xml:space="preserve"> .</w:t>
      </w:r>
    </w:p>
    <w:p w:rsidR="00B419DB" w:rsidRDefault="00B419DB" w:rsidP="00B419DB">
      <w:pPr>
        <w:pStyle w:val="ReportText"/>
        <w:numPr>
          <w:ilvl w:val="0"/>
          <w:numId w:val="11"/>
        </w:numPr>
        <w:rPr>
          <w:rFonts w:asciiTheme="minorBidi" w:hAnsiTheme="minorBidi" w:cstheme="minorBidi"/>
          <w:iCs/>
        </w:rPr>
      </w:pPr>
      <w:r w:rsidRPr="00B419DB">
        <w:rPr>
          <w:rFonts w:asciiTheme="minorBidi" w:hAnsiTheme="minorBidi" w:cstheme="minorBidi"/>
          <w:iCs/>
        </w:rPr>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in any field with an axially-symmetric 4-vector potential. A quadrupole lattice does not do so; ultimately it can turn CAM to zero (in case when the Larmor emittance in solenoid 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AB7597" w:rsidRDefault="005723FE" w:rsidP="008F69E6">
      <w:pPr>
        <w:pStyle w:val="ReportText"/>
        <w:numPr>
          <w:ilvl w:val="0"/>
          <w:numId w:val="11"/>
        </w:numPr>
        <w:rPr>
          <w:rFonts w:asciiTheme="minorBidi" w:hAnsiTheme="minorBidi" w:cstheme="minorBidi"/>
          <w:iCs/>
        </w:rPr>
      </w:pPr>
      <w:r>
        <w:rPr>
          <w:rFonts w:asciiTheme="minorBidi" w:hAnsiTheme="minorBidi" w:cstheme="minorBidi"/>
          <w:iCs/>
        </w:rPr>
        <w:t>The electron beam is accelerated in SRF linac to high energy.</w:t>
      </w:r>
      <w:r w:rsidR="008F69E6">
        <w:rPr>
          <w:rFonts w:asciiTheme="minorBidi" w:hAnsiTheme="minorBidi" w:cstheme="minorBidi"/>
          <w:iCs/>
        </w:rPr>
        <w:t xml:space="preserve"> </w:t>
      </w:r>
    </w:p>
    <w:p w:rsidR="005723FE" w:rsidRDefault="008F754E" w:rsidP="008A7D3C">
      <w:pPr>
        <w:pStyle w:val="ReportText"/>
        <w:numPr>
          <w:ilvl w:val="0"/>
          <w:numId w:val="11"/>
        </w:numPr>
        <w:rPr>
          <w:rFonts w:asciiTheme="minorBidi" w:hAnsiTheme="minorBidi" w:cstheme="minorBidi"/>
          <w:iCs/>
        </w:rPr>
      </w:pPr>
      <w:r>
        <w:rPr>
          <w:rFonts w:asciiTheme="minorBidi" w:hAnsiTheme="minorBidi" w:cstheme="minorBidi"/>
          <w:iCs/>
        </w:rPr>
        <w:t>Before entering the cooling solenoid, the beam is transformed back to round beam (magnetized beam)</w:t>
      </w:r>
      <w:r w:rsidR="005723FE">
        <w:rPr>
          <w:rFonts w:asciiTheme="minorBidi" w:hAnsiTheme="minorBidi" w:cstheme="minorBidi"/>
          <w:iCs/>
        </w:rPr>
        <w:t xml:space="preserve"> with Flat-to-Round Beam (FTRB) Transformer</w:t>
      </w:r>
      <w:r w:rsidR="003C005E">
        <w:rPr>
          <w:rFonts w:asciiTheme="minorBidi" w:hAnsiTheme="minorBidi" w:cstheme="minorBidi"/>
          <w:iCs/>
        </w:rPr>
        <w:t xml:space="preserve"> that restores the initial magnetization.</w:t>
      </w:r>
    </w:p>
    <w:p w:rsidR="008F754E" w:rsidRDefault="008F754E" w:rsidP="008A7D3C">
      <w:pPr>
        <w:pStyle w:val="ReportText"/>
        <w:numPr>
          <w:ilvl w:val="0"/>
          <w:numId w:val="11"/>
        </w:numPr>
        <w:rPr>
          <w:rFonts w:asciiTheme="minorBidi" w:hAnsiTheme="minorBidi" w:cstheme="minorBidi"/>
          <w:iCs/>
        </w:rPr>
      </w:pPr>
      <w:r>
        <w:rPr>
          <w:rFonts w:asciiTheme="minorBidi" w:hAnsiTheme="minorBidi" w:cstheme="minorBidi"/>
          <w:iCs/>
        </w:rPr>
        <w:t>At the entrance</w:t>
      </w:r>
      <w:r w:rsidR="005723FE">
        <w:rPr>
          <w:rFonts w:asciiTheme="minorBidi" w:hAnsiTheme="minorBidi" w:cstheme="minorBidi"/>
          <w:iCs/>
        </w:rPr>
        <w:t xml:space="preserve"> of the cooling solenoid</w:t>
      </w:r>
      <w:r>
        <w:rPr>
          <w:rFonts w:asciiTheme="minorBidi" w:hAnsiTheme="minorBidi" w:cstheme="minorBidi"/>
          <w:iCs/>
        </w:rPr>
        <w:t>, the radi</w:t>
      </w:r>
      <w:r w:rsidR="003C005E">
        <w:rPr>
          <w:rFonts w:asciiTheme="minorBidi" w:hAnsiTheme="minorBidi" w:cstheme="minorBidi"/>
          <w:iCs/>
        </w:rPr>
        <w:t>al field exerts a</w:t>
      </w:r>
      <w:r>
        <w:rPr>
          <w:rFonts w:asciiTheme="minorBidi" w:hAnsiTheme="minorBidi" w:cstheme="minorBidi"/>
          <w:iCs/>
        </w:rPr>
        <w:t xml:space="preserve"> torque (</w:t>
      </w:r>
      <w:r w:rsidR="003C005E">
        <w:rPr>
          <w:rFonts w:asciiTheme="minorBidi" w:hAnsiTheme="minorBidi" w:cstheme="minorBidi"/>
          <w:iCs/>
        </w:rPr>
        <w:t xml:space="preserve">opposite </w:t>
      </w:r>
      <w:r>
        <w:rPr>
          <w:rFonts w:asciiTheme="minorBidi" w:hAnsiTheme="minorBidi" w:cstheme="minorBidi"/>
          <w:iCs/>
        </w:rPr>
        <w:t>to cathode solenoid torque) so the beam is not rotating any more</w:t>
      </w:r>
      <w:r w:rsidR="003C005E">
        <w:rPr>
          <w:rFonts w:asciiTheme="minorBidi" w:hAnsiTheme="minorBidi" w:cstheme="minorBidi"/>
          <w:iCs/>
        </w:rPr>
        <w:t xml:space="preserve"> given that the magnetic field in both solenoids is in the same direction</w:t>
      </w:r>
      <w:r>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Pr>
          <w:rFonts w:asciiTheme="minorBidi" w:hAnsiTheme="minorBidi" w:cstheme="minorBidi"/>
          <w:iCs/>
        </w:rPr>
        <w:t xml:space="preserve">, where </w:t>
      </w:r>
      <w:r w:rsidR="007E5D73" w:rsidRPr="007E5D73">
        <w:rPr>
          <w:rFonts w:asciiTheme="minorBidi" w:hAnsiTheme="minorBidi" w:cstheme="minorBidi"/>
          <w:i/>
        </w:rPr>
        <w:t>B</w:t>
      </w:r>
      <w:r w:rsidR="007E5D73" w:rsidRPr="007E5D73">
        <w:rPr>
          <w:rFonts w:asciiTheme="minorBidi" w:hAnsiTheme="minorBidi" w:cstheme="minorBidi"/>
          <w:i/>
          <w:vertAlign w:val="subscript"/>
        </w:rPr>
        <w:t>c</w:t>
      </w:r>
      <w:r w:rsidR="00354D9F">
        <w:rPr>
          <w:rFonts w:asciiTheme="minorBidi" w:hAnsiTheme="minorBidi" w:cstheme="minorBidi"/>
          <w:i/>
          <w:vertAlign w:val="subscript"/>
        </w:rPr>
        <w:t>ool</w:t>
      </w:r>
      <w:r w:rsidR="007E5D73">
        <w:rPr>
          <w:rFonts w:asciiTheme="minorBidi" w:hAnsiTheme="minorBidi" w:cstheme="minorBidi"/>
          <w:iCs/>
        </w:rPr>
        <w:t xml:space="preserve"> = 2 T and electron beam radius in the cooling section is </w:t>
      </w:r>
      <w:proofErr w:type="spellStart"/>
      <w:r w:rsidR="007E5D73">
        <w:rPr>
          <w:rFonts w:asciiTheme="minorBidi" w:hAnsiTheme="minorBidi" w:cstheme="minorBidi"/>
          <w:iCs/>
        </w:rPr>
        <w:t>σ</w:t>
      </w:r>
      <w:r w:rsidR="007E5D73" w:rsidRPr="007E5D73">
        <w:rPr>
          <w:rFonts w:asciiTheme="minorBidi" w:hAnsiTheme="minorBidi" w:cstheme="minorBidi"/>
          <w:iCs/>
          <w:vertAlign w:val="subscript"/>
        </w:rPr>
        <w:t>e</w:t>
      </w:r>
      <w:proofErr w:type="spellEnd"/>
      <w:r w:rsidR="00A32434">
        <w:rPr>
          <w:rFonts w:asciiTheme="minorBidi" w:hAnsiTheme="minorBidi" w:cstheme="minorBidi"/>
          <w:iCs/>
          <w:vertAlign w:val="subscript"/>
        </w:rPr>
        <w:t xml:space="preserve"> </w:t>
      </w:r>
      <w:r w:rsidR="00354D9F">
        <w:rPr>
          <w:rFonts w:asciiTheme="minorBidi" w:hAnsiTheme="minorBidi" w:cstheme="minorBidi"/>
          <w:iCs/>
        </w:rPr>
        <w:t>= 0.95</w:t>
      </w:r>
      <w:r w:rsidR="007E5D73">
        <w:rPr>
          <w:rFonts w:asciiTheme="minorBidi" w:hAnsiTheme="minorBidi" w:cstheme="minorBidi"/>
          <w:iCs/>
        </w:rPr>
        <w:t xml:space="preserve"> mm.</w:t>
      </w:r>
    </w:p>
    <w:p w:rsidR="00CC633D" w:rsidRDefault="00CC633D" w:rsidP="008A7D3C">
      <w:pPr>
        <w:pStyle w:val="ReportText"/>
        <w:numPr>
          <w:ilvl w:val="0"/>
          <w:numId w:val="11"/>
        </w:numPr>
        <w:rPr>
          <w:rFonts w:asciiTheme="minorBidi" w:hAnsiTheme="minorBidi" w:cstheme="minorBidi"/>
          <w:iCs/>
        </w:rPr>
      </w:pPr>
      <w:r>
        <w:rPr>
          <w:rFonts w:asciiTheme="minorBidi" w:hAnsiTheme="minorBidi" w:cstheme="minorBidi"/>
          <w:iCs/>
        </w:rPr>
        <w:t>Typical size of the ion beam in the cooling solenoid is 1 mm (?) with an initial emittance (before cooling) of ϵ</w:t>
      </w:r>
      <w:r w:rsidRPr="00CC633D">
        <w:rPr>
          <w:rFonts w:asciiTheme="minorBidi" w:hAnsiTheme="minorBidi" w:cstheme="minorBidi"/>
          <w:iCs/>
          <w:vertAlign w:val="subscript"/>
        </w:rPr>
        <w:t>ion</w:t>
      </w:r>
      <w:r>
        <w:rPr>
          <w:rFonts w:asciiTheme="minorBidi" w:hAnsiTheme="minorBidi" w:cstheme="minorBidi"/>
          <w:iCs/>
        </w:rPr>
        <w:t>=30 µm (?) when it enters th</w:t>
      </w:r>
      <w:r w:rsidR="007E1C6D">
        <w:rPr>
          <w:rFonts w:asciiTheme="minorBidi" w:hAnsiTheme="minorBidi" w:cstheme="minorBidi"/>
          <w:iCs/>
        </w:rPr>
        <w:t>e cooling solenoid.</w:t>
      </w:r>
    </w:p>
    <w:p w:rsidR="007E5D73" w:rsidRDefault="007E5D73" w:rsidP="00216F60">
      <w:pPr>
        <w:pStyle w:val="ReportText"/>
        <w:numPr>
          <w:ilvl w:val="0"/>
          <w:numId w:val="11"/>
        </w:numPr>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Pr>
          <w:rFonts w:asciiTheme="minorBidi" w:hAnsiTheme="minorBidi" w:cstheme="minorBidi"/>
          <w:iCs/>
        </w:rPr>
        <w:t xml:space="preserve"> µm but no overall rotational motion.</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c</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8A7D3C">
      <w:pPr>
        <w:pStyle w:val="ReportText"/>
        <w:numPr>
          <w:ilvl w:val="0"/>
          <w:numId w:val="11"/>
        </w:numPr>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7E5D73">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8A7D3C">
      <w:pPr>
        <w:pStyle w:val="ReportText"/>
        <w:numPr>
          <w:ilvl w:val="0"/>
          <w:numId w:val="11"/>
        </w:numPr>
        <w:rPr>
          <w:rFonts w:asciiTheme="minorBidi" w:hAnsiTheme="minorBidi" w:cstheme="minorBidi"/>
          <w:iCs/>
        </w:rPr>
      </w:pPr>
      <w:r w:rsidRPr="00A32434">
        <w:rPr>
          <w:rFonts w:asciiTheme="minorBidi" w:hAnsiTheme="minorBidi" w:cstheme="minorBidi"/>
          <w:iCs/>
        </w:rPr>
        <w:lastRenderedPageBreak/>
        <w:t>Hence: i</w:t>
      </w:r>
      <w:r w:rsidR="005F1D20" w:rsidRPr="00A32434">
        <w:rPr>
          <w:rFonts w:asciiTheme="minorBidi" w:hAnsiTheme="minorBidi" w:cstheme="minorBidi"/>
          <w:iCs/>
        </w:rPr>
        <w:t xml:space="preserve">f the beam is not magnetized from the gun then no cooling </w:t>
      </w:r>
      <w:r w:rsidR="0026588B" w:rsidRPr="00A32434">
        <w:rPr>
          <w:rFonts w:asciiTheme="minorBidi" w:hAnsiTheme="minorBidi" w:cstheme="minorBidi"/>
          <w:iCs/>
        </w:rPr>
        <w:t>takes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8F69E6">
      <w:pPr>
        <w:pStyle w:val="ReportText"/>
        <w:numPr>
          <w:ilvl w:val="0"/>
          <w:numId w:val="11"/>
        </w:numPr>
        <w:rPr>
          <w:rFonts w:asciiTheme="minorBidi" w:hAnsiTheme="minorBidi" w:cstheme="minorBidi"/>
          <w:iCs/>
        </w:rPr>
      </w:pPr>
      <w:r>
        <w:rPr>
          <w:rFonts w:asciiTheme="minorBidi" w:hAnsiTheme="minorBidi" w:cstheme="minorBidi"/>
          <w:iCs/>
        </w:rPr>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Pr>
          <w:rFonts w:asciiTheme="minorBidi" w:hAnsiTheme="minorBidi" w:cstheme="minorBidi"/>
          <w:iCs/>
        </w:rPr>
        <w:t>0.999957 and γ=107.63.</w:t>
      </w:r>
    </w:p>
    <w:p w:rsidR="005F1D20" w:rsidRDefault="005F1D20" w:rsidP="00A32434">
      <w:pPr>
        <w:pStyle w:val="ReportText"/>
        <w:numPr>
          <w:ilvl w:val="0"/>
          <w:numId w:val="11"/>
        </w:numPr>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5809F4">
      <w:pPr>
        <w:pStyle w:val="ReportText"/>
        <w:numPr>
          <w:ilvl w:val="0"/>
          <w:numId w:val="11"/>
        </w:numPr>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D84B99" w:rsidRPr="005F0412" w:rsidRDefault="005809F4" w:rsidP="00D84B99">
      <w:pPr>
        <w:pStyle w:val="ReportText"/>
        <w:numPr>
          <w:ilvl w:val="0"/>
          <w:numId w:val="11"/>
        </w:numPr>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w:t>
      </w:r>
      <w:bookmarkStart w:id="3" w:name="_GoBack"/>
      <w:bookmarkEnd w:id="3"/>
      <w:r w:rsidR="0094496E">
        <w:rPr>
          <w:rFonts w:asciiTheme="minorBidi" w:hAnsiTheme="minorBidi" w:cstheme="minorBidi"/>
          <w:iCs/>
        </w:rPr>
        <w:t>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ϕ</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ϕ</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Pr="00BE79D6" w:rsidRDefault="00D84B99" w:rsidP="00D84B99">
      <w:pPr>
        <w:pStyle w:val="ReportText"/>
        <w:numPr>
          <w:ilvl w:val="0"/>
          <w:numId w:val="11"/>
        </w:numPr>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w:t>
      </w:r>
      <w:r w:rsidR="00B17245">
        <w:rPr>
          <w:rFonts w:asciiTheme="minorBidi" w:eastAsiaTheme="minorEastAsia" w:hAnsiTheme="minorBidi" w:cstheme="minorBidi"/>
          <w:kern w:val="24"/>
          <w:szCs w:val="24"/>
        </w:rPr>
        <w:t xml:space="preserve"> In the electron-ion rest frame, </w:t>
      </w:r>
      <w:r w:rsidR="00C22820">
        <w:rPr>
          <w:rFonts w:asciiTheme="minorBidi" w:eastAsiaTheme="minorEastAsia" w:hAnsiTheme="minorBidi" w:cstheme="minorBidi"/>
          <w:kern w:val="24"/>
          <w:szCs w:val="24"/>
        </w:rPr>
        <w:t>the length of the cooling solenoid</w:t>
      </w:r>
      <w:r w:rsidR="00B17245">
        <w:rPr>
          <w:rFonts w:asciiTheme="minorBidi" w:eastAsiaTheme="minorEastAsia" w:hAnsiTheme="minorBidi" w:cstheme="minorBidi"/>
          <w:kern w:val="24"/>
          <w:szCs w:val="24"/>
        </w:rPr>
        <w:t xml:space="preserve"> is only 30/γ=0.28 m. In</w:t>
      </w:r>
      <w:r w:rsidR="0008719A">
        <w:rPr>
          <w:rFonts w:asciiTheme="minorBidi" w:eastAsiaTheme="minorEastAsia" w:hAnsiTheme="minorBidi" w:cstheme="minorBidi"/>
          <w:kern w:val="24"/>
          <w:szCs w:val="24"/>
        </w:rPr>
        <w:t xml:space="preserve"> addition, in</w:t>
      </w:r>
      <w:r w:rsidR="00B17245">
        <w:rPr>
          <w:rFonts w:asciiTheme="minorBidi" w:eastAsiaTheme="minorEastAsia" w:hAnsiTheme="minorBidi" w:cstheme="minorBidi"/>
          <w:kern w:val="24"/>
          <w:szCs w:val="24"/>
        </w:rPr>
        <w:t xml:space="preserve"> their rest frame, the electron and</w:t>
      </w:r>
      <w:r w:rsidR="00EF111B">
        <w:rPr>
          <w:rFonts w:asciiTheme="minorBidi" w:eastAsiaTheme="minorEastAsia" w:hAnsiTheme="minorBidi" w:cstheme="minorBidi"/>
          <w:kern w:val="24"/>
          <w:szCs w:val="24"/>
        </w:rPr>
        <w:t xml:space="preserve"> ion stay together for only 30/(</w:t>
      </w:r>
      <w:r w:rsidR="00B17245">
        <w:rPr>
          <w:rFonts w:asciiTheme="minorBidi" w:eastAsiaTheme="minorEastAsia" w:hAnsiTheme="minorBidi" w:cstheme="minorBidi"/>
          <w:kern w:val="24"/>
          <w:szCs w:val="24"/>
        </w:rPr>
        <w:t>β</w:t>
      </w:r>
      <w:proofErr w:type="spellStart"/>
      <w:r w:rsidR="00B17245">
        <w:rPr>
          <w:rFonts w:asciiTheme="minorBidi" w:eastAsiaTheme="minorEastAsia" w:hAnsiTheme="minorBidi" w:cstheme="minorBidi"/>
          <w:kern w:val="24"/>
          <w:szCs w:val="24"/>
        </w:rPr>
        <w:t>cγ</w:t>
      </w:r>
      <w:proofErr w:type="spellEnd"/>
      <w:r w:rsidR="00B17245">
        <w:rPr>
          <w:rFonts w:asciiTheme="minorBidi" w:eastAsiaTheme="minorEastAsia" w:hAnsiTheme="minorBidi" w:cstheme="minorBidi"/>
          <w:kern w:val="24"/>
          <w:szCs w:val="24"/>
        </w:rPr>
        <w:t>)=90/γ=0.84 ns.</w:t>
      </w:r>
    </w:p>
    <w:p w:rsidR="00D84B99" w:rsidRDefault="00D84B99" w:rsidP="00093B7C">
      <w:pPr>
        <w:pStyle w:val="ReportText"/>
        <w:numPr>
          <w:ilvl w:val="0"/>
          <w:numId w:val="11"/>
        </w:numPr>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Pr>
          <w:rFonts w:asciiTheme="minorBidi" w:hAnsiTheme="minorBidi" w:cstheme="minorBidi"/>
          <w:iCs/>
        </w:rPr>
        <w:t xml:space="preserve"> (?) 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xml:space="preserve"> (?). Electron beam energy spread in MEIC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84031F">
      <w:pPr>
        <w:pStyle w:val="ReportText"/>
        <w:numPr>
          <w:ilvl w:val="0"/>
          <w:numId w:val="11"/>
        </w:numPr>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m:t>
            </m:r>
            <m:r>
              <w:rPr>
                <w:rFonts w:ascii="Cambria Math" w:hAnsi="Cambria Math" w:cstheme="minorBidi"/>
              </w:rPr>
              <m:t>4</m:t>
            </m:r>
          </m:sup>
        </m:sSup>
      </m:oMath>
      <w:r w:rsidR="00201CBD">
        <w:rPr>
          <w:rFonts w:asciiTheme="minorBidi" w:hAnsiTheme="minorBidi" w:cstheme="minorBidi"/>
          <w:iCs/>
        </w:rPr>
        <w:t>,</w:t>
      </w:r>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m:t>
            </m:r>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8A7D3C">
      <w:pPr>
        <w:pStyle w:val="ReportText"/>
        <w:numPr>
          <w:ilvl w:val="0"/>
          <w:numId w:val="11"/>
        </w:numPr>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193E72" w:rsidRPr="005723FE" w:rsidRDefault="0041607E" w:rsidP="005723FE">
      <w:pPr>
        <w:pStyle w:val="ReportText"/>
        <w:numPr>
          <w:ilvl w:val="0"/>
          <w:numId w:val="11"/>
        </w:numPr>
        <w:rPr>
          <w:rFonts w:asciiTheme="minorBidi" w:hAnsiTheme="minorBidi" w:cstheme="minorBidi"/>
          <w:iCs/>
        </w:rPr>
      </w:pPr>
      <w:r>
        <w:rPr>
          <w:rFonts w:asciiTheme="minorBidi" w:hAnsiTheme="minorBidi" w:cstheme="minorBidi"/>
          <w:iCs/>
        </w:rPr>
        <w:t>Another RTFB</w:t>
      </w:r>
      <w:r w:rsidR="00B468E8">
        <w:rPr>
          <w:rFonts w:asciiTheme="minorBidi" w:hAnsiTheme="minorBidi" w:cstheme="minorBidi"/>
          <w:iCs/>
        </w:rPr>
        <w:t xml:space="preserve"> transformation</w:t>
      </w:r>
      <w:r w:rsidR="00D93B15">
        <w:rPr>
          <w:rFonts w:asciiTheme="minorBidi" w:hAnsiTheme="minorBidi" w:cstheme="minorBidi"/>
          <w:iCs/>
        </w:rPr>
        <w:t xml:space="preserve"> is needed before entering the Energy Recovery Linac (ERL). The electron beam is then dumped at low energy.</w:t>
      </w:r>
    </w:p>
    <w:p w:rsidR="002A527C" w:rsidRDefault="002A527C" w:rsidP="002A527C">
      <w:pPr>
        <w:pStyle w:val="ReportText"/>
        <w:ind w:left="0"/>
        <w:rPr>
          <w:rFonts w:asciiTheme="minorBidi" w:hAnsiTheme="minorBidi" w:cstheme="minorBidi"/>
          <w:iCs/>
        </w:rPr>
      </w:pPr>
      <w:r>
        <w:rPr>
          <w:rFonts w:asciiTheme="minorBidi" w:hAnsiTheme="minorBidi" w:cstheme="minorBidi"/>
          <w:iCs/>
        </w:rPr>
        <w:t>This is the narrative of magnetized electron cooling. Figure 1 show</w:t>
      </w:r>
      <w:r w:rsidR="00997313">
        <w:rPr>
          <w:rFonts w:asciiTheme="minorBidi" w:hAnsiTheme="minorBidi" w:cstheme="minorBidi"/>
          <w:iCs/>
        </w:rPr>
        <w:t>s</w:t>
      </w:r>
      <w:r>
        <w:rPr>
          <w:rFonts w:asciiTheme="minorBidi" w:hAnsiTheme="minorBidi" w:cstheme="minorBidi"/>
          <w:iCs/>
        </w:rPr>
        <w:t xml:space="preserve"> a depiction of the magnetized electron cooling process.</w:t>
      </w:r>
    </w:p>
    <w:p w:rsidR="00C75482" w:rsidRPr="00C70CF5" w:rsidRDefault="00034949" w:rsidP="00034949">
      <w:pPr>
        <w:pStyle w:val="ReportText"/>
        <w:ind w:left="720"/>
        <w:rPr>
          <w:rFonts w:asciiTheme="minorBidi" w:hAnsiTheme="minorBidi" w:cstheme="minorBidi"/>
          <w:iCs/>
        </w:rPr>
      </w:pPr>
      <w:r w:rsidRPr="00034949">
        <w:rPr>
          <w:noProof/>
        </w:rPr>
        <w:lastRenderedPageBreak/>
        <w:drawing>
          <wp:inline distT="0" distB="0" distL="0" distR="0">
            <wp:extent cx="5504688" cy="244144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b="40963"/>
                    <a:stretch/>
                  </pic:blipFill>
                  <pic:spPr bwMode="auto">
                    <a:xfrm>
                      <a:off x="0" y="0"/>
                      <a:ext cx="5504688" cy="2441448"/>
                    </a:xfrm>
                    <a:prstGeom prst="rect">
                      <a:avLst/>
                    </a:prstGeom>
                    <a:noFill/>
                    <a:ln>
                      <a:noFill/>
                    </a:ln>
                    <a:extLst>
                      <a:ext uri="{53640926-AAD7-44D8-BBD7-CCE9431645EC}">
                        <a14:shadowObscured xmlns:a14="http://schemas.microsoft.com/office/drawing/2010/main"/>
                      </a:ext>
                    </a:extLst>
                  </pic:spPr>
                </pic:pic>
              </a:graphicData>
            </a:graphic>
          </wp:inline>
        </w:drawing>
      </w:r>
    </w:p>
    <w:p w:rsidR="00627FD9" w:rsidRDefault="00C75482" w:rsidP="00C75482">
      <w:pPr>
        <w:pStyle w:val="Caption"/>
        <w:jc w:val="left"/>
        <w:rPr>
          <w:rFonts w:asciiTheme="minorBidi" w:hAnsiTheme="minorBidi" w:cstheme="minorBidi"/>
          <w:iCs/>
        </w:rPr>
      </w:pPr>
      <w:r>
        <w:t xml:space="preserve">Figure </w:t>
      </w:r>
      <w:fldSimple w:instr=" SEQ Figure \* ARABIC ">
        <w:r w:rsidR="00A9026C">
          <w:rPr>
            <w:noProof/>
          </w:rPr>
          <w:t>1</w:t>
        </w:r>
      </w:fldSimple>
      <w:r>
        <w:t xml:space="preserve">: </w:t>
      </w:r>
      <w:r w:rsidR="0083392D">
        <w:t>Depiction of m</w:t>
      </w:r>
      <w:r>
        <w:t xml:space="preserve">agnetized </w:t>
      </w:r>
      <w:r w:rsidR="0083392D">
        <w:t xml:space="preserve">electron </w:t>
      </w:r>
      <w:r>
        <w:t xml:space="preserve">beam </w:t>
      </w:r>
      <w:r w:rsidR="001F1611">
        <w:t xml:space="preserve">generation, RTFB transformation and magnetized </w:t>
      </w:r>
      <w:r>
        <w:t>cooling</w:t>
      </w:r>
      <w:r w:rsidR="001F1611">
        <w:t xml:space="preserve"> in a solenoid</w:t>
      </w:r>
      <w:r w:rsidR="0083392D">
        <w:t>.</w:t>
      </w:r>
    </w:p>
    <w:p w:rsidR="00627FD9" w:rsidRDefault="00627FD9" w:rsidP="0085640F">
      <w:pPr>
        <w:pStyle w:val="ReportText"/>
        <w:ind w:left="0"/>
        <w:rPr>
          <w:rFonts w:asciiTheme="minorBidi" w:hAnsiTheme="minorBidi" w:cstheme="minorBidi"/>
          <w:iCs/>
        </w:rPr>
      </w:pPr>
    </w:p>
    <w:p w:rsidR="00736470" w:rsidRDefault="008F78D2" w:rsidP="0072637D">
      <w:pPr>
        <w:pStyle w:val="Heading2"/>
      </w:pPr>
      <w:bookmarkStart w:id="4" w:name="_Toc222903092"/>
      <w:r>
        <w:t>Expected Results</w:t>
      </w:r>
      <w:bookmarkEnd w:id="4"/>
    </w:p>
    <w:bookmarkEnd w:id="1"/>
    <w:p w:rsidR="0072637D" w:rsidRDefault="009F4504" w:rsidP="0072637D">
      <w:pPr>
        <w:pStyle w:val="ReportText"/>
        <w:rPr>
          <w:i/>
        </w:rPr>
      </w:pPr>
      <w:r>
        <w:rPr>
          <w:rFonts w:asciiTheme="minorBidi" w:hAnsiTheme="minorBidi" w:cstheme="minorBidi"/>
          <w:iCs/>
        </w:rPr>
        <w:t>JLab will have direct experience magnetizing a high current electron beam.  We will learn how the applied magnetic field influences the photocathode lifetime.   We learn about challenges associated with round to flat beam transformations at high bunch charge</w:t>
      </w:r>
      <w:r w:rsidR="005D6612">
        <w:rPr>
          <w:rFonts w:asciiTheme="minorBidi" w:hAnsiTheme="minorBidi" w:cstheme="minorBidi"/>
          <w:iCs/>
        </w:rPr>
        <w:t>.</w:t>
      </w:r>
      <w:r w:rsidR="0072637D">
        <w:rPr>
          <w:i/>
        </w:rPr>
        <w:t xml:space="preserve"> </w:t>
      </w:r>
    </w:p>
    <w:p w:rsidR="008F78D2" w:rsidRPr="00BD16D3" w:rsidRDefault="008F78D2" w:rsidP="00BD16D3">
      <w:pPr>
        <w:pStyle w:val="Heading1"/>
      </w:pPr>
      <w:bookmarkStart w:id="5"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816021">
      <w:pPr>
        <w:pStyle w:val="ReportText"/>
        <w:jc w:val="both"/>
        <w:rPr>
          <w:rFonts w:asciiTheme="minorBidi" w:hAnsiTheme="minorBidi" w:cstheme="minorBidi"/>
          <w:iCs/>
        </w:rPr>
      </w:pPr>
      <w:r>
        <w:rPr>
          <w:rFonts w:asciiTheme="minorBidi" w:hAnsiTheme="minorBidi" w:cstheme="minorBidi"/>
          <w:iCs/>
        </w:rPr>
        <w:t xml:space="preserve">The goal of this LDRD is to generate magnetized beam and measure its properties. </w:t>
      </w:r>
      <w:r w:rsidR="00101D07">
        <w:rPr>
          <w:rFonts w:asciiTheme="minorBidi" w:hAnsiTheme="minorBidi" w:cstheme="minorBidi"/>
          <w:iCs/>
        </w:rPr>
        <w:t>The impact of the cathode solenoid on the operation of the photogun will be explored. These measurements will provide insights on ways to optimize the MEIC electron cooler, and help us design the appropriate electron source.</w:t>
      </w:r>
    </w:p>
    <w:p w:rsidR="008F78D2" w:rsidRPr="008441C0" w:rsidRDefault="008F78D2" w:rsidP="0072637D">
      <w:pPr>
        <w:pStyle w:val="Heading2"/>
      </w:pPr>
      <w:r w:rsidRPr="008441C0">
        <w:t>Approach/Methods</w:t>
      </w:r>
    </w:p>
    <w:p w:rsidR="005E5BF7" w:rsidRPr="005E5BF7" w:rsidRDefault="005E5BF7" w:rsidP="00816021">
      <w:pPr>
        <w:pStyle w:val="ReportText"/>
        <w:ind w:left="720"/>
        <w:jc w:val="both"/>
        <w:rPr>
          <w:rFonts w:asciiTheme="minorBidi" w:hAnsiTheme="minorBidi" w:cstheme="minorBidi"/>
          <w:iCs/>
        </w:rPr>
      </w:pPr>
      <w:r>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Pr>
          <w:rFonts w:asciiTheme="minorBidi" w:hAnsiTheme="minorBidi" w:cstheme="minorBidi"/>
          <w:iCs/>
        </w:rPr>
        <w:t>gun and injector beamline</w:t>
      </w:r>
      <w:r w:rsidR="00D04E94">
        <w:rPr>
          <w:rFonts w:asciiTheme="minorBidi" w:hAnsiTheme="minorBidi" w:cstheme="minorBidi"/>
          <w:iCs/>
        </w:rPr>
        <w:t xml:space="preserve"> that is</w:t>
      </w:r>
      <w:r>
        <w:rPr>
          <w:rFonts w:asciiTheme="minorBidi" w:hAnsiTheme="minorBidi" w:cstheme="minorBidi"/>
          <w:iCs/>
        </w:rPr>
        <w:t xml:space="preserve"> being built now </w:t>
      </w:r>
      <w:r w:rsidR="00BA7E74">
        <w:rPr>
          <w:rFonts w:asciiTheme="minorBidi" w:hAnsiTheme="minorBidi" w:cstheme="minorBidi"/>
          <w:iCs/>
        </w:rPr>
        <w:t>at the FEL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E22FA7">
        <w:rPr>
          <w:rFonts w:asciiTheme="minorBidi" w:hAnsiTheme="minorBidi" w:cstheme="minorBidi"/>
          <w:iCs/>
        </w:rPr>
        <w:t>(</w:t>
      </w:r>
      <w:r w:rsidR="00D04E94">
        <w:rPr>
          <w:rFonts w:asciiTheme="minorBidi" w:hAnsiTheme="minorBidi" w:cstheme="minorBidi"/>
          <w:iCs/>
        </w:rPr>
        <w:t xml:space="preserve">layout </w:t>
      </w:r>
      <w:r w:rsidR="00932953">
        <w:rPr>
          <w:rFonts w:asciiTheme="minorBidi" w:hAnsiTheme="minorBidi" w:cstheme="minorBidi"/>
          <w:iCs/>
        </w:rPr>
        <w:t>can be found in first attachment</w:t>
      </w:r>
      <w:r w:rsidR="00D04E94">
        <w:rPr>
          <w:rFonts w:asciiTheme="minorBidi" w:hAnsiTheme="minorBidi" w:cstheme="minorBidi"/>
          <w:iCs/>
        </w:rPr>
        <w:t xml:space="preserve">) </w:t>
      </w:r>
      <w:r>
        <w:rPr>
          <w:rFonts w:asciiTheme="minorBidi" w:hAnsiTheme="minorBidi" w:cstheme="minorBidi"/>
          <w:iCs/>
        </w:rPr>
        <w:t xml:space="preserve">to carry out the proposed LDRD work. 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384813">
        <w:rPr>
          <w:rFonts w:asciiTheme="minorBidi" w:hAnsiTheme="minorBidi" w:cstheme="minorBidi"/>
          <w:iCs/>
        </w:rPr>
        <w:t>frequencies</w:t>
      </w:r>
      <w:r w:rsidR="009A140E">
        <w:rPr>
          <w:rFonts w:asciiTheme="minorBidi" w:hAnsiTheme="minorBidi" w:cstheme="minorBidi"/>
          <w:iCs/>
        </w:rPr>
        <w:t xml:space="preserve"> of 4</w:t>
      </w:r>
      <w:r w:rsidR="00910E8A">
        <w:rPr>
          <w:rFonts w:asciiTheme="minorBidi" w:hAnsiTheme="minorBidi" w:cstheme="minorBidi"/>
          <w:iCs/>
        </w:rPr>
        <w:t>.7</w:t>
      </w:r>
      <w:r w:rsidR="009A140E">
        <w:rPr>
          <w:rFonts w:asciiTheme="minorBidi" w:hAnsiTheme="minorBidi" w:cstheme="minorBidi"/>
          <w:iCs/>
        </w:rPr>
        <w:t>6 MHz to 476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Figure 2</w:t>
      </w:r>
      <w:r w:rsidR="00E35C3B">
        <w:rPr>
          <w:rFonts w:asciiTheme="minorBidi" w:hAnsiTheme="minorBidi" w:cstheme="minorBidi"/>
          <w:iCs/>
        </w:rPr>
        <w:t xml:space="preserve"> 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solenoid to produce 2 kG at the photocathode with uniformity over the active area to be specified </w:t>
      </w:r>
      <w:r w:rsidR="002C081F" w:rsidRPr="00185F49">
        <w:rPr>
          <w:rFonts w:asciiTheme="minorBidi" w:hAnsiTheme="minorBidi" w:cstheme="minorBidi"/>
        </w:rPr>
        <w:lastRenderedPageBreak/>
        <w:t>later. The proposed beamline is shown in Figure 3.</w:t>
      </w:r>
      <w:r w:rsidR="00997313">
        <w:rPr>
          <w:rFonts w:asciiTheme="minorBidi" w:hAnsiTheme="minorBidi" w:cstheme="minorBidi"/>
        </w:rPr>
        <w:t xml:space="preserve"> We will</w:t>
      </w:r>
      <w:r w:rsidR="00A4089B">
        <w:rPr>
          <w:rFonts w:asciiTheme="minorBidi" w:hAnsiTheme="minorBidi" w:cstheme="minorBidi"/>
        </w:rPr>
        <w:t xml:space="preserve"> follow the prescription outline</w:t>
      </w:r>
      <w:r w:rsidR="004F21C9">
        <w:rPr>
          <w:rFonts w:asciiTheme="minorBidi" w:hAnsiTheme="minorBidi" w:cstheme="minorBidi"/>
        </w:rPr>
        <w:t>d</w:t>
      </w:r>
      <w:r w:rsidR="00A4089B">
        <w:rPr>
          <w:rFonts w:asciiTheme="minorBidi" w:hAnsiTheme="minorBidi" w:cstheme="minorBidi"/>
        </w:rPr>
        <w:t xml:space="preserve"> in Ref. [11] to design the three skew quadrupoles. </w:t>
      </w:r>
    </w:p>
    <w:p w:rsidR="00E35C3B" w:rsidRDefault="00E22FA7" w:rsidP="00B449D4">
      <w:pPr>
        <w:pStyle w:val="ReportText"/>
        <w:keepNext/>
        <w:ind w:left="2214" w:firstLine="666"/>
        <w:jc w:val="both"/>
      </w:pPr>
      <w:r>
        <w:t xml:space="preserve">      </w:t>
      </w:r>
      <w:r w:rsidR="0013392F" w:rsidRPr="0013392F">
        <w:rPr>
          <w:noProof/>
        </w:rPr>
        <w:drawing>
          <wp:inline distT="0" distB="0" distL="0" distR="0" wp14:anchorId="2C1C1024" wp14:editId="4BA40B78">
            <wp:extent cx="2313432" cy="1764792"/>
            <wp:effectExtent l="0" t="0" r="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cstate="print">
                      <a:extLst>
                        <a:ext uri="{28A0092B-C50C-407E-A947-70E740481C1C}">
                          <a14:useLocalDpi xmlns:a14="http://schemas.microsoft.com/office/drawing/2010/main" val="0"/>
                        </a:ext>
                      </a:extLst>
                    </a:blip>
                    <a:srcRect l="12772" t="6015" r="12668" b="6093"/>
                    <a:stretch/>
                  </pic:blipFill>
                  <pic:spPr bwMode="auto">
                    <a:xfrm>
                      <a:off x="0" y="0"/>
                      <a:ext cx="2313432" cy="1764792"/>
                    </a:xfrm>
                    <a:prstGeom prst="rect">
                      <a:avLst/>
                    </a:prstGeom>
                    <a:ln>
                      <a:noFill/>
                    </a:ln>
                    <a:extLst>
                      <a:ext uri="{53640926-AAD7-44D8-BBD7-CCE9431645EC}">
                        <a14:shadowObscured xmlns:a14="http://schemas.microsoft.com/office/drawing/2010/main"/>
                      </a:ext>
                    </a:extLst>
                  </pic:spPr>
                </pic:pic>
              </a:graphicData>
            </a:graphic>
          </wp:inline>
        </w:drawing>
      </w:r>
    </w:p>
    <w:p w:rsidR="007F2D53" w:rsidRDefault="00E35C3B" w:rsidP="00071434">
      <w:pPr>
        <w:pStyle w:val="Caption"/>
        <w:jc w:val="left"/>
      </w:pPr>
      <w:r>
        <w:t xml:space="preserve">Figure </w:t>
      </w:r>
      <w:fldSimple w:instr=" SEQ Figure \* ARABIC ">
        <w:r w:rsidR="00A9026C">
          <w:rPr>
            <w:noProof/>
          </w:rPr>
          <w:t>2</w:t>
        </w:r>
      </w:fldSimple>
      <w:r>
        <w:t>: Photogun HV chamber</w:t>
      </w:r>
      <w:r w:rsidR="00FC31F4">
        <w:t xml:space="preserve"> with inverted ceramic and a ball cathode.</w:t>
      </w:r>
      <w:r w:rsidR="00A31A4A">
        <w:t xml:space="preserve"> A solenoid magnet will be installed around the chamber to generate uniform field at photocathode.</w:t>
      </w:r>
    </w:p>
    <w:p w:rsidR="00AA35AD" w:rsidRPr="00185F49" w:rsidRDefault="00AA35AD" w:rsidP="00962357">
      <w:pPr>
        <w:pStyle w:val="ReportText"/>
        <w:ind w:left="0"/>
        <w:rPr>
          <w:rFonts w:asciiTheme="minorBidi" w:hAnsiTheme="minorBidi" w:cstheme="minorBidi"/>
        </w:rPr>
      </w:pPr>
    </w:p>
    <w:p w:rsidR="00C75482" w:rsidRDefault="00E22FA7" w:rsidP="003B0F50">
      <w:pPr>
        <w:pStyle w:val="ReportText"/>
        <w:keepNext/>
        <w:ind w:left="0"/>
        <w:jc w:val="center"/>
      </w:pPr>
      <w:r>
        <w:t xml:space="preserve">      </w:t>
      </w:r>
      <w:r w:rsidR="003B0F50" w:rsidRPr="003B0F50">
        <w:rPr>
          <w:noProof/>
        </w:rPr>
        <w:drawing>
          <wp:inline distT="0" distB="0" distL="0" distR="0" wp14:anchorId="6F58E4FD" wp14:editId="4055BB6A">
            <wp:extent cx="5424805" cy="256032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941" b="16308"/>
                    <a:stretch/>
                  </pic:blipFill>
                  <pic:spPr bwMode="auto">
                    <a:xfrm>
                      <a:off x="0" y="0"/>
                      <a:ext cx="5458968" cy="2576444"/>
                    </a:xfrm>
                    <a:prstGeom prst="rect">
                      <a:avLst/>
                    </a:prstGeom>
                    <a:noFill/>
                    <a:ln>
                      <a:noFill/>
                    </a:ln>
                    <a:extLst>
                      <a:ext uri="{53640926-AAD7-44D8-BBD7-CCE9431645EC}">
                        <a14:shadowObscured xmlns:a14="http://schemas.microsoft.com/office/drawing/2010/main"/>
                      </a:ext>
                    </a:extLst>
                  </pic:spPr>
                </pic:pic>
              </a:graphicData>
            </a:graphic>
          </wp:inline>
        </w:drawing>
      </w:r>
    </w:p>
    <w:p w:rsidR="00C75482" w:rsidRDefault="00C75482" w:rsidP="00C75482">
      <w:pPr>
        <w:pStyle w:val="Caption"/>
        <w:jc w:val="left"/>
        <w:rPr>
          <w:rFonts w:asciiTheme="minorBidi" w:hAnsiTheme="minorBidi" w:cstheme="minorBidi"/>
        </w:rPr>
      </w:pPr>
      <w:r>
        <w:t xml:space="preserve">Figure </w:t>
      </w:r>
      <w:fldSimple w:instr=" SEQ Figure \* ARABIC ">
        <w:r w:rsidR="00A9026C">
          <w:rPr>
            <w:noProof/>
          </w:rPr>
          <w:t>3</w:t>
        </w:r>
      </w:fldSimple>
      <w:r>
        <w:t>: Proposed beamline</w:t>
      </w:r>
      <w:r w:rsidR="000E383A">
        <w:t xml:space="preserve"> to generate magnetized beam and measure beam magnetization. Three skew quadrupoles will be used as RTFB transformer.</w:t>
      </w:r>
      <w:r w:rsidR="00405AF7">
        <w:t xml:space="preserve"> Few focusing solenoids will be installed between the</w:t>
      </w:r>
      <w:r w:rsidR="008A12F0">
        <w:t xml:space="preserve"> exit of the gun and dump to prevent the magnetized beam from blowing up.</w:t>
      </w:r>
    </w:p>
    <w:p w:rsidR="00284399" w:rsidRDefault="00284399" w:rsidP="00C75482">
      <w:pPr>
        <w:pStyle w:val="ReportText"/>
        <w:ind w:left="0"/>
        <w:rPr>
          <w:rFonts w:asciiTheme="minorBidi" w:hAnsiTheme="minorBidi" w:cstheme="minorBidi"/>
        </w:rPr>
      </w:pPr>
    </w:p>
    <w:p w:rsidR="00C75482" w:rsidRDefault="00D932C3" w:rsidP="00C75482">
      <w:pPr>
        <w:pStyle w:val="ReportText"/>
        <w:ind w:left="0"/>
        <w:rPr>
          <w:rFonts w:asciiTheme="minorBidi" w:hAnsiTheme="minorBidi" w:cstheme="minorBidi"/>
        </w:rPr>
      </w:pPr>
      <w:r>
        <w:rPr>
          <w:rFonts w:asciiTheme="minorBidi" w:hAnsiTheme="minorBidi" w:cstheme="minorBidi"/>
        </w:rPr>
        <w:t>W</w:t>
      </w:r>
      <w:r w:rsidR="00C75482">
        <w:rPr>
          <w:rFonts w:asciiTheme="minorBidi" w:hAnsiTheme="minorBidi" w:cstheme="minorBidi"/>
        </w:rPr>
        <w:t>e are planning on these measurements:</w:t>
      </w:r>
    </w:p>
    <w:p w:rsidR="00C75482" w:rsidRPr="007F37C8" w:rsidRDefault="00C75482" w:rsidP="008A7D3C">
      <w:pPr>
        <w:pStyle w:val="ReportText"/>
        <w:numPr>
          <w:ilvl w:val="0"/>
          <w:numId w:val="9"/>
        </w:numPr>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17116A">
        <w:rPr>
          <w:rFonts w:asciiTheme="minorBidi" w:hAnsiTheme="minorBidi" w:cstheme="minorBidi"/>
        </w:rPr>
        <w:t>0.1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3 mm), bunch charges (1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5E5174">
        <w:rPr>
          <w:rFonts w:asciiTheme="minorBidi" w:hAnsiTheme="minorBidi" w:cstheme="minorBidi"/>
        </w:rPr>
        <w:t xml:space="preserve">50 </w:t>
      </w:r>
      <w:r w:rsidR="001412C6">
        <w:rPr>
          <w:rFonts w:asciiTheme="minorBidi" w:hAnsiTheme="minorBidi" w:cstheme="minorBidi"/>
          <w:iCs/>
        </w:rPr>
        <w:t>–</w:t>
      </w:r>
      <w:r w:rsidR="001412C6">
        <w:rPr>
          <w:rFonts w:asciiTheme="minorBidi" w:hAnsiTheme="minorBidi" w:cstheme="minorBidi"/>
        </w:rPr>
        <w:t xml:space="preserve"> </w:t>
      </w:r>
      <w:r w:rsidR="005E5174">
        <w:rPr>
          <w:rFonts w:asciiTheme="minorBidi" w:hAnsiTheme="minorBidi" w:cstheme="minorBidi"/>
        </w:rPr>
        <w:t xml:space="preserve">150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1B63A8"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Pr="00E46334" w:rsidRDefault="00C75482" w:rsidP="00E46334">
      <w:pPr>
        <w:pStyle w:val="ReportText"/>
        <w:rPr>
          <w:rFonts w:asciiTheme="minorBidi" w:hAnsiTheme="minorBidi" w:cstheme="minorBidi"/>
          <w:color w:val="FF0000"/>
        </w:rPr>
      </w:pPr>
      <w:r>
        <w:rPr>
          <w:rFonts w:asciiTheme="minorBidi" w:hAnsiTheme="minorBidi" w:cstheme="minorBidi"/>
        </w:rPr>
        <w:t>where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 xml:space="preserve">is the beam radius measured at Diagnostic 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is measured </w:t>
      </w:r>
      <w:r w:rsidR="0041607E">
        <w:rPr>
          <w:rFonts w:asciiTheme="minorBidi" w:hAnsiTheme="minorBidi" w:cstheme="minorBidi"/>
        </w:rPr>
        <w:t>from the beam image at Diagnostics Cross 2 when the multislit is inserted at Diagnostics Cross 1</w:t>
      </w:r>
      <w:r w:rsidR="00890733">
        <w:rPr>
          <w:rFonts w:asciiTheme="minorBidi" w:hAnsiTheme="minorBidi" w:cstheme="minorBidi"/>
        </w:rPr>
        <w:t xml:space="preserve">. </w:t>
      </w:r>
      <w:r>
        <w:rPr>
          <w:rFonts w:asciiTheme="minorBidi" w:hAnsiTheme="minorBidi" w:cstheme="minorBidi"/>
        </w:rPr>
        <w:t>Figure 4 shows an example of a mechanical measurement done at Fermilab</w:t>
      </w:r>
      <w:r w:rsidR="002959C1">
        <w:rPr>
          <w:rFonts w:asciiTheme="minorBidi" w:hAnsiTheme="minorBidi" w:cstheme="minorBidi"/>
        </w:rPr>
        <w:t>.</w:t>
      </w:r>
    </w:p>
    <w:p w:rsidR="00C75482" w:rsidRPr="00AA35AD" w:rsidRDefault="00965715" w:rsidP="00C75482">
      <w:pPr>
        <w:pStyle w:val="ReportText"/>
        <w:ind w:left="0"/>
      </w:pPr>
      <w:r>
        <w:rPr>
          <w:noProof/>
        </w:rPr>
        <mc:AlternateContent>
          <mc:Choice Requires="wpg">
            <w:drawing>
              <wp:anchor distT="0" distB="0" distL="114300" distR="114300" simplePos="0" relativeHeight="251668992" behindDoc="0" locked="0" layoutInCell="1" allowOverlap="1" wp14:anchorId="3403B4F0" wp14:editId="0D413674">
                <wp:simplePos x="0" y="0"/>
                <wp:positionH relativeFrom="column">
                  <wp:posOffset>171450</wp:posOffset>
                </wp:positionH>
                <wp:positionV relativeFrom="paragraph">
                  <wp:posOffset>117475</wp:posOffset>
                </wp:positionV>
                <wp:extent cx="5267325" cy="2735580"/>
                <wp:effectExtent l="0" t="0" r="9525" b="7620"/>
                <wp:wrapNone/>
                <wp:docPr id="5" name="Group 5"/>
                <wp:cNvGraphicFramePr/>
                <a:graphic xmlns:a="http://schemas.openxmlformats.org/drawingml/2006/main">
                  <a:graphicData uri="http://schemas.microsoft.com/office/word/2010/wordprocessingGroup">
                    <wpg:wgp>
                      <wpg:cNvGrpSpPr/>
                      <wpg:grpSpPr>
                        <a:xfrm>
                          <a:off x="0" y="0"/>
                          <a:ext cx="5267325" cy="2735580"/>
                          <a:chOff x="0" y="0"/>
                          <a:chExt cx="5267325" cy="2735580"/>
                        </a:xfrm>
                      </wpg:grpSpPr>
                      <wpg:grpSp>
                        <wpg:cNvPr id="1" name="Group 1"/>
                        <wpg:cNvGrpSpPr/>
                        <wpg:grpSpPr>
                          <a:xfrm>
                            <a:off x="47625"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Text Box 2"/>
                        <wps:cNvSpPr txBox="1"/>
                        <wps:spPr>
                          <a:xfrm>
                            <a:off x="0" y="2324100"/>
                            <a:ext cx="5219700" cy="411480"/>
                          </a:xfrm>
                          <a:prstGeom prst="rect">
                            <a:avLst/>
                          </a:prstGeom>
                          <a:solidFill>
                            <a:prstClr val="white"/>
                          </a:solidFill>
                          <a:ln>
                            <a:noFill/>
                          </a:ln>
                          <a:effectLst/>
                        </wps:spPr>
                        <wps:txbx>
                          <w:txbxContent>
                            <w:p w:rsidR="001B63A8" w:rsidRPr="00FF09DE" w:rsidRDefault="001B63A8" w:rsidP="0024350C">
                              <w:pPr>
                                <w:pStyle w:val="Caption"/>
                                <w:rPr>
                                  <w:noProof/>
                                </w:rPr>
                              </w:pPr>
                              <w:r>
                                <w:t xml:space="preserve">Figure </w:t>
                              </w:r>
                              <w:fldSimple w:instr=" SEQ Figure \* ARABIC ">
                                <w:r w:rsidR="00A9026C">
                                  <w:rPr>
                                    <w:noProof/>
                                  </w:rPr>
                                  <w:t>4</w:t>
                                </w:r>
                              </w:fldSimple>
                              <w:r>
                                <w:t>: Example of data set used for mechanical angular momentum measurement at Fermilab. Figure from Ref.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margin-left:13.5pt;margin-top:9.25pt;width:414.75pt;height:215.4pt;z-index:251668992" coordsize="52673,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">
                <v:group id="Group 1" o:spid="_x0000_s1027" style="position:absolute;left:476;width:52197;height:23145" coordsize="52197,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1" o:title=""/>
                    <v:path arrowok="t"/>
                  </v:shape>
                  <v:shape id="Picture 8" o:spid="_x0000_s1029"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2" o:title=""/>
                    <v:path arrowok="t"/>
                  </v:shape>
                </v:group>
                <v:shapetype id="_x0000_t202" coordsize="21600,21600" o:spt="202" path="m,l,21600r21600,l21600,xe">
                  <v:stroke joinstyle="miter"/>
                  <v:path gradientshapeok="t" o:connecttype="rect"/>
                </v:shapetype>
                <v:shape id="Text Box 2" o:spid="_x0000_s1030" type="#_x0000_t202" style="position:absolute;top:23241;width:5219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1B63A8" w:rsidRPr="00FF09DE" w:rsidRDefault="001B63A8" w:rsidP="0024350C">
                        <w:pPr>
                          <w:pStyle w:val="Caption"/>
                          <w:rPr>
                            <w:noProof/>
                          </w:rPr>
                        </w:pPr>
                        <w:r>
                          <w:t xml:space="preserve">Figure </w:t>
                        </w:r>
                        <w:fldSimple w:instr=" SEQ Figure \* ARABIC ">
                          <w:r w:rsidR="00A9026C">
                            <w:rPr>
                              <w:noProof/>
                            </w:rPr>
                            <w:t>4</w:t>
                          </w:r>
                        </w:fldSimple>
                        <w:r>
                          <w:t>: Example of data set used for mechanical angular momentum measurement at Fermilab. Figure from Ref. [8].</w:t>
                        </w:r>
                      </w:p>
                    </w:txbxContent>
                  </v:textbox>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90517A" w:rsidP="0090517A">
      <w:pPr>
        <w:pStyle w:val="ReportText"/>
        <w:ind w:left="0"/>
        <w:rPr>
          <w:rFonts w:asciiTheme="minorBidi" w:hAnsiTheme="minorBidi" w:cstheme="minorBidi"/>
        </w:rPr>
      </w:pPr>
    </w:p>
    <w:p w:rsidR="006B2BE7" w:rsidRPr="00D07E4C" w:rsidRDefault="00D07E4C" w:rsidP="008A7D3C">
      <w:pPr>
        <w:pStyle w:val="ReportText"/>
        <w:numPr>
          <w:ilvl w:val="0"/>
          <w:numId w:val="9"/>
        </w:numPr>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A4089B">
        <w:rPr>
          <w:rFonts w:asciiTheme="minorBidi" w:hAnsiTheme="minorBidi" w:cstheme="minorBidi"/>
        </w:rPr>
        <w:t>[12</w:t>
      </w:r>
      <w:r w:rsidR="00CD40BB">
        <w:rPr>
          <w:rFonts w:asciiTheme="minorBidi" w:hAnsiTheme="minorBidi" w:cstheme="minorBidi"/>
        </w:rPr>
        <w:t>]</w:t>
      </w:r>
      <w:r>
        <w:rPr>
          <w:rFonts w:asciiTheme="minorBidi" w:hAnsiTheme="minorBidi" w:cstheme="minorBidi"/>
        </w:rPr>
        <w:t xml:space="preserve"> – to generate a flat beam with transverse emittance ratios of:</w:t>
      </w:r>
    </w:p>
    <w:p w:rsidR="003F7039" w:rsidRPr="000C1245" w:rsidRDefault="001B63A8" w:rsidP="00153966">
      <w:pPr>
        <w:pStyle w:val="ReportText"/>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2βγ</m:t>
                      </m:r>
                      <m:r>
                        <m:rPr>
                          <m:scr m:val="script"/>
                        </m:rPr>
                        <w:rPr>
                          <w:rFonts w:ascii="Cambria Math" w:hAnsi="Cambria Math"/>
                        </w:rPr>
                        <m:t>L</m:t>
                      </m:r>
                    </m:num>
                    <m:den>
                      <m:sSubSup>
                        <m:sSubSupPr>
                          <m:ctrlPr>
                            <w:rPr>
                              <w:rFonts w:ascii="Cambria Math" w:hAnsi="Cambria Math"/>
                              <w:i/>
                            </w:rPr>
                          </m:ctrlPr>
                        </m:sSubSupPr>
                        <m:e>
                          <m:r>
                            <w:rPr>
                              <w:rFonts w:ascii="Cambria Math" w:hAnsi="Cambria Math"/>
                            </w:rPr>
                            <m:t>ϵ</m:t>
                          </m:r>
                        </m:e>
                        <m:sub>
                          <m:r>
                            <w:rPr>
                              <w:rFonts w:ascii="Cambria Math" w:hAnsi="Cambria Math"/>
                            </w:rPr>
                            <m:t>th</m:t>
                          </m:r>
                        </m:sub>
                        <m:sup>
                          <m:r>
                            <w:rPr>
                              <w:rFonts w:ascii="Cambria Math" w:hAnsi="Cambria Math"/>
                            </w:rPr>
                            <m:t>n</m:t>
                          </m:r>
                        </m:sup>
                      </m:sSubSup>
                    </m:den>
                  </m:f>
                </m:e>
              </m:d>
            </m:e>
            <m:sup>
              <m:r>
                <w:rPr>
                  <w:rFonts w:ascii="Cambria Math" w:hAnsi="Cambria Math"/>
                </w:rPr>
                <m:t>2</m:t>
              </m:r>
            </m:sup>
          </m:sSup>
          <m:r>
            <w:rPr>
              <w:rFonts w:ascii="Cambria Math" w:hAnsi="Cambria Math"/>
            </w:rPr>
            <m:t>≫1</m:t>
          </m:r>
        </m:oMath>
      </m:oMathPara>
    </w:p>
    <w:p w:rsidR="00A4089B" w:rsidRDefault="00D932C3" w:rsidP="00A4089B">
      <w:pPr>
        <w:pStyle w:val="ReportText"/>
        <w:rPr>
          <w:rFonts w:asciiTheme="minorBidi" w:hAnsiTheme="minorBidi" w:cstheme="minorBidi"/>
        </w:rPr>
      </w:pPr>
      <w:r>
        <w:rPr>
          <w:rFonts w:asciiTheme="minorBidi" w:hAnsiTheme="minorBidi" w:cstheme="minorBidi"/>
        </w:rPr>
        <w:t>where</w:t>
      </w:r>
      <m:oMath>
        <m:r>
          <m:rPr>
            <m:scr m:val="script"/>
          </m:rPr>
          <w:rPr>
            <w:rFonts w:ascii="Cambria Math" w:hAnsi="Cambria Math" w:cstheme="minorBidi"/>
          </w:rPr>
          <m:t xml:space="preserve"> L=</m:t>
        </m:r>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oMath>
      <w:r w:rsidR="00CE2A3A">
        <w:rPr>
          <w:rFonts w:asciiTheme="minorBidi" w:hAnsiTheme="minorBidi" w:cstheme="minorBidi"/>
        </w:rPr>
        <w:t>.</w:t>
      </w:r>
      <w:r w:rsidR="00345808">
        <w:rPr>
          <w:rFonts w:asciiTheme="minorBidi" w:hAnsiTheme="minorBidi" w:cstheme="minorBidi"/>
        </w:rPr>
        <w:t xml:space="preserve"> </w:t>
      </w:r>
    </w:p>
    <w:p w:rsidR="003F7039" w:rsidRDefault="00B413BA" w:rsidP="00772701">
      <w:pPr>
        <w:pStyle w:val="ReportText"/>
        <w:rPr>
          <w:rFonts w:asciiTheme="minorBidi" w:hAnsiTheme="minorBidi" w:cstheme="minorBidi"/>
        </w:rPr>
      </w:pPr>
      <w:r>
        <w:rPr>
          <w:rFonts w:asciiTheme="minorBidi" w:hAnsiTheme="minorBidi" w:cstheme="minorBidi"/>
        </w:rPr>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8A7D3C">
      <w:pPr>
        <w:pStyle w:val="ReportText"/>
        <w:numPr>
          <w:ilvl w:val="0"/>
          <w:numId w:val="9"/>
        </w:numPr>
        <w:rPr>
          <w:rFonts w:asciiTheme="minorBidi" w:hAnsiTheme="minorBidi" w:cstheme="minorBidi"/>
        </w:rPr>
      </w:pPr>
      <w:r>
        <w:rPr>
          <w:rFonts w:asciiTheme="minorBidi" w:hAnsiTheme="minorBidi" w:cstheme="minorBidi"/>
        </w:rPr>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8A7D3C">
      <w:pPr>
        <w:pStyle w:val="ReportText"/>
        <w:numPr>
          <w:ilvl w:val="0"/>
          <w:numId w:val="9"/>
        </w:numPr>
        <w:rPr>
          <w:rFonts w:asciiTheme="minorBidi" w:hAnsiTheme="minorBidi" w:cstheme="minorBidi"/>
        </w:rPr>
      </w:pPr>
      <w:r>
        <w:rPr>
          <w:rFonts w:asciiTheme="minorBidi" w:hAnsiTheme="minorBidi" w:cstheme="minorBidi"/>
        </w:rPr>
        <w:lastRenderedPageBreak/>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8A7D3C">
      <w:pPr>
        <w:pStyle w:val="ReportText"/>
        <w:numPr>
          <w:ilvl w:val="0"/>
          <w:numId w:val="9"/>
        </w:numPr>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using three different measurements:</w:t>
      </w:r>
    </w:p>
    <w:p w:rsidR="00216F60" w:rsidRDefault="00216F60" w:rsidP="00640CCC">
      <w:pPr>
        <w:pStyle w:val="ReportText"/>
        <w:numPr>
          <w:ilvl w:val="1"/>
          <w:numId w:val="26"/>
        </w:numPr>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640CCC">
      <w:pPr>
        <w:pStyle w:val="ReportText"/>
        <w:numPr>
          <w:ilvl w:val="1"/>
          <w:numId w:val="26"/>
        </w:numPr>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640CCC">
      <w:pPr>
        <w:pStyle w:val="ReportText"/>
        <w:numPr>
          <w:ilvl w:val="1"/>
          <w:numId w:val="26"/>
        </w:numPr>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t xml:space="preserve">Specific Location </w:t>
      </w:r>
      <w:r w:rsidR="008441C0">
        <w:t>of Work</w:t>
      </w:r>
    </w:p>
    <w:p w:rsidR="00141016" w:rsidRPr="00B45A3E" w:rsidRDefault="0041607E" w:rsidP="00B45A3E">
      <w:pPr>
        <w:pStyle w:val="ReportText"/>
        <w:rPr>
          <w:rFonts w:asciiTheme="minorBidi" w:hAnsiTheme="minorBidi" w:cstheme="minorBidi"/>
          <w:iCs/>
        </w:rPr>
      </w:pPr>
      <w:r>
        <w:rPr>
          <w:rFonts w:asciiTheme="minorBidi" w:hAnsiTheme="minorBidi" w:cstheme="minorBidi"/>
          <w:iCs/>
        </w:rPr>
        <w:t>The work will be</w:t>
      </w:r>
      <w:r w:rsidR="007E0550">
        <w:rPr>
          <w:rFonts w:asciiTheme="minorBidi" w:hAnsiTheme="minorBidi" w:cstheme="minorBidi"/>
          <w:iCs/>
        </w:rPr>
        <w:t xml:space="preserve"> performed in the FEL Gun Test Stand</w:t>
      </w:r>
      <w:r>
        <w:rPr>
          <w:rFonts w:asciiTheme="minorBidi" w:hAnsiTheme="minorBidi" w:cstheme="minorBidi"/>
          <w:iCs/>
        </w:rPr>
        <w:t>.</w:t>
      </w:r>
      <w:r w:rsidR="00932953">
        <w:rPr>
          <w:rFonts w:asciiTheme="minorBidi" w:hAnsiTheme="minorBidi" w:cstheme="minorBidi"/>
          <w:iCs/>
        </w:rPr>
        <w:t xml:space="preserve"> Figure</w:t>
      </w:r>
      <w:r>
        <w:rPr>
          <w:rFonts w:asciiTheme="minorBidi" w:hAnsiTheme="minorBidi" w:cstheme="minorBidi"/>
          <w:iCs/>
        </w:rPr>
        <w:t>s</w:t>
      </w:r>
      <w:r w:rsidR="00932953">
        <w:rPr>
          <w:rFonts w:asciiTheme="minorBidi" w:hAnsiTheme="minorBidi" w:cstheme="minorBidi"/>
          <w:iCs/>
        </w:rPr>
        <w:t xml:space="preserve"> 5 </w:t>
      </w:r>
      <w:r>
        <w:rPr>
          <w:rFonts w:asciiTheme="minorBidi" w:hAnsiTheme="minorBidi" w:cstheme="minorBidi"/>
          <w:iCs/>
        </w:rPr>
        <w:t>and 6 show</w:t>
      </w:r>
      <w:r w:rsidR="00932953">
        <w:rPr>
          <w:rFonts w:asciiTheme="minorBidi" w:hAnsiTheme="minorBidi" w:cstheme="minorBidi"/>
          <w:iCs/>
        </w:rPr>
        <w:t xml:space="preserve"> the existing beamline. This beamline will be modified to install the three </w:t>
      </w:r>
      <w:r>
        <w:rPr>
          <w:rFonts w:asciiTheme="minorBidi" w:hAnsiTheme="minorBidi" w:cstheme="minorBidi"/>
          <w:iCs/>
        </w:rPr>
        <w:t>skew quadrupoles.</w:t>
      </w:r>
    </w:p>
    <w:p w:rsidR="00141016" w:rsidRDefault="00141016" w:rsidP="00141016">
      <w:pPr>
        <w:pStyle w:val="ReportText"/>
        <w:keepNext/>
      </w:pPr>
      <w:r>
        <w:rPr>
          <w:i/>
          <w:noProof/>
        </w:rPr>
        <w:drawing>
          <wp:inline distT="0" distB="0" distL="0" distR="0" wp14:anchorId="19D2BCC3" wp14:editId="44A0364B">
            <wp:extent cx="5431536"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3">
                      <a:extLst>
                        <a:ext uri="{28A0092B-C50C-407E-A947-70E740481C1C}">
                          <a14:useLocalDpi xmlns:a14="http://schemas.microsoft.com/office/drawing/2010/main" val="0"/>
                        </a:ext>
                      </a:extLst>
                    </a:blip>
                    <a:srcRect l="6244" t="15831" r="6894" b="33314"/>
                    <a:stretch/>
                  </pic:blipFill>
                  <pic:spPr bwMode="auto">
                    <a:xfrm>
                      <a:off x="0" y="0"/>
                      <a:ext cx="5431536" cy="2057400"/>
                    </a:xfrm>
                    <a:prstGeom prst="rect">
                      <a:avLst/>
                    </a:prstGeom>
                    <a:ln>
                      <a:noFill/>
                    </a:ln>
                    <a:extLst>
                      <a:ext uri="{53640926-AAD7-44D8-BBD7-CCE9431645EC}">
                        <a14:shadowObscured xmlns:a14="http://schemas.microsoft.com/office/drawing/2010/main"/>
                      </a:ext>
                    </a:extLst>
                  </pic:spPr>
                </pic:pic>
              </a:graphicData>
            </a:graphic>
          </wp:inline>
        </w:drawing>
      </w:r>
    </w:p>
    <w:p w:rsidR="00703C14" w:rsidRDefault="00141016" w:rsidP="00253B0D">
      <w:pPr>
        <w:pStyle w:val="Caption"/>
        <w:jc w:val="left"/>
      </w:pPr>
      <w:r>
        <w:t xml:space="preserve">Figure </w:t>
      </w:r>
      <w:fldSimple w:instr=" SEQ Figure \* ARABIC ">
        <w:r w:rsidR="00A9026C">
          <w:rPr>
            <w:noProof/>
          </w:rPr>
          <w:t>5</w:t>
        </w:r>
      </w:fldSimple>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533808" w:rsidRDefault="00533808" w:rsidP="00533808"/>
    <w:p w:rsidR="00533808" w:rsidRDefault="00533808" w:rsidP="00533808"/>
    <w:p w:rsidR="00533808" w:rsidRDefault="00533808" w:rsidP="00533808"/>
    <w:p w:rsidR="00533808" w:rsidRDefault="00533808" w:rsidP="00533808"/>
    <w:p w:rsidR="00533808" w:rsidRDefault="00533808" w:rsidP="00533808"/>
    <w:p w:rsidR="00E46334" w:rsidRDefault="00E46334" w:rsidP="00533808"/>
    <w:p w:rsidR="00E46334" w:rsidRDefault="00E46334" w:rsidP="00533808"/>
    <w:p w:rsidR="00E46334" w:rsidRDefault="00E46334" w:rsidP="00533808"/>
    <w:p w:rsidR="00E46334" w:rsidRDefault="00E46334" w:rsidP="00533808"/>
    <w:p w:rsidR="00E46334" w:rsidRDefault="00E46334" w:rsidP="00533808"/>
    <w:p w:rsidR="0061354B" w:rsidRDefault="0061354B" w:rsidP="00533808"/>
    <w:p w:rsidR="0061354B" w:rsidRDefault="0061354B" w:rsidP="00533808"/>
    <w:p w:rsidR="00533808" w:rsidRPr="00533808" w:rsidRDefault="00533808" w:rsidP="00533808"/>
    <w:p w:rsidR="004623D5" w:rsidRDefault="00071434" w:rsidP="00703C14">
      <w:pPr>
        <w:pStyle w:val="ReportText"/>
        <w:ind w:left="0"/>
        <w:rPr>
          <w:i/>
        </w:rPr>
      </w:pPr>
      <w:r>
        <w:rPr>
          <w:i/>
          <w:noProof/>
        </w:rPr>
        <mc:AlternateContent>
          <mc:Choice Requires="wpg">
            <w:drawing>
              <wp:anchor distT="0" distB="0" distL="114300" distR="114300" simplePos="0" relativeHeight="251678208" behindDoc="0" locked="0" layoutInCell="1" allowOverlap="1" wp14:anchorId="514FB097" wp14:editId="7936666C">
                <wp:simplePos x="0" y="0"/>
                <wp:positionH relativeFrom="column">
                  <wp:posOffset>742950</wp:posOffset>
                </wp:positionH>
                <wp:positionV relativeFrom="paragraph">
                  <wp:posOffset>19050</wp:posOffset>
                </wp:positionV>
                <wp:extent cx="5148072" cy="4455160"/>
                <wp:effectExtent l="0" t="0" r="0" b="2540"/>
                <wp:wrapNone/>
                <wp:docPr id="24" name="Group 24"/>
                <wp:cNvGraphicFramePr/>
                <a:graphic xmlns:a="http://schemas.openxmlformats.org/drawingml/2006/main">
                  <a:graphicData uri="http://schemas.microsoft.com/office/word/2010/wordprocessingGroup">
                    <wpg:wgp>
                      <wpg:cNvGrpSpPr/>
                      <wpg:grpSpPr>
                        <a:xfrm>
                          <a:off x="0" y="0"/>
                          <a:ext cx="5148072" cy="4455160"/>
                          <a:chOff x="0" y="0"/>
                          <a:chExt cx="5148072" cy="4455160"/>
                        </a:xfrm>
                      </wpg:grpSpPr>
                      <wpg:grpSp>
                        <wpg:cNvPr id="13" name="Group 13"/>
                        <wpg:cNvGrpSpPr>
                          <a:grpSpLocks noChangeAspect="1"/>
                        </wpg:cNvGrpSpPr>
                        <wpg:grpSpPr>
                          <a:xfrm>
                            <a:off x="0" y="0"/>
                            <a:ext cx="5148072" cy="3785616"/>
                            <a:chOff x="2273035" y="0"/>
                            <a:chExt cx="5946916" cy="4584700"/>
                          </a:xfrm>
                        </wpg:grpSpPr>
                        <pic:pic xmlns:pic="http://schemas.openxmlformats.org/drawingml/2006/picture">
                          <pic:nvPicPr>
                            <pic:cNvPr id="15"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r="28258"/>
                            <a:stretch/>
                          </pic:blipFill>
                          <pic:spPr bwMode="auto">
                            <a:xfrm>
                              <a:off x="2273035" y="0"/>
                              <a:ext cx="5774884" cy="4584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rotWithShape="1">
                            <a:blip r:embed="rId25">
                              <a:extLst>
                                <a:ext uri="{28A0092B-C50C-407E-A947-70E740481C1C}">
                                  <a14:useLocalDpi xmlns:a14="http://schemas.microsoft.com/office/drawing/2010/main" val="0"/>
                                </a:ext>
                              </a:extLst>
                            </a:blip>
                            <a:srcRect l="11005" r="1"/>
                            <a:stretch/>
                          </pic:blipFill>
                          <pic:spPr bwMode="auto">
                            <a:xfrm flipH="1">
                              <a:off x="7609627" y="23099"/>
                              <a:ext cx="610324" cy="343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3" name="Text Box 23"/>
                        <wps:cNvSpPr txBox="1"/>
                        <wps:spPr>
                          <a:xfrm>
                            <a:off x="0" y="3838575"/>
                            <a:ext cx="5147945" cy="616585"/>
                          </a:xfrm>
                          <a:prstGeom prst="rect">
                            <a:avLst/>
                          </a:prstGeom>
                          <a:solidFill>
                            <a:prstClr val="white"/>
                          </a:solidFill>
                          <a:ln>
                            <a:noFill/>
                          </a:ln>
                          <a:effectLst/>
                        </wps:spPr>
                        <wps:txbx>
                          <w:txbxContent>
                            <w:p w:rsidR="001B63A8" w:rsidRPr="00F01226" w:rsidRDefault="001B63A8" w:rsidP="002B6F96">
                              <w:pPr>
                                <w:pStyle w:val="Caption"/>
                                <w:rPr>
                                  <w:noProof/>
                                </w:rPr>
                              </w:pPr>
                              <w:r>
                                <w:t xml:space="preserve">Figure </w:t>
                              </w:r>
                              <w:fldSimple w:instr=" SEQ Figure \* ARABIC ">
                                <w:r w:rsidR="00A9026C">
                                  <w:rPr>
                                    <w:noProof/>
                                  </w:rPr>
                                  <w:t>6</w:t>
                                </w:r>
                              </w:fldSimple>
                              <w:r>
                                <w:t>: The existing beamline between the gun and the dump. This beamline will be modified to install the three skew quadrupoles. The buncher will not be installed (orange object)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4" o:spid="_x0000_s1031" style="position:absolute;margin-left:58.5pt;margin-top:1.5pt;width:405.35pt;height:350.8pt;z-index:251678208" coordsize="51480,4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">
                <v:group id="Group 13" o:spid="_x0000_s1032" style="position:absolute;width:51480;height:37856" coordorigin="22730" coordsize="59469,45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Picture 15" o:spid="_x0000_s1033" type="#_x0000_t75" style="position:absolute;left:22730;width:57749;height:45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JNa/AAAA2wAAAA8AAABkcnMvZG93bnJldi54bWxET0uLwjAQvi/4H8II3tZUXR90jSKCskdf&#10;eB6a2bbYTGoStfrrjSB4m4/vOdN5YypxJedLywp63QQEcWZ1ybmCw371PQHhA7LGyjIpuJOH+az1&#10;NcVU2xtv6boLuYgh7FNUUIRQp1L6rCCDvmtr4sj9W2cwROhyqR3eYripZD9JRtJgybGhwJqWBWWn&#10;3cUo6Lu1034zCsfzeD3Y7OvyZ/tYKtVpN4tfEIGa8BG/3X86zh/C65d4gJ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2CTWvwAAANsAAAAPAAAAAAAAAAAAAAAAAJ8CAABk&#10;cnMvZG93bnJldi54bWxQSwUGAAAAAAQABAD3AAAAiwMAAAAA&#10;" fillcolor="#4f81bd [3204]" strokecolor="black [3213]">
                    <v:imagedata r:id="rId26" o:title="" cropright="18519f"/>
                  </v:shape>
                  <v:shape id="Picture 19" o:spid="_x0000_s1034" type="#_x0000_t75" style="position:absolute;left:76096;top:230;width:6103;height:343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81MfCAAAA2wAAAA8AAABkcnMvZG93bnJldi54bWxET81qwkAQvgt9h2UK3nRjsGJTN0EEQwpe&#10;tH2AITsmMdnZkF1N2qfvFgq9zcf3O7tsMp140OAaywpWywgEcWl1w5WCz4/jYgvCeWSNnWVS8EUO&#10;svRptsNE25HP9Lj4SoQQdgkqqL3vEyldWZNBt7Q9ceCudjDoAxwqqQccQ7jpZBxFG2mw4dBQY0+H&#10;msr2cjcK3vN83/r2tC2+by+n4hqv4zFfKzV/nvZvIDxN/l/85y50mP8Kv7+EA2T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vNTHwgAAANsAAAAPAAAAAAAAAAAAAAAAAJ8C&#10;AABkcnMvZG93bnJldi54bWxQSwUGAAAAAAQABAD3AAAAjgMAAAAA&#10;" fillcolor="#4f81bd [3204]" strokecolor="black [3213]">
                    <v:imagedata r:id="rId27" o:title="" cropleft="7212f" cropright="1f"/>
                  </v:shape>
                </v:group>
                <v:shape id="Text Box 23" o:spid="_x0000_s1035" type="#_x0000_t202" style="position:absolute;top:38385;width:51479;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1B63A8" w:rsidRPr="00F01226" w:rsidRDefault="001B63A8" w:rsidP="002B6F96">
                        <w:pPr>
                          <w:pStyle w:val="Caption"/>
                          <w:rPr>
                            <w:noProof/>
                          </w:rPr>
                        </w:pPr>
                        <w:r>
                          <w:t xml:space="preserve">Figure </w:t>
                        </w:r>
                        <w:fldSimple w:instr=" SEQ Figure \* ARABIC ">
                          <w:r w:rsidR="00A9026C">
                            <w:rPr>
                              <w:noProof/>
                            </w:rPr>
                            <w:t>6</w:t>
                          </w:r>
                        </w:fldSimple>
                        <w:r>
                          <w:t>: The existing beamline between the gun and the dump. This beamline will be modified to install the three skew quadrupoles. The buncher will not be installed (orange object)</w:t>
                        </w:r>
                      </w:p>
                    </w:txbxContent>
                  </v:textbox>
                </v:shape>
              </v:group>
            </w:pict>
          </mc:Fallback>
        </mc:AlternateContent>
      </w:r>
    </w:p>
    <w:p w:rsidR="00115D1A" w:rsidRDefault="00115D1A" w:rsidP="003750AE">
      <w:pPr>
        <w:pStyle w:val="ReportText"/>
        <w:rPr>
          <w:rFonts w:asciiTheme="minorBidi" w:hAnsiTheme="minorBidi" w:cstheme="minorBidi"/>
          <w:b/>
          <w:bCs/>
          <w:iCs/>
        </w:rPr>
      </w:pPr>
    </w:p>
    <w:p w:rsidR="005C6399" w:rsidRDefault="005C6399" w:rsidP="003750AE">
      <w:pPr>
        <w:pStyle w:val="ReportText"/>
        <w:rPr>
          <w:rFonts w:asciiTheme="minorBidi" w:hAnsiTheme="minorBidi" w:cstheme="minorBidi"/>
          <w:b/>
          <w:bCs/>
          <w:iCs/>
        </w:rPr>
      </w:pPr>
    </w:p>
    <w:p w:rsidR="005C6399" w:rsidRDefault="005C6399" w:rsidP="003750AE">
      <w:pPr>
        <w:pStyle w:val="ReportText"/>
        <w:rPr>
          <w:rFonts w:asciiTheme="minorBidi" w:hAnsiTheme="minorBidi" w:cstheme="minorBidi"/>
          <w:b/>
          <w:bCs/>
          <w:iCs/>
        </w:rPr>
      </w:pPr>
    </w:p>
    <w:p w:rsidR="005C6399" w:rsidRDefault="005C6399" w:rsidP="003750AE">
      <w:pPr>
        <w:pStyle w:val="ReportText"/>
        <w:rPr>
          <w:rFonts w:asciiTheme="minorBidi" w:hAnsiTheme="minorBidi" w:cstheme="minorBidi"/>
          <w:b/>
          <w:bCs/>
          <w:iCs/>
        </w:rPr>
      </w:pPr>
    </w:p>
    <w:p w:rsidR="005C6399" w:rsidRDefault="005C6399" w:rsidP="003750AE">
      <w:pPr>
        <w:pStyle w:val="ReportText"/>
        <w:rPr>
          <w:rFonts w:asciiTheme="minorBidi" w:hAnsiTheme="minorBidi" w:cstheme="minorBidi"/>
          <w:b/>
          <w:bCs/>
          <w:iCs/>
        </w:rPr>
      </w:pPr>
    </w:p>
    <w:p w:rsidR="005C6399" w:rsidRDefault="005C6399" w:rsidP="003750AE">
      <w:pPr>
        <w:pStyle w:val="ReportText"/>
        <w:rPr>
          <w:rFonts w:asciiTheme="minorBidi" w:hAnsiTheme="minorBidi" w:cstheme="minorBidi"/>
          <w:b/>
          <w:bCs/>
          <w:iCs/>
        </w:rPr>
      </w:pPr>
    </w:p>
    <w:p w:rsidR="005C6399" w:rsidRDefault="005C6399" w:rsidP="003750AE">
      <w:pPr>
        <w:pStyle w:val="ReportText"/>
        <w:rPr>
          <w:rFonts w:asciiTheme="minorBidi" w:hAnsiTheme="minorBidi" w:cstheme="minorBidi"/>
          <w:b/>
          <w:bCs/>
          <w:iCs/>
        </w:rPr>
      </w:pPr>
    </w:p>
    <w:p w:rsidR="005C6399" w:rsidRDefault="005C6399" w:rsidP="003750AE">
      <w:pPr>
        <w:pStyle w:val="ReportText"/>
        <w:rPr>
          <w:rFonts w:asciiTheme="minorBidi" w:hAnsiTheme="minorBidi" w:cstheme="minorBidi"/>
          <w:b/>
          <w:bCs/>
          <w:iCs/>
        </w:rPr>
      </w:pPr>
    </w:p>
    <w:p w:rsidR="005C6399" w:rsidRDefault="005C6399" w:rsidP="003750AE">
      <w:pPr>
        <w:pStyle w:val="ReportText"/>
        <w:rPr>
          <w:rFonts w:asciiTheme="minorBidi" w:hAnsiTheme="minorBidi" w:cstheme="minorBidi"/>
          <w:b/>
          <w:bCs/>
          <w:iCs/>
        </w:rPr>
      </w:pPr>
    </w:p>
    <w:p w:rsidR="005C6399" w:rsidRDefault="005C6399" w:rsidP="003750AE">
      <w:pPr>
        <w:pStyle w:val="ReportText"/>
        <w:rPr>
          <w:rFonts w:asciiTheme="minorBidi" w:hAnsiTheme="minorBidi" w:cstheme="minorBidi"/>
          <w:b/>
          <w:bCs/>
          <w:iCs/>
        </w:rPr>
      </w:pPr>
    </w:p>
    <w:p w:rsidR="005C6399" w:rsidRDefault="005C6399" w:rsidP="003750AE">
      <w:pPr>
        <w:pStyle w:val="ReportText"/>
        <w:rPr>
          <w:rFonts w:asciiTheme="minorBidi" w:hAnsiTheme="minorBidi" w:cstheme="minorBidi"/>
          <w:b/>
          <w:bCs/>
          <w:iCs/>
        </w:rPr>
      </w:pPr>
    </w:p>
    <w:p w:rsidR="005C6399" w:rsidRDefault="005C6399" w:rsidP="003750AE">
      <w:pPr>
        <w:pStyle w:val="ReportText"/>
        <w:rPr>
          <w:rFonts w:asciiTheme="minorBidi" w:hAnsiTheme="minorBidi" w:cstheme="minorBidi"/>
          <w:b/>
          <w:bCs/>
          <w:iCs/>
        </w:rPr>
      </w:pPr>
    </w:p>
    <w:p w:rsidR="005C6399" w:rsidRDefault="005C6399" w:rsidP="003750AE">
      <w:pPr>
        <w:pStyle w:val="ReportText"/>
        <w:rPr>
          <w:rFonts w:asciiTheme="minorBidi" w:hAnsiTheme="minorBidi" w:cstheme="minorBidi"/>
          <w:b/>
          <w:bCs/>
          <w:iCs/>
        </w:rPr>
      </w:pPr>
    </w:p>
    <w:p w:rsidR="005C6399" w:rsidRDefault="005C6399" w:rsidP="003750AE">
      <w:pPr>
        <w:pStyle w:val="ReportText"/>
        <w:rPr>
          <w:rFonts w:asciiTheme="minorBidi" w:hAnsiTheme="minorBidi" w:cstheme="minorBidi"/>
          <w:b/>
          <w:bCs/>
          <w:iCs/>
        </w:rPr>
      </w:pPr>
    </w:p>
    <w:p w:rsidR="005C6399" w:rsidRDefault="005C6399" w:rsidP="003750AE">
      <w:pPr>
        <w:pStyle w:val="ReportText"/>
        <w:rPr>
          <w:rFonts w:asciiTheme="minorBidi" w:hAnsiTheme="minorBidi" w:cstheme="minorBidi"/>
          <w:b/>
          <w:bCs/>
          <w:iCs/>
        </w:rPr>
      </w:pPr>
    </w:p>
    <w:p w:rsidR="00932953" w:rsidRDefault="00932953" w:rsidP="002F11C3">
      <w:pPr>
        <w:pStyle w:val="ReportText"/>
        <w:ind w:left="0"/>
      </w:pPr>
    </w:p>
    <w:p w:rsidR="002B6F96" w:rsidRPr="002B6F96" w:rsidRDefault="002B6F96" w:rsidP="003750AE">
      <w:pPr>
        <w:pStyle w:val="ReportText"/>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EC3A93">
      <w:pPr>
        <w:pStyle w:val="ReportText"/>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MEIC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9A140E">
        <w:rPr>
          <w:rFonts w:asciiTheme="minorBidi" w:hAnsiTheme="minorBidi" w:cstheme="minorBidi"/>
          <w:iCs/>
        </w:rPr>
        <w:t xml:space="preserve">mA. </w:t>
      </w:r>
    </w:p>
    <w:p w:rsidR="00EC3A93" w:rsidRPr="00EC3A93" w:rsidRDefault="00EC3A93" w:rsidP="00EC3A93">
      <w:pPr>
        <w:ind w:firstLine="0"/>
        <w:jc w:val="left"/>
        <w:rPr>
          <w:rFonts w:asciiTheme="minorBidi" w:hAnsiTheme="minorBidi" w:cstheme="minorBidi"/>
          <w:iCs/>
          <w:szCs w:val="20"/>
        </w:rPr>
      </w:pPr>
      <w:r>
        <w:rPr>
          <w:rFonts w:asciiTheme="minorBidi" w:hAnsiTheme="minorBidi" w:cstheme="minorBidi"/>
          <w:iCs/>
        </w:rPr>
        <w:br w:type="page"/>
      </w:r>
    </w:p>
    <w:p w:rsidR="003B6ED5" w:rsidRPr="00EC3A93" w:rsidRDefault="008F78D2" w:rsidP="00EC3A93">
      <w:pPr>
        <w:pStyle w:val="Heading1"/>
      </w:pPr>
      <w:r w:rsidRPr="008441C0">
        <w:lastRenderedPageBreak/>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8A7D3C">
      <w:pPr>
        <w:numPr>
          <w:ilvl w:val="0"/>
          <w:numId w:val="15"/>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D244AD">
      <w:pPr>
        <w:widowControl w:val="0"/>
        <w:numPr>
          <w:ilvl w:val="0"/>
          <w:numId w:val="16"/>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D244AD">
      <w:pPr>
        <w:widowControl w:val="0"/>
        <w:numPr>
          <w:ilvl w:val="0"/>
          <w:numId w:val="16"/>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w:t>
      </w:r>
      <w:proofErr w:type="spellStart"/>
      <w:r w:rsidR="00EC3A93" w:rsidRPr="009D2D1C">
        <w:rPr>
          <w:rFonts w:asciiTheme="minorBidi" w:hAnsiTheme="minorBidi" w:cstheme="minorBidi"/>
          <w:color w:val="000000"/>
        </w:rPr>
        <w:t>Mamun</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8A7D3C">
      <w:pPr>
        <w:pStyle w:val="Title"/>
        <w:numPr>
          <w:ilvl w:val="0"/>
          <w:numId w:val="16"/>
        </w:numPr>
        <w:spacing w:after="0"/>
        <w:ind w:left="270" w:hanging="270"/>
        <w:jc w:val="both"/>
        <w:rPr>
          <w:rFonts w:asciiTheme="minorBidi" w:hAnsiTheme="minorBidi" w:cstheme="minorBidi"/>
          <w:b w:val="0"/>
          <w:sz w:val="24"/>
          <w:szCs w:val="24"/>
        </w:rPr>
      </w:pPr>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Instr. and </w:t>
      </w:r>
      <w:r w:rsidR="00EC3A93" w:rsidRPr="009D2D1C">
        <w:rPr>
          <w:rFonts w:asciiTheme="minorBidi" w:hAnsiTheme="minorBidi" w:cstheme="minorBidi"/>
          <w:b w:val="0"/>
          <w:sz w:val="24"/>
          <w:szCs w:val="24"/>
        </w:rPr>
        <w:t xml:space="preserve">Meth. </w:t>
      </w:r>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
    <w:p w:rsidR="00EC3A93" w:rsidRPr="009D2D1C" w:rsidRDefault="00EC3A93" w:rsidP="008A7D3C">
      <w:pPr>
        <w:pStyle w:val="Default"/>
        <w:numPr>
          <w:ilvl w:val="0"/>
          <w:numId w:val="16"/>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8A7D3C">
      <w:pPr>
        <w:numPr>
          <w:ilvl w:val="0"/>
          <w:numId w:val="15"/>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8A7D3C">
      <w:pPr>
        <w:pStyle w:val="BodyText"/>
        <w:numPr>
          <w:ilvl w:val="0"/>
          <w:numId w:val="17"/>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8A7D3C">
      <w:pPr>
        <w:pStyle w:val="BodyText"/>
        <w:numPr>
          <w:ilvl w:val="0"/>
          <w:numId w:val="15"/>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8A7D3C">
      <w:pPr>
        <w:pStyle w:val="BodyText"/>
        <w:numPr>
          <w:ilvl w:val="0"/>
          <w:numId w:val="18"/>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March 2012 - present. Staff Scientist III, Accelerator Division.</w:t>
      </w:r>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January 2007 - February 2012. Staff Scientist II, Accelerator Division.</w:t>
      </w:r>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2005 - January 2007. Research Scientist.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2004 - July 2005. Postdoctoral Research Associate.</w:t>
      </w:r>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July 2002 - July 2004. 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October 1999 - June 2002.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Ph.D. student at the Center for Nuclear Research of the Physics Department.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Doctor of Philosophy degree in Physics awarded in December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Bachelor of Science degree in Physics, 1993.</w:t>
      </w:r>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8A7D3C">
      <w:pPr>
        <w:pStyle w:val="ListParagraph"/>
        <w:numPr>
          <w:ilvl w:val="0"/>
          <w:numId w:val="21"/>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6A75F1">
      <w:pPr>
        <w:pStyle w:val="ListParagraph"/>
        <w:widowControl w:val="0"/>
        <w:numPr>
          <w:ilvl w:val="0"/>
          <w:numId w:val="22"/>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6A75F1">
      <w:pPr>
        <w:pStyle w:val="ListParagraph"/>
        <w:widowControl w:val="0"/>
        <w:numPr>
          <w:ilvl w:val="0"/>
          <w:numId w:val="22"/>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264CD5">
      <w:pPr>
        <w:pStyle w:val="ListParagraph"/>
        <w:numPr>
          <w:ilvl w:val="0"/>
          <w:numId w:val="22"/>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6" w:name="OLE_LINK1"/>
      <w:bookmarkStart w:id="7"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3B6ED5">
      <w:pPr>
        <w:ind w:firstLine="0"/>
        <w:jc w:val="left"/>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3B6ED5">
      <w:pPr>
        <w:ind w:firstLine="0"/>
        <w:jc w:val="left"/>
        <w:rPr>
          <w:rFonts w:asciiTheme="minorBidi" w:hAnsiTheme="minorBidi" w:cstheme="minorBidi"/>
        </w:rPr>
      </w:pPr>
    </w:p>
    <w:p w:rsidR="003742BE" w:rsidRPr="00D84B99" w:rsidRDefault="00570D18" w:rsidP="008A7D3C">
      <w:pPr>
        <w:pStyle w:val="ListParagraph"/>
        <w:numPr>
          <w:ilvl w:val="0"/>
          <w:numId w:val="8"/>
        </w:numPr>
        <w:rPr>
          <w:rFonts w:asciiTheme="minorBidi" w:hAnsiTheme="minorBidi" w:cstheme="minorBidi"/>
          <w:sz w:val="24"/>
          <w:szCs w:val="24"/>
        </w:rPr>
      </w:pPr>
      <w:r w:rsidRPr="00D84B99">
        <w:rPr>
          <w:rFonts w:asciiTheme="minorBidi" w:hAnsiTheme="minorBidi" w:cstheme="minorBidi"/>
          <w:sz w:val="24"/>
          <w:szCs w:val="24"/>
        </w:rPr>
        <w:t>Purchase 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w:t>
      </w:r>
      <w:r w:rsidR="003E3670" w:rsidRPr="00D84B99">
        <w:rPr>
          <w:rFonts w:asciiTheme="minorBidi" w:hAnsiTheme="minorBidi" w:cstheme="minorBidi"/>
          <w:sz w:val="24"/>
          <w:szCs w:val="24"/>
        </w:rPr>
        <w:t xml:space="preserve">, or Helmholtz </w:t>
      </w:r>
      <w:r w:rsidRPr="00D84B99">
        <w:rPr>
          <w:rFonts w:asciiTheme="minorBidi" w:hAnsiTheme="minorBidi" w:cstheme="minorBidi"/>
          <w:sz w:val="24"/>
          <w:szCs w:val="24"/>
        </w:rPr>
        <w:t>coil-</w:t>
      </w:r>
      <w:r w:rsidR="003E3670" w:rsidRPr="00D84B99">
        <w:rPr>
          <w:rFonts w:asciiTheme="minorBidi" w:hAnsiTheme="minorBidi" w:cstheme="minorBidi"/>
          <w:sz w:val="24"/>
          <w:szCs w:val="24"/>
        </w:rPr>
        <w:t>pair</w:t>
      </w:r>
      <w:r w:rsidRPr="00D84B99">
        <w:rPr>
          <w:rFonts w:asciiTheme="minorBidi" w:hAnsiTheme="minorBidi" w:cstheme="minorBidi"/>
          <w:sz w:val="24"/>
          <w:szCs w:val="24"/>
        </w:rPr>
        <w:t>,</w:t>
      </w:r>
      <w:r w:rsidR="003742BE" w:rsidRPr="00D84B99">
        <w:rPr>
          <w:rFonts w:asciiTheme="minorBidi" w:hAnsiTheme="minorBidi" w:cstheme="minorBidi"/>
          <w:sz w:val="24"/>
          <w:szCs w:val="24"/>
        </w:rPr>
        <w:t xml:space="preserve"> to provide 2 kG at cathode</w:t>
      </w:r>
    </w:p>
    <w:p w:rsidR="00E22FA7" w:rsidRPr="00D84B99" w:rsidRDefault="00E22FA7" w:rsidP="008A7D3C">
      <w:pPr>
        <w:pStyle w:val="ListParagraph"/>
        <w:numPr>
          <w:ilvl w:val="0"/>
          <w:numId w:val="8"/>
        </w:numPr>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742BE" w:rsidRPr="00D84B99" w:rsidRDefault="00E22FA7" w:rsidP="008A7D3C">
      <w:pPr>
        <w:pStyle w:val="ListParagraph"/>
        <w:numPr>
          <w:ilvl w:val="0"/>
          <w:numId w:val="8"/>
        </w:numPr>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r w:rsidR="003742BE" w:rsidRPr="00D84B99">
        <w:rPr>
          <w:rFonts w:asciiTheme="minorBidi" w:hAnsiTheme="minorBidi" w:cstheme="minorBidi"/>
          <w:sz w:val="24"/>
          <w:szCs w:val="24"/>
        </w:rPr>
        <w:t>:</w:t>
      </w:r>
    </w:p>
    <w:p w:rsidR="00E22FA7" w:rsidRPr="00D84B99" w:rsidRDefault="002C4EDE" w:rsidP="008A7D3C">
      <w:pPr>
        <w:pStyle w:val="ListParagraph"/>
        <w:numPr>
          <w:ilvl w:val="1"/>
          <w:numId w:val="8"/>
        </w:numPr>
        <w:rPr>
          <w:rFonts w:asciiTheme="minorBidi" w:hAnsiTheme="minorBidi" w:cstheme="minorBidi"/>
          <w:sz w:val="24"/>
          <w:szCs w:val="24"/>
        </w:rPr>
      </w:pPr>
      <w:r w:rsidRPr="00D84B99">
        <w:rPr>
          <w:rFonts w:asciiTheme="minorBidi" w:hAnsiTheme="minorBidi" w:cstheme="minorBidi"/>
          <w:sz w:val="24"/>
          <w:szCs w:val="24"/>
        </w:rPr>
        <w:t xml:space="preserve">(3) </w:t>
      </w:r>
      <w:r w:rsidR="003742BE" w:rsidRPr="00D84B99">
        <w:rPr>
          <w:rFonts w:asciiTheme="minorBidi" w:hAnsiTheme="minorBidi" w:cstheme="minorBidi"/>
          <w:sz w:val="24"/>
          <w:szCs w:val="24"/>
        </w:rPr>
        <w:t xml:space="preserve">YAG </w:t>
      </w:r>
      <w:r w:rsidR="00E22FA7" w:rsidRPr="00D84B99">
        <w:rPr>
          <w:rFonts w:asciiTheme="minorBidi" w:hAnsiTheme="minorBidi" w:cstheme="minorBidi"/>
          <w:sz w:val="24"/>
          <w:szCs w:val="24"/>
        </w:rPr>
        <w:t>crystal view “screens”</w:t>
      </w:r>
    </w:p>
    <w:p w:rsidR="00E22FA7" w:rsidRPr="00D84B99" w:rsidRDefault="00E22FA7" w:rsidP="008A7D3C">
      <w:pPr>
        <w:pStyle w:val="ListParagraph"/>
        <w:numPr>
          <w:ilvl w:val="1"/>
          <w:numId w:val="8"/>
        </w:numPr>
        <w:rPr>
          <w:rFonts w:asciiTheme="minorBidi" w:hAnsiTheme="minorBidi" w:cstheme="minorBidi"/>
          <w:sz w:val="24"/>
          <w:szCs w:val="24"/>
        </w:rPr>
      </w:pPr>
      <w:r w:rsidRPr="00D84B99">
        <w:rPr>
          <w:rFonts w:asciiTheme="minorBidi" w:hAnsiTheme="minorBidi" w:cstheme="minorBidi"/>
          <w:sz w:val="24"/>
          <w:szCs w:val="24"/>
        </w:rPr>
        <w:t>Cameras and switcher control</w:t>
      </w:r>
      <w:r w:rsidR="00E51D8E" w:rsidRPr="00D84B99">
        <w:rPr>
          <w:rFonts w:asciiTheme="minorBidi" w:hAnsiTheme="minorBidi" w:cstheme="minorBidi"/>
          <w:sz w:val="24"/>
          <w:szCs w:val="24"/>
        </w:rPr>
        <w:t>s</w:t>
      </w:r>
    </w:p>
    <w:p w:rsidR="003E3670" w:rsidRPr="00D84B99" w:rsidRDefault="003E3670" w:rsidP="008A7D3C">
      <w:pPr>
        <w:pStyle w:val="ListParagraph"/>
        <w:numPr>
          <w:ilvl w:val="1"/>
          <w:numId w:val="8"/>
        </w:numPr>
        <w:rPr>
          <w:rFonts w:asciiTheme="minorBidi" w:hAnsiTheme="minorBidi" w:cstheme="minorBidi"/>
          <w:sz w:val="24"/>
          <w:szCs w:val="24"/>
        </w:rPr>
      </w:pPr>
      <w:r w:rsidRPr="00D84B99">
        <w:rPr>
          <w:rFonts w:asciiTheme="minorBidi" w:hAnsiTheme="minorBidi" w:cstheme="minorBidi"/>
          <w:sz w:val="24"/>
          <w:szCs w:val="24"/>
        </w:rPr>
        <w:t>Multi-slit</w:t>
      </w:r>
      <w:r w:rsidR="00570D18" w:rsidRPr="00D84B99">
        <w:rPr>
          <w:rFonts w:asciiTheme="minorBidi" w:hAnsiTheme="minorBidi" w:cstheme="minorBidi"/>
          <w:sz w:val="24"/>
          <w:szCs w:val="24"/>
        </w:rPr>
        <w:t>, water cooled</w:t>
      </w:r>
    </w:p>
    <w:p w:rsidR="003B6ED5" w:rsidRPr="00D84B99" w:rsidRDefault="003E3670" w:rsidP="008A7D3C">
      <w:pPr>
        <w:pStyle w:val="ListParagraph"/>
        <w:numPr>
          <w:ilvl w:val="1"/>
          <w:numId w:val="8"/>
        </w:numPr>
        <w:rPr>
          <w:rFonts w:asciiTheme="minorBidi" w:hAnsiTheme="minorBidi" w:cstheme="minorBidi"/>
          <w:sz w:val="24"/>
          <w:szCs w:val="24"/>
        </w:rPr>
      </w:pPr>
      <w:r w:rsidRPr="00D84B99">
        <w:rPr>
          <w:rFonts w:asciiTheme="minorBidi" w:hAnsiTheme="minorBidi" w:cstheme="minorBidi"/>
          <w:sz w:val="24"/>
          <w:szCs w:val="24"/>
        </w:rPr>
        <w:t xml:space="preserve">Single </w:t>
      </w:r>
      <w:r w:rsidR="00E22FA7" w:rsidRPr="00D84B99">
        <w:rPr>
          <w:rFonts w:asciiTheme="minorBidi" w:hAnsiTheme="minorBidi" w:cstheme="minorBidi"/>
          <w:sz w:val="24"/>
          <w:szCs w:val="24"/>
        </w:rPr>
        <w:t>Slits in both planes</w:t>
      </w:r>
      <w:r w:rsidR="00570D18" w:rsidRPr="00D84B99">
        <w:rPr>
          <w:rFonts w:asciiTheme="minorBidi" w:hAnsiTheme="minorBidi" w:cstheme="minorBidi"/>
          <w:sz w:val="24"/>
          <w:szCs w:val="24"/>
        </w:rPr>
        <w:t>, water cooled</w:t>
      </w:r>
    </w:p>
    <w:p w:rsidR="003E3670" w:rsidRPr="00D84B99" w:rsidRDefault="00570D18" w:rsidP="003E3670">
      <w:pPr>
        <w:pStyle w:val="ListParagraph"/>
        <w:numPr>
          <w:ilvl w:val="0"/>
          <w:numId w:val="8"/>
        </w:numPr>
        <w:rPr>
          <w:rFonts w:asciiTheme="minorBidi" w:hAnsiTheme="minorBidi" w:cstheme="minorBidi"/>
          <w:sz w:val="24"/>
          <w:szCs w:val="24"/>
        </w:rPr>
      </w:pPr>
      <w:r w:rsidRPr="00D84B99">
        <w:rPr>
          <w:rFonts w:asciiTheme="minorBidi" w:hAnsiTheme="minorBidi" w:cstheme="minorBidi"/>
          <w:sz w:val="24"/>
          <w:szCs w:val="24"/>
        </w:rPr>
        <w:t>V</w:t>
      </w:r>
      <w:r w:rsidR="00E22FA7" w:rsidRPr="00D84B99">
        <w:rPr>
          <w:rFonts w:asciiTheme="minorBidi" w:hAnsiTheme="minorBidi" w:cstheme="minorBidi"/>
          <w:sz w:val="24"/>
          <w:szCs w:val="24"/>
        </w:rPr>
        <w:t>acuum har</w:t>
      </w:r>
      <w:r w:rsidR="0098518E" w:rsidRPr="00D84B99">
        <w:rPr>
          <w:rFonts w:asciiTheme="minorBidi" w:hAnsiTheme="minorBidi" w:cstheme="minorBidi"/>
          <w:sz w:val="24"/>
          <w:szCs w:val="24"/>
        </w:rPr>
        <w:t>dware</w:t>
      </w:r>
      <w:r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Pr="00D84B99">
        <w:rPr>
          <w:rFonts w:asciiTheme="minorBidi" w:hAnsiTheme="minorBidi" w:cstheme="minorBidi"/>
          <w:sz w:val="24"/>
          <w:szCs w:val="24"/>
        </w:rPr>
        <w:t xml:space="preserve">stepper motor controlled bellows, for the multislit and movable single slits for emittance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E51D8E" w:rsidRPr="00D84B99">
        <w:rPr>
          <w:rFonts w:asciiTheme="minorBidi" w:hAnsiTheme="minorBidi" w:cstheme="minorBidi"/>
          <w:sz w:val="24"/>
          <w:szCs w:val="24"/>
        </w:rPr>
        <w:t>CsSb depo</w:t>
      </w:r>
      <w:r w:rsidR="003B6ED5" w:rsidRPr="00D84B99">
        <w:rPr>
          <w:rFonts w:asciiTheme="minorBidi" w:hAnsiTheme="minorBidi" w:cstheme="minorBidi"/>
          <w:sz w:val="24"/>
          <w:szCs w:val="24"/>
        </w:rPr>
        <w:t>sition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we have 80/20 aluminum support structure</w:t>
      </w:r>
      <w:r w:rsidR="00E22FA7" w:rsidRPr="00D84B99">
        <w:rPr>
          <w:rFonts w:asciiTheme="minorBidi" w:hAnsiTheme="minorBidi" w:cstheme="minorBidi"/>
          <w:sz w:val="24"/>
          <w:szCs w:val="24"/>
        </w:rPr>
        <w:t>)</w:t>
      </w:r>
    </w:p>
    <w:p w:rsidR="003E3670" w:rsidRPr="00D84B99" w:rsidRDefault="003E3670" w:rsidP="003E3670">
      <w:pPr>
        <w:pStyle w:val="ListParagraph"/>
        <w:numPr>
          <w:ilvl w:val="0"/>
          <w:numId w:val="8"/>
        </w:numPr>
        <w:rPr>
          <w:rFonts w:asciiTheme="minorBidi" w:hAnsiTheme="minorBidi" w:cstheme="minorBidi"/>
          <w:sz w:val="24"/>
          <w:szCs w:val="24"/>
        </w:rPr>
      </w:pPr>
      <w:r w:rsidRPr="00D84B99">
        <w:rPr>
          <w:rFonts w:asciiTheme="minorBidi" w:hAnsiTheme="minorBidi" w:cstheme="minorBidi"/>
          <w:sz w:val="24"/>
          <w:szCs w:val="24"/>
        </w:rPr>
        <w:t>Laser/optics components to vary the dimensions of the laser spot at the photocathode</w:t>
      </w:r>
    </w:p>
    <w:p w:rsidR="00013C3E" w:rsidRPr="00D84B99" w:rsidRDefault="00013C3E" w:rsidP="00013C3E">
      <w:pPr>
        <w:pStyle w:val="ListParagraph"/>
        <w:numPr>
          <w:ilvl w:val="0"/>
          <w:numId w:val="8"/>
        </w:numPr>
        <w:rPr>
          <w:rFonts w:asciiTheme="minorBidi" w:hAnsiTheme="minorBidi" w:cstheme="minorBidi"/>
          <w:sz w:val="24"/>
          <w:szCs w:val="24"/>
        </w:rPr>
      </w:pPr>
      <w:r w:rsidRPr="00D84B99">
        <w:rPr>
          <w:rFonts w:asciiTheme="minorBidi" w:hAnsiTheme="minorBidi" w:cstheme="minorBidi"/>
          <w:sz w:val="24"/>
          <w:szCs w:val="24"/>
        </w:rPr>
        <w:t>50% postdoc</w:t>
      </w:r>
    </w:p>
    <w:p w:rsidR="00013C3E" w:rsidRPr="00D84B99" w:rsidRDefault="00013C3E" w:rsidP="00816021">
      <w:pPr>
        <w:ind w:left="360" w:firstLine="0"/>
        <w:rPr>
          <w:rFonts w:asciiTheme="minorBidi" w:hAnsiTheme="minorBidi" w:cstheme="minorBidi"/>
        </w:rPr>
      </w:pPr>
    </w:p>
    <w:p w:rsidR="00B51EC0" w:rsidRPr="00D84B99" w:rsidRDefault="00B51EC0" w:rsidP="00B449D4">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449D4">
      <w:pPr>
        <w:ind w:firstLine="0"/>
        <w:rPr>
          <w:rFonts w:asciiTheme="minorBidi" w:hAnsiTheme="minorBidi" w:cstheme="minorBidi"/>
        </w:rPr>
      </w:pPr>
    </w:p>
    <w:p w:rsidR="00E22FA7" w:rsidRDefault="00FE7FBE" w:rsidP="008A7D3C">
      <w:pPr>
        <w:pStyle w:val="ListParagraph"/>
        <w:numPr>
          <w:ilvl w:val="0"/>
          <w:numId w:val="13"/>
        </w:numPr>
        <w:ind w:left="720"/>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p>
    <w:p w:rsidR="005E7C63" w:rsidRDefault="00FE7FBE" w:rsidP="005E7C63">
      <w:pPr>
        <w:pStyle w:val="ListParagraph"/>
        <w:numPr>
          <w:ilvl w:val="0"/>
          <w:numId w:val="13"/>
        </w:numPr>
        <w:ind w:left="720"/>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5E7C63">
      <w:pPr>
        <w:pStyle w:val="ListParagraph"/>
        <w:numPr>
          <w:ilvl w:val="0"/>
          <w:numId w:val="13"/>
        </w:numPr>
        <w:ind w:left="720"/>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Pr>
          <w:rFonts w:asciiTheme="minorBidi" w:hAnsiTheme="minorBidi" w:cstheme="minorBidi"/>
          <w:sz w:val="24"/>
          <w:szCs w:val="24"/>
        </w:rPr>
        <w:t xml:space="preserve">the old ARC dipole power supply </w:t>
      </w:r>
      <w:r w:rsidRPr="005E7C63">
        <w:rPr>
          <w:rFonts w:asciiTheme="minorBidi" w:hAnsiTheme="minorBidi" w:cstheme="minorBidi"/>
          <w:sz w:val="24"/>
          <w:szCs w:val="24"/>
        </w:rPr>
        <w:t>a</w:t>
      </w:r>
      <w:r>
        <w:rPr>
          <w:rFonts w:asciiTheme="minorBidi" w:hAnsiTheme="minorBidi" w:cstheme="minorBidi"/>
          <w:sz w:val="24"/>
          <w:szCs w:val="24"/>
        </w:rPr>
        <w:t>nd provide 480V and LCW.</w:t>
      </w:r>
    </w:p>
    <w:p w:rsidR="00E22FA7" w:rsidRPr="00683E02" w:rsidRDefault="00E22FA7" w:rsidP="00683E02">
      <w:pPr>
        <w:pStyle w:val="ListParagraph"/>
        <w:numPr>
          <w:ilvl w:val="0"/>
          <w:numId w:val="13"/>
        </w:numPr>
        <w:ind w:left="720"/>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683E02">
        <w:rPr>
          <w:rFonts w:asciiTheme="minorBidi" w:hAnsiTheme="minorBidi" w:cstheme="minorBidi"/>
          <w:sz w:val="24"/>
          <w:szCs w:val="24"/>
        </w:rPr>
        <w:t>for skew quad magnets</w:t>
      </w:r>
      <w:r w:rsidR="00683E02" w:rsidRPr="00D84B99">
        <w:rPr>
          <w:rFonts w:asciiTheme="minorBidi" w:hAnsiTheme="minorBidi" w:cstheme="minorBidi"/>
          <w:sz w:val="24"/>
          <w:szCs w:val="24"/>
        </w:rPr>
        <w:t xml:space="preserve"> (Matt </w:t>
      </w:r>
      <w:proofErr w:type="spellStart"/>
      <w:r w:rsidR="00683E02" w:rsidRPr="00D84B99">
        <w:rPr>
          <w:rFonts w:asciiTheme="minorBidi" w:hAnsiTheme="minorBidi" w:cstheme="minorBidi"/>
          <w:sz w:val="24"/>
          <w:szCs w:val="24"/>
        </w:rPr>
        <w:t>Marchli</w:t>
      </w:r>
      <w:r w:rsidR="00683E02">
        <w:rPr>
          <w:rFonts w:asciiTheme="minorBidi" w:hAnsiTheme="minorBidi" w:cstheme="minorBidi"/>
          <w:sz w:val="24"/>
          <w:szCs w:val="24"/>
        </w:rPr>
        <w:t>k</w:t>
      </w:r>
      <w:proofErr w:type="spellEnd"/>
      <w:r w:rsidR="00683E02">
        <w:rPr>
          <w:rFonts w:asciiTheme="minorBidi" w:hAnsiTheme="minorBidi" w:cstheme="minorBidi"/>
          <w:sz w:val="24"/>
          <w:szCs w:val="24"/>
        </w:rPr>
        <w:t>)</w:t>
      </w:r>
    </w:p>
    <w:p w:rsidR="00E22FA7" w:rsidRPr="00D84B99" w:rsidRDefault="00E22FA7" w:rsidP="008A7D3C">
      <w:pPr>
        <w:pStyle w:val="ListParagraph"/>
        <w:numPr>
          <w:ilvl w:val="0"/>
          <w:numId w:val="13"/>
        </w:numPr>
        <w:ind w:left="720"/>
        <w:rPr>
          <w:rFonts w:asciiTheme="minorBidi" w:hAnsiTheme="minorBidi" w:cstheme="minorBidi"/>
          <w:sz w:val="24"/>
          <w:szCs w:val="24"/>
        </w:rPr>
      </w:pPr>
      <w:r w:rsidRPr="00D84B99">
        <w:rPr>
          <w:rFonts w:asciiTheme="minorBidi" w:hAnsiTheme="minorBidi" w:cstheme="minorBidi"/>
          <w:sz w:val="24"/>
          <w:szCs w:val="24"/>
        </w:rPr>
        <w:t xml:space="preserve">Mechanical designer for the slits (Matt </w:t>
      </w:r>
      <w:proofErr w:type="spellStart"/>
      <w:r w:rsidRPr="00D84B99">
        <w:rPr>
          <w:rFonts w:asciiTheme="minorBidi" w:hAnsiTheme="minorBidi" w:cstheme="minorBidi"/>
          <w:sz w:val="24"/>
          <w:szCs w:val="24"/>
        </w:rPr>
        <w:t>Marchli</w:t>
      </w:r>
      <w:r w:rsidR="00DE1522">
        <w:rPr>
          <w:rFonts w:asciiTheme="minorBidi" w:hAnsiTheme="minorBidi" w:cstheme="minorBidi"/>
          <w:sz w:val="24"/>
          <w:szCs w:val="24"/>
        </w:rPr>
        <w:t>k</w:t>
      </w:r>
      <w:proofErr w:type="spellEnd"/>
      <w:r w:rsidRPr="00D84B99">
        <w:rPr>
          <w:rFonts w:asciiTheme="minorBidi" w:hAnsiTheme="minorBidi" w:cstheme="minorBidi"/>
          <w:sz w:val="24"/>
          <w:szCs w:val="24"/>
        </w:rPr>
        <w:t>)</w:t>
      </w:r>
    </w:p>
    <w:p w:rsidR="00C04ACB" w:rsidRDefault="00DE1522" w:rsidP="00C04ACB">
      <w:pPr>
        <w:pStyle w:val="ListParagraph"/>
        <w:numPr>
          <w:ilvl w:val="0"/>
          <w:numId w:val="13"/>
        </w:numPr>
        <w:ind w:left="720"/>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C04ACB">
      <w:pPr>
        <w:ind w:firstLine="0"/>
        <w:rPr>
          <w:rFonts w:asciiTheme="minorBidi" w:hAnsiTheme="minorBidi" w:cstheme="minorBidi"/>
        </w:rPr>
      </w:pPr>
      <w:r w:rsidRPr="00CC7585">
        <w:rPr>
          <w:rFonts w:asciiTheme="minorBidi" w:hAnsiTheme="minorBidi" w:cstheme="minorBidi"/>
          <w:lang w:val="en-AU"/>
        </w:rPr>
        <w:t>The total cost for the first year is $</w:t>
      </w:r>
      <w:r w:rsidR="005E5174" w:rsidRPr="00CC7585">
        <w:rPr>
          <w:rFonts w:asciiTheme="minorBidi" w:hAnsiTheme="minorBidi" w:cstheme="minorBidi"/>
          <w:lang w:val="en-AU"/>
        </w:rPr>
        <w:t>3</w:t>
      </w:r>
      <w:r w:rsidR="005E5174">
        <w:rPr>
          <w:rFonts w:asciiTheme="minorBidi" w:hAnsiTheme="minorBidi" w:cstheme="minorBidi"/>
          <w:lang w:val="en-AU"/>
        </w:rPr>
        <w:t>83</w:t>
      </w:r>
      <w:r w:rsidR="00BB24CE">
        <w:rPr>
          <w:rFonts w:asciiTheme="minorBidi" w:hAnsiTheme="minorBidi" w:cstheme="minorBidi"/>
          <w:lang w:val="en-AU"/>
        </w:rPr>
        <w:t>,</w:t>
      </w:r>
      <w:r w:rsidRPr="00CC7585">
        <w:rPr>
          <w:rFonts w:asciiTheme="minorBidi" w:hAnsiTheme="minorBidi" w:cstheme="minorBidi"/>
          <w:lang w:val="en-AU"/>
        </w:rPr>
        <w:t xml:space="preserve">000. For the </w:t>
      </w:r>
      <w:r w:rsidR="00FE7FBE">
        <w:rPr>
          <w:rFonts w:asciiTheme="minorBidi" w:hAnsiTheme="minorBidi" w:cstheme="minorBidi"/>
          <w:lang w:val="en-AU"/>
        </w:rPr>
        <w:t>gun magnet</w:t>
      </w:r>
      <w:r w:rsidRPr="00CC7585">
        <w:rPr>
          <w:rFonts w:asciiTheme="minorBidi" w:hAnsiTheme="minorBidi" w:cstheme="minorBidi"/>
          <w:lang w:val="en-AU"/>
        </w:rPr>
        <w:t xml:space="preserve"> power supply, we will use </w:t>
      </w:r>
      <w:r w:rsidR="00A37179">
        <w:rPr>
          <w:rFonts w:asciiTheme="minorBidi" w:hAnsiTheme="minorBidi" w:cstheme="minorBidi"/>
          <w:lang w:val="en-AU"/>
        </w:rPr>
        <w:t>an old ARC dipole magnet supply (450</w:t>
      </w:r>
      <w:r w:rsidRPr="00CC7585">
        <w:rPr>
          <w:rFonts w:asciiTheme="minorBidi" w:hAnsiTheme="minorBidi" w:cstheme="minorBidi"/>
          <w:lang w:val="en-AU"/>
        </w:rPr>
        <w:t xml:space="preserve"> A</w:t>
      </w:r>
      <w:r w:rsidR="00A37179">
        <w:rPr>
          <w:rFonts w:asciiTheme="minorBidi" w:hAnsiTheme="minorBidi" w:cstheme="minorBidi"/>
          <w:lang w:val="en-AU"/>
        </w:rPr>
        <w:t>/150 V)</w:t>
      </w:r>
      <w:r w:rsidRPr="00CC7585">
        <w:rPr>
          <w:rFonts w:asciiTheme="minorBidi" w:hAnsiTheme="minorBidi" w:cstheme="minorBidi"/>
          <w:lang w:val="en-AU"/>
        </w:rPr>
        <w:t>. For the second year, the total cost is $</w:t>
      </w:r>
      <w:r w:rsidR="005E5174" w:rsidRPr="00CC7585">
        <w:rPr>
          <w:rFonts w:asciiTheme="minorBidi" w:hAnsiTheme="minorBidi" w:cstheme="minorBidi"/>
          <w:lang w:val="en-AU"/>
        </w:rPr>
        <w:t>1</w:t>
      </w:r>
      <w:r w:rsidR="005E5174">
        <w:rPr>
          <w:rFonts w:asciiTheme="minorBidi" w:hAnsiTheme="minorBidi" w:cstheme="minorBidi"/>
          <w:lang w:val="en-AU"/>
        </w:rPr>
        <w:t>19</w:t>
      </w:r>
      <w:r w:rsidR="00BB24CE">
        <w:rPr>
          <w:rFonts w:asciiTheme="minorBidi" w:hAnsiTheme="minorBidi" w:cstheme="minorBidi"/>
          <w:lang w:val="en-AU"/>
        </w:rPr>
        <w:t>,</w:t>
      </w:r>
      <w:r w:rsidRPr="00CC7585">
        <w:rPr>
          <w:rFonts w:asciiTheme="minorBidi" w:hAnsiTheme="minorBidi" w:cstheme="minorBidi"/>
          <w:lang w:val="en-AU"/>
        </w:rPr>
        <w:t>000.</w:t>
      </w:r>
      <w:r w:rsidR="00694B54">
        <w:rPr>
          <w:rFonts w:asciiTheme="minorBidi" w:hAnsiTheme="minorBidi" w:cstheme="minorBidi"/>
          <w:lang w:val="en-AU"/>
        </w:rPr>
        <w:t xml:space="preserve">  (loaded,</w:t>
      </w:r>
      <w:r w:rsidR="005E5174">
        <w:rPr>
          <w:rFonts w:asciiTheme="minorBidi" w:hAnsiTheme="minorBidi" w:cstheme="minorBidi"/>
          <w:lang w:val="en-AU"/>
        </w:rPr>
        <w:t xml:space="preserve"> overhead added)</w:t>
      </w:r>
      <w:r w:rsidR="00D84B99" w:rsidRPr="00CC7585">
        <w:rPr>
          <w:rFonts w:asciiTheme="minorBidi" w:hAnsiTheme="minorBidi" w:cstheme="minorBidi"/>
          <w:lang w:val="en-AU"/>
        </w:rPr>
        <w:br w:type="page"/>
      </w:r>
    </w:p>
    <w:p w:rsidR="00D72A0B" w:rsidRPr="0015127E" w:rsidRDefault="00D72A0B" w:rsidP="0015127E">
      <w:pPr>
        <w:pStyle w:val="ReportHeading"/>
      </w:pPr>
      <w:r>
        <w:lastRenderedPageBreak/>
        <w:t>References</w:t>
      </w:r>
    </w:p>
    <w:p w:rsidR="00CD40BB" w:rsidRPr="006E3C62" w:rsidRDefault="00B330EF" w:rsidP="00526919">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EE3586">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DD23F3"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834D58" w:rsidRPr="006E3C62" w:rsidRDefault="00834D58" w:rsidP="00834D5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526919">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r w:rsidR="002A3AE1" w:rsidRPr="006E3C62">
        <w:rPr>
          <w:rFonts w:asciiTheme="minorBidi" w:hAnsiTheme="minorBidi" w:cstheme="minorBidi"/>
          <w:sz w:val="24"/>
          <w:szCs w:val="24"/>
        </w:rPr>
        <w:t>1304.0311 [physics.acc-ph] (2013)</w:t>
      </w:r>
      <w:r w:rsidR="00A4089B">
        <w:rPr>
          <w:rFonts w:asciiTheme="minorBidi" w:hAnsiTheme="minorBidi" w:cstheme="minorBidi"/>
          <w:sz w:val="24"/>
          <w:szCs w:val="24"/>
        </w:rPr>
        <w:t>.</w:t>
      </w:r>
    </w:p>
    <w:p w:rsidR="00A4089B" w:rsidRPr="00A4089B" w:rsidRDefault="00A4089B" w:rsidP="00A4089B">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Pr="006E3C62" w:rsidRDefault="00526919" w:rsidP="00800A21">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Derbenev, University of Michigan Report No. UM-HE-98-04, 1998.</w:t>
      </w:r>
    </w:p>
    <w:p w:rsidR="00644F07" w:rsidRPr="00800A21" w:rsidRDefault="00644F07" w:rsidP="00800A21">
      <w:pPr>
        <w:pStyle w:val="ListParagraph"/>
        <w:numPr>
          <w:ilvl w:val="0"/>
          <w:numId w:val="24"/>
        </w:numPr>
        <w:rPr>
          <w:rFonts w:asciiTheme="minorBidi" w:hAnsiTheme="minorBidi" w:cstheme="minorBidi"/>
          <w:sz w:val="24"/>
          <w:szCs w:val="24"/>
        </w:rPr>
      </w:pPr>
      <w:r w:rsidRPr="00800A21">
        <w:rPr>
          <w:rFonts w:asciiTheme="minorBidi" w:hAnsiTheme="minorBidi" w:cstheme="minorBidi"/>
          <w:sz w:val="24"/>
          <w:szCs w:val="24"/>
        </w:rPr>
        <w:br w:type="page"/>
      </w:r>
    </w:p>
    <w:p w:rsidR="00A91F07" w:rsidRDefault="00D72A0B" w:rsidP="00A91F07">
      <w:pPr>
        <w:pStyle w:val="ReportHeading"/>
      </w:pPr>
      <w:r>
        <w:lastRenderedPageBreak/>
        <w:t>Attachments</w:t>
      </w:r>
      <w:bookmarkEnd w:id="5"/>
      <w:bookmarkEnd w:id="6"/>
      <w:bookmarkEnd w:id="7"/>
    </w:p>
    <w:p w:rsidR="00477E6D" w:rsidRDefault="00C2045F" w:rsidP="00A91F07">
      <w:pPr>
        <w:pStyle w:val="ReportHeading"/>
      </w:pPr>
      <w:r w:rsidRPr="00C2045F">
        <w:rPr>
          <w:noProof/>
          <w:lang w:val="en-US"/>
        </w:rPr>
        <mc:AlternateContent>
          <mc:Choice Requires="wpg">
            <w:drawing>
              <wp:anchor distT="0" distB="0" distL="114300" distR="114300" simplePos="0" relativeHeight="251680256" behindDoc="0" locked="0" layoutInCell="1" allowOverlap="1" wp14:anchorId="5753C02A" wp14:editId="42FFFC79">
                <wp:simplePos x="0" y="0"/>
                <wp:positionH relativeFrom="column">
                  <wp:posOffset>1888490</wp:posOffset>
                </wp:positionH>
                <wp:positionV relativeFrom="paragraph">
                  <wp:posOffset>3686810</wp:posOffset>
                </wp:positionV>
                <wp:extent cx="1664208" cy="457200"/>
                <wp:effectExtent l="0" t="6350" r="6350" b="6350"/>
                <wp:wrapNone/>
                <wp:docPr id="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1664208" cy="457200"/>
                          <a:chOff x="0" y="0"/>
                          <a:chExt cx="11734800" cy="3286650"/>
                        </a:xfrm>
                      </wpg:grpSpPr>
                      <pic:pic xmlns:pic="http://schemas.openxmlformats.org/drawingml/2006/picture">
                        <pic:nvPicPr>
                          <pic:cNvPr id="4"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0074"/>
                          <a:stretch/>
                        </pic:blipFill>
                        <pic:spPr bwMode="auto">
                          <a:xfrm>
                            <a:off x="3200398" y="0"/>
                            <a:ext cx="8534402" cy="32866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0676" b="10473"/>
                          <a:stretch/>
                        </pic:blipFill>
                        <pic:spPr bwMode="auto">
                          <a:xfrm>
                            <a:off x="0" y="0"/>
                            <a:ext cx="3886201" cy="29424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48.7pt;margin-top:290.3pt;width:131.05pt;height:36pt;rotation:90;z-index:251680256;mso-width-relative:margin;mso-height-relative:margin" coordsize="117348,3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">
                <o:lock v:ext="edit" aspectratio="t"/>
                <v:shape id="Picture 4" o:spid="_x0000_s1027" type="#_x0000_t75" style="position:absolute;left:32003;width:85345;height:3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AcnFAAAA2gAAAA8AAABkcnMvZG93bnJldi54bWxEj0FrwkAUhO+F/oflFXoR3ShaSpqNFMFS&#10;QcGm2vMj+5oEs29jdmuiv94VhB6HmfmGSea9qcWJWldZVjAeRSCIc6srLhTsvpfDVxDOI2usLZOC&#10;MzmYp48PCcbadvxFp8wXIkDYxaig9L6JpXR5SQbdyDbEwfu1rUEfZFtI3WIX4KaWkyh6kQYrDgsl&#10;NrQoKT9kf0bBLFpn/WG6/cl2x26wX2w+LqvlRKnnp/79DYSn3v+H7+1PrWAKtyvhBsj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3gHJxQAAANoAAAAPAAAAAAAAAAAAAAAA&#10;AJ8CAABkcnMvZG93bnJldi54bWxQSwUGAAAAAAQABAD3AAAAkQMAAAAA&#10;" fillcolor="#4f81bd [3204]" strokecolor="black [3213]">
                  <v:imagedata r:id="rId30" o:title="" cropbottom="6602f"/>
                </v:shape>
                <v:shape id="Picture 7" o:spid="_x0000_s1028" type="#_x0000_t75" style="position:absolute;width:38862;height:2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jrjAAAAA2gAAAA8AAABkcnMvZG93bnJldi54bWxEj0FrAjEUhO8F/0N4BW81Ww+6rEYRreDV&#10;bcXrI3kmi5uXZZPq+u9NoeBxmJlvmOV68K24UR+bwAo+JwUIYh1Mw1bBz/f+owQRE7LBNjApeFCE&#10;9Wr0tsTKhDsf6VYnKzKEY4UKXEpdJWXUjjzGSeiIs3cJvceUZW+l6fGe4b6V06KYSY8N5wWHHW0d&#10;6Wv96xVoOpfb+qj9rjxtrgdri1PrvpQavw+bBYhEQ3qF/9sHo2AOf1fyDZ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SOuMAAAADaAAAADwAAAAAAAAAAAAAAAACfAgAA&#10;ZHJzL2Rvd25yZXYueG1sUEsFBgAAAAAEAAQA9wAAAIwDAAAAAA==&#10;" fillcolor="#4f81bd [3204]" strokecolor="black [3213]">
                  <v:imagedata r:id="rId31" o:title="" cropbottom="6864f" cropright="6997f"/>
                </v:shape>
              </v:group>
            </w:pict>
          </mc:Fallback>
        </mc:AlternateContent>
      </w:r>
      <w:r w:rsidR="001B63A8">
        <w:rPr>
          <w:noProof/>
        </w:rPr>
        <w:pict w14:anchorId="165E5F02">
          <v:shape id="Object 7" o:spid="_x0000_s1027" type="#_x0000_t75" style="position:absolute;margin-left:10.5pt;margin-top:23.1pt;width:394.55pt;height:609.75pt;z-index:251672064;visibility:visible;mso-position-horizontal-relative:text;mso-position-vertical-relative:text">
            <v:imagedata r:id="rId32" o:title=""/>
          </v:shape>
          <o:OLEObject Type="Embed" ProgID="AcroExch.Document.7" ShapeID="Object 7" DrawAspect="Content" ObjectID="_1491053592" r:id="rId33"/>
        </w:pict>
      </w:r>
    </w:p>
    <w:sectPr w:rsidR="00477E6D" w:rsidSect="00123D84">
      <w:headerReference w:type="default" r:id="rId34"/>
      <w:footerReference w:type="default" r:id="rId35"/>
      <w:headerReference w:type="first" r:id="rId36"/>
      <w:footerReference w:type="first" r:id="rId3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3A8" w:rsidRDefault="001B63A8">
      <w:r>
        <w:separator/>
      </w:r>
    </w:p>
    <w:p w:rsidR="001B63A8" w:rsidRDefault="001B63A8"/>
    <w:p w:rsidR="001B63A8" w:rsidRDefault="001B63A8"/>
  </w:endnote>
  <w:endnote w:type="continuationSeparator" w:id="0">
    <w:p w:rsidR="001B63A8" w:rsidRDefault="001B63A8">
      <w:r>
        <w:continuationSeparator/>
      </w:r>
    </w:p>
    <w:p w:rsidR="001B63A8" w:rsidRDefault="001B63A8"/>
    <w:p w:rsidR="001B63A8" w:rsidRDefault="001B63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3A8" w:rsidRPr="003B6606" w:rsidRDefault="001B63A8"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3A8" w:rsidRPr="004C5804" w:rsidRDefault="001B63A8"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A9026C">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A9026C">
      <w:rPr>
        <w:rStyle w:val="PageNumber"/>
        <w:rFonts w:cs="Arial"/>
        <w:noProof/>
        <w:szCs w:val="18"/>
      </w:rPr>
      <w:t>18</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3A8" w:rsidRPr="004C5804" w:rsidRDefault="001B63A8"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A9026C">
      <w:rPr>
        <w:rStyle w:val="PageNumber"/>
        <w:rFonts w:cs="Arial"/>
        <w:noProof/>
        <w:szCs w:val="18"/>
      </w:rPr>
      <w:t>8</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A9026C">
      <w:rPr>
        <w:rStyle w:val="PageNumber"/>
        <w:rFonts w:cs="Arial"/>
        <w:noProof/>
        <w:szCs w:val="18"/>
      </w:rPr>
      <w:t>18</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3A8" w:rsidRPr="0026346F" w:rsidRDefault="001B63A8"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A9026C">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A9026C">
      <w:rPr>
        <w:rStyle w:val="PageNumber"/>
        <w:rFonts w:cs="Arial"/>
        <w:noProof/>
        <w:szCs w:val="18"/>
      </w:rPr>
      <w:t>18</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3A8" w:rsidRDefault="001B63A8">
      <w:r>
        <w:separator/>
      </w:r>
    </w:p>
    <w:p w:rsidR="001B63A8" w:rsidRDefault="001B63A8"/>
    <w:p w:rsidR="001B63A8" w:rsidRDefault="001B63A8"/>
  </w:footnote>
  <w:footnote w:type="continuationSeparator" w:id="0">
    <w:p w:rsidR="001B63A8" w:rsidRDefault="001B63A8">
      <w:r>
        <w:continuationSeparator/>
      </w:r>
    </w:p>
    <w:p w:rsidR="001B63A8" w:rsidRDefault="001B63A8"/>
    <w:p w:rsidR="001B63A8" w:rsidRDefault="001B63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3A8" w:rsidRPr="008F78D2" w:rsidRDefault="001B63A8"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3A8" w:rsidRPr="0026346F" w:rsidRDefault="001B63A8"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D9A5CEC"/>
    <w:multiLevelType w:val="hybridMultilevel"/>
    <w:tmpl w:val="0AF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5B7"/>
    <w:multiLevelType w:val="multilevel"/>
    <w:tmpl w:val="19C28D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7">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8">
    <w:nsid w:val="582E25C7"/>
    <w:multiLevelType w:val="hybridMultilevel"/>
    <w:tmpl w:val="FF783828"/>
    <w:lvl w:ilvl="0" w:tplc="070838EA">
      <w:start w:val="1"/>
      <w:numFmt w:val="decimal"/>
      <w:lvlText w:val="[%1]"/>
      <w:lvlJc w:val="left"/>
      <w:pPr>
        <w:ind w:left="720" w:hanging="360"/>
      </w:pPr>
      <w:rPr>
        <w:rFonts w:ascii="Palatino Linotype" w:eastAsia="Times New Roman" w:hAnsi="Palatino Linotyp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9DB5FED"/>
    <w:multiLevelType w:val="hybridMultilevel"/>
    <w:tmpl w:val="A1D86044"/>
    <w:lvl w:ilvl="0" w:tplc="D88CF6B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1">
    <w:nsid w:val="5AAA01F7"/>
    <w:multiLevelType w:val="hybridMultilevel"/>
    <w:tmpl w:val="2B803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72B31F7A"/>
    <w:multiLevelType w:val="hybridMultilevel"/>
    <w:tmpl w:val="A3A2F382"/>
    <w:lvl w:ilvl="0" w:tplc="148A6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6"/>
  </w:num>
  <w:num w:numId="3">
    <w:abstractNumId w:val="12"/>
  </w:num>
  <w:num w:numId="4">
    <w:abstractNumId w:val="24"/>
  </w:num>
  <w:num w:numId="5">
    <w:abstractNumId w:val="0"/>
  </w:num>
  <w:num w:numId="6">
    <w:abstractNumId w:val="2"/>
  </w:num>
  <w:num w:numId="7">
    <w:abstractNumId w:val="17"/>
  </w:num>
  <w:num w:numId="8">
    <w:abstractNumId w:val="3"/>
  </w:num>
  <w:num w:numId="9">
    <w:abstractNumId w:val="13"/>
  </w:num>
  <w:num w:numId="10">
    <w:abstractNumId w:val="18"/>
  </w:num>
  <w:num w:numId="11">
    <w:abstractNumId w:val="8"/>
  </w:num>
  <w:num w:numId="12">
    <w:abstractNumId w:val="20"/>
  </w:num>
  <w:num w:numId="13">
    <w:abstractNumId w:val="23"/>
  </w:num>
  <w:num w:numId="14">
    <w:abstractNumId w:val="25"/>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5"/>
  </w:num>
  <w:num w:numId="21">
    <w:abstractNumId w:val="21"/>
  </w:num>
  <w:num w:numId="22">
    <w:abstractNumId w:val="1"/>
  </w:num>
  <w:num w:numId="23">
    <w:abstractNumId w:val="5"/>
  </w:num>
  <w:num w:numId="24">
    <w:abstractNumId w:val="7"/>
  </w:num>
  <w:num w:numId="25">
    <w:abstractNumId w:val="9"/>
  </w:num>
  <w:num w:numId="26">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7D"/>
    <w:rsid w:val="00003000"/>
    <w:rsid w:val="00004B14"/>
    <w:rsid w:val="000066B5"/>
    <w:rsid w:val="00007818"/>
    <w:rsid w:val="00007B99"/>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22FF"/>
    <w:rsid w:val="00034949"/>
    <w:rsid w:val="00035B77"/>
    <w:rsid w:val="0003682F"/>
    <w:rsid w:val="00036E16"/>
    <w:rsid w:val="00037455"/>
    <w:rsid w:val="00037F98"/>
    <w:rsid w:val="00040127"/>
    <w:rsid w:val="000411FE"/>
    <w:rsid w:val="00042003"/>
    <w:rsid w:val="00042007"/>
    <w:rsid w:val="00043055"/>
    <w:rsid w:val="00043C43"/>
    <w:rsid w:val="00043E7E"/>
    <w:rsid w:val="000464BC"/>
    <w:rsid w:val="00046DEE"/>
    <w:rsid w:val="00050C0D"/>
    <w:rsid w:val="00053090"/>
    <w:rsid w:val="0005399E"/>
    <w:rsid w:val="00054C51"/>
    <w:rsid w:val="00054E4A"/>
    <w:rsid w:val="0005774C"/>
    <w:rsid w:val="00061255"/>
    <w:rsid w:val="00062BF9"/>
    <w:rsid w:val="000630B8"/>
    <w:rsid w:val="000636C4"/>
    <w:rsid w:val="00063C26"/>
    <w:rsid w:val="00065695"/>
    <w:rsid w:val="000662C4"/>
    <w:rsid w:val="00066E0C"/>
    <w:rsid w:val="000672ED"/>
    <w:rsid w:val="00070358"/>
    <w:rsid w:val="00071434"/>
    <w:rsid w:val="00071A3A"/>
    <w:rsid w:val="000727CE"/>
    <w:rsid w:val="000730FE"/>
    <w:rsid w:val="000732A8"/>
    <w:rsid w:val="00073826"/>
    <w:rsid w:val="00073D0E"/>
    <w:rsid w:val="0007482D"/>
    <w:rsid w:val="00075FFB"/>
    <w:rsid w:val="00076448"/>
    <w:rsid w:val="00077821"/>
    <w:rsid w:val="0007787C"/>
    <w:rsid w:val="000806CD"/>
    <w:rsid w:val="00083244"/>
    <w:rsid w:val="00084561"/>
    <w:rsid w:val="0008503B"/>
    <w:rsid w:val="000860A9"/>
    <w:rsid w:val="0008719A"/>
    <w:rsid w:val="0009064A"/>
    <w:rsid w:val="0009099D"/>
    <w:rsid w:val="0009102B"/>
    <w:rsid w:val="00091291"/>
    <w:rsid w:val="00091E99"/>
    <w:rsid w:val="00093B7C"/>
    <w:rsid w:val="00095A53"/>
    <w:rsid w:val="00097059"/>
    <w:rsid w:val="000A0CA3"/>
    <w:rsid w:val="000A2195"/>
    <w:rsid w:val="000A3378"/>
    <w:rsid w:val="000A3481"/>
    <w:rsid w:val="000A39AD"/>
    <w:rsid w:val="000A4B0B"/>
    <w:rsid w:val="000A6EEA"/>
    <w:rsid w:val="000A7333"/>
    <w:rsid w:val="000A7A5E"/>
    <w:rsid w:val="000B04F9"/>
    <w:rsid w:val="000B0916"/>
    <w:rsid w:val="000B2CF5"/>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2810"/>
    <w:rsid w:val="000D2833"/>
    <w:rsid w:val="000D3E85"/>
    <w:rsid w:val="000D4D53"/>
    <w:rsid w:val="000D59A5"/>
    <w:rsid w:val="000D67B8"/>
    <w:rsid w:val="000D78F9"/>
    <w:rsid w:val="000D7C8C"/>
    <w:rsid w:val="000E1BBE"/>
    <w:rsid w:val="000E216A"/>
    <w:rsid w:val="000E297B"/>
    <w:rsid w:val="000E359C"/>
    <w:rsid w:val="000E37E4"/>
    <w:rsid w:val="000E383A"/>
    <w:rsid w:val="000E59CC"/>
    <w:rsid w:val="000E5EE9"/>
    <w:rsid w:val="000E647E"/>
    <w:rsid w:val="000F038D"/>
    <w:rsid w:val="000F0923"/>
    <w:rsid w:val="000F1089"/>
    <w:rsid w:val="000F1108"/>
    <w:rsid w:val="000F51F8"/>
    <w:rsid w:val="000F5439"/>
    <w:rsid w:val="000F59EB"/>
    <w:rsid w:val="000F6325"/>
    <w:rsid w:val="000F6577"/>
    <w:rsid w:val="0010044C"/>
    <w:rsid w:val="00101BC3"/>
    <w:rsid w:val="00101D07"/>
    <w:rsid w:val="00102ED5"/>
    <w:rsid w:val="00103265"/>
    <w:rsid w:val="001033EF"/>
    <w:rsid w:val="00103403"/>
    <w:rsid w:val="00103727"/>
    <w:rsid w:val="00104786"/>
    <w:rsid w:val="00104800"/>
    <w:rsid w:val="00104A34"/>
    <w:rsid w:val="0010637D"/>
    <w:rsid w:val="00107D48"/>
    <w:rsid w:val="00110485"/>
    <w:rsid w:val="00110BE7"/>
    <w:rsid w:val="0011125F"/>
    <w:rsid w:val="00111E88"/>
    <w:rsid w:val="00112731"/>
    <w:rsid w:val="00113C2B"/>
    <w:rsid w:val="00113F5D"/>
    <w:rsid w:val="001156AB"/>
    <w:rsid w:val="00115D1A"/>
    <w:rsid w:val="00116A19"/>
    <w:rsid w:val="00117715"/>
    <w:rsid w:val="00120524"/>
    <w:rsid w:val="00122E4B"/>
    <w:rsid w:val="00123D84"/>
    <w:rsid w:val="001251DC"/>
    <w:rsid w:val="00126C9F"/>
    <w:rsid w:val="001278B2"/>
    <w:rsid w:val="00132333"/>
    <w:rsid w:val="001326ED"/>
    <w:rsid w:val="0013392F"/>
    <w:rsid w:val="00135AB5"/>
    <w:rsid w:val="00136C8E"/>
    <w:rsid w:val="001403F3"/>
    <w:rsid w:val="00141016"/>
    <w:rsid w:val="001412C6"/>
    <w:rsid w:val="00142073"/>
    <w:rsid w:val="00142383"/>
    <w:rsid w:val="00142A51"/>
    <w:rsid w:val="0014445F"/>
    <w:rsid w:val="00144D46"/>
    <w:rsid w:val="00146B41"/>
    <w:rsid w:val="00146F9E"/>
    <w:rsid w:val="00147181"/>
    <w:rsid w:val="00150FC1"/>
    <w:rsid w:val="0015127E"/>
    <w:rsid w:val="00152442"/>
    <w:rsid w:val="001529FB"/>
    <w:rsid w:val="0015363A"/>
    <w:rsid w:val="00153966"/>
    <w:rsid w:val="00155F60"/>
    <w:rsid w:val="001609E6"/>
    <w:rsid w:val="00161081"/>
    <w:rsid w:val="001615EB"/>
    <w:rsid w:val="00161941"/>
    <w:rsid w:val="00161C07"/>
    <w:rsid w:val="00163525"/>
    <w:rsid w:val="0016414D"/>
    <w:rsid w:val="001650BA"/>
    <w:rsid w:val="00165E78"/>
    <w:rsid w:val="00166359"/>
    <w:rsid w:val="00167E80"/>
    <w:rsid w:val="0017116A"/>
    <w:rsid w:val="00171B5B"/>
    <w:rsid w:val="00171F50"/>
    <w:rsid w:val="00172295"/>
    <w:rsid w:val="001724FD"/>
    <w:rsid w:val="001741E9"/>
    <w:rsid w:val="0018152F"/>
    <w:rsid w:val="0018570F"/>
    <w:rsid w:val="00185F49"/>
    <w:rsid w:val="00186C06"/>
    <w:rsid w:val="00190A7A"/>
    <w:rsid w:val="00193735"/>
    <w:rsid w:val="00193A9B"/>
    <w:rsid w:val="00193E72"/>
    <w:rsid w:val="001955D9"/>
    <w:rsid w:val="00195D24"/>
    <w:rsid w:val="001969EF"/>
    <w:rsid w:val="00197971"/>
    <w:rsid w:val="001A2FAE"/>
    <w:rsid w:val="001A4F4B"/>
    <w:rsid w:val="001A5027"/>
    <w:rsid w:val="001A521D"/>
    <w:rsid w:val="001A60B7"/>
    <w:rsid w:val="001A63EA"/>
    <w:rsid w:val="001A6686"/>
    <w:rsid w:val="001A68E0"/>
    <w:rsid w:val="001A6E7A"/>
    <w:rsid w:val="001A7215"/>
    <w:rsid w:val="001B08FA"/>
    <w:rsid w:val="001B0D1E"/>
    <w:rsid w:val="001B12AE"/>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34FC"/>
    <w:rsid w:val="001C3FDE"/>
    <w:rsid w:val="001C450A"/>
    <w:rsid w:val="001C4CFF"/>
    <w:rsid w:val="001C513F"/>
    <w:rsid w:val="001C5D80"/>
    <w:rsid w:val="001C687B"/>
    <w:rsid w:val="001C6E67"/>
    <w:rsid w:val="001C7507"/>
    <w:rsid w:val="001C77F0"/>
    <w:rsid w:val="001C7847"/>
    <w:rsid w:val="001D003A"/>
    <w:rsid w:val="001D1D0D"/>
    <w:rsid w:val="001D3A2A"/>
    <w:rsid w:val="001D7F5F"/>
    <w:rsid w:val="001E06F1"/>
    <w:rsid w:val="001E40CC"/>
    <w:rsid w:val="001E4811"/>
    <w:rsid w:val="001E6C9F"/>
    <w:rsid w:val="001E70A6"/>
    <w:rsid w:val="001E7852"/>
    <w:rsid w:val="001E7911"/>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634B"/>
    <w:rsid w:val="00206A61"/>
    <w:rsid w:val="00210158"/>
    <w:rsid w:val="0021026A"/>
    <w:rsid w:val="00210A32"/>
    <w:rsid w:val="00212923"/>
    <w:rsid w:val="00212B05"/>
    <w:rsid w:val="002136C5"/>
    <w:rsid w:val="00214B4A"/>
    <w:rsid w:val="00216F60"/>
    <w:rsid w:val="00230450"/>
    <w:rsid w:val="00232706"/>
    <w:rsid w:val="00232A77"/>
    <w:rsid w:val="00233E67"/>
    <w:rsid w:val="002344A6"/>
    <w:rsid w:val="00235430"/>
    <w:rsid w:val="002357E7"/>
    <w:rsid w:val="00235F3B"/>
    <w:rsid w:val="00235F67"/>
    <w:rsid w:val="002366E2"/>
    <w:rsid w:val="0023674D"/>
    <w:rsid w:val="00236AAD"/>
    <w:rsid w:val="00240FB7"/>
    <w:rsid w:val="00241C05"/>
    <w:rsid w:val="0024278A"/>
    <w:rsid w:val="0024350C"/>
    <w:rsid w:val="002450E9"/>
    <w:rsid w:val="00245105"/>
    <w:rsid w:val="00245219"/>
    <w:rsid w:val="00245D96"/>
    <w:rsid w:val="00246CD3"/>
    <w:rsid w:val="00246DE1"/>
    <w:rsid w:val="00247983"/>
    <w:rsid w:val="00251476"/>
    <w:rsid w:val="0025228C"/>
    <w:rsid w:val="002523E9"/>
    <w:rsid w:val="00253247"/>
    <w:rsid w:val="00253B0D"/>
    <w:rsid w:val="00254719"/>
    <w:rsid w:val="00254F29"/>
    <w:rsid w:val="00255061"/>
    <w:rsid w:val="0025588A"/>
    <w:rsid w:val="00255E50"/>
    <w:rsid w:val="0025676C"/>
    <w:rsid w:val="002601E1"/>
    <w:rsid w:val="00260871"/>
    <w:rsid w:val="00260CCE"/>
    <w:rsid w:val="00260EBA"/>
    <w:rsid w:val="00260F7C"/>
    <w:rsid w:val="00261140"/>
    <w:rsid w:val="00262FDA"/>
    <w:rsid w:val="00263438"/>
    <w:rsid w:val="0026346F"/>
    <w:rsid w:val="00263B76"/>
    <w:rsid w:val="00264B2B"/>
    <w:rsid w:val="00264CD5"/>
    <w:rsid w:val="0026588B"/>
    <w:rsid w:val="00266A5F"/>
    <w:rsid w:val="0026755D"/>
    <w:rsid w:val="00267567"/>
    <w:rsid w:val="00270BDD"/>
    <w:rsid w:val="00270FD8"/>
    <w:rsid w:val="00271B85"/>
    <w:rsid w:val="002729FB"/>
    <w:rsid w:val="00273756"/>
    <w:rsid w:val="00274CA0"/>
    <w:rsid w:val="00275CAD"/>
    <w:rsid w:val="0027707D"/>
    <w:rsid w:val="00280945"/>
    <w:rsid w:val="002811DA"/>
    <w:rsid w:val="00284399"/>
    <w:rsid w:val="00284E3F"/>
    <w:rsid w:val="002853A7"/>
    <w:rsid w:val="00285525"/>
    <w:rsid w:val="00285A6C"/>
    <w:rsid w:val="0029033C"/>
    <w:rsid w:val="00290635"/>
    <w:rsid w:val="002919F6"/>
    <w:rsid w:val="00291CA4"/>
    <w:rsid w:val="002924EF"/>
    <w:rsid w:val="00292A2C"/>
    <w:rsid w:val="00294979"/>
    <w:rsid w:val="0029523D"/>
    <w:rsid w:val="002959C1"/>
    <w:rsid w:val="00295E57"/>
    <w:rsid w:val="00295FD0"/>
    <w:rsid w:val="00297BB8"/>
    <w:rsid w:val="002A1D63"/>
    <w:rsid w:val="002A3AE1"/>
    <w:rsid w:val="002A3C12"/>
    <w:rsid w:val="002A431A"/>
    <w:rsid w:val="002A4387"/>
    <w:rsid w:val="002A4986"/>
    <w:rsid w:val="002A4F46"/>
    <w:rsid w:val="002A527C"/>
    <w:rsid w:val="002A52E4"/>
    <w:rsid w:val="002A6789"/>
    <w:rsid w:val="002A7636"/>
    <w:rsid w:val="002A768D"/>
    <w:rsid w:val="002B0174"/>
    <w:rsid w:val="002B01A1"/>
    <w:rsid w:val="002B0222"/>
    <w:rsid w:val="002B085D"/>
    <w:rsid w:val="002B0FEE"/>
    <w:rsid w:val="002B491F"/>
    <w:rsid w:val="002B5F70"/>
    <w:rsid w:val="002B6B5B"/>
    <w:rsid w:val="002B6F96"/>
    <w:rsid w:val="002B75BD"/>
    <w:rsid w:val="002C081F"/>
    <w:rsid w:val="002C0889"/>
    <w:rsid w:val="002C0F5C"/>
    <w:rsid w:val="002C1152"/>
    <w:rsid w:val="002C1454"/>
    <w:rsid w:val="002C248F"/>
    <w:rsid w:val="002C2F60"/>
    <w:rsid w:val="002C3F18"/>
    <w:rsid w:val="002C4EDE"/>
    <w:rsid w:val="002C4FC9"/>
    <w:rsid w:val="002C5AAC"/>
    <w:rsid w:val="002C6316"/>
    <w:rsid w:val="002C7D30"/>
    <w:rsid w:val="002C7DCD"/>
    <w:rsid w:val="002D2206"/>
    <w:rsid w:val="002D28AA"/>
    <w:rsid w:val="002D2E7F"/>
    <w:rsid w:val="002D3214"/>
    <w:rsid w:val="002D4133"/>
    <w:rsid w:val="002D4EA7"/>
    <w:rsid w:val="002D766A"/>
    <w:rsid w:val="002E0D8A"/>
    <w:rsid w:val="002E2F91"/>
    <w:rsid w:val="002E31AF"/>
    <w:rsid w:val="002E6A9C"/>
    <w:rsid w:val="002E7708"/>
    <w:rsid w:val="002E7A94"/>
    <w:rsid w:val="002E7C98"/>
    <w:rsid w:val="002F05F7"/>
    <w:rsid w:val="002F08A7"/>
    <w:rsid w:val="002F11C3"/>
    <w:rsid w:val="002F1372"/>
    <w:rsid w:val="002F2246"/>
    <w:rsid w:val="002F32ED"/>
    <w:rsid w:val="002F35DC"/>
    <w:rsid w:val="002F3765"/>
    <w:rsid w:val="002F4530"/>
    <w:rsid w:val="002F58D9"/>
    <w:rsid w:val="002F5DEA"/>
    <w:rsid w:val="002F78C2"/>
    <w:rsid w:val="003023AC"/>
    <w:rsid w:val="0030357B"/>
    <w:rsid w:val="00304046"/>
    <w:rsid w:val="003048B1"/>
    <w:rsid w:val="00306A13"/>
    <w:rsid w:val="00307BFA"/>
    <w:rsid w:val="00311FBD"/>
    <w:rsid w:val="0031249E"/>
    <w:rsid w:val="00312EAA"/>
    <w:rsid w:val="0031310D"/>
    <w:rsid w:val="003144F4"/>
    <w:rsid w:val="00314ADF"/>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51AF"/>
    <w:rsid w:val="003363B7"/>
    <w:rsid w:val="00336565"/>
    <w:rsid w:val="00337743"/>
    <w:rsid w:val="00337AED"/>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652"/>
    <w:rsid w:val="00354D9F"/>
    <w:rsid w:val="00355F54"/>
    <w:rsid w:val="00357278"/>
    <w:rsid w:val="003601FB"/>
    <w:rsid w:val="003627A2"/>
    <w:rsid w:val="003628B4"/>
    <w:rsid w:val="00362E6A"/>
    <w:rsid w:val="003639ED"/>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A13"/>
    <w:rsid w:val="00375C01"/>
    <w:rsid w:val="00376CBA"/>
    <w:rsid w:val="00376EFD"/>
    <w:rsid w:val="00382390"/>
    <w:rsid w:val="00382847"/>
    <w:rsid w:val="003837CD"/>
    <w:rsid w:val="00384813"/>
    <w:rsid w:val="00387048"/>
    <w:rsid w:val="00390F80"/>
    <w:rsid w:val="00391C24"/>
    <w:rsid w:val="00391D92"/>
    <w:rsid w:val="00392A3A"/>
    <w:rsid w:val="003936DC"/>
    <w:rsid w:val="00393CBB"/>
    <w:rsid w:val="00394B04"/>
    <w:rsid w:val="00397723"/>
    <w:rsid w:val="003A0BD7"/>
    <w:rsid w:val="003A19A0"/>
    <w:rsid w:val="003A221D"/>
    <w:rsid w:val="003A288F"/>
    <w:rsid w:val="003A2D20"/>
    <w:rsid w:val="003A3080"/>
    <w:rsid w:val="003A37B0"/>
    <w:rsid w:val="003A469E"/>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3746"/>
    <w:rsid w:val="003C3F2E"/>
    <w:rsid w:val="003C4940"/>
    <w:rsid w:val="003C7E84"/>
    <w:rsid w:val="003D013E"/>
    <w:rsid w:val="003D0939"/>
    <w:rsid w:val="003D0E69"/>
    <w:rsid w:val="003D239C"/>
    <w:rsid w:val="003D2A14"/>
    <w:rsid w:val="003D5FFF"/>
    <w:rsid w:val="003D62A6"/>
    <w:rsid w:val="003D728A"/>
    <w:rsid w:val="003D7B25"/>
    <w:rsid w:val="003D7F63"/>
    <w:rsid w:val="003E089A"/>
    <w:rsid w:val="003E0A50"/>
    <w:rsid w:val="003E0F18"/>
    <w:rsid w:val="003E1B9C"/>
    <w:rsid w:val="003E27A9"/>
    <w:rsid w:val="003E2FF9"/>
    <w:rsid w:val="003E3670"/>
    <w:rsid w:val="003E3924"/>
    <w:rsid w:val="003E3CCB"/>
    <w:rsid w:val="003E4FDB"/>
    <w:rsid w:val="003E5CEE"/>
    <w:rsid w:val="003F0E16"/>
    <w:rsid w:val="003F16B1"/>
    <w:rsid w:val="003F30ED"/>
    <w:rsid w:val="003F3176"/>
    <w:rsid w:val="003F408B"/>
    <w:rsid w:val="003F4159"/>
    <w:rsid w:val="003F4763"/>
    <w:rsid w:val="003F7039"/>
    <w:rsid w:val="003F7837"/>
    <w:rsid w:val="004014B2"/>
    <w:rsid w:val="0040153F"/>
    <w:rsid w:val="0040158A"/>
    <w:rsid w:val="004020BD"/>
    <w:rsid w:val="004038B6"/>
    <w:rsid w:val="00403B08"/>
    <w:rsid w:val="00403EEC"/>
    <w:rsid w:val="00405AF7"/>
    <w:rsid w:val="00410EC4"/>
    <w:rsid w:val="004117B3"/>
    <w:rsid w:val="00411AD2"/>
    <w:rsid w:val="00411F7E"/>
    <w:rsid w:val="00414095"/>
    <w:rsid w:val="0041607E"/>
    <w:rsid w:val="00416BC3"/>
    <w:rsid w:val="00416BE8"/>
    <w:rsid w:val="00420102"/>
    <w:rsid w:val="004207FE"/>
    <w:rsid w:val="004220B5"/>
    <w:rsid w:val="00422F4F"/>
    <w:rsid w:val="00423396"/>
    <w:rsid w:val="00424F50"/>
    <w:rsid w:val="00425D4D"/>
    <w:rsid w:val="0042685F"/>
    <w:rsid w:val="00430D39"/>
    <w:rsid w:val="00431B5A"/>
    <w:rsid w:val="0043231F"/>
    <w:rsid w:val="004323F6"/>
    <w:rsid w:val="00433E44"/>
    <w:rsid w:val="00434227"/>
    <w:rsid w:val="004368FA"/>
    <w:rsid w:val="00437D92"/>
    <w:rsid w:val="00440B03"/>
    <w:rsid w:val="00444713"/>
    <w:rsid w:val="00444A9C"/>
    <w:rsid w:val="0044531B"/>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D50"/>
    <w:rsid w:val="004654F3"/>
    <w:rsid w:val="00466A48"/>
    <w:rsid w:val="00466D8B"/>
    <w:rsid w:val="00466DE3"/>
    <w:rsid w:val="00466F47"/>
    <w:rsid w:val="004701D7"/>
    <w:rsid w:val="00472E66"/>
    <w:rsid w:val="004733F8"/>
    <w:rsid w:val="004736DF"/>
    <w:rsid w:val="00474D76"/>
    <w:rsid w:val="00474F86"/>
    <w:rsid w:val="00475F07"/>
    <w:rsid w:val="004765A9"/>
    <w:rsid w:val="00477E6D"/>
    <w:rsid w:val="004802FF"/>
    <w:rsid w:val="00481EDA"/>
    <w:rsid w:val="00483D9A"/>
    <w:rsid w:val="00483F96"/>
    <w:rsid w:val="00485064"/>
    <w:rsid w:val="004854B7"/>
    <w:rsid w:val="00486B45"/>
    <w:rsid w:val="00487122"/>
    <w:rsid w:val="00490633"/>
    <w:rsid w:val="004918C9"/>
    <w:rsid w:val="00492016"/>
    <w:rsid w:val="00493641"/>
    <w:rsid w:val="0049372A"/>
    <w:rsid w:val="004939B6"/>
    <w:rsid w:val="004977D6"/>
    <w:rsid w:val="00497B03"/>
    <w:rsid w:val="004A08F0"/>
    <w:rsid w:val="004A0F72"/>
    <w:rsid w:val="004A46FA"/>
    <w:rsid w:val="004A564B"/>
    <w:rsid w:val="004A622F"/>
    <w:rsid w:val="004A666E"/>
    <w:rsid w:val="004B0467"/>
    <w:rsid w:val="004B1978"/>
    <w:rsid w:val="004B1BB0"/>
    <w:rsid w:val="004B3477"/>
    <w:rsid w:val="004B375E"/>
    <w:rsid w:val="004B42BD"/>
    <w:rsid w:val="004B444A"/>
    <w:rsid w:val="004B4CD8"/>
    <w:rsid w:val="004B51B6"/>
    <w:rsid w:val="004B576D"/>
    <w:rsid w:val="004B5BFA"/>
    <w:rsid w:val="004B5E49"/>
    <w:rsid w:val="004B6E98"/>
    <w:rsid w:val="004C0A3A"/>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91B"/>
    <w:rsid w:val="004E237F"/>
    <w:rsid w:val="004E3819"/>
    <w:rsid w:val="004E4659"/>
    <w:rsid w:val="004E4D4F"/>
    <w:rsid w:val="004E52E7"/>
    <w:rsid w:val="004E6630"/>
    <w:rsid w:val="004E6A74"/>
    <w:rsid w:val="004E78D3"/>
    <w:rsid w:val="004E7C4A"/>
    <w:rsid w:val="004F100F"/>
    <w:rsid w:val="004F1DFF"/>
    <w:rsid w:val="004F21C9"/>
    <w:rsid w:val="004F2E73"/>
    <w:rsid w:val="004F32DA"/>
    <w:rsid w:val="004F370E"/>
    <w:rsid w:val="004F38B0"/>
    <w:rsid w:val="004F38FB"/>
    <w:rsid w:val="004F3E2D"/>
    <w:rsid w:val="004F56AC"/>
    <w:rsid w:val="004F6665"/>
    <w:rsid w:val="004F74E3"/>
    <w:rsid w:val="005013A0"/>
    <w:rsid w:val="00502DA4"/>
    <w:rsid w:val="005034C9"/>
    <w:rsid w:val="00504AF6"/>
    <w:rsid w:val="00506014"/>
    <w:rsid w:val="005076A7"/>
    <w:rsid w:val="00507ACE"/>
    <w:rsid w:val="00507FA2"/>
    <w:rsid w:val="00511013"/>
    <w:rsid w:val="00511311"/>
    <w:rsid w:val="00511CC2"/>
    <w:rsid w:val="005131B1"/>
    <w:rsid w:val="00513256"/>
    <w:rsid w:val="0051399F"/>
    <w:rsid w:val="005140AD"/>
    <w:rsid w:val="005146CE"/>
    <w:rsid w:val="00514B6E"/>
    <w:rsid w:val="005150A5"/>
    <w:rsid w:val="0052567F"/>
    <w:rsid w:val="00526919"/>
    <w:rsid w:val="00526DAA"/>
    <w:rsid w:val="00530186"/>
    <w:rsid w:val="00533808"/>
    <w:rsid w:val="00533A7E"/>
    <w:rsid w:val="00534544"/>
    <w:rsid w:val="0053474A"/>
    <w:rsid w:val="005347D3"/>
    <w:rsid w:val="00534E0C"/>
    <w:rsid w:val="0053555E"/>
    <w:rsid w:val="00536F12"/>
    <w:rsid w:val="00543307"/>
    <w:rsid w:val="00543779"/>
    <w:rsid w:val="005440C9"/>
    <w:rsid w:val="00545030"/>
    <w:rsid w:val="00546563"/>
    <w:rsid w:val="005506DF"/>
    <w:rsid w:val="00550CDF"/>
    <w:rsid w:val="005515D6"/>
    <w:rsid w:val="00551964"/>
    <w:rsid w:val="00552583"/>
    <w:rsid w:val="00552637"/>
    <w:rsid w:val="005537AE"/>
    <w:rsid w:val="005547B8"/>
    <w:rsid w:val="0055604C"/>
    <w:rsid w:val="0055675B"/>
    <w:rsid w:val="00556C14"/>
    <w:rsid w:val="00556FCA"/>
    <w:rsid w:val="005609DE"/>
    <w:rsid w:val="005610B8"/>
    <w:rsid w:val="0056151B"/>
    <w:rsid w:val="00565091"/>
    <w:rsid w:val="00565659"/>
    <w:rsid w:val="00566843"/>
    <w:rsid w:val="005705A6"/>
    <w:rsid w:val="00570D18"/>
    <w:rsid w:val="00571AAE"/>
    <w:rsid w:val="00572114"/>
    <w:rsid w:val="005723FE"/>
    <w:rsid w:val="005740B5"/>
    <w:rsid w:val="005745DA"/>
    <w:rsid w:val="00580022"/>
    <w:rsid w:val="005809F4"/>
    <w:rsid w:val="00581C60"/>
    <w:rsid w:val="00581FFC"/>
    <w:rsid w:val="005826D8"/>
    <w:rsid w:val="005827EA"/>
    <w:rsid w:val="00582A4A"/>
    <w:rsid w:val="00582C47"/>
    <w:rsid w:val="00582FBF"/>
    <w:rsid w:val="00583637"/>
    <w:rsid w:val="0058370E"/>
    <w:rsid w:val="00583E33"/>
    <w:rsid w:val="00585291"/>
    <w:rsid w:val="00586C0F"/>
    <w:rsid w:val="00586C46"/>
    <w:rsid w:val="00586F4A"/>
    <w:rsid w:val="00587DCC"/>
    <w:rsid w:val="00590435"/>
    <w:rsid w:val="005907EF"/>
    <w:rsid w:val="00592073"/>
    <w:rsid w:val="005929F6"/>
    <w:rsid w:val="00594CB6"/>
    <w:rsid w:val="00596B63"/>
    <w:rsid w:val="005972C7"/>
    <w:rsid w:val="0059784D"/>
    <w:rsid w:val="005A02B0"/>
    <w:rsid w:val="005A03EA"/>
    <w:rsid w:val="005A5589"/>
    <w:rsid w:val="005A654B"/>
    <w:rsid w:val="005B08FF"/>
    <w:rsid w:val="005B25E1"/>
    <w:rsid w:val="005B4FBA"/>
    <w:rsid w:val="005B6836"/>
    <w:rsid w:val="005B6CD2"/>
    <w:rsid w:val="005B7863"/>
    <w:rsid w:val="005B79E2"/>
    <w:rsid w:val="005C102C"/>
    <w:rsid w:val="005C1385"/>
    <w:rsid w:val="005C1AF1"/>
    <w:rsid w:val="005C2309"/>
    <w:rsid w:val="005C32E3"/>
    <w:rsid w:val="005C5648"/>
    <w:rsid w:val="005C5AD4"/>
    <w:rsid w:val="005C6399"/>
    <w:rsid w:val="005C679A"/>
    <w:rsid w:val="005C689A"/>
    <w:rsid w:val="005C7AC6"/>
    <w:rsid w:val="005D2E39"/>
    <w:rsid w:val="005D3B81"/>
    <w:rsid w:val="005D5A88"/>
    <w:rsid w:val="005D5F7E"/>
    <w:rsid w:val="005D6612"/>
    <w:rsid w:val="005D67B3"/>
    <w:rsid w:val="005D67CF"/>
    <w:rsid w:val="005D794A"/>
    <w:rsid w:val="005D7B61"/>
    <w:rsid w:val="005E0998"/>
    <w:rsid w:val="005E1105"/>
    <w:rsid w:val="005E240B"/>
    <w:rsid w:val="005E2788"/>
    <w:rsid w:val="005E50E6"/>
    <w:rsid w:val="005E5174"/>
    <w:rsid w:val="005E5BF7"/>
    <w:rsid w:val="005E5D7A"/>
    <w:rsid w:val="005E65C5"/>
    <w:rsid w:val="005E74D7"/>
    <w:rsid w:val="005E7C63"/>
    <w:rsid w:val="005E7D52"/>
    <w:rsid w:val="005F1D20"/>
    <w:rsid w:val="005F5657"/>
    <w:rsid w:val="005F6C19"/>
    <w:rsid w:val="005F7A55"/>
    <w:rsid w:val="00600B5B"/>
    <w:rsid w:val="00604C3B"/>
    <w:rsid w:val="00605D3E"/>
    <w:rsid w:val="006060B4"/>
    <w:rsid w:val="006078E9"/>
    <w:rsid w:val="00610DCD"/>
    <w:rsid w:val="00611D9F"/>
    <w:rsid w:val="00612E2A"/>
    <w:rsid w:val="0061354B"/>
    <w:rsid w:val="0061555F"/>
    <w:rsid w:val="006158D7"/>
    <w:rsid w:val="006158E7"/>
    <w:rsid w:val="00615D57"/>
    <w:rsid w:val="006160C4"/>
    <w:rsid w:val="0061664A"/>
    <w:rsid w:val="00623C56"/>
    <w:rsid w:val="00625B18"/>
    <w:rsid w:val="00627932"/>
    <w:rsid w:val="00627DEE"/>
    <w:rsid w:val="00627FD9"/>
    <w:rsid w:val="006300FE"/>
    <w:rsid w:val="0063421C"/>
    <w:rsid w:val="0063606B"/>
    <w:rsid w:val="00640006"/>
    <w:rsid w:val="00640411"/>
    <w:rsid w:val="00640CCC"/>
    <w:rsid w:val="00640E2A"/>
    <w:rsid w:val="0064436E"/>
    <w:rsid w:val="0064441B"/>
    <w:rsid w:val="00644F07"/>
    <w:rsid w:val="00645315"/>
    <w:rsid w:val="006469E3"/>
    <w:rsid w:val="00651041"/>
    <w:rsid w:val="00653DFA"/>
    <w:rsid w:val="00654008"/>
    <w:rsid w:val="006543BD"/>
    <w:rsid w:val="00654407"/>
    <w:rsid w:val="00655EFB"/>
    <w:rsid w:val="00656E64"/>
    <w:rsid w:val="006605F3"/>
    <w:rsid w:val="006626DA"/>
    <w:rsid w:val="00662A00"/>
    <w:rsid w:val="00662B48"/>
    <w:rsid w:val="00662FC3"/>
    <w:rsid w:val="0066376E"/>
    <w:rsid w:val="00664D28"/>
    <w:rsid w:val="006654FA"/>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80893"/>
    <w:rsid w:val="006808BC"/>
    <w:rsid w:val="00682A90"/>
    <w:rsid w:val="00682F47"/>
    <w:rsid w:val="00683038"/>
    <w:rsid w:val="006832E7"/>
    <w:rsid w:val="00683E02"/>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13B8"/>
    <w:rsid w:val="006A3A67"/>
    <w:rsid w:val="006A3D67"/>
    <w:rsid w:val="006A4571"/>
    <w:rsid w:val="006A4C70"/>
    <w:rsid w:val="006A5740"/>
    <w:rsid w:val="006A618F"/>
    <w:rsid w:val="006A695C"/>
    <w:rsid w:val="006A6BD2"/>
    <w:rsid w:val="006A75F1"/>
    <w:rsid w:val="006B11F8"/>
    <w:rsid w:val="006B2454"/>
    <w:rsid w:val="006B2BE7"/>
    <w:rsid w:val="006B4F08"/>
    <w:rsid w:val="006B5777"/>
    <w:rsid w:val="006B6DA4"/>
    <w:rsid w:val="006B78A8"/>
    <w:rsid w:val="006C3B8D"/>
    <w:rsid w:val="006C3B93"/>
    <w:rsid w:val="006C5A24"/>
    <w:rsid w:val="006C6A66"/>
    <w:rsid w:val="006C7673"/>
    <w:rsid w:val="006D0315"/>
    <w:rsid w:val="006D0639"/>
    <w:rsid w:val="006D17ED"/>
    <w:rsid w:val="006D2C7C"/>
    <w:rsid w:val="006D3325"/>
    <w:rsid w:val="006D3768"/>
    <w:rsid w:val="006D4485"/>
    <w:rsid w:val="006D56B6"/>
    <w:rsid w:val="006D714D"/>
    <w:rsid w:val="006D7248"/>
    <w:rsid w:val="006E0D8F"/>
    <w:rsid w:val="006E18AE"/>
    <w:rsid w:val="006E38CD"/>
    <w:rsid w:val="006E3C62"/>
    <w:rsid w:val="006E4694"/>
    <w:rsid w:val="006E665A"/>
    <w:rsid w:val="006E68B4"/>
    <w:rsid w:val="006E6EF8"/>
    <w:rsid w:val="006E79A3"/>
    <w:rsid w:val="006F25DF"/>
    <w:rsid w:val="006F27C9"/>
    <w:rsid w:val="006F2C43"/>
    <w:rsid w:val="006F2C8A"/>
    <w:rsid w:val="006F30D2"/>
    <w:rsid w:val="006F4EA9"/>
    <w:rsid w:val="00700780"/>
    <w:rsid w:val="00702951"/>
    <w:rsid w:val="00703681"/>
    <w:rsid w:val="00703C14"/>
    <w:rsid w:val="00704E13"/>
    <w:rsid w:val="00705A13"/>
    <w:rsid w:val="00706AC8"/>
    <w:rsid w:val="00706DF8"/>
    <w:rsid w:val="007100FC"/>
    <w:rsid w:val="00710BD2"/>
    <w:rsid w:val="00715A6D"/>
    <w:rsid w:val="00716023"/>
    <w:rsid w:val="00717249"/>
    <w:rsid w:val="00717341"/>
    <w:rsid w:val="0071776E"/>
    <w:rsid w:val="007177D7"/>
    <w:rsid w:val="00720EF9"/>
    <w:rsid w:val="00723022"/>
    <w:rsid w:val="00724EFA"/>
    <w:rsid w:val="00726088"/>
    <w:rsid w:val="0072627A"/>
    <w:rsid w:val="0072637D"/>
    <w:rsid w:val="007266B3"/>
    <w:rsid w:val="00726757"/>
    <w:rsid w:val="00726FBC"/>
    <w:rsid w:val="00730252"/>
    <w:rsid w:val="00732165"/>
    <w:rsid w:val="007323AD"/>
    <w:rsid w:val="0073263E"/>
    <w:rsid w:val="007338D7"/>
    <w:rsid w:val="00736470"/>
    <w:rsid w:val="0073715E"/>
    <w:rsid w:val="0073768D"/>
    <w:rsid w:val="00741C8A"/>
    <w:rsid w:val="0074541B"/>
    <w:rsid w:val="00745C16"/>
    <w:rsid w:val="0074766E"/>
    <w:rsid w:val="0075175B"/>
    <w:rsid w:val="0075282D"/>
    <w:rsid w:val="00752FA1"/>
    <w:rsid w:val="00753881"/>
    <w:rsid w:val="00754FC9"/>
    <w:rsid w:val="0075541D"/>
    <w:rsid w:val="007555B3"/>
    <w:rsid w:val="00756708"/>
    <w:rsid w:val="00756D6A"/>
    <w:rsid w:val="00760613"/>
    <w:rsid w:val="0077116E"/>
    <w:rsid w:val="007718DD"/>
    <w:rsid w:val="00772701"/>
    <w:rsid w:val="0077296D"/>
    <w:rsid w:val="00774B32"/>
    <w:rsid w:val="00775B86"/>
    <w:rsid w:val="0077687D"/>
    <w:rsid w:val="00777531"/>
    <w:rsid w:val="00782727"/>
    <w:rsid w:val="00784309"/>
    <w:rsid w:val="00784AB8"/>
    <w:rsid w:val="00784AD3"/>
    <w:rsid w:val="00784D08"/>
    <w:rsid w:val="00786208"/>
    <w:rsid w:val="00790A24"/>
    <w:rsid w:val="00790EAB"/>
    <w:rsid w:val="00790F14"/>
    <w:rsid w:val="007919F9"/>
    <w:rsid w:val="00792103"/>
    <w:rsid w:val="0079367F"/>
    <w:rsid w:val="007948D8"/>
    <w:rsid w:val="00795769"/>
    <w:rsid w:val="00795830"/>
    <w:rsid w:val="00796F4F"/>
    <w:rsid w:val="00797325"/>
    <w:rsid w:val="007975D0"/>
    <w:rsid w:val="007978AF"/>
    <w:rsid w:val="007A14E7"/>
    <w:rsid w:val="007A1A54"/>
    <w:rsid w:val="007A1B74"/>
    <w:rsid w:val="007A277B"/>
    <w:rsid w:val="007A3117"/>
    <w:rsid w:val="007A39B8"/>
    <w:rsid w:val="007A49AE"/>
    <w:rsid w:val="007A4A94"/>
    <w:rsid w:val="007A4B7A"/>
    <w:rsid w:val="007A5E89"/>
    <w:rsid w:val="007A744B"/>
    <w:rsid w:val="007B0BDD"/>
    <w:rsid w:val="007B0C12"/>
    <w:rsid w:val="007B2734"/>
    <w:rsid w:val="007B3B25"/>
    <w:rsid w:val="007B3BE6"/>
    <w:rsid w:val="007B5273"/>
    <w:rsid w:val="007B58C2"/>
    <w:rsid w:val="007B5FB3"/>
    <w:rsid w:val="007B654D"/>
    <w:rsid w:val="007B6E8E"/>
    <w:rsid w:val="007B771A"/>
    <w:rsid w:val="007C14BB"/>
    <w:rsid w:val="007C1771"/>
    <w:rsid w:val="007C30E7"/>
    <w:rsid w:val="007C4A4B"/>
    <w:rsid w:val="007C5941"/>
    <w:rsid w:val="007C5A0D"/>
    <w:rsid w:val="007C6868"/>
    <w:rsid w:val="007C6CF2"/>
    <w:rsid w:val="007D095A"/>
    <w:rsid w:val="007D2841"/>
    <w:rsid w:val="007D2D73"/>
    <w:rsid w:val="007D381B"/>
    <w:rsid w:val="007D3BEC"/>
    <w:rsid w:val="007D4305"/>
    <w:rsid w:val="007D48A1"/>
    <w:rsid w:val="007D50A8"/>
    <w:rsid w:val="007D5262"/>
    <w:rsid w:val="007D5DE8"/>
    <w:rsid w:val="007E00AC"/>
    <w:rsid w:val="007E0550"/>
    <w:rsid w:val="007E1C6D"/>
    <w:rsid w:val="007E2065"/>
    <w:rsid w:val="007E29F4"/>
    <w:rsid w:val="007E2A37"/>
    <w:rsid w:val="007E2D4B"/>
    <w:rsid w:val="007E3A02"/>
    <w:rsid w:val="007E3F4E"/>
    <w:rsid w:val="007E4289"/>
    <w:rsid w:val="007E42B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800A21"/>
    <w:rsid w:val="00800A79"/>
    <w:rsid w:val="0080246A"/>
    <w:rsid w:val="00802EAC"/>
    <w:rsid w:val="00803836"/>
    <w:rsid w:val="00804465"/>
    <w:rsid w:val="00805264"/>
    <w:rsid w:val="0080527A"/>
    <w:rsid w:val="00806157"/>
    <w:rsid w:val="00806CA6"/>
    <w:rsid w:val="008070AF"/>
    <w:rsid w:val="00810505"/>
    <w:rsid w:val="00811FF7"/>
    <w:rsid w:val="008130CE"/>
    <w:rsid w:val="00815E6E"/>
    <w:rsid w:val="00816021"/>
    <w:rsid w:val="008211D4"/>
    <w:rsid w:val="008213B5"/>
    <w:rsid w:val="00821506"/>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A3"/>
    <w:rsid w:val="008276FD"/>
    <w:rsid w:val="00831254"/>
    <w:rsid w:val="0083190D"/>
    <w:rsid w:val="0083392D"/>
    <w:rsid w:val="00834D58"/>
    <w:rsid w:val="00836C45"/>
    <w:rsid w:val="00836CAC"/>
    <w:rsid w:val="00837CE8"/>
    <w:rsid w:val="0084026D"/>
    <w:rsid w:val="0084031F"/>
    <w:rsid w:val="008441C0"/>
    <w:rsid w:val="00846E2A"/>
    <w:rsid w:val="008478CD"/>
    <w:rsid w:val="00850F9B"/>
    <w:rsid w:val="00852A2F"/>
    <w:rsid w:val="00854034"/>
    <w:rsid w:val="0085411D"/>
    <w:rsid w:val="00854715"/>
    <w:rsid w:val="008547EC"/>
    <w:rsid w:val="00854A27"/>
    <w:rsid w:val="0085640F"/>
    <w:rsid w:val="0086106A"/>
    <w:rsid w:val="00862A91"/>
    <w:rsid w:val="00863449"/>
    <w:rsid w:val="008667CE"/>
    <w:rsid w:val="00867FF7"/>
    <w:rsid w:val="008717EE"/>
    <w:rsid w:val="008728FC"/>
    <w:rsid w:val="008737A4"/>
    <w:rsid w:val="00873A9B"/>
    <w:rsid w:val="00874376"/>
    <w:rsid w:val="00874F67"/>
    <w:rsid w:val="00874FB0"/>
    <w:rsid w:val="008754EE"/>
    <w:rsid w:val="00876418"/>
    <w:rsid w:val="008764CF"/>
    <w:rsid w:val="00876D9A"/>
    <w:rsid w:val="008773C3"/>
    <w:rsid w:val="008801D5"/>
    <w:rsid w:val="00881441"/>
    <w:rsid w:val="008822CE"/>
    <w:rsid w:val="008843B5"/>
    <w:rsid w:val="00884817"/>
    <w:rsid w:val="00885BDC"/>
    <w:rsid w:val="008863BC"/>
    <w:rsid w:val="008902D3"/>
    <w:rsid w:val="00890733"/>
    <w:rsid w:val="008910B3"/>
    <w:rsid w:val="00892E71"/>
    <w:rsid w:val="0089379E"/>
    <w:rsid w:val="0089466B"/>
    <w:rsid w:val="008950D7"/>
    <w:rsid w:val="00896CDB"/>
    <w:rsid w:val="008A0DD0"/>
    <w:rsid w:val="008A12F0"/>
    <w:rsid w:val="008A1F16"/>
    <w:rsid w:val="008A2127"/>
    <w:rsid w:val="008A2DB4"/>
    <w:rsid w:val="008A3D08"/>
    <w:rsid w:val="008A424D"/>
    <w:rsid w:val="008A4B57"/>
    <w:rsid w:val="008A4CF2"/>
    <w:rsid w:val="008A536E"/>
    <w:rsid w:val="008A547A"/>
    <w:rsid w:val="008A64E6"/>
    <w:rsid w:val="008A6784"/>
    <w:rsid w:val="008A6AB6"/>
    <w:rsid w:val="008A7716"/>
    <w:rsid w:val="008A7D3C"/>
    <w:rsid w:val="008B1C5B"/>
    <w:rsid w:val="008B2718"/>
    <w:rsid w:val="008B2A4C"/>
    <w:rsid w:val="008B4E53"/>
    <w:rsid w:val="008B525E"/>
    <w:rsid w:val="008B563F"/>
    <w:rsid w:val="008B60D1"/>
    <w:rsid w:val="008B638B"/>
    <w:rsid w:val="008B6888"/>
    <w:rsid w:val="008B7163"/>
    <w:rsid w:val="008B7DD8"/>
    <w:rsid w:val="008C0BEE"/>
    <w:rsid w:val="008C0DA0"/>
    <w:rsid w:val="008C45B9"/>
    <w:rsid w:val="008C4918"/>
    <w:rsid w:val="008C5017"/>
    <w:rsid w:val="008C54C8"/>
    <w:rsid w:val="008C5DEC"/>
    <w:rsid w:val="008C7B92"/>
    <w:rsid w:val="008C7CD5"/>
    <w:rsid w:val="008D197C"/>
    <w:rsid w:val="008D29FE"/>
    <w:rsid w:val="008D2B27"/>
    <w:rsid w:val="008D2C93"/>
    <w:rsid w:val="008D404D"/>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54E"/>
    <w:rsid w:val="008F78D2"/>
    <w:rsid w:val="00901C7B"/>
    <w:rsid w:val="0090201A"/>
    <w:rsid w:val="00902A2D"/>
    <w:rsid w:val="009036F0"/>
    <w:rsid w:val="00903DF7"/>
    <w:rsid w:val="00903F91"/>
    <w:rsid w:val="00904FCB"/>
    <w:rsid w:val="0090517A"/>
    <w:rsid w:val="00906D1A"/>
    <w:rsid w:val="00907A36"/>
    <w:rsid w:val="00910E8A"/>
    <w:rsid w:val="00910EE4"/>
    <w:rsid w:val="009114DB"/>
    <w:rsid w:val="009118D8"/>
    <w:rsid w:val="009126D0"/>
    <w:rsid w:val="00912760"/>
    <w:rsid w:val="00912A9B"/>
    <w:rsid w:val="00915BB0"/>
    <w:rsid w:val="00916E30"/>
    <w:rsid w:val="00917AC8"/>
    <w:rsid w:val="00917B8C"/>
    <w:rsid w:val="009209BD"/>
    <w:rsid w:val="009216E8"/>
    <w:rsid w:val="00923432"/>
    <w:rsid w:val="0092374D"/>
    <w:rsid w:val="00927928"/>
    <w:rsid w:val="009328F3"/>
    <w:rsid w:val="00932953"/>
    <w:rsid w:val="00933C45"/>
    <w:rsid w:val="00934637"/>
    <w:rsid w:val="0093551F"/>
    <w:rsid w:val="009374BC"/>
    <w:rsid w:val="00937A9F"/>
    <w:rsid w:val="00940C6D"/>
    <w:rsid w:val="00940CAA"/>
    <w:rsid w:val="00941317"/>
    <w:rsid w:val="009433F6"/>
    <w:rsid w:val="0094496E"/>
    <w:rsid w:val="00945918"/>
    <w:rsid w:val="00945EE0"/>
    <w:rsid w:val="00946F1F"/>
    <w:rsid w:val="009477ED"/>
    <w:rsid w:val="00950C8C"/>
    <w:rsid w:val="00950F21"/>
    <w:rsid w:val="009526E1"/>
    <w:rsid w:val="009529A2"/>
    <w:rsid w:val="00952BF1"/>
    <w:rsid w:val="009536B7"/>
    <w:rsid w:val="0095679D"/>
    <w:rsid w:val="009574A0"/>
    <w:rsid w:val="0095761A"/>
    <w:rsid w:val="00957E30"/>
    <w:rsid w:val="0096096C"/>
    <w:rsid w:val="0096233A"/>
    <w:rsid w:val="00962357"/>
    <w:rsid w:val="00962376"/>
    <w:rsid w:val="00962ABE"/>
    <w:rsid w:val="00962C47"/>
    <w:rsid w:val="00963BCB"/>
    <w:rsid w:val="00964498"/>
    <w:rsid w:val="00965349"/>
    <w:rsid w:val="00965715"/>
    <w:rsid w:val="0096599F"/>
    <w:rsid w:val="00967231"/>
    <w:rsid w:val="0097108E"/>
    <w:rsid w:val="00973842"/>
    <w:rsid w:val="00975E75"/>
    <w:rsid w:val="009769B2"/>
    <w:rsid w:val="0098148D"/>
    <w:rsid w:val="00981BD2"/>
    <w:rsid w:val="0098204B"/>
    <w:rsid w:val="009821E0"/>
    <w:rsid w:val="00982CD5"/>
    <w:rsid w:val="0098328B"/>
    <w:rsid w:val="00983376"/>
    <w:rsid w:val="00984CDB"/>
    <w:rsid w:val="0098518E"/>
    <w:rsid w:val="009860E3"/>
    <w:rsid w:val="00986A61"/>
    <w:rsid w:val="0098706A"/>
    <w:rsid w:val="0098747E"/>
    <w:rsid w:val="009913A7"/>
    <w:rsid w:val="00991584"/>
    <w:rsid w:val="009925B9"/>
    <w:rsid w:val="0099275E"/>
    <w:rsid w:val="00992D44"/>
    <w:rsid w:val="00993753"/>
    <w:rsid w:val="0099515B"/>
    <w:rsid w:val="00995F77"/>
    <w:rsid w:val="00996E09"/>
    <w:rsid w:val="00997313"/>
    <w:rsid w:val="009978FD"/>
    <w:rsid w:val="00997C80"/>
    <w:rsid w:val="009A0549"/>
    <w:rsid w:val="009A058D"/>
    <w:rsid w:val="009A140E"/>
    <w:rsid w:val="009A255B"/>
    <w:rsid w:val="009A2ACD"/>
    <w:rsid w:val="009A3E44"/>
    <w:rsid w:val="009A43E3"/>
    <w:rsid w:val="009B1FFB"/>
    <w:rsid w:val="009B26E8"/>
    <w:rsid w:val="009B2F13"/>
    <w:rsid w:val="009B6D7D"/>
    <w:rsid w:val="009B7DF9"/>
    <w:rsid w:val="009C0758"/>
    <w:rsid w:val="009C0A70"/>
    <w:rsid w:val="009C2AE9"/>
    <w:rsid w:val="009C3928"/>
    <w:rsid w:val="009C4DE5"/>
    <w:rsid w:val="009C501F"/>
    <w:rsid w:val="009C58E2"/>
    <w:rsid w:val="009C61A9"/>
    <w:rsid w:val="009C7FEB"/>
    <w:rsid w:val="009D1BFE"/>
    <w:rsid w:val="009D231B"/>
    <w:rsid w:val="009D25B2"/>
    <w:rsid w:val="009D2D1C"/>
    <w:rsid w:val="009D464D"/>
    <w:rsid w:val="009D5224"/>
    <w:rsid w:val="009D5905"/>
    <w:rsid w:val="009D655F"/>
    <w:rsid w:val="009D73DA"/>
    <w:rsid w:val="009E18BD"/>
    <w:rsid w:val="009E1C77"/>
    <w:rsid w:val="009E4CBB"/>
    <w:rsid w:val="009E7A2F"/>
    <w:rsid w:val="009E7F06"/>
    <w:rsid w:val="009F1213"/>
    <w:rsid w:val="009F2215"/>
    <w:rsid w:val="009F304F"/>
    <w:rsid w:val="009F4504"/>
    <w:rsid w:val="009F63AB"/>
    <w:rsid w:val="009F65C2"/>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AB5"/>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7127"/>
    <w:rsid w:val="00A318C8"/>
    <w:rsid w:val="00A31A4A"/>
    <w:rsid w:val="00A3241D"/>
    <w:rsid w:val="00A32434"/>
    <w:rsid w:val="00A32B2C"/>
    <w:rsid w:val="00A33CD0"/>
    <w:rsid w:val="00A34B01"/>
    <w:rsid w:val="00A34DBD"/>
    <w:rsid w:val="00A35165"/>
    <w:rsid w:val="00A35C73"/>
    <w:rsid w:val="00A37179"/>
    <w:rsid w:val="00A4089B"/>
    <w:rsid w:val="00A40950"/>
    <w:rsid w:val="00A41B25"/>
    <w:rsid w:val="00A41E11"/>
    <w:rsid w:val="00A422C7"/>
    <w:rsid w:val="00A43761"/>
    <w:rsid w:val="00A44534"/>
    <w:rsid w:val="00A44C9F"/>
    <w:rsid w:val="00A45BD0"/>
    <w:rsid w:val="00A50AC1"/>
    <w:rsid w:val="00A50CD6"/>
    <w:rsid w:val="00A52716"/>
    <w:rsid w:val="00A53B7E"/>
    <w:rsid w:val="00A5440F"/>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4536"/>
    <w:rsid w:val="00A7608B"/>
    <w:rsid w:val="00A76352"/>
    <w:rsid w:val="00A76CCE"/>
    <w:rsid w:val="00A77509"/>
    <w:rsid w:val="00A81547"/>
    <w:rsid w:val="00A81ADE"/>
    <w:rsid w:val="00A826C4"/>
    <w:rsid w:val="00A82A52"/>
    <w:rsid w:val="00A82D36"/>
    <w:rsid w:val="00A8426A"/>
    <w:rsid w:val="00A86F54"/>
    <w:rsid w:val="00A8747E"/>
    <w:rsid w:val="00A87DBD"/>
    <w:rsid w:val="00A87FAD"/>
    <w:rsid w:val="00A9026C"/>
    <w:rsid w:val="00A902FD"/>
    <w:rsid w:val="00A90905"/>
    <w:rsid w:val="00A912F8"/>
    <w:rsid w:val="00A91650"/>
    <w:rsid w:val="00A91F07"/>
    <w:rsid w:val="00A91F7D"/>
    <w:rsid w:val="00A92FE9"/>
    <w:rsid w:val="00A94488"/>
    <w:rsid w:val="00A94763"/>
    <w:rsid w:val="00A947D3"/>
    <w:rsid w:val="00A94CB0"/>
    <w:rsid w:val="00A95BFB"/>
    <w:rsid w:val="00A96344"/>
    <w:rsid w:val="00A96D47"/>
    <w:rsid w:val="00AA0110"/>
    <w:rsid w:val="00AA287F"/>
    <w:rsid w:val="00AA299E"/>
    <w:rsid w:val="00AA2CF3"/>
    <w:rsid w:val="00AA35AD"/>
    <w:rsid w:val="00AA3A03"/>
    <w:rsid w:val="00AA41B3"/>
    <w:rsid w:val="00AA4815"/>
    <w:rsid w:val="00AA5815"/>
    <w:rsid w:val="00AA6C3F"/>
    <w:rsid w:val="00AA6E92"/>
    <w:rsid w:val="00AA7871"/>
    <w:rsid w:val="00AB3F51"/>
    <w:rsid w:val="00AB5669"/>
    <w:rsid w:val="00AB7597"/>
    <w:rsid w:val="00AB7963"/>
    <w:rsid w:val="00AB7A3A"/>
    <w:rsid w:val="00AB7CAE"/>
    <w:rsid w:val="00AC0689"/>
    <w:rsid w:val="00AC0C3D"/>
    <w:rsid w:val="00AC10D9"/>
    <w:rsid w:val="00AC29D2"/>
    <w:rsid w:val="00AC3797"/>
    <w:rsid w:val="00AC39C0"/>
    <w:rsid w:val="00AC3BC8"/>
    <w:rsid w:val="00AC513F"/>
    <w:rsid w:val="00AC550B"/>
    <w:rsid w:val="00AC6191"/>
    <w:rsid w:val="00AC67B2"/>
    <w:rsid w:val="00AC6B45"/>
    <w:rsid w:val="00AC737E"/>
    <w:rsid w:val="00AC7509"/>
    <w:rsid w:val="00AC7B10"/>
    <w:rsid w:val="00AD18E5"/>
    <w:rsid w:val="00AD21A6"/>
    <w:rsid w:val="00AD23C6"/>
    <w:rsid w:val="00AD2F13"/>
    <w:rsid w:val="00AD63C1"/>
    <w:rsid w:val="00AD6571"/>
    <w:rsid w:val="00AD6BA0"/>
    <w:rsid w:val="00AD79A4"/>
    <w:rsid w:val="00AE0122"/>
    <w:rsid w:val="00AE01D3"/>
    <w:rsid w:val="00AE0C25"/>
    <w:rsid w:val="00AE1828"/>
    <w:rsid w:val="00AE3178"/>
    <w:rsid w:val="00AE493E"/>
    <w:rsid w:val="00AE4DC9"/>
    <w:rsid w:val="00AE5E94"/>
    <w:rsid w:val="00AE5F9B"/>
    <w:rsid w:val="00AE63C9"/>
    <w:rsid w:val="00AE6BB8"/>
    <w:rsid w:val="00AF030A"/>
    <w:rsid w:val="00AF05D1"/>
    <w:rsid w:val="00AF2273"/>
    <w:rsid w:val="00B00245"/>
    <w:rsid w:val="00B00A9A"/>
    <w:rsid w:val="00B01B34"/>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7245"/>
    <w:rsid w:val="00B17424"/>
    <w:rsid w:val="00B176E1"/>
    <w:rsid w:val="00B2063E"/>
    <w:rsid w:val="00B210B8"/>
    <w:rsid w:val="00B21D07"/>
    <w:rsid w:val="00B23E77"/>
    <w:rsid w:val="00B252A1"/>
    <w:rsid w:val="00B26045"/>
    <w:rsid w:val="00B26A0E"/>
    <w:rsid w:val="00B31CEE"/>
    <w:rsid w:val="00B330EF"/>
    <w:rsid w:val="00B348E6"/>
    <w:rsid w:val="00B36EA6"/>
    <w:rsid w:val="00B37673"/>
    <w:rsid w:val="00B40334"/>
    <w:rsid w:val="00B4080E"/>
    <w:rsid w:val="00B413BA"/>
    <w:rsid w:val="00B419DB"/>
    <w:rsid w:val="00B419DF"/>
    <w:rsid w:val="00B424AD"/>
    <w:rsid w:val="00B43798"/>
    <w:rsid w:val="00B44426"/>
    <w:rsid w:val="00B44630"/>
    <w:rsid w:val="00B449D4"/>
    <w:rsid w:val="00B45112"/>
    <w:rsid w:val="00B45447"/>
    <w:rsid w:val="00B45A3E"/>
    <w:rsid w:val="00B4609B"/>
    <w:rsid w:val="00B46312"/>
    <w:rsid w:val="00B468E8"/>
    <w:rsid w:val="00B46B87"/>
    <w:rsid w:val="00B47A71"/>
    <w:rsid w:val="00B51228"/>
    <w:rsid w:val="00B51EC0"/>
    <w:rsid w:val="00B54955"/>
    <w:rsid w:val="00B54F19"/>
    <w:rsid w:val="00B5618D"/>
    <w:rsid w:val="00B568A1"/>
    <w:rsid w:val="00B57C59"/>
    <w:rsid w:val="00B60138"/>
    <w:rsid w:val="00B60A9D"/>
    <w:rsid w:val="00B60BEF"/>
    <w:rsid w:val="00B60F1A"/>
    <w:rsid w:val="00B614B0"/>
    <w:rsid w:val="00B647D7"/>
    <w:rsid w:val="00B64A69"/>
    <w:rsid w:val="00B65471"/>
    <w:rsid w:val="00B6583F"/>
    <w:rsid w:val="00B66C0F"/>
    <w:rsid w:val="00B671D0"/>
    <w:rsid w:val="00B70935"/>
    <w:rsid w:val="00B72134"/>
    <w:rsid w:val="00B72845"/>
    <w:rsid w:val="00B72CA3"/>
    <w:rsid w:val="00B72D2F"/>
    <w:rsid w:val="00B72FD9"/>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36"/>
    <w:rsid w:val="00BA00A8"/>
    <w:rsid w:val="00BA02F5"/>
    <w:rsid w:val="00BA0777"/>
    <w:rsid w:val="00BA1DC9"/>
    <w:rsid w:val="00BA2B51"/>
    <w:rsid w:val="00BA39FC"/>
    <w:rsid w:val="00BA3F75"/>
    <w:rsid w:val="00BA4E7A"/>
    <w:rsid w:val="00BA52A9"/>
    <w:rsid w:val="00BA53C4"/>
    <w:rsid w:val="00BA5F4E"/>
    <w:rsid w:val="00BA681C"/>
    <w:rsid w:val="00BA70B7"/>
    <w:rsid w:val="00BA7344"/>
    <w:rsid w:val="00BA7E74"/>
    <w:rsid w:val="00BB2057"/>
    <w:rsid w:val="00BB24CE"/>
    <w:rsid w:val="00BB3A78"/>
    <w:rsid w:val="00BB70CF"/>
    <w:rsid w:val="00BC2366"/>
    <w:rsid w:val="00BC4702"/>
    <w:rsid w:val="00BC47F2"/>
    <w:rsid w:val="00BC5E56"/>
    <w:rsid w:val="00BC65C0"/>
    <w:rsid w:val="00BC791B"/>
    <w:rsid w:val="00BC7CE4"/>
    <w:rsid w:val="00BD0239"/>
    <w:rsid w:val="00BD02DA"/>
    <w:rsid w:val="00BD0A8F"/>
    <w:rsid w:val="00BD16D3"/>
    <w:rsid w:val="00BD2B73"/>
    <w:rsid w:val="00BD33BE"/>
    <w:rsid w:val="00BD4C5F"/>
    <w:rsid w:val="00BD6146"/>
    <w:rsid w:val="00BD6404"/>
    <w:rsid w:val="00BE1FF4"/>
    <w:rsid w:val="00BE26C7"/>
    <w:rsid w:val="00BE5642"/>
    <w:rsid w:val="00BE60A1"/>
    <w:rsid w:val="00BE69D0"/>
    <w:rsid w:val="00BE72A8"/>
    <w:rsid w:val="00BF0312"/>
    <w:rsid w:val="00BF0B67"/>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4490"/>
    <w:rsid w:val="00C14863"/>
    <w:rsid w:val="00C168E1"/>
    <w:rsid w:val="00C16A02"/>
    <w:rsid w:val="00C1720D"/>
    <w:rsid w:val="00C2045F"/>
    <w:rsid w:val="00C20712"/>
    <w:rsid w:val="00C20D7F"/>
    <w:rsid w:val="00C20E86"/>
    <w:rsid w:val="00C22820"/>
    <w:rsid w:val="00C235F3"/>
    <w:rsid w:val="00C24743"/>
    <w:rsid w:val="00C24FE1"/>
    <w:rsid w:val="00C25036"/>
    <w:rsid w:val="00C26739"/>
    <w:rsid w:val="00C30AE1"/>
    <w:rsid w:val="00C31BA7"/>
    <w:rsid w:val="00C33274"/>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F2B"/>
    <w:rsid w:val="00C45462"/>
    <w:rsid w:val="00C47116"/>
    <w:rsid w:val="00C475FD"/>
    <w:rsid w:val="00C47AD7"/>
    <w:rsid w:val="00C5090E"/>
    <w:rsid w:val="00C50E5D"/>
    <w:rsid w:val="00C51DBB"/>
    <w:rsid w:val="00C52BA7"/>
    <w:rsid w:val="00C52F7A"/>
    <w:rsid w:val="00C53501"/>
    <w:rsid w:val="00C538FB"/>
    <w:rsid w:val="00C55CD2"/>
    <w:rsid w:val="00C65526"/>
    <w:rsid w:val="00C67F84"/>
    <w:rsid w:val="00C70CF5"/>
    <w:rsid w:val="00C71D22"/>
    <w:rsid w:val="00C74DE4"/>
    <w:rsid w:val="00C75482"/>
    <w:rsid w:val="00C7675C"/>
    <w:rsid w:val="00C768C6"/>
    <w:rsid w:val="00C76AF3"/>
    <w:rsid w:val="00C773A4"/>
    <w:rsid w:val="00C80FE9"/>
    <w:rsid w:val="00C819B6"/>
    <w:rsid w:val="00C82422"/>
    <w:rsid w:val="00C83304"/>
    <w:rsid w:val="00C8386E"/>
    <w:rsid w:val="00C83DE5"/>
    <w:rsid w:val="00C84021"/>
    <w:rsid w:val="00C8470A"/>
    <w:rsid w:val="00C85051"/>
    <w:rsid w:val="00C85956"/>
    <w:rsid w:val="00C86C25"/>
    <w:rsid w:val="00C905AD"/>
    <w:rsid w:val="00C90902"/>
    <w:rsid w:val="00C90F56"/>
    <w:rsid w:val="00C96CD3"/>
    <w:rsid w:val="00C97082"/>
    <w:rsid w:val="00C9784F"/>
    <w:rsid w:val="00CA1D01"/>
    <w:rsid w:val="00CA2B85"/>
    <w:rsid w:val="00CA3C13"/>
    <w:rsid w:val="00CA3F52"/>
    <w:rsid w:val="00CA60C2"/>
    <w:rsid w:val="00CA652B"/>
    <w:rsid w:val="00CA6581"/>
    <w:rsid w:val="00CA6E3D"/>
    <w:rsid w:val="00CB11B4"/>
    <w:rsid w:val="00CB126D"/>
    <w:rsid w:val="00CB3253"/>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40BB"/>
    <w:rsid w:val="00CD4379"/>
    <w:rsid w:val="00CD538C"/>
    <w:rsid w:val="00CD54F8"/>
    <w:rsid w:val="00CD64EF"/>
    <w:rsid w:val="00CD7081"/>
    <w:rsid w:val="00CD72A6"/>
    <w:rsid w:val="00CE0241"/>
    <w:rsid w:val="00CE1AFC"/>
    <w:rsid w:val="00CE1BA0"/>
    <w:rsid w:val="00CE22DA"/>
    <w:rsid w:val="00CE2A3A"/>
    <w:rsid w:val="00CE2CAC"/>
    <w:rsid w:val="00CE38AC"/>
    <w:rsid w:val="00CE4FAD"/>
    <w:rsid w:val="00CE5754"/>
    <w:rsid w:val="00CE7D2C"/>
    <w:rsid w:val="00CE7F3A"/>
    <w:rsid w:val="00CF0D88"/>
    <w:rsid w:val="00CF1314"/>
    <w:rsid w:val="00CF1BB8"/>
    <w:rsid w:val="00CF2701"/>
    <w:rsid w:val="00CF2888"/>
    <w:rsid w:val="00CF2C52"/>
    <w:rsid w:val="00CF3687"/>
    <w:rsid w:val="00CF4195"/>
    <w:rsid w:val="00CF5F88"/>
    <w:rsid w:val="00CF631E"/>
    <w:rsid w:val="00CF72B9"/>
    <w:rsid w:val="00CF72FC"/>
    <w:rsid w:val="00CF7D0F"/>
    <w:rsid w:val="00D004DB"/>
    <w:rsid w:val="00D008D2"/>
    <w:rsid w:val="00D0099A"/>
    <w:rsid w:val="00D00C18"/>
    <w:rsid w:val="00D01109"/>
    <w:rsid w:val="00D0324C"/>
    <w:rsid w:val="00D03533"/>
    <w:rsid w:val="00D038E3"/>
    <w:rsid w:val="00D04E94"/>
    <w:rsid w:val="00D07E4C"/>
    <w:rsid w:val="00D11EF3"/>
    <w:rsid w:val="00D12388"/>
    <w:rsid w:val="00D12CCA"/>
    <w:rsid w:val="00D12D5C"/>
    <w:rsid w:val="00D14265"/>
    <w:rsid w:val="00D14CD7"/>
    <w:rsid w:val="00D169EF"/>
    <w:rsid w:val="00D214F7"/>
    <w:rsid w:val="00D244AD"/>
    <w:rsid w:val="00D25340"/>
    <w:rsid w:val="00D256A9"/>
    <w:rsid w:val="00D259CF"/>
    <w:rsid w:val="00D25A2A"/>
    <w:rsid w:val="00D25E3C"/>
    <w:rsid w:val="00D26242"/>
    <w:rsid w:val="00D2750A"/>
    <w:rsid w:val="00D301C1"/>
    <w:rsid w:val="00D33A84"/>
    <w:rsid w:val="00D34895"/>
    <w:rsid w:val="00D35A87"/>
    <w:rsid w:val="00D3644A"/>
    <w:rsid w:val="00D37377"/>
    <w:rsid w:val="00D37F77"/>
    <w:rsid w:val="00D40DC8"/>
    <w:rsid w:val="00D41E14"/>
    <w:rsid w:val="00D421E4"/>
    <w:rsid w:val="00D42ED6"/>
    <w:rsid w:val="00D439CB"/>
    <w:rsid w:val="00D44833"/>
    <w:rsid w:val="00D4496A"/>
    <w:rsid w:val="00D464DD"/>
    <w:rsid w:val="00D47937"/>
    <w:rsid w:val="00D50895"/>
    <w:rsid w:val="00D51C70"/>
    <w:rsid w:val="00D51CB8"/>
    <w:rsid w:val="00D5351B"/>
    <w:rsid w:val="00D53520"/>
    <w:rsid w:val="00D53783"/>
    <w:rsid w:val="00D54140"/>
    <w:rsid w:val="00D548E0"/>
    <w:rsid w:val="00D56D92"/>
    <w:rsid w:val="00D60919"/>
    <w:rsid w:val="00D60FA9"/>
    <w:rsid w:val="00D60FE3"/>
    <w:rsid w:val="00D61E7C"/>
    <w:rsid w:val="00D62B50"/>
    <w:rsid w:val="00D63D61"/>
    <w:rsid w:val="00D65237"/>
    <w:rsid w:val="00D65F3D"/>
    <w:rsid w:val="00D66F7E"/>
    <w:rsid w:val="00D672A5"/>
    <w:rsid w:val="00D71836"/>
    <w:rsid w:val="00D71E76"/>
    <w:rsid w:val="00D72A0B"/>
    <w:rsid w:val="00D72A75"/>
    <w:rsid w:val="00D731BA"/>
    <w:rsid w:val="00D74970"/>
    <w:rsid w:val="00D757AD"/>
    <w:rsid w:val="00D84B99"/>
    <w:rsid w:val="00D853E0"/>
    <w:rsid w:val="00D9000F"/>
    <w:rsid w:val="00D90174"/>
    <w:rsid w:val="00D919AD"/>
    <w:rsid w:val="00D92B75"/>
    <w:rsid w:val="00D932C3"/>
    <w:rsid w:val="00D93B15"/>
    <w:rsid w:val="00D96B54"/>
    <w:rsid w:val="00D97A3E"/>
    <w:rsid w:val="00DA1C85"/>
    <w:rsid w:val="00DA206A"/>
    <w:rsid w:val="00DA2BAF"/>
    <w:rsid w:val="00DA2EC6"/>
    <w:rsid w:val="00DA394F"/>
    <w:rsid w:val="00DA4ABC"/>
    <w:rsid w:val="00DA5993"/>
    <w:rsid w:val="00DA68F7"/>
    <w:rsid w:val="00DA7930"/>
    <w:rsid w:val="00DB0193"/>
    <w:rsid w:val="00DB1587"/>
    <w:rsid w:val="00DB1E03"/>
    <w:rsid w:val="00DB2D12"/>
    <w:rsid w:val="00DB4ADA"/>
    <w:rsid w:val="00DB5A1C"/>
    <w:rsid w:val="00DB5A28"/>
    <w:rsid w:val="00DB6828"/>
    <w:rsid w:val="00DB7E6A"/>
    <w:rsid w:val="00DC0CF0"/>
    <w:rsid w:val="00DC158E"/>
    <w:rsid w:val="00DC1E35"/>
    <w:rsid w:val="00DC2387"/>
    <w:rsid w:val="00DC2913"/>
    <w:rsid w:val="00DC2CBA"/>
    <w:rsid w:val="00DC2EEE"/>
    <w:rsid w:val="00DC4F4E"/>
    <w:rsid w:val="00DC515B"/>
    <w:rsid w:val="00DC57EE"/>
    <w:rsid w:val="00DC72F4"/>
    <w:rsid w:val="00DC73ED"/>
    <w:rsid w:val="00DC7F56"/>
    <w:rsid w:val="00DD0D1A"/>
    <w:rsid w:val="00DD20EC"/>
    <w:rsid w:val="00DD211E"/>
    <w:rsid w:val="00DD23F3"/>
    <w:rsid w:val="00DD28A9"/>
    <w:rsid w:val="00DD3BC7"/>
    <w:rsid w:val="00DD3C37"/>
    <w:rsid w:val="00DD3C54"/>
    <w:rsid w:val="00DD49CF"/>
    <w:rsid w:val="00DD4C33"/>
    <w:rsid w:val="00DD502F"/>
    <w:rsid w:val="00DD51D3"/>
    <w:rsid w:val="00DD59E0"/>
    <w:rsid w:val="00DD5BDC"/>
    <w:rsid w:val="00DD7058"/>
    <w:rsid w:val="00DE1522"/>
    <w:rsid w:val="00DE1ABC"/>
    <w:rsid w:val="00DE2A31"/>
    <w:rsid w:val="00DE3285"/>
    <w:rsid w:val="00DE37EC"/>
    <w:rsid w:val="00DE3BC9"/>
    <w:rsid w:val="00DE471F"/>
    <w:rsid w:val="00DE4D5E"/>
    <w:rsid w:val="00DE4EAF"/>
    <w:rsid w:val="00DE5BAA"/>
    <w:rsid w:val="00DF179C"/>
    <w:rsid w:val="00DF229C"/>
    <w:rsid w:val="00DF2608"/>
    <w:rsid w:val="00DF60FB"/>
    <w:rsid w:val="00DF77D8"/>
    <w:rsid w:val="00E000B1"/>
    <w:rsid w:val="00E0025B"/>
    <w:rsid w:val="00E02C6A"/>
    <w:rsid w:val="00E03957"/>
    <w:rsid w:val="00E039E6"/>
    <w:rsid w:val="00E06587"/>
    <w:rsid w:val="00E07CEF"/>
    <w:rsid w:val="00E10CDA"/>
    <w:rsid w:val="00E12414"/>
    <w:rsid w:val="00E12C07"/>
    <w:rsid w:val="00E12D2D"/>
    <w:rsid w:val="00E149E9"/>
    <w:rsid w:val="00E14ED7"/>
    <w:rsid w:val="00E152E9"/>
    <w:rsid w:val="00E16093"/>
    <w:rsid w:val="00E16236"/>
    <w:rsid w:val="00E16950"/>
    <w:rsid w:val="00E170C1"/>
    <w:rsid w:val="00E170DE"/>
    <w:rsid w:val="00E1726F"/>
    <w:rsid w:val="00E2022D"/>
    <w:rsid w:val="00E22FA7"/>
    <w:rsid w:val="00E22FB5"/>
    <w:rsid w:val="00E23418"/>
    <w:rsid w:val="00E23882"/>
    <w:rsid w:val="00E25D6C"/>
    <w:rsid w:val="00E275B8"/>
    <w:rsid w:val="00E311E8"/>
    <w:rsid w:val="00E3218A"/>
    <w:rsid w:val="00E33135"/>
    <w:rsid w:val="00E34231"/>
    <w:rsid w:val="00E34B7B"/>
    <w:rsid w:val="00E35238"/>
    <w:rsid w:val="00E35C3B"/>
    <w:rsid w:val="00E36C3D"/>
    <w:rsid w:val="00E36D91"/>
    <w:rsid w:val="00E37287"/>
    <w:rsid w:val="00E415E4"/>
    <w:rsid w:val="00E41FC2"/>
    <w:rsid w:val="00E423B7"/>
    <w:rsid w:val="00E44307"/>
    <w:rsid w:val="00E45323"/>
    <w:rsid w:val="00E455BD"/>
    <w:rsid w:val="00E46239"/>
    <w:rsid w:val="00E46334"/>
    <w:rsid w:val="00E464C0"/>
    <w:rsid w:val="00E476BE"/>
    <w:rsid w:val="00E50A64"/>
    <w:rsid w:val="00E51D8E"/>
    <w:rsid w:val="00E51F2D"/>
    <w:rsid w:val="00E53A5F"/>
    <w:rsid w:val="00E5453D"/>
    <w:rsid w:val="00E55ED2"/>
    <w:rsid w:val="00E56A6A"/>
    <w:rsid w:val="00E57DC1"/>
    <w:rsid w:val="00E614E0"/>
    <w:rsid w:val="00E616A3"/>
    <w:rsid w:val="00E6182E"/>
    <w:rsid w:val="00E62903"/>
    <w:rsid w:val="00E63779"/>
    <w:rsid w:val="00E63FA1"/>
    <w:rsid w:val="00E65E36"/>
    <w:rsid w:val="00E65F7A"/>
    <w:rsid w:val="00E66433"/>
    <w:rsid w:val="00E66D22"/>
    <w:rsid w:val="00E70390"/>
    <w:rsid w:val="00E7073B"/>
    <w:rsid w:val="00E7317A"/>
    <w:rsid w:val="00E74055"/>
    <w:rsid w:val="00E74E15"/>
    <w:rsid w:val="00E759EA"/>
    <w:rsid w:val="00E80813"/>
    <w:rsid w:val="00E81244"/>
    <w:rsid w:val="00E81A2B"/>
    <w:rsid w:val="00E8280B"/>
    <w:rsid w:val="00E8320E"/>
    <w:rsid w:val="00E84128"/>
    <w:rsid w:val="00E84B29"/>
    <w:rsid w:val="00E852B0"/>
    <w:rsid w:val="00E86A4B"/>
    <w:rsid w:val="00E86EE3"/>
    <w:rsid w:val="00E926D4"/>
    <w:rsid w:val="00E928B6"/>
    <w:rsid w:val="00E92A9E"/>
    <w:rsid w:val="00E946D9"/>
    <w:rsid w:val="00E953E6"/>
    <w:rsid w:val="00E95C05"/>
    <w:rsid w:val="00E96C8D"/>
    <w:rsid w:val="00E973B5"/>
    <w:rsid w:val="00E97D86"/>
    <w:rsid w:val="00EA02F0"/>
    <w:rsid w:val="00EA0386"/>
    <w:rsid w:val="00EA06B1"/>
    <w:rsid w:val="00EA0D24"/>
    <w:rsid w:val="00EA1CE9"/>
    <w:rsid w:val="00EA77D8"/>
    <w:rsid w:val="00EB0082"/>
    <w:rsid w:val="00EB105B"/>
    <w:rsid w:val="00EB1314"/>
    <w:rsid w:val="00EB1C71"/>
    <w:rsid w:val="00EB32E7"/>
    <w:rsid w:val="00EB49FB"/>
    <w:rsid w:val="00EB4CDC"/>
    <w:rsid w:val="00EB4F1D"/>
    <w:rsid w:val="00EB609D"/>
    <w:rsid w:val="00EB625B"/>
    <w:rsid w:val="00EB78ED"/>
    <w:rsid w:val="00EC0E30"/>
    <w:rsid w:val="00EC19BF"/>
    <w:rsid w:val="00EC2BD6"/>
    <w:rsid w:val="00EC2BF3"/>
    <w:rsid w:val="00EC33EC"/>
    <w:rsid w:val="00EC33EE"/>
    <w:rsid w:val="00EC3A93"/>
    <w:rsid w:val="00EC5400"/>
    <w:rsid w:val="00EC5C4D"/>
    <w:rsid w:val="00EC6730"/>
    <w:rsid w:val="00EC6B2E"/>
    <w:rsid w:val="00EC6DB8"/>
    <w:rsid w:val="00EC799C"/>
    <w:rsid w:val="00ED0013"/>
    <w:rsid w:val="00ED144E"/>
    <w:rsid w:val="00ED2EB2"/>
    <w:rsid w:val="00ED50B9"/>
    <w:rsid w:val="00ED6844"/>
    <w:rsid w:val="00ED697C"/>
    <w:rsid w:val="00ED6C2E"/>
    <w:rsid w:val="00ED7F37"/>
    <w:rsid w:val="00EE013F"/>
    <w:rsid w:val="00EE249C"/>
    <w:rsid w:val="00EE2A16"/>
    <w:rsid w:val="00EE2AAA"/>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3188"/>
    <w:rsid w:val="00F23C28"/>
    <w:rsid w:val="00F26054"/>
    <w:rsid w:val="00F27A0F"/>
    <w:rsid w:val="00F30AF7"/>
    <w:rsid w:val="00F30F3B"/>
    <w:rsid w:val="00F3103E"/>
    <w:rsid w:val="00F31688"/>
    <w:rsid w:val="00F318D7"/>
    <w:rsid w:val="00F31B6B"/>
    <w:rsid w:val="00F33ABD"/>
    <w:rsid w:val="00F34AA9"/>
    <w:rsid w:val="00F3519E"/>
    <w:rsid w:val="00F35496"/>
    <w:rsid w:val="00F3603F"/>
    <w:rsid w:val="00F36AE4"/>
    <w:rsid w:val="00F3705D"/>
    <w:rsid w:val="00F37885"/>
    <w:rsid w:val="00F37A89"/>
    <w:rsid w:val="00F410DD"/>
    <w:rsid w:val="00F4168A"/>
    <w:rsid w:val="00F4227A"/>
    <w:rsid w:val="00F42A10"/>
    <w:rsid w:val="00F4581F"/>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371"/>
    <w:rsid w:val="00F614EC"/>
    <w:rsid w:val="00F668C3"/>
    <w:rsid w:val="00F67BFC"/>
    <w:rsid w:val="00F70205"/>
    <w:rsid w:val="00F71D11"/>
    <w:rsid w:val="00F758AF"/>
    <w:rsid w:val="00F764AB"/>
    <w:rsid w:val="00F77653"/>
    <w:rsid w:val="00F77DE6"/>
    <w:rsid w:val="00F8008E"/>
    <w:rsid w:val="00F81298"/>
    <w:rsid w:val="00F825BC"/>
    <w:rsid w:val="00F83DAA"/>
    <w:rsid w:val="00F85160"/>
    <w:rsid w:val="00F85629"/>
    <w:rsid w:val="00F85E7D"/>
    <w:rsid w:val="00F8657D"/>
    <w:rsid w:val="00F86B05"/>
    <w:rsid w:val="00F872D1"/>
    <w:rsid w:val="00F877C8"/>
    <w:rsid w:val="00F9404B"/>
    <w:rsid w:val="00F94A51"/>
    <w:rsid w:val="00F964AC"/>
    <w:rsid w:val="00F970B3"/>
    <w:rsid w:val="00FA0136"/>
    <w:rsid w:val="00FA019C"/>
    <w:rsid w:val="00FA07BB"/>
    <w:rsid w:val="00FA19C5"/>
    <w:rsid w:val="00FA2DA9"/>
    <w:rsid w:val="00FA36B2"/>
    <w:rsid w:val="00FA37F7"/>
    <w:rsid w:val="00FA3CE7"/>
    <w:rsid w:val="00FA4AC2"/>
    <w:rsid w:val="00FA55C7"/>
    <w:rsid w:val="00FA6B37"/>
    <w:rsid w:val="00FA79B8"/>
    <w:rsid w:val="00FA7BDA"/>
    <w:rsid w:val="00FB0E99"/>
    <w:rsid w:val="00FB3D87"/>
    <w:rsid w:val="00FB4702"/>
    <w:rsid w:val="00FB673A"/>
    <w:rsid w:val="00FB680A"/>
    <w:rsid w:val="00FB6D9D"/>
    <w:rsid w:val="00FC0EEF"/>
    <w:rsid w:val="00FC2B93"/>
    <w:rsid w:val="00FC31F4"/>
    <w:rsid w:val="00FC3B8F"/>
    <w:rsid w:val="00FC5FC7"/>
    <w:rsid w:val="00FC6638"/>
    <w:rsid w:val="00FC745D"/>
    <w:rsid w:val="00FD1C49"/>
    <w:rsid w:val="00FD342C"/>
    <w:rsid w:val="00FD48B4"/>
    <w:rsid w:val="00FD64F6"/>
    <w:rsid w:val="00FD6E25"/>
    <w:rsid w:val="00FD71AF"/>
    <w:rsid w:val="00FE208A"/>
    <w:rsid w:val="00FE235E"/>
    <w:rsid w:val="00FE54DA"/>
    <w:rsid w:val="00FE590B"/>
    <w:rsid w:val="00FE59F1"/>
    <w:rsid w:val="00FE6C34"/>
    <w:rsid w:val="00FE7221"/>
    <w:rsid w:val="00FE7504"/>
    <w:rsid w:val="00FE7FBE"/>
    <w:rsid w:val="00FF156D"/>
    <w:rsid w:val="00FF1BF6"/>
    <w:rsid w:val="00FF25D0"/>
    <w:rsid w:val="00FF2A30"/>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jpg"/><Relationship Id="rId25" Type="http://schemas.openxmlformats.org/officeDocument/2006/relationships/image" Target="media/image11.png"/><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2BC7638-D152-4595-AFB3-96C212A3257C}">
  <ds:schemaRefs>
    <ds:schemaRef ds:uri="http://schemas.microsoft.com/office/2006/documentManagement/types"/>
    <ds:schemaRef ds:uri="http://schemas.microsoft.com/sharepoint/v3"/>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A515EBAC-E997-4D0B-B85D-C83C6FBB4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6</TotalTime>
  <Pages>18</Pages>
  <Words>4652</Words>
  <Characters>26004</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30595</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6</cp:revision>
  <cp:lastPrinted>2015-04-20T20:45:00Z</cp:lastPrinted>
  <dcterms:created xsi:type="dcterms:W3CDTF">2015-04-20T20:41:00Z</dcterms:created>
  <dcterms:modified xsi:type="dcterms:W3CDTF">2015-04-20T20:47:00Z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